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831"/>
        <w:gridCol w:w="5166"/>
      </w:tblGrid>
      <w:tr w:rsidR="00AA7F43" w:rsidRPr="00041E94" w14:paraId="0467429A" w14:textId="77777777" w:rsidTr="00AA7F43">
        <w:tc>
          <w:tcPr>
            <w:tcW w:w="5189" w:type="dxa"/>
            <w:shd w:val="clear" w:color="auto" w:fill="auto"/>
          </w:tcPr>
          <w:p w14:paraId="5D6F027F" w14:textId="77777777" w:rsidR="00AA7F43" w:rsidRPr="00041E94" w:rsidRDefault="00AA7F43" w:rsidP="00CE2293">
            <w:pPr>
              <w:jc w:val="center"/>
              <w:rPr>
                <w:rFonts w:eastAsia="Times New Roman"/>
              </w:rPr>
            </w:pPr>
          </w:p>
        </w:tc>
        <w:tc>
          <w:tcPr>
            <w:tcW w:w="4808" w:type="dxa"/>
            <w:shd w:val="clear" w:color="auto" w:fill="auto"/>
          </w:tcPr>
          <w:p w14:paraId="06BFBAA0" w14:textId="77901513" w:rsidR="00AA7F43" w:rsidRPr="00041E94" w:rsidRDefault="00EA7ED4" w:rsidP="0021308A">
            <w:pPr>
              <w:rPr>
                <w:rFonts w:eastAsia="Times New Roman"/>
              </w:rPr>
            </w:pPr>
            <w:bookmarkStart w:id="0" w:name="_GoBack"/>
            <w:r>
              <w:rPr>
                <w:noProof/>
              </w:rPr>
              <w:drawing>
                <wp:inline distT="0" distB="0" distL="0" distR="0" wp14:anchorId="6D857B27" wp14:editId="65AC5D00">
                  <wp:extent cx="3134491" cy="197017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36775" cy="1971613"/>
                          </a:xfrm>
                          <a:prstGeom prst="rect">
                            <a:avLst/>
                          </a:prstGeom>
                        </pic:spPr>
                      </pic:pic>
                    </a:graphicData>
                  </a:graphic>
                </wp:inline>
              </w:drawing>
            </w:r>
            <w:bookmarkEnd w:id="0"/>
          </w:p>
        </w:tc>
      </w:tr>
    </w:tbl>
    <w:p w14:paraId="5EEF8DEB" w14:textId="77777777" w:rsidR="00414161" w:rsidRDefault="00414161" w:rsidP="00414161">
      <w:pPr>
        <w:jc w:val="right"/>
      </w:pPr>
    </w:p>
    <w:p w14:paraId="27244E42" w14:textId="77777777" w:rsidR="00414161" w:rsidRDefault="00414161" w:rsidP="00414161">
      <w:pPr>
        <w:jc w:val="right"/>
      </w:pPr>
    </w:p>
    <w:p w14:paraId="36DB044E" w14:textId="77777777" w:rsidR="00414161" w:rsidRPr="002877D7" w:rsidRDefault="00414161" w:rsidP="00414161">
      <w:pPr>
        <w:jc w:val="right"/>
      </w:pPr>
    </w:p>
    <w:p w14:paraId="073DAD99" w14:textId="77777777" w:rsidR="00044054" w:rsidRPr="002877D7" w:rsidRDefault="00044054" w:rsidP="00044054">
      <w:pPr>
        <w:jc w:val="center"/>
      </w:pPr>
    </w:p>
    <w:p w14:paraId="64396E71" w14:textId="77777777" w:rsidR="00044054" w:rsidRPr="002877D7" w:rsidRDefault="00044054" w:rsidP="00044054">
      <w:pPr>
        <w:jc w:val="center"/>
        <w:rPr>
          <w:b/>
          <w:caps/>
        </w:rPr>
      </w:pPr>
      <w:r w:rsidRPr="002877D7">
        <w:rPr>
          <w:b/>
          <w:caps/>
        </w:rPr>
        <w:t>ИЗВЕЩЕНИЕ И Документация ОБ аукционЕ НА ПОНИЖЕНИЕ</w:t>
      </w:r>
    </w:p>
    <w:p w14:paraId="0DA1589A" w14:textId="7F0240E2" w:rsidR="00431459" w:rsidRPr="002877D7" w:rsidRDefault="00044054" w:rsidP="00547A65">
      <w:pPr>
        <w:jc w:val="center"/>
        <w:rPr>
          <w:b/>
        </w:rPr>
      </w:pPr>
      <w:r w:rsidRPr="002877D7">
        <w:rPr>
          <w:b/>
        </w:rPr>
        <w:t>в электронной форме на право заключения договора купли-продажи</w:t>
      </w:r>
      <w:r w:rsidR="005977CD" w:rsidRPr="002877D7">
        <w:rPr>
          <w:b/>
        </w:rPr>
        <w:t xml:space="preserve"> </w:t>
      </w:r>
      <w:r w:rsidR="003F0570" w:rsidRPr="002877D7">
        <w:rPr>
          <w:b/>
        </w:rPr>
        <w:t xml:space="preserve">и </w:t>
      </w:r>
      <w:r w:rsidR="005977CD" w:rsidRPr="001D3E7D">
        <w:rPr>
          <w:b/>
        </w:rPr>
        <w:t>договоров</w:t>
      </w:r>
      <w:r w:rsidR="00EE55B0">
        <w:rPr>
          <w:b/>
        </w:rPr>
        <w:t xml:space="preserve"> </w:t>
      </w:r>
      <w:r w:rsidR="003A2472">
        <w:rPr>
          <w:b/>
        </w:rPr>
        <w:t>о перенайме</w:t>
      </w:r>
      <w:r w:rsidR="00EE55B0" w:rsidRPr="001D3E7D">
        <w:rPr>
          <w:b/>
        </w:rPr>
        <w:t xml:space="preserve"> </w:t>
      </w:r>
      <w:r w:rsidR="005977CD" w:rsidRPr="001D3E7D">
        <w:rPr>
          <w:b/>
        </w:rPr>
        <w:t>земельных (лесных) участков</w:t>
      </w:r>
      <w:r w:rsidR="003F0570" w:rsidRPr="001D3E7D">
        <w:rPr>
          <w:b/>
        </w:rPr>
        <w:t>:</w:t>
      </w:r>
    </w:p>
    <w:p w14:paraId="6D3416CA" w14:textId="77777777" w:rsidR="007E5F1E" w:rsidRPr="002877D7" w:rsidRDefault="007E5F1E" w:rsidP="00547A65">
      <w:pPr>
        <w:jc w:val="center"/>
      </w:pPr>
    </w:p>
    <w:p w14:paraId="01D0C678" w14:textId="77777777" w:rsidR="00711A3F" w:rsidRPr="002877D7" w:rsidRDefault="00547A65" w:rsidP="00A745CC">
      <w:pPr>
        <w:jc w:val="center"/>
      </w:pPr>
      <w:r w:rsidRPr="002877D7">
        <w:t>имущественного комплекса</w:t>
      </w:r>
      <w:r w:rsidR="00711A3F" w:rsidRPr="002877D7">
        <w:t xml:space="preserve"> туристическая база «Байкальский залив»</w:t>
      </w:r>
      <w:r w:rsidRPr="002877D7">
        <w:t>, расположенного</w:t>
      </w:r>
      <w:r w:rsidR="00A745CC" w:rsidRPr="002877D7">
        <w:t xml:space="preserve"> по адресу: Республика Бурятия, Кабанский район, местность Байкальский прибой, турбаза Байкальский залив, </w:t>
      </w:r>
    </w:p>
    <w:p w14:paraId="415A97C0" w14:textId="77777777" w:rsidR="00044054" w:rsidRPr="002877D7" w:rsidRDefault="00B9069D" w:rsidP="00A745CC">
      <w:pPr>
        <w:jc w:val="center"/>
      </w:pPr>
      <w:r w:rsidRPr="002877D7">
        <w:t>принадлежащ</w:t>
      </w:r>
      <w:r w:rsidR="00431459" w:rsidRPr="002877D7">
        <w:t>его</w:t>
      </w:r>
      <w:r w:rsidR="00044054" w:rsidRPr="002877D7">
        <w:t xml:space="preserve"> АО «ПО ЭХЗ»</w:t>
      </w:r>
    </w:p>
    <w:p w14:paraId="4B7C7665" w14:textId="77777777" w:rsidR="00044054" w:rsidRPr="002877D7" w:rsidRDefault="00044054" w:rsidP="00044054">
      <w:pPr>
        <w:jc w:val="center"/>
      </w:pPr>
    </w:p>
    <w:p w14:paraId="00D6E2C7" w14:textId="77777777" w:rsidR="00044054" w:rsidRPr="002877D7" w:rsidRDefault="00044054" w:rsidP="00044054">
      <w:pPr>
        <w:jc w:val="center"/>
      </w:pPr>
    </w:p>
    <w:p w14:paraId="4EC696DA" w14:textId="77777777" w:rsidR="00662F95" w:rsidRPr="002877D7" w:rsidRDefault="00662F95" w:rsidP="002E0029">
      <w:pPr>
        <w:jc w:val="center"/>
      </w:pPr>
    </w:p>
    <w:p w14:paraId="339609A1" w14:textId="77777777" w:rsidR="00662F95" w:rsidRPr="002877D7" w:rsidRDefault="00662F95" w:rsidP="002E0029">
      <w:pPr>
        <w:jc w:val="center"/>
      </w:pPr>
    </w:p>
    <w:p w14:paraId="1DFC4207" w14:textId="77777777" w:rsidR="00662F95" w:rsidRPr="002877D7" w:rsidRDefault="00662F95" w:rsidP="002E0029">
      <w:pPr>
        <w:jc w:val="center"/>
      </w:pPr>
    </w:p>
    <w:p w14:paraId="717DC687" w14:textId="77777777" w:rsidR="00662F95" w:rsidRPr="002877D7" w:rsidRDefault="00662F95" w:rsidP="002E0029">
      <w:pPr>
        <w:jc w:val="center"/>
      </w:pPr>
    </w:p>
    <w:p w14:paraId="01362DE5" w14:textId="77777777" w:rsidR="00662F95" w:rsidRPr="002877D7" w:rsidRDefault="00662F95" w:rsidP="002E0029">
      <w:pPr>
        <w:jc w:val="center"/>
      </w:pPr>
    </w:p>
    <w:p w14:paraId="168B5F9E" w14:textId="77777777" w:rsidR="003A42C2" w:rsidRPr="002877D7" w:rsidRDefault="003A42C2">
      <w:pPr>
        <w:jc w:val="left"/>
        <w:rPr>
          <w:caps/>
        </w:rPr>
      </w:pPr>
      <w:r w:rsidRPr="002877D7">
        <w:rPr>
          <w:caps/>
        </w:rPr>
        <w:br w:type="page"/>
      </w:r>
    </w:p>
    <w:p w14:paraId="7BDFF76E" w14:textId="77777777" w:rsidR="00343BDA" w:rsidRPr="002877D7" w:rsidRDefault="00343BDA" w:rsidP="002E0029">
      <w:pPr>
        <w:jc w:val="center"/>
        <w:rPr>
          <w:caps/>
        </w:rPr>
      </w:pPr>
      <w:r w:rsidRPr="002877D7">
        <w:rPr>
          <w:caps/>
        </w:rPr>
        <w:lastRenderedPageBreak/>
        <w:t>Содержание</w:t>
      </w:r>
    </w:p>
    <w:p w14:paraId="5A2423CB" w14:textId="77777777" w:rsidR="00343BDA" w:rsidRPr="002877D7" w:rsidRDefault="00343BDA" w:rsidP="002E0029">
      <w:pPr>
        <w:jc w:val="center"/>
        <w:rPr>
          <w:caps/>
        </w:rPr>
      </w:pPr>
    </w:p>
    <w:tbl>
      <w:tblPr>
        <w:tblW w:w="0" w:type="auto"/>
        <w:tblLook w:val="04A0" w:firstRow="1" w:lastRow="0" w:firstColumn="1" w:lastColumn="0" w:noHBand="0" w:noVBand="1"/>
      </w:tblPr>
      <w:tblGrid>
        <w:gridCol w:w="529"/>
        <w:gridCol w:w="8904"/>
        <w:gridCol w:w="564"/>
      </w:tblGrid>
      <w:tr w:rsidR="00C40F5F" w:rsidRPr="002877D7" w14:paraId="47E03D7B" w14:textId="77777777" w:rsidTr="00D83995">
        <w:tc>
          <w:tcPr>
            <w:tcW w:w="530" w:type="dxa"/>
            <w:shd w:val="clear" w:color="auto" w:fill="auto"/>
          </w:tcPr>
          <w:p w14:paraId="377E0979" w14:textId="77777777" w:rsidR="00C40F5F" w:rsidRPr="002877D7" w:rsidRDefault="00C40F5F" w:rsidP="00D83995">
            <w:pPr>
              <w:pStyle w:val="12"/>
            </w:pPr>
          </w:p>
        </w:tc>
        <w:tc>
          <w:tcPr>
            <w:tcW w:w="8937" w:type="dxa"/>
            <w:shd w:val="clear" w:color="auto" w:fill="auto"/>
          </w:tcPr>
          <w:p w14:paraId="793E41EB" w14:textId="77777777" w:rsidR="00C40F5F" w:rsidRPr="002877D7" w:rsidRDefault="00C40F5F" w:rsidP="00D83995">
            <w:pPr>
              <w:pStyle w:val="12"/>
            </w:pPr>
            <w:r w:rsidRPr="002877D7">
              <w:t>Извещение о проведении аукциона на понижение</w:t>
            </w:r>
          </w:p>
        </w:tc>
        <w:tc>
          <w:tcPr>
            <w:tcW w:w="564" w:type="dxa"/>
            <w:shd w:val="clear" w:color="auto" w:fill="auto"/>
          </w:tcPr>
          <w:p w14:paraId="6473C1D7" w14:textId="77777777" w:rsidR="00C40F5F" w:rsidRPr="002877D7" w:rsidRDefault="00C40F5F" w:rsidP="00D83995">
            <w:pPr>
              <w:pStyle w:val="12"/>
            </w:pPr>
            <w:r w:rsidRPr="002877D7">
              <w:t>3</w:t>
            </w:r>
          </w:p>
        </w:tc>
      </w:tr>
      <w:tr w:rsidR="00C40F5F" w:rsidRPr="002877D7" w14:paraId="0E61415C" w14:textId="77777777" w:rsidTr="00D83995">
        <w:tc>
          <w:tcPr>
            <w:tcW w:w="530" w:type="dxa"/>
            <w:shd w:val="clear" w:color="auto" w:fill="auto"/>
          </w:tcPr>
          <w:p w14:paraId="00A37280" w14:textId="77777777" w:rsidR="00C40F5F" w:rsidRPr="002877D7" w:rsidRDefault="00C40F5F" w:rsidP="00D83995">
            <w:pPr>
              <w:pStyle w:val="12"/>
            </w:pPr>
            <w:r w:rsidRPr="002877D7">
              <w:t>1</w:t>
            </w:r>
          </w:p>
        </w:tc>
        <w:tc>
          <w:tcPr>
            <w:tcW w:w="8937" w:type="dxa"/>
            <w:shd w:val="clear" w:color="auto" w:fill="auto"/>
          </w:tcPr>
          <w:p w14:paraId="196C51AC" w14:textId="77777777" w:rsidR="00C40F5F" w:rsidRPr="002877D7" w:rsidRDefault="00C40F5F" w:rsidP="00D83995">
            <w:pPr>
              <w:pStyle w:val="12"/>
            </w:pPr>
            <w:r w:rsidRPr="002877D7">
              <w:t>Общие положения</w:t>
            </w:r>
          </w:p>
        </w:tc>
        <w:tc>
          <w:tcPr>
            <w:tcW w:w="564" w:type="dxa"/>
            <w:shd w:val="clear" w:color="auto" w:fill="auto"/>
          </w:tcPr>
          <w:p w14:paraId="6B85FDAA" w14:textId="77777777" w:rsidR="00C40F5F" w:rsidRPr="002877D7" w:rsidRDefault="00ED7645" w:rsidP="00ED7645">
            <w:pPr>
              <w:pStyle w:val="12"/>
            </w:pPr>
            <w:r w:rsidRPr="002877D7">
              <w:t>9</w:t>
            </w:r>
          </w:p>
        </w:tc>
      </w:tr>
      <w:tr w:rsidR="00C40F5F" w:rsidRPr="002877D7" w14:paraId="1E903AEC" w14:textId="77777777" w:rsidTr="00D83995">
        <w:tc>
          <w:tcPr>
            <w:tcW w:w="530" w:type="dxa"/>
            <w:shd w:val="clear" w:color="auto" w:fill="auto"/>
          </w:tcPr>
          <w:p w14:paraId="44151327" w14:textId="77777777" w:rsidR="00C40F5F" w:rsidRPr="002877D7" w:rsidRDefault="00C40F5F" w:rsidP="00D83995">
            <w:pPr>
              <w:pStyle w:val="12"/>
            </w:pPr>
            <w:r w:rsidRPr="002877D7">
              <w:t>2</w:t>
            </w:r>
          </w:p>
        </w:tc>
        <w:tc>
          <w:tcPr>
            <w:tcW w:w="8937" w:type="dxa"/>
            <w:shd w:val="clear" w:color="auto" w:fill="auto"/>
          </w:tcPr>
          <w:p w14:paraId="778CA9DD" w14:textId="77777777" w:rsidR="00C40F5F" w:rsidRPr="002877D7" w:rsidRDefault="00C40F5F" w:rsidP="00D83995">
            <w:pPr>
              <w:pStyle w:val="12"/>
            </w:pPr>
            <w:r w:rsidRPr="002877D7">
              <w:t>Порядок подачи заявок на участие в аукционе на понижение</w:t>
            </w:r>
          </w:p>
        </w:tc>
        <w:tc>
          <w:tcPr>
            <w:tcW w:w="564" w:type="dxa"/>
            <w:shd w:val="clear" w:color="auto" w:fill="auto"/>
          </w:tcPr>
          <w:p w14:paraId="6A5D764C" w14:textId="3636C46E" w:rsidR="00C40F5F" w:rsidRPr="002877D7" w:rsidRDefault="00B06397" w:rsidP="008114AA">
            <w:pPr>
              <w:pStyle w:val="12"/>
            </w:pPr>
            <w:r w:rsidRPr="002877D7">
              <w:t>2</w:t>
            </w:r>
            <w:r w:rsidR="008114AA">
              <w:t>7</w:t>
            </w:r>
          </w:p>
        </w:tc>
      </w:tr>
      <w:tr w:rsidR="00C40F5F" w:rsidRPr="002877D7" w14:paraId="5EC75390" w14:textId="77777777" w:rsidTr="00D83995">
        <w:tc>
          <w:tcPr>
            <w:tcW w:w="530" w:type="dxa"/>
            <w:shd w:val="clear" w:color="auto" w:fill="auto"/>
          </w:tcPr>
          <w:p w14:paraId="1E312622" w14:textId="77777777" w:rsidR="00C40F5F" w:rsidRPr="002877D7" w:rsidRDefault="00C40F5F" w:rsidP="00D83995">
            <w:pPr>
              <w:pStyle w:val="12"/>
            </w:pPr>
            <w:r w:rsidRPr="002877D7">
              <w:t>3</w:t>
            </w:r>
          </w:p>
        </w:tc>
        <w:tc>
          <w:tcPr>
            <w:tcW w:w="8937" w:type="dxa"/>
            <w:shd w:val="clear" w:color="auto" w:fill="auto"/>
          </w:tcPr>
          <w:p w14:paraId="5E90BB3E" w14:textId="77777777" w:rsidR="00C40F5F" w:rsidRPr="002877D7" w:rsidRDefault="00C40F5F" w:rsidP="00D83995">
            <w:pPr>
              <w:pStyle w:val="12"/>
            </w:pPr>
            <w:r w:rsidRPr="002877D7">
              <w:t>Процедура аукциона на понижение</w:t>
            </w:r>
          </w:p>
        </w:tc>
        <w:tc>
          <w:tcPr>
            <w:tcW w:w="564" w:type="dxa"/>
            <w:shd w:val="clear" w:color="auto" w:fill="auto"/>
          </w:tcPr>
          <w:p w14:paraId="716C3201" w14:textId="7CE5392E" w:rsidR="00C40F5F" w:rsidRPr="002877D7" w:rsidRDefault="00B06397" w:rsidP="008114AA">
            <w:pPr>
              <w:pStyle w:val="12"/>
            </w:pPr>
            <w:r w:rsidRPr="002877D7">
              <w:t>3</w:t>
            </w:r>
            <w:r w:rsidR="008114AA">
              <w:t>4</w:t>
            </w:r>
          </w:p>
        </w:tc>
      </w:tr>
      <w:tr w:rsidR="00C40F5F" w:rsidRPr="002877D7" w14:paraId="3185630A" w14:textId="77777777" w:rsidTr="00D83995">
        <w:tc>
          <w:tcPr>
            <w:tcW w:w="530" w:type="dxa"/>
            <w:shd w:val="clear" w:color="auto" w:fill="auto"/>
          </w:tcPr>
          <w:p w14:paraId="1FDD9740" w14:textId="77777777" w:rsidR="00C40F5F" w:rsidRPr="002877D7" w:rsidRDefault="00C40F5F" w:rsidP="00D83995">
            <w:pPr>
              <w:pStyle w:val="12"/>
            </w:pPr>
            <w:r w:rsidRPr="002877D7">
              <w:t>4</w:t>
            </w:r>
          </w:p>
        </w:tc>
        <w:tc>
          <w:tcPr>
            <w:tcW w:w="8937" w:type="dxa"/>
            <w:shd w:val="clear" w:color="auto" w:fill="auto"/>
          </w:tcPr>
          <w:p w14:paraId="13004739" w14:textId="77777777" w:rsidR="00C40F5F" w:rsidRPr="002877D7" w:rsidRDefault="00C40F5F" w:rsidP="00B06397">
            <w:pPr>
              <w:pStyle w:val="12"/>
            </w:pPr>
            <w:r w:rsidRPr="002877D7">
              <w:t>Заключение договор</w:t>
            </w:r>
            <w:r w:rsidR="00B06397" w:rsidRPr="002877D7">
              <w:t>ов</w:t>
            </w:r>
            <w:r w:rsidRPr="002877D7">
              <w:t xml:space="preserve"> по итогам аукциона на понижение</w:t>
            </w:r>
          </w:p>
        </w:tc>
        <w:tc>
          <w:tcPr>
            <w:tcW w:w="564" w:type="dxa"/>
            <w:shd w:val="clear" w:color="auto" w:fill="auto"/>
          </w:tcPr>
          <w:p w14:paraId="0CB90870" w14:textId="0967CEA8" w:rsidR="00C40F5F" w:rsidRPr="002877D7" w:rsidRDefault="0016468B" w:rsidP="008114AA">
            <w:pPr>
              <w:pStyle w:val="12"/>
            </w:pPr>
            <w:r>
              <w:t>3</w:t>
            </w:r>
            <w:r w:rsidR="008114AA">
              <w:t>9</w:t>
            </w:r>
          </w:p>
        </w:tc>
      </w:tr>
      <w:tr w:rsidR="00C40F5F" w:rsidRPr="002877D7" w14:paraId="605B5C73" w14:textId="77777777" w:rsidTr="00D83995">
        <w:tc>
          <w:tcPr>
            <w:tcW w:w="530" w:type="dxa"/>
            <w:shd w:val="clear" w:color="auto" w:fill="auto"/>
          </w:tcPr>
          <w:p w14:paraId="653552DE" w14:textId="77777777" w:rsidR="00C40F5F" w:rsidRPr="002877D7" w:rsidRDefault="00C40F5F" w:rsidP="00D83995">
            <w:pPr>
              <w:pStyle w:val="12"/>
            </w:pPr>
            <w:r w:rsidRPr="002877D7">
              <w:t>5</w:t>
            </w:r>
          </w:p>
        </w:tc>
        <w:tc>
          <w:tcPr>
            <w:tcW w:w="8937" w:type="dxa"/>
            <w:shd w:val="clear" w:color="auto" w:fill="auto"/>
          </w:tcPr>
          <w:p w14:paraId="49B8FF7D" w14:textId="77777777" w:rsidR="00C40F5F" w:rsidRPr="002877D7" w:rsidRDefault="00C40F5F" w:rsidP="00D83995">
            <w:pPr>
              <w:pStyle w:val="12"/>
            </w:pPr>
            <w:r w:rsidRPr="002877D7">
              <w:t>Обжалование действий (бездействий) организатора, собственника, комиссии</w:t>
            </w:r>
          </w:p>
        </w:tc>
        <w:tc>
          <w:tcPr>
            <w:tcW w:w="564" w:type="dxa"/>
            <w:shd w:val="clear" w:color="auto" w:fill="auto"/>
          </w:tcPr>
          <w:p w14:paraId="592E4D61" w14:textId="5131CE72" w:rsidR="00C40F5F" w:rsidRPr="002877D7" w:rsidRDefault="009747E8" w:rsidP="008114AA">
            <w:pPr>
              <w:pStyle w:val="12"/>
            </w:pPr>
            <w:r w:rsidRPr="002877D7">
              <w:t>4</w:t>
            </w:r>
            <w:r w:rsidR="008114AA">
              <w:t>3</w:t>
            </w:r>
          </w:p>
        </w:tc>
      </w:tr>
      <w:tr w:rsidR="00C40F5F" w:rsidRPr="002877D7" w14:paraId="1A9ABBE0" w14:textId="77777777" w:rsidTr="00D83995">
        <w:tc>
          <w:tcPr>
            <w:tcW w:w="530" w:type="dxa"/>
            <w:shd w:val="clear" w:color="auto" w:fill="auto"/>
          </w:tcPr>
          <w:p w14:paraId="2BF69C4B" w14:textId="77777777" w:rsidR="00C40F5F" w:rsidRPr="002877D7" w:rsidRDefault="00C40F5F" w:rsidP="00D83995">
            <w:pPr>
              <w:pStyle w:val="12"/>
            </w:pPr>
          </w:p>
        </w:tc>
        <w:tc>
          <w:tcPr>
            <w:tcW w:w="8937" w:type="dxa"/>
            <w:shd w:val="clear" w:color="auto" w:fill="auto"/>
          </w:tcPr>
          <w:p w14:paraId="2ED6AE08" w14:textId="77777777" w:rsidR="00C40F5F" w:rsidRPr="002877D7" w:rsidRDefault="00C40F5F" w:rsidP="00D83995">
            <w:pPr>
              <w:pStyle w:val="12"/>
            </w:pPr>
            <w:r w:rsidRPr="002877D7">
              <w:t>Приложение 1. Форма № 1</w:t>
            </w:r>
          </w:p>
        </w:tc>
        <w:tc>
          <w:tcPr>
            <w:tcW w:w="564" w:type="dxa"/>
            <w:shd w:val="clear" w:color="auto" w:fill="auto"/>
          </w:tcPr>
          <w:p w14:paraId="7CDF3900" w14:textId="1CBE1A8E" w:rsidR="00C40F5F" w:rsidRPr="00521B4E" w:rsidRDefault="009747E8" w:rsidP="00521B4E">
            <w:pPr>
              <w:pStyle w:val="12"/>
              <w:rPr>
                <w:lang w:val="en-US"/>
              </w:rPr>
            </w:pPr>
            <w:r w:rsidRPr="002877D7">
              <w:t>4</w:t>
            </w:r>
            <w:r w:rsidR="00521B4E">
              <w:rPr>
                <w:lang w:val="en-US"/>
              </w:rPr>
              <w:t>5</w:t>
            </w:r>
          </w:p>
        </w:tc>
      </w:tr>
      <w:tr w:rsidR="00C40F5F" w:rsidRPr="002877D7" w14:paraId="05F50A12" w14:textId="77777777" w:rsidTr="00D83995">
        <w:tc>
          <w:tcPr>
            <w:tcW w:w="530" w:type="dxa"/>
            <w:shd w:val="clear" w:color="auto" w:fill="auto"/>
          </w:tcPr>
          <w:p w14:paraId="3D26320E" w14:textId="77777777" w:rsidR="00C40F5F" w:rsidRPr="002877D7" w:rsidRDefault="00C40F5F" w:rsidP="00D83995">
            <w:pPr>
              <w:pStyle w:val="12"/>
            </w:pPr>
          </w:p>
        </w:tc>
        <w:tc>
          <w:tcPr>
            <w:tcW w:w="8937" w:type="dxa"/>
            <w:shd w:val="clear" w:color="auto" w:fill="auto"/>
          </w:tcPr>
          <w:p w14:paraId="7D5B06F8" w14:textId="77777777" w:rsidR="00C40F5F" w:rsidRPr="002877D7" w:rsidRDefault="00C40F5F" w:rsidP="00D83995">
            <w:pPr>
              <w:pStyle w:val="12"/>
            </w:pPr>
            <w:r w:rsidRPr="002877D7">
              <w:t>Приложение 2. Форма № 2</w:t>
            </w:r>
          </w:p>
        </w:tc>
        <w:tc>
          <w:tcPr>
            <w:tcW w:w="564" w:type="dxa"/>
            <w:shd w:val="clear" w:color="auto" w:fill="auto"/>
          </w:tcPr>
          <w:p w14:paraId="282747AA" w14:textId="32550B6E" w:rsidR="00C40F5F" w:rsidRPr="00521B4E" w:rsidRDefault="0016468B" w:rsidP="00521B4E">
            <w:pPr>
              <w:pStyle w:val="12"/>
              <w:rPr>
                <w:lang w:val="en-US"/>
              </w:rPr>
            </w:pPr>
            <w:r>
              <w:t>4</w:t>
            </w:r>
            <w:r w:rsidR="00521B4E">
              <w:rPr>
                <w:lang w:val="en-US"/>
              </w:rPr>
              <w:t>8</w:t>
            </w:r>
          </w:p>
        </w:tc>
      </w:tr>
      <w:tr w:rsidR="00C40F5F" w:rsidRPr="002877D7" w14:paraId="7C3B5580" w14:textId="77777777" w:rsidTr="00D83995">
        <w:tc>
          <w:tcPr>
            <w:tcW w:w="530" w:type="dxa"/>
            <w:shd w:val="clear" w:color="auto" w:fill="auto"/>
          </w:tcPr>
          <w:p w14:paraId="249008B1" w14:textId="77777777" w:rsidR="00C40F5F" w:rsidRPr="002877D7" w:rsidRDefault="00C40F5F" w:rsidP="00D83995">
            <w:pPr>
              <w:pStyle w:val="12"/>
            </w:pPr>
          </w:p>
        </w:tc>
        <w:tc>
          <w:tcPr>
            <w:tcW w:w="8937" w:type="dxa"/>
            <w:shd w:val="clear" w:color="auto" w:fill="auto"/>
          </w:tcPr>
          <w:p w14:paraId="44AA31F6" w14:textId="77777777" w:rsidR="00C40F5F" w:rsidRPr="002877D7" w:rsidRDefault="00C40F5F" w:rsidP="00D83995">
            <w:pPr>
              <w:pStyle w:val="12"/>
            </w:pPr>
            <w:r w:rsidRPr="002877D7">
              <w:t>Приложение 3. Форма № 3</w:t>
            </w:r>
          </w:p>
        </w:tc>
        <w:tc>
          <w:tcPr>
            <w:tcW w:w="564" w:type="dxa"/>
            <w:shd w:val="clear" w:color="auto" w:fill="auto"/>
          </w:tcPr>
          <w:p w14:paraId="504B8508" w14:textId="507EA35A" w:rsidR="00C40F5F" w:rsidRPr="00521B4E" w:rsidRDefault="0016468B" w:rsidP="00521B4E">
            <w:pPr>
              <w:pStyle w:val="12"/>
              <w:rPr>
                <w:lang w:val="en-US"/>
              </w:rPr>
            </w:pPr>
            <w:r>
              <w:t>4</w:t>
            </w:r>
            <w:r w:rsidR="00521B4E">
              <w:rPr>
                <w:lang w:val="en-US"/>
              </w:rPr>
              <w:t>9</w:t>
            </w:r>
          </w:p>
        </w:tc>
      </w:tr>
      <w:tr w:rsidR="00C40F5F" w:rsidRPr="002877D7" w14:paraId="15C72632" w14:textId="77777777" w:rsidTr="00D83995">
        <w:tc>
          <w:tcPr>
            <w:tcW w:w="530" w:type="dxa"/>
            <w:shd w:val="clear" w:color="auto" w:fill="auto"/>
          </w:tcPr>
          <w:p w14:paraId="0B4C084A" w14:textId="77777777" w:rsidR="00C40F5F" w:rsidRPr="002877D7" w:rsidRDefault="00C40F5F" w:rsidP="00D83995">
            <w:pPr>
              <w:pStyle w:val="12"/>
            </w:pPr>
          </w:p>
        </w:tc>
        <w:tc>
          <w:tcPr>
            <w:tcW w:w="8937" w:type="dxa"/>
            <w:shd w:val="clear" w:color="auto" w:fill="auto"/>
          </w:tcPr>
          <w:p w14:paraId="7EE6AADD" w14:textId="389B46FD" w:rsidR="00C40F5F" w:rsidRPr="002877D7" w:rsidRDefault="003A342D" w:rsidP="003A342D">
            <w:pPr>
              <w:pStyle w:val="12"/>
            </w:pPr>
            <w:r w:rsidRPr="002877D7">
              <w:t>Приложени</w:t>
            </w:r>
            <w:r>
              <w:t>е</w:t>
            </w:r>
            <w:r w:rsidRPr="002877D7">
              <w:t xml:space="preserve"> </w:t>
            </w:r>
            <w:r w:rsidR="00C40F5F" w:rsidRPr="002877D7">
              <w:t>4. Форма договора</w:t>
            </w:r>
            <w:r w:rsidR="00D07205" w:rsidRPr="002877D7">
              <w:t xml:space="preserve"> купли-продажи</w:t>
            </w:r>
            <w:r>
              <w:t>,</w:t>
            </w:r>
          </w:p>
        </w:tc>
        <w:tc>
          <w:tcPr>
            <w:tcW w:w="564" w:type="dxa"/>
            <w:shd w:val="clear" w:color="auto" w:fill="auto"/>
          </w:tcPr>
          <w:p w14:paraId="7235D206" w14:textId="2EB6AA5A" w:rsidR="00C40F5F" w:rsidRPr="00521B4E" w:rsidRDefault="008114AA" w:rsidP="00521B4E">
            <w:pPr>
              <w:pStyle w:val="12"/>
              <w:rPr>
                <w:lang w:val="en-US"/>
              </w:rPr>
            </w:pPr>
            <w:r>
              <w:t>5</w:t>
            </w:r>
            <w:r w:rsidR="00521B4E">
              <w:rPr>
                <w:lang w:val="en-US"/>
              </w:rPr>
              <w:t>1</w:t>
            </w:r>
          </w:p>
        </w:tc>
      </w:tr>
      <w:tr w:rsidR="00C40F5F" w:rsidRPr="002877D7" w14:paraId="2337E3B2" w14:textId="77777777" w:rsidTr="00D83995">
        <w:trPr>
          <w:trHeight w:val="251"/>
        </w:trPr>
        <w:tc>
          <w:tcPr>
            <w:tcW w:w="530" w:type="dxa"/>
            <w:shd w:val="clear" w:color="auto" w:fill="auto"/>
          </w:tcPr>
          <w:p w14:paraId="141102F1" w14:textId="77777777" w:rsidR="00C40F5F" w:rsidRPr="002877D7" w:rsidRDefault="00C40F5F" w:rsidP="00D83995">
            <w:pPr>
              <w:pStyle w:val="12"/>
            </w:pPr>
          </w:p>
        </w:tc>
        <w:tc>
          <w:tcPr>
            <w:tcW w:w="8937" w:type="dxa"/>
            <w:shd w:val="clear" w:color="auto" w:fill="auto"/>
          </w:tcPr>
          <w:p w14:paraId="075F8BD5" w14:textId="37FF39FE" w:rsidR="00C40F5F" w:rsidRPr="002877D7" w:rsidRDefault="005A41D3" w:rsidP="00EE55B0">
            <w:pPr>
              <w:keepNext/>
              <w:keepLines/>
              <w:outlineLvl w:val="0"/>
              <w:rPr>
                <w:bCs/>
                <w:lang w:eastAsia="en-US"/>
              </w:rPr>
            </w:pPr>
            <w:r w:rsidRPr="002877D7">
              <w:rPr>
                <w:bCs/>
                <w:lang w:eastAsia="en-US"/>
              </w:rPr>
              <w:t xml:space="preserve">Форма договора </w:t>
            </w:r>
            <w:r w:rsidR="00EE55B0">
              <w:rPr>
                <w:bCs/>
                <w:lang w:eastAsia="en-US"/>
              </w:rPr>
              <w:t>о</w:t>
            </w:r>
            <w:r w:rsidR="003A342D">
              <w:rPr>
                <w:bCs/>
                <w:lang w:eastAsia="en-US"/>
              </w:rPr>
              <w:t xml:space="preserve"> </w:t>
            </w:r>
            <w:r w:rsidR="00EE55B0" w:rsidRPr="002877D7">
              <w:rPr>
                <w:bCs/>
                <w:lang w:eastAsia="en-US"/>
              </w:rPr>
              <w:t>перенайм</w:t>
            </w:r>
            <w:r w:rsidR="00EE55B0">
              <w:rPr>
                <w:bCs/>
                <w:lang w:eastAsia="en-US"/>
              </w:rPr>
              <w:t>е</w:t>
            </w:r>
            <w:r w:rsidR="00EE55B0" w:rsidRPr="002877D7">
              <w:rPr>
                <w:bCs/>
                <w:lang w:eastAsia="en-US"/>
              </w:rPr>
              <w:t xml:space="preserve"> </w:t>
            </w:r>
            <w:r w:rsidRPr="002877D7">
              <w:rPr>
                <w:bCs/>
                <w:lang w:eastAsia="en-US"/>
              </w:rPr>
              <w:t>земельного (лесного) участка</w:t>
            </w:r>
          </w:p>
        </w:tc>
        <w:tc>
          <w:tcPr>
            <w:tcW w:w="564" w:type="dxa"/>
            <w:shd w:val="clear" w:color="auto" w:fill="auto"/>
          </w:tcPr>
          <w:p w14:paraId="778422CC" w14:textId="52E7076E" w:rsidR="00C40F5F" w:rsidRPr="00521B4E" w:rsidRDefault="008114AA" w:rsidP="00521B4E">
            <w:pPr>
              <w:pStyle w:val="12"/>
              <w:rPr>
                <w:lang w:val="en-US"/>
              </w:rPr>
            </w:pPr>
            <w:r>
              <w:t>8</w:t>
            </w:r>
            <w:r w:rsidR="00521B4E">
              <w:rPr>
                <w:lang w:val="en-US"/>
              </w:rPr>
              <w:t>2</w:t>
            </w:r>
          </w:p>
        </w:tc>
      </w:tr>
      <w:tr w:rsidR="00936127" w:rsidRPr="002877D7" w14:paraId="18766DCF" w14:textId="77777777" w:rsidTr="00D83995">
        <w:trPr>
          <w:trHeight w:val="251"/>
        </w:trPr>
        <w:tc>
          <w:tcPr>
            <w:tcW w:w="530" w:type="dxa"/>
            <w:shd w:val="clear" w:color="auto" w:fill="auto"/>
          </w:tcPr>
          <w:p w14:paraId="59DA2769" w14:textId="77777777" w:rsidR="00936127" w:rsidRPr="002877D7" w:rsidRDefault="00936127" w:rsidP="00D83995">
            <w:pPr>
              <w:pStyle w:val="12"/>
            </w:pPr>
          </w:p>
        </w:tc>
        <w:tc>
          <w:tcPr>
            <w:tcW w:w="8937" w:type="dxa"/>
            <w:shd w:val="clear" w:color="auto" w:fill="auto"/>
          </w:tcPr>
          <w:p w14:paraId="2126D212" w14:textId="165FD1D8" w:rsidR="00936127" w:rsidRPr="002877D7" w:rsidRDefault="00936127" w:rsidP="00665900">
            <w:pPr>
              <w:keepNext/>
              <w:keepLines/>
              <w:outlineLvl w:val="0"/>
              <w:rPr>
                <w:bCs/>
                <w:lang w:eastAsia="en-US"/>
              </w:rPr>
            </w:pPr>
          </w:p>
        </w:tc>
        <w:tc>
          <w:tcPr>
            <w:tcW w:w="564" w:type="dxa"/>
            <w:shd w:val="clear" w:color="auto" w:fill="auto"/>
          </w:tcPr>
          <w:p w14:paraId="6955B7BB" w14:textId="49F9FCB0" w:rsidR="00936127" w:rsidRPr="002877D7" w:rsidRDefault="00936127" w:rsidP="004A21FE">
            <w:pPr>
              <w:pStyle w:val="12"/>
            </w:pPr>
          </w:p>
        </w:tc>
      </w:tr>
    </w:tbl>
    <w:p w14:paraId="3226F99C" w14:textId="77777777" w:rsidR="00343BDA" w:rsidRPr="002877D7" w:rsidRDefault="00B27274" w:rsidP="00C40F5F">
      <w:pPr>
        <w:pStyle w:val="12"/>
        <w:tabs>
          <w:tab w:val="right" w:leader="dot" w:pos="9911"/>
        </w:tabs>
        <w:rPr>
          <w:caps/>
        </w:rPr>
      </w:pPr>
      <w:fldSimple w:instr=" TOC \o &quot;1-2&quot; \h \z \u ">
        <w:hyperlink w:anchor="_Toc412639455" w:history="1"/>
      </w:fldSimple>
      <w:r w:rsidR="00477CB7" w:rsidRPr="002877D7">
        <w:rPr>
          <w:caps/>
        </w:rPr>
        <w:br w:type="page"/>
      </w:r>
      <w:bookmarkStart w:id="1" w:name="_Toc412639455"/>
      <w:r w:rsidR="00343BDA" w:rsidRPr="002877D7">
        <w:rPr>
          <w:caps/>
        </w:rPr>
        <w:lastRenderedPageBreak/>
        <w:t>Извещение</w:t>
      </w:r>
      <w:r w:rsidR="00A2304A" w:rsidRPr="002877D7">
        <w:rPr>
          <w:caps/>
        </w:rPr>
        <w:t xml:space="preserve"> </w:t>
      </w:r>
      <w:r w:rsidR="00343BDA" w:rsidRPr="002877D7">
        <w:rPr>
          <w:caps/>
        </w:rPr>
        <w:t>о проведении аукциона</w:t>
      </w:r>
      <w:bookmarkEnd w:id="1"/>
      <w:r w:rsidR="00C406C9" w:rsidRPr="002877D7">
        <w:rPr>
          <w:caps/>
        </w:rPr>
        <w:t xml:space="preserve"> НА ПОНИЖЕНИЕ</w:t>
      </w:r>
      <w:r w:rsidR="00343BDA" w:rsidRPr="002877D7">
        <w:rPr>
          <w:caps/>
        </w:rPr>
        <w:br/>
      </w:r>
    </w:p>
    <w:tbl>
      <w:tblPr>
        <w:tblStyle w:val="af0"/>
        <w:tblW w:w="0" w:type="auto"/>
        <w:tblLook w:val="04A0" w:firstRow="1" w:lastRow="0" w:firstColumn="1" w:lastColumn="0" w:noHBand="0" w:noVBand="1"/>
      </w:tblPr>
      <w:tblGrid>
        <w:gridCol w:w="799"/>
        <w:gridCol w:w="3225"/>
        <w:gridCol w:w="5973"/>
      </w:tblGrid>
      <w:tr w:rsidR="00527FA5" w:rsidRPr="002877D7" w14:paraId="418B51D8" w14:textId="77777777" w:rsidTr="008C21CB">
        <w:tc>
          <w:tcPr>
            <w:tcW w:w="9997" w:type="dxa"/>
            <w:gridSpan w:val="3"/>
            <w:shd w:val="clear" w:color="auto" w:fill="D9D9D9" w:themeFill="background1" w:themeFillShade="D9"/>
          </w:tcPr>
          <w:p w14:paraId="1C429643" w14:textId="77777777" w:rsidR="00527FA5" w:rsidRPr="002877D7" w:rsidRDefault="00527FA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Форма проведения торгов</w:t>
            </w:r>
          </w:p>
        </w:tc>
      </w:tr>
      <w:tr w:rsidR="00B1380B" w:rsidRPr="002877D7" w14:paraId="3F6891F6" w14:textId="77777777" w:rsidTr="001D3E7D">
        <w:tc>
          <w:tcPr>
            <w:tcW w:w="799" w:type="dxa"/>
          </w:tcPr>
          <w:p w14:paraId="18CFAC94" w14:textId="77777777" w:rsidR="00B1380B" w:rsidRPr="002877D7" w:rsidRDefault="00B1380B" w:rsidP="00DD7F3D">
            <w:pPr>
              <w:pStyle w:val="affe"/>
              <w:numPr>
                <w:ilvl w:val="1"/>
                <w:numId w:val="19"/>
              </w:numPr>
              <w:tabs>
                <w:tab w:val="left" w:pos="284"/>
              </w:tabs>
              <w:spacing w:after="0" w:line="240" w:lineRule="auto"/>
              <w:ind w:left="0" w:firstLine="0"/>
              <w:rPr>
                <w:lang w:eastAsia="en-US"/>
              </w:rPr>
            </w:pPr>
          </w:p>
        </w:tc>
        <w:tc>
          <w:tcPr>
            <w:tcW w:w="3225" w:type="dxa"/>
          </w:tcPr>
          <w:p w14:paraId="721C6CD3" w14:textId="77777777" w:rsidR="00B1380B" w:rsidRPr="002877D7" w:rsidRDefault="00B1380B" w:rsidP="00A457A8">
            <w:pPr>
              <w:jc w:val="left"/>
            </w:pPr>
            <w:r w:rsidRPr="002877D7">
              <w:t>Тип и способ проведения торгов:</w:t>
            </w:r>
          </w:p>
        </w:tc>
        <w:tc>
          <w:tcPr>
            <w:tcW w:w="5973" w:type="dxa"/>
            <w:shd w:val="clear" w:color="auto" w:fill="auto"/>
          </w:tcPr>
          <w:p w14:paraId="4787CA4C" w14:textId="64FC4E74" w:rsidR="00B1380B" w:rsidRPr="001D3E7D" w:rsidRDefault="0059369D" w:rsidP="00EE55B0">
            <w:r w:rsidRPr="001D3E7D">
              <w:t>Аукцион на понижение в электронной форме (на электронной торговой площадке «Единая электронная торговая площадка»  (</w:t>
            </w:r>
            <w:hyperlink r:id="rId10" w:history="1">
              <w:r w:rsidRPr="001D3E7D">
                <w:rPr>
                  <w:rStyle w:val="ad"/>
                  <w:color w:val="auto"/>
                </w:rPr>
                <w:t>https://www.roseltorg.ru</w:t>
              </w:r>
            </w:hyperlink>
            <w:r w:rsidRPr="001D3E7D">
              <w:t>), проводится под наименованием «</w:t>
            </w:r>
            <w:r w:rsidR="00EC14C1" w:rsidRPr="001D3E7D">
              <w:t xml:space="preserve">Продажа посредством публичного предложения» (форма торгов). </w:t>
            </w:r>
            <w:r w:rsidRPr="001D3E7D">
              <w:t>Аукцион на понижение в электронной форме на право заключения договора купли-продажи</w:t>
            </w:r>
            <w:r w:rsidR="003F0570" w:rsidRPr="001D3E7D">
              <w:t xml:space="preserve"> и</w:t>
            </w:r>
            <w:r w:rsidR="007E5F1E" w:rsidRPr="001D3E7D">
              <w:t xml:space="preserve"> </w:t>
            </w:r>
            <w:r w:rsidR="004E6F08" w:rsidRPr="001D3E7D">
              <w:t xml:space="preserve">договоров </w:t>
            </w:r>
            <w:r w:rsidR="00EE55B0">
              <w:t xml:space="preserve">о </w:t>
            </w:r>
            <w:r w:rsidR="00EE55B0" w:rsidRPr="001D3E7D">
              <w:t>перенайм</w:t>
            </w:r>
            <w:r w:rsidR="00EE55B0">
              <w:t>е</w:t>
            </w:r>
            <w:r w:rsidR="00EE55B0" w:rsidRPr="001D3E7D">
              <w:t xml:space="preserve"> </w:t>
            </w:r>
            <w:r w:rsidR="004E6F08" w:rsidRPr="001D3E7D">
              <w:t>земельных (лесных) участков</w:t>
            </w:r>
            <w:r w:rsidR="00EC14C1" w:rsidRPr="001D3E7D">
              <w:t xml:space="preserve"> имущественного комплекса</w:t>
            </w:r>
            <w:r w:rsidR="00711A3F" w:rsidRPr="001D3E7D">
              <w:t xml:space="preserve"> имущественного комплекса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w:t>
            </w:r>
          </w:p>
        </w:tc>
      </w:tr>
      <w:tr w:rsidR="00527FA5" w:rsidRPr="002877D7" w14:paraId="43AE522A" w14:textId="77777777" w:rsidTr="001D3E7D">
        <w:tc>
          <w:tcPr>
            <w:tcW w:w="799" w:type="dxa"/>
          </w:tcPr>
          <w:p w14:paraId="29B467BB"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08FC30DA" w14:textId="77777777" w:rsidR="00527FA5" w:rsidRPr="002877D7" w:rsidRDefault="00527FA5" w:rsidP="00A457A8">
            <w:pPr>
              <w:jc w:val="left"/>
            </w:pPr>
            <w:r w:rsidRPr="002877D7">
              <w:rPr>
                <w:lang w:eastAsia="en-US"/>
              </w:rPr>
              <w:t>Форма (состав участников):</w:t>
            </w:r>
          </w:p>
        </w:tc>
        <w:tc>
          <w:tcPr>
            <w:tcW w:w="5973" w:type="dxa"/>
            <w:shd w:val="clear" w:color="auto" w:fill="auto"/>
          </w:tcPr>
          <w:p w14:paraId="4DEACC59" w14:textId="77777777" w:rsidR="00527FA5" w:rsidRPr="001D3E7D" w:rsidRDefault="00527FA5" w:rsidP="00527FA5">
            <w:pPr>
              <w:rPr>
                <w:lang w:eastAsia="en-US"/>
              </w:rPr>
            </w:pPr>
            <w:r w:rsidRPr="001D3E7D">
              <w:rPr>
                <w:lang w:eastAsia="en-US"/>
              </w:rPr>
              <w:t>открытый</w:t>
            </w:r>
          </w:p>
        </w:tc>
      </w:tr>
      <w:tr w:rsidR="00527FA5" w:rsidRPr="002877D7" w14:paraId="50098024" w14:textId="77777777" w:rsidTr="001D3E7D">
        <w:tc>
          <w:tcPr>
            <w:tcW w:w="799" w:type="dxa"/>
          </w:tcPr>
          <w:p w14:paraId="1192FB50"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4EBFEEAC" w14:textId="77777777" w:rsidR="00527FA5" w:rsidRPr="002877D7" w:rsidRDefault="00527FA5" w:rsidP="00A457A8">
            <w:pPr>
              <w:jc w:val="left"/>
              <w:rPr>
                <w:lang w:eastAsia="en-US"/>
              </w:rPr>
            </w:pPr>
            <w:r w:rsidRPr="002877D7">
              <w:rPr>
                <w:lang w:eastAsia="en-US"/>
              </w:rPr>
              <w:t>Способ подачи предложений о цене:</w:t>
            </w:r>
          </w:p>
        </w:tc>
        <w:tc>
          <w:tcPr>
            <w:tcW w:w="5973" w:type="dxa"/>
            <w:shd w:val="clear" w:color="auto" w:fill="auto"/>
          </w:tcPr>
          <w:p w14:paraId="343428AF" w14:textId="77777777" w:rsidR="00527FA5" w:rsidRPr="001D3E7D" w:rsidRDefault="00734D86" w:rsidP="00527FA5">
            <w:pPr>
              <w:rPr>
                <w:lang w:eastAsia="en-US"/>
              </w:rPr>
            </w:pPr>
            <w:r w:rsidRPr="001D3E7D">
              <w:rPr>
                <w:lang w:eastAsia="en-US"/>
              </w:rPr>
              <w:t>о</w:t>
            </w:r>
            <w:r w:rsidR="00527FA5" w:rsidRPr="001D3E7D">
              <w:rPr>
                <w:lang w:eastAsia="en-US"/>
              </w:rPr>
              <w:t>ткрытый</w:t>
            </w:r>
          </w:p>
        </w:tc>
      </w:tr>
      <w:tr w:rsidR="00527FA5" w:rsidRPr="002877D7" w14:paraId="7F1444E5" w14:textId="77777777" w:rsidTr="001D3E7D">
        <w:tc>
          <w:tcPr>
            <w:tcW w:w="9997" w:type="dxa"/>
            <w:gridSpan w:val="3"/>
            <w:shd w:val="clear" w:color="auto" w:fill="auto"/>
          </w:tcPr>
          <w:p w14:paraId="1785B242" w14:textId="77777777" w:rsidR="00527FA5" w:rsidRPr="001D3E7D" w:rsidRDefault="00527FA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1D3E7D">
              <w:rPr>
                <w:rFonts w:ascii="Times New Roman" w:hAnsi="Times New Roman"/>
                <w:b/>
                <w:sz w:val="28"/>
                <w:szCs w:val="28"/>
              </w:rPr>
              <w:t>Предмет торгов</w:t>
            </w:r>
          </w:p>
        </w:tc>
      </w:tr>
      <w:tr w:rsidR="00C27626" w:rsidRPr="002877D7" w14:paraId="7587079B" w14:textId="77777777" w:rsidTr="001D3E7D">
        <w:tc>
          <w:tcPr>
            <w:tcW w:w="799" w:type="dxa"/>
          </w:tcPr>
          <w:p w14:paraId="47A40ADD" w14:textId="77777777" w:rsidR="00C27626" w:rsidRPr="002877D7" w:rsidRDefault="00C27626" w:rsidP="00DD7F3D">
            <w:pPr>
              <w:pStyle w:val="affe"/>
              <w:numPr>
                <w:ilvl w:val="1"/>
                <w:numId w:val="19"/>
              </w:numPr>
              <w:tabs>
                <w:tab w:val="left" w:pos="284"/>
              </w:tabs>
              <w:spacing w:after="0" w:line="240" w:lineRule="auto"/>
              <w:ind w:left="0" w:firstLine="0"/>
              <w:rPr>
                <w:lang w:eastAsia="en-US"/>
              </w:rPr>
            </w:pPr>
          </w:p>
        </w:tc>
        <w:tc>
          <w:tcPr>
            <w:tcW w:w="3225" w:type="dxa"/>
          </w:tcPr>
          <w:p w14:paraId="7B419BEB" w14:textId="77777777" w:rsidR="00C27626" w:rsidRPr="002877D7" w:rsidRDefault="00C27626" w:rsidP="00527FA5">
            <w:pPr>
              <w:rPr>
                <w:lang w:eastAsia="en-US"/>
              </w:rPr>
            </w:pPr>
            <w:r w:rsidRPr="002877D7">
              <w:rPr>
                <w:lang w:eastAsia="en-US"/>
              </w:rPr>
              <w:t>Предмет:</w:t>
            </w:r>
          </w:p>
        </w:tc>
        <w:tc>
          <w:tcPr>
            <w:tcW w:w="5973" w:type="dxa"/>
            <w:shd w:val="clear" w:color="auto" w:fill="auto"/>
          </w:tcPr>
          <w:p w14:paraId="6351578E" w14:textId="77777777" w:rsidR="003F0570" w:rsidRPr="001D3E7D" w:rsidRDefault="003F0570" w:rsidP="003F0570">
            <w:r w:rsidRPr="001D3E7D">
              <w:t>право на заключение договора купли-продажи</w:t>
            </w:r>
          </w:p>
          <w:p w14:paraId="566B82D5" w14:textId="1CF21AA9" w:rsidR="00C27626" w:rsidRPr="001D3E7D" w:rsidRDefault="003F0570" w:rsidP="00EE55B0">
            <w:pPr>
              <w:rPr>
                <w:lang w:eastAsia="en-US"/>
              </w:rPr>
            </w:pPr>
            <w:r w:rsidRPr="001D3E7D">
              <w:t xml:space="preserve">имущественного комплекса и договоров </w:t>
            </w:r>
            <w:r w:rsidR="00EE55B0">
              <w:t xml:space="preserve">о </w:t>
            </w:r>
            <w:r w:rsidR="00EE55B0" w:rsidRPr="001D3E7D">
              <w:t>перенайм</w:t>
            </w:r>
            <w:r w:rsidR="00EE55B0">
              <w:t>е</w:t>
            </w:r>
            <w:r w:rsidR="00EE55B0" w:rsidRPr="001D3E7D">
              <w:t xml:space="preserve"> </w:t>
            </w:r>
            <w:r w:rsidRPr="001D3E7D">
              <w:t xml:space="preserve">земельных (лесных) участков, (далее – «Имущество») </w:t>
            </w:r>
          </w:p>
        </w:tc>
      </w:tr>
      <w:tr w:rsidR="006C1723" w:rsidRPr="002877D7" w14:paraId="6A254086" w14:textId="77777777" w:rsidTr="008C21CB">
        <w:tc>
          <w:tcPr>
            <w:tcW w:w="799" w:type="dxa"/>
          </w:tcPr>
          <w:p w14:paraId="583BCA88" w14:textId="77777777" w:rsidR="006C1723" w:rsidRPr="002877D7" w:rsidRDefault="006C1723" w:rsidP="00DD7F3D">
            <w:pPr>
              <w:pStyle w:val="affe"/>
              <w:numPr>
                <w:ilvl w:val="1"/>
                <w:numId w:val="19"/>
              </w:numPr>
              <w:tabs>
                <w:tab w:val="left" w:pos="284"/>
              </w:tabs>
              <w:spacing w:after="0" w:line="240" w:lineRule="auto"/>
              <w:ind w:left="0" w:firstLine="0"/>
              <w:rPr>
                <w:lang w:eastAsia="en-US"/>
              </w:rPr>
            </w:pPr>
          </w:p>
        </w:tc>
        <w:tc>
          <w:tcPr>
            <w:tcW w:w="3225" w:type="dxa"/>
          </w:tcPr>
          <w:p w14:paraId="08D59BC0" w14:textId="77777777" w:rsidR="006C1723" w:rsidRPr="002877D7" w:rsidRDefault="006C1723" w:rsidP="00527FA5">
            <w:pPr>
              <w:rPr>
                <w:lang w:eastAsia="en-US"/>
              </w:rPr>
            </w:pPr>
            <w:r w:rsidRPr="002877D7">
              <w:rPr>
                <w:lang w:eastAsia="en-US"/>
              </w:rPr>
              <w:t>Адрес расположения Имущества:</w:t>
            </w:r>
          </w:p>
        </w:tc>
        <w:tc>
          <w:tcPr>
            <w:tcW w:w="5973" w:type="dxa"/>
          </w:tcPr>
          <w:p w14:paraId="05C4CE26" w14:textId="02B676E8" w:rsidR="00044054" w:rsidRPr="009E43D4" w:rsidRDefault="00A745CC" w:rsidP="00BB01EC">
            <w:r w:rsidRPr="009E43D4">
              <w:t xml:space="preserve">Республика Бурятия, Кабанский район, местность Байкальский прибой, турбаза Байкальский залив; Республика Бурятия, Кабанский район, в границах Кабанского лесничества, Большереченского участкового лесничества, квартал 6, </w:t>
            </w:r>
            <w:proofErr w:type="spellStart"/>
            <w:r w:rsidRPr="009E43D4">
              <w:t>выд</w:t>
            </w:r>
            <w:proofErr w:type="spellEnd"/>
            <w:r w:rsidRPr="009E43D4">
              <w:t xml:space="preserve">. 17, 19, Республика Бурятия, Кабанский район, местность Байкальский прибой, в 2 км от Блок – поста № 19 к западу;  Республика Бурятия, Муниципальное образование «Кабанский район», в границах Кабанского лесничества, Большереченского участкового лесничества, квартал 6, части выделов 17, 19; 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10; </w:t>
            </w:r>
            <w:r w:rsidRPr="009E43D4">
              <w:lastRenderedPageBreak/>
              <w:t>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17, квартал 7 выдел 3</w:t>
            </w:r>
          </w:p>
        </w:tc>
      </w:tr>
      <w:tr w:rsidR="00527FA5" w:rsidRPr="002877D7" w14:paraId="5848C1DA" w14:textId="77777777" w:rsidTr="008C21CB">
        <w:tc>
          <w:tcPr>
            <w:tcW w:w="799" w:type="dxa"/>
          </w:tcPr>
          <w:p w14:paraId="322941C7" w14:textId="77777777" w:rsidR="00527FA5" w:rsidRPr="002877D7" w:rsidRDefault="00527FA5" w:rsidP="00DD7F3D">
            <w:pPr>
              <w:pStyle w:val="affe"/>
              <w:numPr>
                <w:ilvl w:val="1"/>
                <w:numId w:val="19"/>
              </w:numPr>
              <w:tabs>
                <w:tab w:val="left" w:pos="284"/>
              </w:tabs>
              <w:spacing w:after="0" w:line="240" w:lineRule="auto"/>
              <w:ind w:left="0" w:firstLine="0"/>
              <w:rPr>
                <w:lang w:eastAsia="en-US"/>
              </w:rPr>
            </w:pPr>
          </w:p>
        </w:tc>
        <w:tc>
          <w:tcPr>
            <w:tcW w:w="3225" w:type="dxa"/>
          </w:tcPr>
          <w:p w14:paraId="73CD34C0" w14:textId="77777777" w:rsidR="00527FA5" w:rsidRPr="002877D7" w:rsidRDefault="00515CAD" w:rsidP="00515CAD">
            <w:pPr>
              <w:rPr>
                <w:lang w:eastAsia="en-US"/>
              </w:rPr>
            </w:pPr>
            <w:r w:rsidRPr="002877D7">
              <w:rPr>
                <w:lang w:eastAsia="en-US"/>
              </w:rPr>
              <w:t>Состав Имущества:</w:t>
            </w:r>
          </w:p>
        </w:tc>
        <w:tc>
          <w:tcPr>
            <w:tcW w:w="5973" w:type="dxa"/>
          </w:tcPr>
          <w:p w14:paraId="226D9234" w14:textId="77777777" w:rsidR="00DB7078" w:rsidRPr="009E43D4" w:rsidRDefault="00CF461E" w:rsidP="00DB7078">
            <w:pPr>
              <w:widowControl w:val="0"/>
              <w:tabs>
                <w:tab w:val="left" w:pos="142"/>
                <w:tab w:val="left" w:pos="426"/>
                <w:tab w:val="left" w:pos="1134"/>
                <w:tab w:val="left" w:pos="1701"/>
              </w:tabs>
            </w:pPr>
            <w:r w:rsidRPr="009E43D4">
              <w:t>1 земельный участок,</w:t>
            </w:r>
            <w:r w:rsidRPr="009E43D4">
              <w:rPr>
                <w:bCs/>
                <w:lang w:eastAsia="ar-SA"/>
              </w:rPr>
              <w:t xml:space="preserve"> 18 зданий, 3 сооружения, права аренды на 3 земельных (лесных) участка, 25</w:t>
            </w:r>
            <w:r w:rsidR="00085CCE" w:rsidRPr="009E43D4">
              <w:rPr>
                <w:bCs/>
                <w:lang w:eastAsia="ar-SA"/>
              </w:rPr>
              <w:t>3</w:t>
            </w:r>
            <w:r w:rsidRPr="009E43D4">
              <w:rPr>
                <w:bCs/>
                <w:lang w:eastAsia="ar-SA"/>
              </w:rPr>
              <w:t xml:space="preserve"> </w:t>
            </w:r>
            <w:r w:rsidR="00085CCE" w:rsidRPr="009E43D4">
              <w:rPr>
                <w:bCs/>
                <w:lang w:eastAsia="ar-SA"/>
              </w:rPr>
              <w:t xml:space="preserve">номенклатурные </w:t>
            </w:r>
            <w:r w:rsidRPr="009E43D4">
              <w:rPr>
                <w:bCs/>
                <w:lang w:eastAsia="ar-SA"/>
              </w:rPr>
              <w:t>единицы прочего (движимого) имущества.</w:t>
            </w:r>
            <w:r w:rsidR="00DB7078" w:rsidRPr="009E43D4">
              <w:t xml:space="preserve"> Имущество продается одним лотом.</w:t>
            </w:r>
          </w:p>
          <w:p w14:paraId="608E9075" w14:textId="77777777" w:rsidR="00CF461E" w:rsidRPr="009E43D4" w:rsidRDefault="00DB7078" w:rsidP="00643D85">
            <w:pPr>
              <w:widowControl w:val="0"/>
              <w:tabs>
                <w:tab w:val="left" w:pos="142"/>
                <w:tab w:val="left" w:pos="426"/>
                <w:tab w:val="left" w:pos="1134"/>
                <w:tab w:val="left" w:pos="1701"/>
              </w:tabs>
            </w:pPr>
            <w:r w:rsidRPr="009E43D4">
              <w:t>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w:t>
            </w:r>
            <w:r w:rsidR="00CF461E" w:rsidRPr="009E43D4">
              <w:rPr>
                <w:bCs/>
                <w:lang w:eastAsia="ar-SA"/>
              </w:rPr>
              <w:t xml:space="preserve"> </w:t>
            </w:r>
            <w:r w:rsidR="00CF461E" w:rsidRPr="009E43D4">
              <w:t xml:space="preserve"> </w:t>
            </w:r>
          </w:p>
        </w:tc>
      </w:tr>
      <w:tr w:rsidR="00515CAD" w:rsidRPr="002877D7" w14:paraId="452B2B56" w14:textId="77777777" w:rsidTr="008C21CB">
        <w:tc>
          <w:tcPr>
            <w:tcW w:w="9997" w:type="dxa"/>
            <w:gridSpan w:val="3"/>
            <w:shd w:val="clear" w:color="auto" w:fill="D9D9D9" w:themeFill="background1" w:themeFillShade="D9"/>
          </w:tcPr>
          <w:p w14:paraId="7A41B0DE" w14:textId="77777777" w:rsidR="00515CAD" w:rsidRPr="002877D7" w:rsidRDefault="00515CAD"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Информация о собственнике</w:t>
            </w:r>
          </w:p>
        </w:tc>
      </w:tr>
      <w:tr w:rsidR="00515CAD" w:rsidRPr="002877D7" w14:paraId="295352D0" w14:textId="77777777" w:rsidTr="008C21CB">
        <w:tc>
          <w:tcPr>
            <w:tcW w:w="799" w:type="dxa"/>
          </w:tcPr>
          <w:p w14:paraId="242A514B" w14:textId="77777777" w:rsidR="00515CAD" w:rsidRPr="002877D7" w:rsidRDefault="00515CAD" w:rsidP="00DD7F3D">
            <w:pPr>
              <w:pStyle w:val="affe"/>
              <w:numPr>
                <w:ilvl w:val="1"/>
                <w:numId w:val="19"/>
              </w:numPr>
              <w:tabs>
                <w:tab w:val="left" w:pos="284"/>
              </w:tabs>
              <w:spacing w:after="0" w:line="240" w:lineRule="auto"/>
              <w:ind w:left="0" w:firstLine="0"/>
              <w:rPr>
                <w:lang w:eastAsia="en-US"/>
              </w:rPr>
            </w:pPr>
          </w:p>
        </w:tc>
        <w:tc>
          <w:tcPr>
            <w:tcW w:w="3225" w:type="dxa"/>
          </w:tcPr>
          <w:p w14:paraId="067D75ED" w14:textId="77777777" w:rsidR="00515CAD" w:rsidRPr="002877D7" w:rsidRDefault="00515CAD" w:rsidP="00AB4FE0">
            <w:pPr>
              <w:rPr>
                <w:lang w:eastAsia="en-US"/>
              </w:rPr>
            </w:pPr>
            <w:r w:rsidRPr="002877D7">
              <w:rPr>
                <w:lang w:eastAsia="en-US"/>
              </w:rPr>
              <w:t>Наименование</w:t>
            </w:r>
          </w:p>
        </w:tc>
        <w:tc>
          <w:tcPr>
            <w:tcW w:w="5973" w:type="dxa"/>
          </w:tcPr>
          <w:p w14:paraId="1621CA1C" w14:textId="77777777" w:rsidR="00515CAD" w:rsidRPr="002877D7" w:rsidRDefault="00DB2365" w:rsidP="00DB2365">
            <w:pPr>
              <w:rPr>
                <w:lang w:eastAsia="en-US"/>
              </w:rPr>
            </w:pPr>
            <w:r w:rsidRPr="002877D7">
              <w:rPr>
                <w:lang w:eastAsia="en-US"/>
              </w:rPr>
              <w:t>Акционерное общество «Производственное объединение «Электрохимический завод» (АО «ПО ЭХЗ»).</w:t>
            </w:r>
          </w:p>
        </w:tc>
      </w:tr>
      <w:tr w:rsidR="00515CAD" w:rsidRPr="002877D7" w14:paraId="1288B0F2" w14:textId="77777777" w:rsidTr="008C21CB">
        <w:tc>
          <w:tcPr>
            <w:tcW w:w="799" w:type="dxa"/>
          </w:tcPr>
          <w:p w14:paraId="7C9CC9B4" w14:textId="77777777" w:rsidR="00515CAD" w:rsidRPr="002877D7" w:rsidRDefault="00515CAD" w:rsidP="00DD7F3D">
            <w:pPr>
              <w:pStyle w:val="affe"/>
              <w:numPr>
                <w:ilvl w:val="1"/>
                <w:numId w:val="19"/>
              </w:numPr>
              <w:tabs>
                <w:tab w:val="left" w:pos="284"/>
              </w:tabs>
              <w:spacing w:after="0" w:line="240" w:lineRule="auto"/>
              <w:ind w:left="0" w:firstLine="0"/>
              <w:rPr>
                <w:lang w:eastAsia="en-US"/>
              </w:rPr>
            </w:pPr>
          </w:p>
        </w:tc>
        <w:tc>
          <w:tcPr>
            <w:tcW w:w="3225" w:type="dxa"/>
          </w:tcPr>
          <w:p w14:paraId="25F2FDEC" w14:textId="77777777" w:rsidR="00515CAD" w:rsidRPr="002877D7" w:rsidRDefault="00515CAD" w:rsidP="00AB4FE0">
            <w:pPr>
              <w:rPr>
                <w:lang w:eastAsia="en-US"/>
              </w:rPr>
            </w:pPr>
            <w:r w:rsidRPr="002877D7">
              <w:rPr>
                <w:lang w:eastAsia="en-US"/>
              </w:rPr>
              <w:t>Место нахождения:</w:t>
            </w:r>
          </w:p>
        </w:tc>
        <w:tc>
          <w:tcPr>
            <w:tcW w:w="5973" w:type="dxa"/>
          </w:tcPr>
          <w:p w14:paraId="76040034" w14:textId="77777777" w:rsidR="00515CAD" w:rsidRPr="002877D7" w:rsidRDefault="00DB2365" w:rsidP="00044054">
            <w:r w:rsidRPr="002877D7">
              <w:t>663690, Россия, Красноярский край, г. Зеленогорск, ул. Первая Промышленная, дом 1.</w:t>
            </w:r>
          </w:p>
        </w:tc>
      </w:tr>
      <w:tr w:rsidR="00DB2365" w:rsidRPr="002877D7" w14:paraId="780BC9EA" w14:textId="77777777" w:rsidTr="008C21CB">
        <w:tc>
          <w:tcPr>
            <w:tcW w:w="799" w:type="dxa"/>
          </w:tcPr>
          <w:p w14:paraId="20F8F6AD" w14:textId="77777777" w:rsidR="00DB2365" w:rsidRPr="002877D7" w:rsidRDefault="00DB2365" w:rsidP="00DD7F3D">
            <w:pPr>
              <w:pStyle w:val="affe"/>
              <w:numPr>
                <w:ilvl w:val="1"/>
                <w:numId w:val="19"/>
              </w:numPr>
              <w:tabs>
                <w:tab w:val="left" w:pos="284"/>
              </w:tabs>
              <w:spacing w:after="0" w:line="240" w:lineRule="auto"/>
              <w:ind w:left="0" w:firstLine="0"/>
              <w:rPr>
                <w:lang w:eastAsia="en-US"/>
              </w:rPr>
            </w:pPr>
          </w:p>
        </w:tc>
        <w:tc>
          <w:tcPr>
            <w:tcW w:w="3225" w:type="dxa"/>
          </w:tcPr>
          <w:p w14:paraId="0A1C1E9F" w14:textId="77777777" w:rsidR="00DB2365" w:rsidRPr="002877D7" w:rsidRDefault="00DB2365" w:rsidP="00AB4FE0">
            <w:pPr>
              <w:rPr>
                <w:lang w:eastAsia="en-US"/>
              </w:rPr>
            </w:pPr>
            <w:r w:rsidRPr="002877D7">
              <w:t>Почтовый адрес:</w:t>
            </w:r>
          </w:p>
        </w:tc>
        <w:tc>
          <w:tcPr>
            <w:tcW w:w="5973" w:type="dxa"/>
          </w:tcPr>
          <w:p w14:paraId="73CF7015" w14:textId="77777777" w:rsidR="00DB2365" w:rsidRPr="002877D7" w:rsidRDefault="00DB2365" w:rsidP="00044054">
            <w:r w:rsidRPr="002877D7">
              <w:t>663690, Россия, Красноярский край, г. Зеленогорск, ул. Первая Промышленная, дом 1.</w:t>
            </w:r>
          </w:p>
        </w:tc>
      </w:tr>
      <w:tr w:rsidR="00DB2365" w:rsidRPr="002877D7" w14:paraId="528A1AAF" w14:textId="77777777" w:rsidTr="008C21CB">
        <w:trPr>
          <w:trHeight w:val="543"/>
        </w:trPr>
        <w:tc>
          <w:tcPr>
            <w:tcW w:w="799" w:type="dxa"/>
          </w:tcPr>
          <w:p w14:paraId="774E129C" w14:textId="77777777" w:rsidR="00DB2365" w:rsidRPr="002877D7" w:rsidRDefault="00DB2365" w:rsidP="00DD7F3D">
            <w:pPr>
              <w:pStyle w:val="affe"/>
              <w:numPr>
                <w:ilvl w:val="1"/>
                <w:numId w:val="19"/>
              </w:numPr>
              <w:tabs>
                <w:tab w:val="left" w:pos="284"/>
              </w:tabs>
              <w:spacing w:after="0" w:line="240" w:lineRule="auto"/>
              <w:ind w:left="0" w:firstLine="0"/>
              <w:rPr>
                <w:lang w:eastAsia="en-US"/>
              </w:rPr>
            </w:pPr>
          </w:p>
        </w:tc>
        <w:tc>
          <w:tcPr>
            <w:tcW w:w="3225" w:type="dxa"/>
          </w:tcPr>
          <w:p w14:paraId="092CED93" w14:textId="77777777" w:rsidR="00DB2365" w:rsidRPr="002877D7" w:rsidRDefault="00DB2365" w:rsidP="00AB4FE0">
            <w:r w:rsidRPr="002877D7">
              <w:rPr>
                <w:spacing w:val="-1"/>
              </w:rPr>
              <w:t>Адрес электронной почты:</w:t>
            </w:r>
          </w:p>
        </w:tc>
        <w:tc>
          <w:tcPr>
            <w:tcW w:w="5973" w:type="dxa"/>
          </w:tcPr>
          <w:p w14:paraId="1BA2E078" w14:textId="77777777" w:rsidR="00DB2365" w:rsidRPr="002877D7" w:rsidRDefault="0054210A" w:rsidP="0054210A">
            <w:r w:rsidRPr="002877D7">
              <w:t>19</w:t>
            </w:r>
            <w:r w:rsidR="00DB2365" w:rsidRPr="002877D7">
              <w:t>@</w:t>
            </w:r>
            <w:proofErr w:type="spellStart"/>
            <w:r w:rsidRPr="002877D7">
              <w:rPr>
                <w:lang w:val="en-US"/>
              </w:rPr>
              <w:t>rosatom</w:t>
            </w:r>
            <w:proofErr w:type="spellEnd"/>
            <w:r w:rsidR="00DB2365" w:rsidRPr="002877D7">
              <w:t>.</w:t>
            </w:r>
            <w:r w:rsidR="00DB2365" w:rsidRPr="002877D7">
              <w:rPr>
                <w:lang w:val="en-US"/>
              </w:rPr>
              <w:t>ru</w:t>
            </w:r>
          </w:p>
        </w:tc>
      </w:tr>
      <w:tr w:rsidR="008C21CB" w:rsidRPr="002877D7" w14:paraId="07BDE2D7" w14:textId="77777777" w:rsidTr="008C21CB">
        <w:tc>
          <w:tcPr>
            <w:tcW w:w="799" w:type="dxa"/>
          </w:tcPr>
          <w:p w14:paraId="172E832B"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6E6AC90F" w14:textId="77777777" w:rsidR="008C21CB" w:rsidRPr="002877D7" w:rsidRDefault="008C21CB" w:rsidP="00AB4FE0">
            <w:pPr>
              <w:rPr>
                <w:spacing w:val="-1"/>
              </w:rPr>
            </w:pPr>
            <w:r w:rsidRPr="002877D7">
              <w:t>Контактные лица:</w:t>
            </w:r>
          </w:p>
        </w:tc>
        <w:tc>
          <w:tcPr>
            <w:tcW w:w="5973" w:type="dxa"/>
          </w:tcPr>
          <w:p w14:paraId="11B02662" w14:textId="77777777" w:rsidR="0054210A" w:rsidRPr="002877D7" w:rsidRDefault="008C21CB" w:rsidP="00C831FC">
            <w:pPr>
              <w:numPr>
                <w:ilvl w:val="0"/>
                <w:numId w:val="47"/>
              </w:numPr>
              <w:ind w:left="0" w:firstLine="0"/>
            </w:pPr>
            <w:r w:rsidRPr="002877D7">
              <w:t>Исаева Ольга Валериевна, тел.: 8 (39169) 9-24-92,</w:t>
            </w:r>
            <w:r w:rsidR="0054210A" w:rsidRPr="002877D7">
              <w:t xml:space="preserve"> </w:t>
            </w:r>
          </w:p>
          <w:p w14:paraId="2DBD40AA" w14:textId="77777777" w:rsidR="008C21CB" w:rsidRPr="002877D7" w:rsidRDefault="0054210A" w:rsidP="00C831FC">
            <w:pPr>
              <w:numPr>
                <w:ilvl w:val="0"/>
                <w:numId w:val="47"/>
              </w:numPr>
              <w:ind w:left="0" w:firstLine="0"/>
            </w:pPr>
            <w:r w:rsidRPr="002877D7">
              <w:t>Фогель Вера Викторовна, тел.: 8 (39169) 9-36-14,</w:t>
            </w:r>
          </w:p>
          <w:p w14:paraId="50668309" w14:textId="77777777" w:rsidR="008C21CB" w:rsidRPr="002877D7" w:rsidRDefault="008C21CB" w:rsidP="00C831FC">
            <w:pPr>
              <w:numPr>
                <w:ilvl w:val="0"/>
                <w:numId w:val="47"/>
              </w:numPr>
              <w:ind w:left="0" w:firstLine="0"/>
            </w:pPr>
            <w:r w:rsidRPr="002877D7">
              <w:t>Касяшникова Оксана Сергеевна, тел.: 8 (39169) 9-25-42</w:t>
            </w:r>
          </w:p>
        </w:tc>
      </w:tr>
      <w:tr w:rsidR="00DB2365" w:rsidRPr="002877D7" w14:paraId="05B768C8" w14:textId="77777777" w:rsidTr="008C21CB">
        <w:tc>
          <w:tcPr>
            <w:tcW w:w="9997" w:type="dxa"/>
            <w:gridSpan w:val="3"/>
            <w:shd w:val="clear" w:color="auto" w:fill="D9D9D9" w:themeFill="background1" w:themeFillShade="D9"/>
          </w:tcPr>
          <w:p w14:paraId="1AB3FB2B" w14:textId="77777777" w:rsidR="00DB2365" w:rsidRPr="002877D7" w:rsidRDefault="00DB2365"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Организатор торгов</w:t>
            </w:r>
          </w:p>
        </w:tc>
      </w:tr>
      <w:tr w:rsidR="008C21CB" w:rsidRPr="002877D7" w14:paraId="1ADE37F4" w14:textId="77777777" w:rsidTr="008C21CB">
        <w:tc>
          <w:tcPr>
            <w:tcW w:w="799" w:type="dxa"/>
          </w:tcPr>
          <w:p w14:paraId="683B710F"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4B6D3353" w14:textId="77777777" w:rsidR="008C21CB" w:rsidRPr="002877D7" w:rsidRDefault="008C21CB" w:rsidP="00515CAD">
            <w:r w:rsidRPr="002877D7">
              <w:rPr>
                <w:bCs/>
                <w:spacing w:val="-1"/>
              </w:rPr>
              <w:t>Ответственное лицо за проведение торгов (далее - Организатор):</w:t>
            </w:r>
          </w:p>
        </w:tc>
        <w:tc>
          <w:tcPr>
            <w:tcW w:w="5973" w:type="dxa"/>
          </w:tcPr>
          <w:p w14:paraId="3756E00E" w14:textId="77777777" w:rsidR="008C21CB" w:rsidRPr="002877D7" w:rsidRDefault="008C21CB" w:rsidP="0054210A">
            <w:r w:rsidRPr="002877D7">
              <w:t>Секретарь аукционной комис</w:t>
            </w:r>
            <w:r w:rsidR="0054210A" w:rsidRPr="002877D7">
              <w:t>сии – специалист по управлению имуществом</w:t>
            </w:r>
            <w:r w:rsidRPr="002877D7">
              <w:t xml:space="preserve"> 2 категории отдела </w:t>
            </w:r>
            <w:r w:rsidR="0054210A" w:rsidRPr="002877D7">
              <w:t>управления имуществом</w:t>
            </w:r>
            <w:r w:rsidRPr="002877D7">
              <w:t xml:space="preserve"> – </w:t>
            </w:r>
            <w:r w:rsidR="0054210A" w:rsidRPr="002877D7">
              <w:t>Исаева Ольга Валериевна</w:t>
            </w:r>
          </w:p>
        </w:tc>
      </w:tr>
      <w:tr w:rsidR="008C21CB" w:rsidRPr="002877D7" w14:paraId="3D248059" w14:textId="77777777" w:rsidTr="008C21CB">
        <w:tc>
          <w:tcPr>
            <w:tcW w:w="799" w:type="dxa"/>
          </w:tcPr>
          <w:p w14:paraId="5A154E53"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7E6AB950" w14:textId="77777777" w:rsidR="008C21CB" w:rsidRPr="002877D7" w:rsidRDefault="008C21CB" w:rsidP="00AB4FE0">
            <w:pPr>
              <w:rPr>
                <w:lang w:eastAsia="en-US"/>
              </w:rPr>
            </w:pPr>
            <w:r w:rsidRPr="002877D7">
              <w:rPr>
                <w:lang w:eastAsia="en-US"/>
              </w:rPr>
              <w:t>Место нахождения:</w:t>
            </w:r>
          </w:p>
        </w:tc>
        <w:tc>
          <w:tcPr>
            <w:tcW w:w="5973" w:type="dxa"/>
          </w:tcPr>
          <w:p w14:paraId="5F54393B" w14:textId="77777777" w:rsidR="008C21CB" w:rsidRPr="002877D7" w:rsidRDefault="008C21CB" w:rsidP="00DA742D">
            <w:r w:rsidRPr="002877D7">
              <w:t>663690, Россия, Красноярский край, г. Зеленогорск, ул. Первая Промышленная, дом 1.</w:t>
            </w:r>
          </w:p>
        </w:tc>
      </w:tr>
      <w:tr w:rsidR="008C21CB" w:rsidRPr="002877D7" w14:paraId="2E96BC42" w14:textId="77777777" w:rsidTr="008C21CB">
        <w:tc>
          <w:tcPr>
            <w:tcW w:w="799" w:type="dxa"/>
          </w:tcPr>
          <w:p w14:paraId="3C5CB019"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4ADC79C9" w14:textId="77777777" w:rsidR="008C21CB" w:rsidRPr="002877D7" w:rsidRDefault="008C21CB" w:rsidP="00AB4FE0">
            <w:pPr>
              <w:rPr>
                <w:lang w:eastAsia="en-US"/>
              </w:rPr>
            </w:pPr>
            <w:r w:rsidRPr="002877D7">
              <w:t>Почтовый адрес:</w:t>
            </w:r>
          </w:p>
        </w:tc>
        <w:tc>
          <w:tcPr>
            <w:tcW w:w="5973" w:type="dxa"/>
          </w:tcPr>
          <w:p w14:paraId="0738F189" w14:textId="77777777" w:rsidR="008C21CB" w:rsidRPr="002877D7" w:rsidRDefault="008C21CB" w:rsidP="00DA742D">
            <w:r w:rsidRPr="002877D7">
              <w:t>663690, Россия, Красноярский край, г. Зеленогорск, ул. Первая Промышленная, дом 1.</w:t>
            </w:r>
          </w:p>
        </w:tc>
      </w:tr>
      <w:tr w:rsidR="008C21CB" w:rsidRPr="002877D7" w14:paraId="3ED88818" w14:textId="77777777" w:rsidTr="008C21CB">
        <w:tc>
          <w:tcPr>
            <w:tcW w:w="799" w:type="dxa"/>
          </w:tcPr>
          <w:p w14:paraId="67C0FF40"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720D1AD4" w14:textId="77777777" w:rsidR="008C21CB" w:rsidRPr="002877D7" w:rsidRDefault="008C21CB" w:rsidP="00AB4FE0">
            <w:r w:rsidRPr="002877D7">
              <w:rPr>
                <w:spacing w:val="-1"/>
              </w:rPr>
              <w:t>Адрес электронной почты:</w:t>
            </w:r>
          </w:p>
        </w:tc>
        <w:tc>
          <w:tcPr>
            <w:tcW w:w="5973" w:type="dxa"/>
          </w:tcPr>
          <w:p w14:paraId="7BCB3C62" w14:textId="77777777" w:rsidR="008C21CB" w:rsidRPr="002877D7" w:rsidRDefault="0054210A" w:rsidP="00DA742D">
            <w:r w:rsidRPr="002877D7">
              <w:t>19@</w:t>
            </w:r>
            <w:proofErr w:type="spellStart"/>
            <w:r w:rsidRPr="002877D7">
              <w:rPr>
                <w:lang w:val="en-US"/>
              </w:rPr>
              <w:t>rosatom</w:t>
            </w:r>
            <w:proofErr w:type="spellEnd"/>
            <w:r w:rsidRPr="002877D7">
              <w:t>.</w:t>
            </w:r>
            <w:r w:rsidRPr="002877D7">
              <w:rPr>
                <w:lang w:val="en-US"/>
              </w:rPr>
              <w:t>ru</w:t>
            </w:r>
          </w:p>
        </w:tc>
      </w:tr>
      <w:tr w:rsidR="008C21CB" w:rsidRPr="002877D7" w14:paraId="7BF78C98" w14:textId="77777777" w:rsidTr="008C21CB">
        <w:tc>
          <w:tcPr>
            <w:tcW w:w="799" w:type="dxa"/>
          </w:tcPr>
          <w:p w14:paraId="13E9CA60" w14:textId="77777777" w:rsidR="008C21CB" w:rsidRPr="002877D7" w:rsidRDefault="008C21CB" w:rsidP="00DD7F3D">
            <w:pPr>
              <w:pStyle w:val="affe"/>
              <w:numPr>
                <w:ilvl w:val="1"/>
                <w:numId w:val="19"/>
              </w:numPr>
              <w:tabs>
                <w:tab w:val="left" w:pos="284"/>
              </w:tabs>
              <w:spacing w:after="0" w:line="240" w:lineRule="auto"/>
              <w:ind w:left="0" w:firstLine="0"/>
              <w:rPr>
                <w:lang w:eastAsia="en-US"/>
              </w:rPr>
            </w:pPr>
          </w:p>
        </w:tc>
        <w:tc>
          <w:tcPr>
            <w:tcW w:w="3225" w:type="dxa"/>
          </w:tcPr>
          <w:p w14:paraId="0B058D8F" w14:textId="77777777" w:rsidR="008C21CB" w:rsidRPr="002877D7" w:rsidRDefault="008C21CB" w:rsidP="00AB4FE0">
            <w:pPr>
              <w:rPr>
                <w:spacing w:val="-1"/>
              </w:rPr>
            </w:pPr>
            <w:r w:rsidRPr="002877D7">
              <w:t>Контактные лица:</w:t>
            </w:r>
          </w:p>
        </w:tc>
        <w:tc>
          <w:tcPr>
            <w:tcW w:w="5973" w:type="dxa"/>
          </w:tcPr>
          <w:p w14:paraId="6F1461C4" w14:textId="77777777" w:rsidR="008C21CB" w:rsidRPr="002877D7" w:rsidRDefault="0054210A" w:rsidP="0054210A">
            <w:r w:rsidRPr="002877D7">
              <w:t>Исаева Ольга Валериевна</w:t>
            </w:r>
            <w:r w:rsidR="008C21CB" w:rsidRPr="002877D7">
              <w:t>, тел.: 8(39169) 9-</w:t>
            </w:r>
            <w:r w:rsidRPr="002877D7">
              <w:t>24-</w:t>
            </w:r>
            <w:r w:rsidRPr="002877D7">
              <w:lastRenderedPageBreak/>
              <w:t>92</w:t>
            </w:r>
          </w:p>
        </w:tc>
      </w:tr>
      <w:tr w:rsidR="00BE5031" w:rsidRPr="002877D7" w14:paraId="4F45DBAD" w14:textId="77777777" w:rsidTr="008C21CB">
        <w:tc>
          <w:tcPr>
            <w:tcW w:w="9997" w:type="dxa"/>
            <w:gridSpan w:val="3"/>
            <w:shd w:val="clear" w:color="auto" w:fill="D9D9D9" w:themeFill="background1" w:themeFillShade="D9"/>
          </w:tcPr>
          <w:p w14:paraId="62D98EBD" w14:textId="77777777" w:rsidR="00BE5031" w:rsidRPr="002877D7" w:rsidRDefault="00BE5031"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lastRenderedPageBreak/>
              <w:t>Начальная цена, шаг аукциона и задаток</w:t>
            </w:r>
          </w:p>
        </w:tc>
      </w:tr>
      <w:tr w:rsidR="00BE5031" w:rsidRPr="002877D7" w14:paraId="2CA4452F" w14:textId="77777777" w:rsidTr="008C21CB">
        <w:tc>
          <w:tcPr>
            <w:tcW w:w="799" w:type="dxa"/>
          </w:tcPr>
          <w:p w14:paraId="46094EB8" w14:textId="77777777" w:rsidR="00BE5031" w:rsidRPr="002877D7" w:rsidRDefault="00BE5031" w:rsidP="00DD7F3D">
            <w:pPr>
              <w:pStyle w:val="affe"/>
              <w:numPr>
                <w:ilvl w:val="1"/>
                <w:numId w:val="19"/>
              </w:numPr>
              <w:tabs>
                <w:tab w:val="left" w:pos="284"/>
              </w:tabs>
              <w:spacing w:after="0" w:line="240" w:lineRule="auto"/>
              <w:ind w:left="0" w:firstLine="0"/>
              <w:rPr>
                <w:lang w:eastAsia="en-US"/>
              </w:rPr>
            </w:pPr>
          </w:p>
        </w:tc>
        <w:tc>
          <w:tcPr>
            <w:tcW w:w="3225" w:type="dxa"/>
          </w:tcPr>
          <w:p w14:paraId="6E1DBEA2" w14:textId="77777777" w:rsidR="00BE5031" w:rsidRPr="002877D7" w:rsidRDefault="00BE5031" w:rsidP="00B85D64">
            <w:r w:rsidRPr="002877D7">
              <w:t>Начальная</w:t>
            </w:r>
            <w:r w:rsidR="00AA224E" w:rsidRPr="002877D7">
              <w:t xml:space="preserve"> (максимальная)</w:t>
            </w:r>
            <w:r w:rsidRPr="002877D7">
              <w:t xml:space="preserve"> цена аукциона:</w:t>
            </w:r>
          </w:p>
        </w:tc>
        <w:tc>
          <w:tcPr>
            <w:tcW w:w="5973" w:type="dxa"/>
          </w:tcPr>
          <w:p w14:paraId="06274C3C" w14:textId="33D4DC83" w:rsidR="003D2F7B" w:rsidRPr="002877D7" w:rsidRDefault="003D2F7B" w:rsidP="00BB01EC">
            <w:pPr>
              <w:shd w:val="clear" w:color="auto" w:fill="FFFFFF"/>
              <w:tabs>
                <w:tab w:val="left" w:pos="426"/>
                <w:tab w:val="left" w:pos="709"/>
                <w:tab w:val="left" w:pos="1134"/>
                <w:tab w:val="left" w:pos="1276"/>
                <w:tab w:val="left" w:leader="underscore" w:pos="5467"/>
              </w:tabs>
              <w:contextualSpacing/>
            </w:pPr>
            <w:r w:rsidRPr="002877D7">
              <w:rPr>
                <w:b/>
              </w:rPr>
              <w:t>1</w:t>
            </w:r>
            <w:r w:rsidR="00BB01EC">
              <w:rPr>
                <w:b/>
              </w:rPr>
              <w:t xml:space="preserve">05 </w:t>
            </w:r>
            <w:r w:rsidR="008C21CB" w:rsidRPr="002877D7">
              <w:rPr>
                <w:b/>
              </w:rPr>
              <w:t>000</w:t>
            </w:r>
            <w:r w:rsidRPr="002877D7">
              <w:rPr>
                <w:b/>
              </w:rPr>
              <w:t xml:space="preserve"> 000 </w:t>
            </w:r>
            <w:r w:rsidRPr="002877D7">
              <w:t xml:space="preserve">(сто </w:t>
            </w:r>
            <w:r w:rsidR="00BB01EC">
              <w:t>пять</w:t>
            </w:r>
            <w:r w:rsidRPr="002877D7">
              <w:t xml:space="preserve"> миллионов) рублей, в том</w:t>
            </w:r>
            <w:r w:rsidRPr="002877D7">
              <w:rPr>
                <w:b/>
              </w:rPr>
              <w:t xml:space="preserve"> </w:t>
            </w:r>
            <w:r w:rsidRPr="002877D7">
              <w:t>числе НДС.</w:t>
            </w:r>
          </w:p>
        </w:tc>
      </w:tr>
      <w:tr w:rsidR="00BE5031" w:rsidRPr="002877D7" w14:paraId="3D73B2FF" w14:textId="77777777" w:rsidTr="008C21CB">
        <w:tc>
          <w:tcPr>
            <w:tcW w:w="799" w:type="dxa"/>
          </w:tcPr>
          <w:p w14:paraId="34FED612" w14:textId="77777777" w:rsidR="00BE5031" w:rsidRPr="002877D7" w:rsidRDefault="00BE5031" w:rsidP="00DD7F3D">
            <w:pPr>
              <w:pStyle w:val="affe"/>
              <w:numPr>
                <w:ilvl w:val="1"/>
                <w:numId w:val="19"/>
              </w:numPr>
              <w:tabs>
                <w:tab w:val="left" w:pos="284"/>
              </w:tabs>
              <w:spacing w:after="0" w:line="240" w:lineRule="auto"/>
              <w:ind w:left="0" w:firstLine="0"/>
              <w:rPr>
                <w:lang w:eastAsia="en-US"/>
              </w:rPr>
            </w:pPr>
          </w:p>
        </w:tc>
        <w:tc>
          <w:tcPr>
            <w:tcW w:w="3225" w:type="dxa"/>
          </w:tcPr>
          <w:p w14:paraId="2F673AA5" w14:textId="77777777" w:rsidR="00BE5031" w:rsidRPr="002877D7" w:rsidRDefault="00BE5031" w:rsidP="00716D83">
            <w:r w:rsidRPr="002877D7">
              <w:t>Величина понижения начальной цены (шаг понижения):</w:t>
            </w:r>
          </w:p>
        </w:tc>
        <w:tc>
          <w:tcPr>
            <w:tcW w:w="5973" w:type="dxa"/>
          </w:tcPr>
          <w:p w14:paraId="26419812" w14:textId="605FCC5F" w:rsidR="003D2F7B" w:rsidRPr="002877D7" w:rsidRDefault="00BB01EC" w:rsidP="00BB01EC">
            <w:pPr>
              <w:shd w:val="clear" w:color="auto" w:fill="FFFFFF"/>
              <w:tabs>
                <w:tab w:val="left" w:pos="426"/>
                <w:tab w:val="left" w:pos="709"/>
                <w:tab w:val="left" w:pos="1134"/>
                <w:tab w:val="left" w:pos="1276"/>
                <w:tab w:val="left" w:leader="underscore" w:pos="5467"/>
              </w:tabs>
              <w:contextualSpacing/>
            </w:pPr>
            <w:r>
              <w:rPr>
                <w:b/>
              </w:rPr>
              <w:t>2 5</w:t>
            </w:r>
            <w:r w:rsidR="00D842C8" w:rsidRPr="002877D7">
              <w:rPr>
                <w:b/>
              </w:rPr>
              <w:t>00</w:t>
            </w:r>
            <w:r w:rsidR="003D2F7B" w:rsidRPr="002877D7">
              <w:rPr>
                <w:b/>
              </w:rPr>
              <w:t> 000 (</w:t>
            </w:r>
            <w:r>
              <w:t>два миллиона пятьсот</w:t>
            </w:r>
            <w:r w:rsidR="00057FF6" w:rsidRPr="002877D7">
              <w:t xml:space="preserve"> тысяч</w:t>
            </w:r>
            <w:r w:rsidR="003D2F7B" w:rsidRPr="002877D7">
              <w:t>) рублей.</w:t>
            </w:r>
          </w:p>
        </w:tc>
      </w:tr>
      <w:tr w:rsidR="004C7810" w:rsidRPr="002877D7" w14:paraId="32B77B49" w14:textId="77777777" w:rsidTr="008C21CB">
        <w:tc>
          <w:tcPr>
            <w:tcW w:w="799" w:type="dxa"/>
          </w:tcPr>
          <w:p w14:paraId="1AA6ACEB"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07446367" w14:textId="77777777" w:rsidR="004C7810" w:rsidRPr="002877D7" w:rsidRDefault="006C7310" w:rsidP="00AB4FE0">
            <w:r w:rsidRPr="002877D7">
              <w:t>Величина повышения цены от предыдущего предложения (шаг аукциона на повышение):</w:t>
            </w:r>
          </w:p>
        </w:tc>
        <w:tc>
          <w:tcPr>
            <w:tcW w:w="5973" w:type="dxa"/>
          </w:tcPr>
          <w:p w14:paraId="65A62A73" w14:textId="77777777" w:rsidR="004C7810" w:rsidRPr="002877D7" w:rsidRDefault="00D842C8" w:rsidP="00D842C8">
            <w:pPr>
              <w:shd w:val="clear" w:color="auto" w:fill="FFFFFF"/>
              <w:tabs>
                <w:tab w:val="left" w:pos="426"/>
                <w:tab w:val="left" w:pos="709"/>
                <w:tab w:val="left" w:pos="1134"/>
                <w:tab w:val="left" w:pos="1276"/>
                <w:tab w:val="left" w:leader="underscore" w:pos="5467"/>
              </w:tabs>
              <w:contextualSpacing/>
            </w:pPr>
            <w:r w:rsidRPr="002877D7">
              <w:rPr>
                <w:b/>
              </w:rPr>
              <w:t>1</w:t>
            </w:r>
            <w:r w:rsidR="008C21CB" w:rsidRPr="002877D7">
              <w:rPr>
                <w:b/>
              </w:rPr>
              <w:t>00</w:t>
            </w:r>
            <w:r w:rsidR="003D2F7B" w:rsidRPr="002877D7">
              <w:rPr>
                <w:b/>
              </w:rPr>
              <w:t> 000 (</w:t>
            </w:r>
            <w:r w:rsidRPr="002877D7">
              <w:t xml:space="preserve">сто </w:t>
            </w:r>
            <w:r w:rsidR="003D2F7B" w:rsidRPr="002877D7">
              <w:t>тысяч) рублей.</w:t>
            </w:r>
          </w:p>
        </w:tc>
      </w:tr>
      <w:tr w:rsidR="004C7810" w:rsidRPr="002877D7" w14:paraId="3213DC56" w14:textId="77777777" w:rsidTr="008C21CB">
        <w:tc>
          <w:tcPr>
            <w:tcW w:w="799" w:type="dxa"/>
          </w:tcPr>
          <w:p w14:paraId="44015C83"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0346E1E3" w14:textId="77777777" w:rsidR="004C7810" w:rsidRPr="002877D7" w:rsidRDefault="004C7810" w:rsidP="00AB4FE0">
            <w:r w:rsidRPr="002877D7">
              <w:t>Цена отсечения (минимальная цена):</w:t>
            </w:r>
          </w:p>
        </w:tc>
        <w:tc>
          <w:tcPr>
            <w:tcW w:w="5973" w:type="dxa"/>
          </w:tcPr>
          <w:p w14:paraId="51548234" w14:textId="18D9E2D2" w:rsidR="003D2F7B" w:rsidRPr="002877D7" w:rsidRDefault="00BB01EC" w:rsidP="00BB01EC">
            <w:pPr>
              <w:shd w:val="clear" w:color="auto" w:fill="FFFFFF"/>
              <w:tabs>
                <w:tab w:val="left" w:pos="426"/>
                <w:tab w:val="left" w:pos="709"/>
                <w:tab w:val="left" w:pos="1134"/>
                <w:tab w:val="left" w:pos="1276"/>
                <w:tab w:val="left" w:leader="underscore" w:pos="5467"/>
              </w:tabs>
              <w:contextualSpacing/>
            </w:pPr>
            <w:r>
              <w:rPr>
                <w:b/>
              </w:rPr>
              <w:t>20</w:t>
            </w:r>
            <w:r w:rsidR="003D2F7B" w:rsidRPr="002877D7">
              <w:rPr>
                <w:b/>
              </w:rPr>
              <w:t> </w:t>
            </w:r>
            <w:r w:rsidR="008C21CB" w:rsidRPr="002877D7">
              <w:rPr>
                <w:b/>
              </w:rPr>
              <w:t>000</w:t>
            </w:r>
            <w:r w:rsidR="003D2F7B" w:rsidRPr="002877D7">
              <w:rPr>
                <w:b/>
              </w:rPr>
              <w:t xml:space="preserve"> 000 </w:t>
            </w:r>
            <w:r w:rsidR="003D2F7B" w:rsidRPr="002877D7">
              <w:t>(</w:t>
            </w:r>
            <w:r>
              <w:t>двадцать</w:t>
            </w:r>
            <w:r w:rsidR="003D2F7B" w:rsidRPr="002877D7">
              <w:t xml:space="preserve"> миллион</w:t>
            </w:r>
            <w:r>
              <w:t>ов</w:t>
            </w:r>
            <w:r w:rsidR="008C21CB" w:rsidRPr="002877D7">
              <w:t>) рубл</w:t>
            </w:r>
            <w:r w:rsidR="003D2F7B" w:rsidRPr="002877D7">
              <w:t>ей, в том числе НДС.</w:t>
            </w:r>
          </w:p>
        </w:tc>
      </w:tr>
      <w:tr w:rsidR="004C7810" w:rsidRPr="002877D7" w14:paraId="15866567" w14:textId="77777777" w:rsidTr="008C21CB">
        <w:tc>
          <w:tcPr>
            <w:tcW w:w="799" w:type="dxa"/>
          </w:tcPr>
          <w:p w14:paraId="3EF898BF"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6208B87E" w14:textId="77777777" w:rsidR="004C7810" w:rsidRPr="002877D7" w:rsidRDefault="004C7810" w:rsidP="004E6F08">
            <w:r w:rsidRPr="002877D7">
              <w:tab/>
              <w:t>Условия, варианты и сроки оплаты по договор</w:t>
            </w:r>
            <w:r w:rsidR="004E6F08" w:rsidRPr="002877D7">
              <w:t>ам</w:t>
            </w:r>
            <w:r w:rsidRPr="002877D7">
              <w:t>, заключаем</w:t>
            </w:r>
            <w:r w:rsidR="004E6F08" w:rsidRPr="002877D7">
              <w:t>ым</w:t>
            </w:r>
            <w:r w:rsidRPr="002877D7">
              <w:t xml:space="preserve"> по результатам аукциона, а также информация о способах обеспечения исполнения обязательств по договор</w:t>
            </w:r>
            <w:r w:rsidR="004E6F08" w:rsidRPr="002877D7">
              <w:t>ам</w:t>
            </w:r>
          </w:p>
        </w:tc>
        <w:tc>
          <w:tcPr>
            <w:tcW w:w="5973" w:type="dxa"/>
          </w:tcPr>
          <w:p w14:paraId="789401E8" w14:textId="0EF57C9F" w:rsidR="00685F4A" w:rsidRPr="002877D7" w:rsidRDefault="00685F4A" w:rsidP="00685F4A">
            <w:pPr>
              <w:rPr>
                <w:lang w:eastAsia="en-US"/>
              </w:rPr>
            </w:pPr>
            <w:r w:rsidRPr="00685F4A">
              <w:rPr>
                <w:rFonts w:eastAsia="Calibri"/>
                <w:lang w:eastAsia="en-US"/>
              </w:rPr>
              <w:t xml:space="preserve">В </w:t>
            </w:r>
            <w:r w:rsidRPr="001D3E7D">
              <w:rPr>
                <w:rFonts w:eastAsia="Calibri"/>
                <w:lang w:eastAsia="en-US"/>
              </w:rPr>
              <w:t xml:space="preserve">Документации и в форме договора купли-продажи, </w:t>
            </w:r>
            <w:r w:rsidRPr="001D3E7D">
              <w:rPr>
                <w:lang w:eastAsia="en-US"/>
              </w:rPr>
              <w:t xml:space="preserve">договора </w:t>
            </w:r>
            <w:r w:rsidR="00EE55B0">
              <w:rPr>
                <w:lang w:eastAsia="en-US"/>
              </w:rPr>
              <w:t>о</w:t>
            </w:r>
            <w:r w:rsidR="001D3E7D">
              <w:rPr>
                <w:lang w:eastAsia="en-US"/>
              </w:rPr>
              <w:t xml:space="preserve"> </w:t>
            </w:r>
            <w:r w:rsidR="00EE55B0" w:rsidRPr="001D3E7D">
              <w:rPr>
                <w:lang w:eastAsia="en-US"/>
              </w:rPr>
              <w:t>перенайм</w:t>
            </w:r>
            <w:r w:rsidR="00EE55B0">
              <w:rPr>
                <w:lang w:eastAsia="en-US"/>
              </w:rPr>
              <w:t xml:space="preserve">е </w:t>
            </w:r>
            <w:r w:rsidRPr="001D3E7D">
              <w:rPr>
                <w:lang w:eastAsia="en-US"/>
              </w:rPr>
              <w:t>земельных (лесных)</w:t>
            </w:r>
            <w:r w:rsidR="00EE55B0">
              <w:rPr>
                <w:lang w:eastAsia="en-US"/>
              </w:rPr>
              <w:t xml:space="preserve"> </w:t>
            </w:r>
            <w:r w:rsidRPr="001D3E7D">
              <w:rPr>
                <w:lang w:eastAsia="en-US"/>
              </w:rPr>
              <w:t>участков),</w:t>
            </w:r>
            <w:r>
              <w:rPr>
                <w:lang w:eastAsia="en-US"/>
              </w:rPr>
              <w:t xml:space="preserve"> я</w:t>
            </w:r>
            <w:r w:rsidRPr="002877D7">
              <w:rPr>
                <w:lang w:eastAsia="en-US"/>
              </w:rPr>
              <w:t xml:space="preserve">вляющихся  неотъемлемой частью аукционной документации. </w:t>
            </w:r>
          </w:p>
          <w:p w14:paraId="5E73A4CE" w14:textId="75618B7A" w:rsidR="00D842C8" w:rsidRPr="002877D7" w:rsidRDefault="00D842C8" w:rsidP="00685F4A">
            <w:pPr>
              <w:rPr>
                <w:lang w:eastAsia="en-US"/>
              </w:rPr>
            </w:pPr>
          </w:p>
        </w:tc>
      </w:tr>
      <w:tr w:rsidR="004C7810" w:rsidRPr="002877D7" w14:paraId="6B4822B4" w14:textId="77777777" w:rsidTr="008C21CB">
        <w:tc>
          <w:tcPr>
            <w:tcW w:w="799" w:type="dxa"/>
          </w:tcPr>
          <w:p w14:paraId="5FECEFD7"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1FB9F9A1" w14:textId="77777777" w:rsidR="004C7810" w:rsidRPr="002877D7" w:rsidRDefault="004C7810" w:rsidP="000024D5">
            <w:r w:rsidRPr="002877D7">
              <w:t>Условие о задатке:</w:t>
            </w:r>
          </w:p>
        </w:tc>
        <w:tc>
          <w:tcPr>
            <w:tcW w:w="5973" w:type="dxa"/>
          </w:tcPr>
          <w:p w14:paraId="3CAA45E4" w14:textId="77777777" w:rsidR="004C7810" w:rsidRPr="002877D7" w:rsidRDefault="004C7810" w:rsidP="008C21CB">
            <w:r w:rsidRPr="002877D7">
              <w:t xml:space="preserve">Задаток считается перечисленным с момента зачисления в полном объеме на указанный </w:t>
            </w:r>
            <w:r w:rsidR="008C21CB" w:rsidRPr="002877D7">
              <w:t>ниже расчетный счет (</w:t>
            </w:r>
            <w:r w:rsidRPr="002877D7">
              <w:t>п. 5.8. Извещения</w:t>
            </w:r>
            <w:r w:rsidR="008C21CB" w:rsidRPr="002877D7">
              <w:t>)</w:t>
            </w:r>
            <w:r w:rsidRPr="002877D7">
              <w:t xml:space="preserve">.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4C7810" w:rsidRPr="002877D7" w14:paraId="4B182E82" w14:textId="77777777" w:rsidTr="008C21CB">
        <w:tc>
          <w:tcPr>
            <w:tcW w:w="799" w:type="dxa"/>
          </w:tcPr>
          <w:p w14:paraId="49683C4A"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EDDC81D" w14:textId="77777777" w:rsidR="004C7810" w:rsidRPr="002877D7" w:rsidRDefault="004C7810" w:rsidP="00AB4FE0">
            <w:r w:rsidRPr="002877D7">
              <w:t>Размер задатка:</w:t>
            </w:r>
          </w:p>
        </w:tc>
        <w:tc>
          <w:tcPr>
            <w:tcW w:w="5973" w:type="dxa"/>
          </w:tcPr>
          <w:p w14:paraId="5D52C338" w14:textId="3568E40A" w:rsidR="003D2F7B" w:rsidRPr="002877D7" w:rsidRDefault="003D2F7B" w:rsidP="00685F4A">
            <w:pPr>
              <w:shd w:val="clear" w:color="auto" w:fill="FFFFFF"/>
              <w:tabs>
                <w:tab w:val="left" w:pos="426"/>
                <w:tab w:val="left" w:pos="709"/>
                <w:tab w:val="left" w:pos="1134"/>
                <w:tab w:val="left" w:pos="1276"/>
                <w:tab w:val="left" w:leader="underscore" w:pos="5467"/>
              </w:tabs>
              <w:contextualSpacing/>
              <w:rPr>
                <w:bCs/>
              </w:rPr>
            </w:pPr>
            <w:r w:rsidRPr="002877D7">
              <w:rPr>
                <w:bCs/>
              </w:rPr>
              <w:t xml:space="preserve">10% от цены отсечения (минимальной цены) аукциона, что составляет </w:t>
            </w:r>
            <w:r w:rsidR="00685F4A">
              <w:rPr>
                <w:b/>
                <w:bCs/>
              </w:rPr>
              <w:t>2 0</w:t>
            </w:r>
            <w:r w:rsidR="008C21CB" w:rsidRPr="002877D7">
              <w:rPr>
                <w:b/>
                <w:bCs/>
              </w:rPr>
              <w:t>00</w:t>
            </w:r>
            <w:r w:rsidRPr="002877D7">
              <w:rPr>
                <w:b/>
                <w:bCs/>
              </w:rPr>
              <w:t xml:space="preserve"> 000 </w:t>
            </w:r>
            <w:r w:rsidRPr="002877D7">
              <w:rPr>
                <w:bCs/>
              </w:rPr>
              <w:t>(</w:t>
            </w:r>
            <w:r w:rsidR="00685F4A">
              <w:rPr>
                <w:bCs/>
              </w:rPr>
              <w:t>два</w:t>
            </w:r>
            <w:r w:rsidRPr="002877D7">
              <w:rPr>
                <w:bCs/>
              </w:rPr>
              <w:t xml:space="preserve"> миллион</w:t>
            </w:r>
            <w:r w:rsidR="00D842C8" w:rsidRPr="002877D7">
              <w:rPr>
                <w:bCs/>
              </w:rPr>
              <w:t>а</w:t>
            </w:r>
            <w:r w:rsidRPr="002877D7">
              <w:rPr>
                <w:bCs/>
              </w:rPr>
              <w:t>) рублей.</w:t>
            </w:r>
          </w:p>
        </w:tc>
      </w:tr>
      <w:tr w:rsidR="004C7810" w:rsidRPr="002877D7" w14:paraId="7B74698D" w14:textId="77777777" w:rsidTr="008C21CB">
        <w:tc>
          <w:tcPr>
            <w:tcW w:w="799" w:type="dxa"/>
          </w:tcPr>
          <w:p w14:paraId="79BD1208"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bookmarkStart w:id="2" w:name="_Ref410999703"/>
          </w:p>
        </w:tc>
        <w:bookmarkEnd w:id="2"/>
        <w:tc>
          <w:tcPr>
            <w:tcW w:w="3225" w:type="dxa"/>
          </w:tcPr>
          <w:p w14:paraId="6569B0D2" w14:textId="77777777" w:rsidR="004C7810" w:rsidRPr="002877D7" w:rsidRDefault="004C7810" w:rsidP="00AB4FE0">
            <w:r w:rsidRPr="002877D7">
              <w:t>Реквизиты для перечисления задатка:</w:t>
            </w:r>
          </w:p>
        </w:tc>
        <w:tc>
          <w:tcPr>
            <w:tcW w:w="5973" w:type="dxa"/>
          </w:tcPr>
          <w:p w14:paraId="1AD74575" w14:textId="77777777" w:rsidR="00685F4A" w:rsidRPr="00685F4A" w:rsidRDefault="00685F4A" w:rsidP="00685F4A">
            <w:pPr>
              <w:rPr>
                <w:szCs w:val="20"/>
              </w:rPr>
            </w:pPr>
            <w:r w:rsidRPr="00685F4A">
              <w:rPr>
                <w:rFonts w:eastAsia="Calibri"/>
              </w:rPr>
              <w:t xml:space="preserve">ИНН 2453013555, КПП </w:t>
            </w:r>
            <w:r w:rsidRPr="00685F4A">
              <w:rPr>
                <w:szCs w:val="20"/>
              </w:rPr>
              <w:t>785150001</w:t>
            </w:r>
          </w:p>
          <w:p w14:paraId="4F905B97" w14:textId="77777777" w:rsidR="00685F4A" w:rsidRPr="00685F4A" w:rsidRDefault="00685F4A" w:rsidP="00685F4A">
            <w:pPr>
              <w:shd w:val="clear" w:color="auto" w:fill="FFFFFF"/>
              <w:tabs>
                <w:tab w:val="left" w:pos="398"/>
                <w:tab w:val="left" w:pos="1276"/>
                <w:tab w:val="left" w:leader="underscore" w:pos="5467"/>
              </w:tabs>
              <w:rPr>
                <w:rFonts w:eastAsia="Calibri"/>
              </w:rPr>
            </w:pPr>
            <w:r w:rsidRPr="001D3E7D">
              <w:rPr>
                <w:rFonts w:eastAsia="Calibri"/>
              </w:rPr>
              <w:t>р/с 40702810700000092474</w:t>
            </w:r>
          </w:p>
          <w:p w14:paraId="701691A2" w14:textId="5A24EC0A" w:rsidR="00685F4A" w:rsidRPr="00685F4A" w:rsidRDefault="00685F4A" w:rsidP="00685F4A">
            <w:pPr>
              <w:shd w:val="clear" w:color="auto" w:fill="FFFFFF"/>
              <w:tabs>
                <w:tab w:val="left" w:pos="398"/>
                <w:tab w:val="left" w:pos="1276"/>
                <w:tab w:val="left" w:leader="underscore" w:pos="5467"/>
              </w:tabs>
              <w:rPr>
                <w:rFonts w:eastAsia="Calibri"/>
              </w:rPr>
            </w:pPr>
            <w:r w:rsidRPr="00685F4A">
              <w:rPr>
                <w:rFonts w:eastAsia="Calibri"/>
              </w:rPr>
              <w:t>Банк ГПБ (АО)</w:t>
            </w:r>
            <w:r>
              <w:rPr>
                <w:rFonts w:eastAsia="Calibri"/>
              </w:rPr>
              <w:t>,</w:t>
            </w:r>
            <w:r w:rsidRPr="00685F4A">
              <w:rPr>
                <w:rFonts w:eastAsia="Calibri"/>
              </w:rPr>
              <w:t xml:space="preserve"> г. Москва</w:t>
            </w:r>
          </w:p>
          <w:p w14:paraId="2CDDF5A1" w14:textId="77777777" w:rsidR="00685F4A" w:rsidRPr="00685F4A" w:rsidRDefault="00685F4A" w:rsidP="00685F4A">
            <w:pPr>
              <w:widowControl w:val="0"/>
              <w:tabs>
                <w:tab w:val="left" w:pos="1276"/>
              </w:tabs>
              <w:outlineLvl w:val="1"/>
              <w:rPr>
                <w:rFonts w:eastAsia="Calibri"/>
                <w:spacing w:val="-1"/>
                <w:lang w:eastAsia="en-US"/>
              </w:rPr>
            </w:pPr>
            <w:r w:rsidRPr="00685F4A">
              <w:rPr>
                <w:rFonts w:eastAsia="Calibri"/>
                <w:spacing w:val="-1"/>
                <w:lang w:eastAsia="en-US"/>
              </w:rPr>
              <w:t>к/с 30101810200000000823, БИК 044525823</w:t>
            </w:r>
          </w:p>
          <w:p w14:paraId="314692A4" w14:textId="6FC500EE" w:rsidR="004C7810" w:rsidRPr="002877D7" w:rsidRDefault="004807B4" w:rsidP="00685F4A">
            <w:r w:rsidRPr="002877D7">
              <w:rPr>
                <w:lang w:eastAsia="en-US"/>
              </w:rPr>
              <w:t xml:space="preserve">В платежном поручении в поле «назначение </w:t>
            </w:r>
            <w:r w:rsidRPr="00F81D45">
              <w:rPr>
                <w:lang w:eastAsia="en-US"/>
              </w:rPr>
              <w:lastRenderedPageBreak/>
              <w:t xml:space="preserve">платежа» необходимо указать: «Задаток для участия в аукционе от </w:t>
            </w:r>
            <w:r w:rsidR="00685F4A" w:rsidRPr="00C831FC">
              <w:rPr>
                <w:lang w:eastAsia="en-US"/>
              </w:rPr>
              <w:t>11.04.2023</w:t>
            </w:r>
            <w:r w:rsidRPr="00F81D45">
              <w:rPr>
                <w:lang w:eastAsia="en-US"/>
              </w:rPr>
              <w:t xml:space="preserve"> по продаже </w:t>
            </w:r>
            <w:r w:rsidR="007A55D2" w:rsidRPr="002877D7">
              <w:rPr>
                <w:lang w:eastAsia="en-US"/>
              </w:rPr>
              <w:t xml:space="preserve">имущественного комплекса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 </w:t>
            </w:r>
            <w:r w:rsidRPr="002877D7">
              <w:rPr>
                <w:lang w:eastAsia="en-US"/>
              </w:rPr>
              <w:t>принадлежащего АО «ПО ЭХЗ»», НДС не облагается</w:t>
            </w:r>
          </w:p>
        </w:tc>
      </w:tr>
      <w:tr w:rsidR="006E673E" w:rsidRPr="002877D7" w14:paraId="1560A0AF" w14:textId="77777777" w:rsidTr="008C21CB">
        <w:tc>
          <w:tcPr>
            <w:tcW w:w="799" w:type="dxa"/>
          </w:tcPr>
          <w:p w14:paraId="3C024D78" w14:textId="77777777" w:rsidR="006E673E" w:rsidRPr="002877D7" w:rsidRDefault="006E673E" w:rsidP="00DD7F3D">
            <w:pPr>
              <w:pStyle w:val="affe"/>
              <w:numPr>
                <w:ilvl w:val="1"/>
                <w:numId w:val="19"/>
              </w:numPr>
              <w:tabs>
                <w:tab w:val="left" w:pos="284"/>
              </w:tabs>
              <w:spacing w:after="0" w:line="240" w:lineRule="auto"/>
              <w:ind w:left="0" w:firstLine="0"/>
              <w:rPr>
                <w:lang w:eastAsia="en-US"/>
              </w:rPr>
            </w:pPr>
          </w:p>
        </w:tc>
        <w:tc>
          <w:tcPr>
            <w:tcW w:w="3225" w:type="dxa"/>
          </w:tcPr>
          <w:p w14:paraId="3F62C930" w14:textId="77777777" w:rsidR="006E673E" w:rsidRPr="002877D7" w:rsidRDefault="006E673E" w:rsidP="00AB4FE0">
            <w:r w:rsidRPr="002877D7">
              <w:t>Срок перечисления задатка:</w:t>
            </w:r>
          </w:p>
        </w:tc>
        <w:tc>
          <w:tcPr>
            <w:tcW w:w="5973" w:type="dxa"/>
          </w:tcPr>
          <w:p w14:paraId="4BCD130C" w14:textId="77777777" w:rsidR="006E673E" w:rsidRPr="002877D7" w:rsidRDefault="006E673E" w:rsidP="00CE2293">
            <w:r w:rsidRPr="002877D7">
              <w:t xml:space="preserve">Задаток подлежит </w:t>
            </w:r>
            <w:r w:rsidRPr="00C831FC">
              <w:t xml:space="preserve">перечислению в срок, обеспечивающий своевременное поступление на счет получателя, но </w:t>
            </w:r>
            <w:r w:rsidRPr="00C831FC">
              <w:rPr>
                <w:rFonts w:eastAsia="Calibri"/>
              </w:rPr>
              <w:t>не позднее момента подачи заявки на участие в аукционе</w:t>
            </w:r>
            <w:r w:rsidRPr="002877D7">
              <w:t xml:space="preserve">  </w:t>
            </w:r>
          </w:p>
        </w:tc>
      </w:tr>
      <w:tr w:rsidR="004C7810" w:rsidRPr="002877D7" w14:paraId="3031D646" w14:textId="77777777" w:rsidTr="008C21CB">
        <w:tc>
          <w:tcPr>
            <w:tcW w:w="799" w:type="dxa"/>
          </w:tcPr>
          <w:p w14:paraId="37010D93"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E729C7D" w14:textId="77777777" w:rsidR="004C7810" w:rsidRPr="002877D7" w:rsidRDefault="004C7810" w:rsidP="00AB4FE0">
            <w:r w:rsidRPr="002877D7">
              <w:t>Возвращение задатка:</w:t>
            </w:r>
          </w:p>
        </w:tc>
        <w:tc>
          <w:tcPr>
            <w:tcW w:w="5973" w:type="dxa"/>
          </w:tcPr>
          <w:p w14:paraId="4DEA4A51" w14:textId="77777777" w:rsidR="004C7810" w:rsidRPr="002877D7" w:rsidRDefault="004C7810" w:rsidP="008E4386">
            <w:r w:rsidRPr="002877D7">
              <w:t xml:space="preserve">Осуществляется в порядке, установленном в п. </w:t>
            </w:r>
            <w:r w:rsidR="008E4386" w:rsidRPr="002877D7">
              <w:t xml:space="preserve">2.6 </w:t>
            </w:r>
            <w:r w:rsidRPr="002877D7">
              <w:t>Документации</w:t>
            </w:r>
          </w:p>
        </w:tc>
      </w:tr>
      <w:tr w:rsidR="004C7810" w:rsidRPr="002877D7" w14:paraId="358C6A63" w14:textId="77777777" w:rsidTr="008C21CB">
        <w:tc>
          <w:tcPr>
            <w:tcW w:w="9997" w:type="dxa"/>
            <w:gridSpan w:val="3"/>
            <w:shd w:val="clear" w:color="auto" w:fill="D9D9D9" w:themeFill="background1" w:themeFillShade="D9"/>
          </w:tcPr>
          <w:p w14:paraId="02F614E6"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bCs/>
                <w:spacing w:val="-1"/>
                <w:sz w:val="28"/>
                <w:szCs w:val="28"/>
              </w:rPr>
            </w:pPr>
            <w:r w:rsidRPr="002877D7">
              <w:rPr>
                <w:rFonts w:ascii="Times New Roman" w:hAnsi="Times New Roman"/>
                <w:b/>
                <w:sz w:val="28"/>
                <w:szCs w:val="28"/>
              </w:rPr>
              <w:t>Срок и порядок подачи заявок на участие в торгах</w:t>
            </w:r>
          </w:p>
        </w:tc>
      </w:tr>
      <w:tr w:rsidR="0040647A" w:rsidRPr="002877D7" w14:paraId="2123FFCA" w14:textId="77777777" w:rsidTr="008C21CB">
        <w:tc>
          <w:tcPr>
            <w:tcW w:w="799" w:type="dxa"/>
          </w:tcPr>
          <w:p w14:paraId="66DA1F99"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58FB13F0" w14:textId="77777777" w:rsidR="0040647A" w:rsidRPr="002877D7" w:rsidRDefault="0040647A" w:rsidP="00AB4FE0">
            <w:pPr>
              <w:rPr>
                <w:bCs/>
                <w:spacing w:val="-1"/>
              </w:rPr>
            </w:pPr>
            <w:r w:rsidRPr="002877D7">
              <w:rPr>
                <w:bCs/>
                <w:spacing w:val="-1"/>
              </w:rPr>
              <w:t>Дата и время начала приема заявок:</w:t>
            </w:r>
          </w:p>
        </w:tc>
        <w:tc>
          <w:tcPr>
            <w:tcW w:w="5973" w:type="dxa"/>
          </w:tcPr>
          <w:p w14:paraId="3338B27C" w14:textId="226EEE68" w:rsidR="0040647A" w:rsidRPr="002877D7" w:rsidRDefault="0040647A" w:rsidP="00715103">
            <w:pPr>
              <w:rPr>
                <w:bCs/>
                <w:spacing w:val="-1"/>
              </w:rPr>
            </w:pPr>
            <w:r w:rsidRPr="002877D7">
              <w:rPr>
                <w:bCs/>
                <w:spacing w:val="-1"/>
              </w:rPr>
              <w:t>1</w:t>
            </w:r>
            <w:r w:rsidR="00715103">
              <w:rPr>
                <w:bCs/>
                <w:spacing w:val="-1"/>
              </w:rPr>
              <w:t>6</w:t>
            </w:r>
            <w:r w:rsidRPr="002877D7">
              <w:rPr>
                <w:bCs/>
                <w:spacing w:val="-1"/>
              </w:rPr>
              <w:t>:00 часов (</w:t>
            </w:r>
            <w:r w:rsidR="005D6A71" w:rsidRPr="002877D7">
              <w:rPr>
                <w:bCs/>
                <w:spacing w:val="-1"/>
              </w:rPr>
              <w:t>время местное</w:t>
            </w:r>
            <w:r w:rsidRPr="002877D7">
              <w:rPr>
                <w:bCs/>
                <w:spacing w:val="-1"/>
              </w:rPr>
              <w:t xml:space="preserve">) </w:t>
            </w:r>
            <w:r w:rsidR="003A26A8">
              <w:rPr>
                <w:b/>
                <w:bCs/>
                <w:spacing w:val="-1"/>
              </w:rPr>
              <w:t>0</w:t>
            </w:r>
            <w:r w:rsidR="00685F4A">
              <w:rPr>
                <w:b/>
                <w:bCs/>
                <w:spacing w:val="-1"/>
              </w:rPr>
              <w:t>3</w:t>
            </w:r>
            <w:r w:rsidR="009F533A" w:rsidRPr="002877D7">
              <w:rPr>
                <w:b/>
                <w:bCs/>
                <w:spacing w:val="-1"/>
              </w:rPr>
              <w:t>.0</w:t>
            </w:r>
            <w:r w:rsidR="00685F4A">
              <w:rPr>
                <w:b/>
                <w:bCs/>
                <w:spacing w:val="-1"/>
              </w:rPr>
              <w:t>3</w:t>
            </w:r>
            <w:r w:rsidRPr="002877D7">
              <w:rPr>
                <w:b/>
                <w:bCs/>
                <w:spacing w:val="-1"/>
              </w:rPr>
              <w:t>.20</w:t>
            </w:r>
            <w:r w:rsidR="008802C6" w:rsidRPr="002877D7">
              <w:rPr>
                <w:b/>
                <w:bCs/>
                <w:spacing w:val="-1"/>
              </w:rPr>
              <w:t>2</w:t>
            </w:r>
            <w:r w:rsidR="00685F4A">
              <w:rPr>
                <w:b/>
                <w:bCs/>
                <w:spacing w:val="-1"/>
              </w:rPr>
              <w:t>3</w:t>
            </w:r>
            <w:r w:rsidRPr="002877D7">
              <w:rPr>
                <w:b/>
                <w:bCs/>
                <w:spacing w:val="-1"/>
              </w:rPr>
              <w:t>г.</w:t>
            </w:r>
          </w:p>
        </w:tc>
      </w:tr>
      <w:tr w:rsidR="0040647A" w:rsidRPr="002877D7" w14:paraId="5E3BE026" w14:textId="77777777" w:rsidTr="008C21CB">
        <w:tc>
          <w:tcPr>
            <w:tcW w:w="799" w:type="dxa"/>
          </w:tcPr>
          <w:p w14:paraId="7D189975"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33C41CBC" w14:textId="77777777" w:rsidR="0040647A" w:rsidRPr="002877D7" w:rsidRDefault="0040647A" w:rsidP="00AB4FE0">
            <w:pPr>
              <w:rPr>
                <w:bCs/>
                <w:spacing w:val="-1"/>
              </w:rPr>
            </w:pPr>
            <w:r w:rsidRPr="002877D7">
              <w:rPr>
                <w:bCs/>
                <w:spacing w:val="-1"/>
              </w:rPr>
              <w:t>Дата и время завершения приема заявок:</w:t>
            </w:r>
          </w:p>
        </w:tc>
        <w:tc>
          <w:tcPr>
            <w:tcW w:w="5973" w:type="dxa"/>
          </w:tcPr>
          <w:p w14:paraId="058F1C43" w14:textId="2A5DBD7E" w:rsidR="0040647A" w:rsidRPr="002877D7" w:rsidRDefault="0040647A" w:rsidP="00715103">
            <w:r w:rsidRPr="002877D7">
              <w:t>1</w:t>
            </w:r>
            <w:r w:rsidR="00715103">
              <w:t>6</w:t>
            </w:r>
            <w:r w:rsidRPr="002877D7">
              <w:t>:00 часов (время м</w:t>
            </w:r>
            <w:r w:rsidR="005D6A71" w:rsidRPr="002877D7">
              <w:t>естное</w:t>
            </w:r>
            <w:r w:rsidRPr="002877D7">
              <w:t xml:space="preserve">) </w:t>
            </w:r>
            <w:r w:rsidR="009F533A" w:rsidRPr="002877D7">
              <w:rPr>
                <w:b/>
                <w:bCs/>
                <w:spacing w:val="-1"/>
              </w:rPr>
              <w:t>0</w:t>
            </w:r>
            <w:r w:rsidR="00E6578B">
              <w:rPr>
                <w:b/>
                <w:bCs/>
                <w:spacing w:val="-1"/>
              </w:rPr>
              <w:t>5</w:t>
            </w:r>
            <w:r w:rsidR="009F533A" w:rsidRPr="002877D7">
              <w:rPr>
                <w:b/>
                <w:bCs/>
                <w:spacing w:val="-1"/>
              </w:rPr>
              <w:t>.</w:t>
            </w:r>
            <w:r w:rsidR="009418C7">
              <w:rPr>
                <w:b/>
                <w:bCs/>
                <w:spacing w:val="-1"/>
              </w:rPr>
              <w:t>04.</w:t>
            </w:r>
            <w:r w:rsidR="009F533A" w:rsidRPr="002877D7">
              <w:rPr>
                <w:b/>
                <w:bCs/>
                <w:spacing w:val="-1"/>
              </w:rPr>
              <w:t>202</w:t>
            </w:r>
            <w:r w:rsidR="009418C7">
              <w:rPr>
                <w:b/>
                <w:bCs/>
                <w:spacing w:val="-1"/>
              </w:rPr>
              <w:t>3</w:t>
            </w:r>
            <w:r w:rsidR="009F533A" w:rsidRPr="002877D7">
              <w:rPr>
                <w:b/>
                <w:bCs/>
                <w:spacing w:val="-1"/>
              </w:rPr>
              <w:t>г.</w:t>
            </w:r>
          </w:p>
        </w:tc>
      </w:tr>
      <w:tr w:rsidR="005D6A71" w:rsidRPr="002877D7" w14:paraId="0DE4C2BB" w14:textId="77777777" w:rsidTr="008C21CB">
        <w:tc>
          <w:tcPr>
            <w:tcW w:w="799" w:type="dxa"/>
          </w:tcPr>
          <w:p w14:paraId="3A12F948" w14:textId="77777777" w:rsidR="005D6A71" w:rsidRPr="002877D7" w:rsidRDefault="005D6A71" w:rsidP="00DD7F3D">
            <w:pPr>
              <w:pStyle w:val="affe"/>
              <w:numPr>
                <w:ilvl w:val="1"/>
                <w:numId w:val="19"/>
              </w:numPr>
              <w:tabs>
                <w:tab w:val="left" w:pos="284"/>
              </w:tabs>
              <w:spacing w:after="0" w:line="240" w:lineRule="auto"/>
              <w:ind w:left="0" w:firstLine="0"/>
              <w:rPr>
                <w:lang w:eastAsia="en-US"/>
              </w:rPr>
            </w:pPr>
          </w:p>
        </w:tc>
        <w:tc>
          <w:tcPr>
            <w:tcW w:w="3225" w:type="dxa"/>
          </w:tcPr>
          <w:p w14:paraId="04F21314" w14:textId="77777777" w:rsidR="005D6A71" w:rsidRPr="002877D7" w:rsidRDefault="005D6A71" w:rsidP="00AB4FE0">
            <w:pPr>
              <w:rPr>
                <w:bCs/>
                <w:spacing w:val="-1"/>
              </w:rPr>
            </w:pPr>
            <w:r w:rsidRPr="002877D7">
              <w:rPr>
                <w:bCs/>
                <w:spacing w:val="-1"/>
              </w:rPr>
              <w:t>Порядок подачи:</w:t>
            </w:r>
          </w:p>
        </w:tc>
        <w:tc>
          <w:tcPr>
            <w:tcW w:w="5973" w:type="dxa"/>
          </w:tcPr>
          <w:p w14:paraId="55D2AA86" w14:textId="77777777" w:rsidR="005D6A71" w:rsidRPr="002877D7" w:rsidRDefault="005D6A71" w:rsidP="008E4386">
            <w:pPr>
              <w:pStyle w:val="13"/>
              <w:shd w:val="clear" w:color="auto" w:fill="FFFFFF"/>
              <w:tabs>
                <w:tab w:val="left" w:pos="398"/>
                <w:tab w:val="left" w:pos="543"/>
                <w:tab w:val="left" w:pos="1276"/>
                <w:tab w:val="left" w:leader="underscore" w:pos="5467"/>
              </w:tabs>
              <w:ind w:left="0" w:firstLine="33"/>
            </w:pPr>
            <w:r w:rsidRPr="002877D7">
              <w:t>заявка на участие в аукционе должна быть подана в электронной форме на электронной торговой площадке «Единая электронная торговая площадка» (</w:t>
            </w:r>
            <w:hyperlink r:id="rId11"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 xml:space="preserve">). Перечень документов, которые должны быть приложены к заявке, изложен в п. </w:t>
            </w:r>
            <w:r w:rsidR="008E4386" w:rsidRPr="002877D7">
              <w:t xml:space="preserve">2 </w:t>
            </w:r>
            <w:r w:rsidRPr="002877D7">
              <w:t>Документации.</w:t>
            </w:r>
          </w:p>
        </w:tc>
      </w:tr>
      <w:tr w:rsidR="004C7810" w:rsidRPr="002877D7" w14:paraId="0DC6D9BC" w14:textId="77777777" w:rsidTr="008C21CB">
        <w:tc>
          <w:tcPr>
            <w:tcW w:w="9997" w:type="dxa"/>
            <w:gridSpan w:val="3"/>
            <w:shd w:val="clear" w:color="auto" w:fill="D9D9D9" w:themeFill="background1" w:themeFillShade="D9"/>
          </w:tcPr>
          <w:p w14:paraId="1C0F3091"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Сроки рассмотрения заявок</w:t>
            </w:r>
          </w:p>
        </w:tc>
      </w:tr>
      <w:tr w:rsidR="004C7810" w:rsidRPr="002877D7" w14:paraId="5C5FBAC4" w14:textId="77777777" w:rsidTr="008C21CB">
        <w:tc>
          <w:tcPr>
            <w:tcW w:w="799" w:type="dxa"/>
          </w:tcPr>
          <w:p w14:paraId="209BB779"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10DA5CF3" w14:textId="77777777" w:rsidR="004C7810" w:rsidRPr="002877D7" w:rsidRDefault="004C7810" w:rsidP="00A82314">
            <w:pPr>
              <w:rPr>
                <w:bCs/>
                <w:spacing w:val="-1"/>
              </w:rPr>
            </w:pPr>
            <w:r w:rsidRPr="002877D7">
              <w:rPr>
                <w:bCs/>
                <w:spacing w:val="-1"/>
              </w:rPr>
              <w:t>Время и дата рассмотрения заявок:</w:t>
            </w:r>
          </w:p>
        </w:tc>
        <w:tc>
          <w:tcPr>
            <w:tcW w:w="5973" w:type="dxa"/>
          </w:tcPr>
          <w:p w14:paraId="242C8E67" w14:textId="49180823" w:rsidR="004C7810" w:rsidRPr="002877D7" w:rsidRDefault="0040647A" w:rsidP="009418C7">
            <w:pPr>
              <w:pStyle w:val="13"/>
              <w:shd w:val="clear" w:color="auto" w:fill="FFFFFF"/>
              <w:tabs>
                <w:tab w:val="left" w:pos="398"/>
                <w:tab w:val="left" w:pos="1276"/>
                <w:tab w:val="left" w:leader="underscore" w:pos="5467"/>
              </w:tabs>
              <w:ind w:left="0" w:firstLine="33"/>
            </w:pPr>
            <w:r w:rsidRPr="002877D7">
              <w:t>не позднее 1</w:t>
            </w:r>
            <w:r w:rsidR="007322D1" w:rsidRPr="002877D7">
              <w:t>5</w:t>
            </w:r>
            <w:r w:rsidRPr="002877D7">
              <w:t xml:space="preserve">:00 часов (время московское) </w:t>
            </w:r>
            <w:r w:rsidR="009418C7">
              <w:rPr>
                <w:b/>
                <w:bCs/>
                <w:spacing w:val="-1"/>
              </w:rPr>
              <w:t>07</w:t>
            </w:r>
            <w:r w:rsidR="00E6578B">
              <w:rPr>
                <w:b/>
                <w:bCs/>
                <w:spacing w:val="-1"/>
              </w:rPr>
              <w:t>.0</w:t>
            </w:r>
            <w:r w:rsidR="009418C7">
              <w:rPr>
                <w:b/>
                <w:bCs/>
                <w:spacing w:val="-1"/>
              </w:rPr>
              <w:t>4</w:t>
            </w:r>
            <w:r w:rsidR="009F533A" w:rsidRPr="002877D7">
              <w:rPr>
                <w:b/>
                <w:bCs/>
                <w:spacing w:val="-1"/>
              </w:rPr>
              <w:t>.202</w:t>
            </w:r>
            <w:r w:rsidR="009418C7">
              <w:rPr>
                <w:b/>
                <w:bCs/>
                <w:spacing w:val="-1"/>
              </w:rPr>
              <w:t>3</w:t>
            </w:r>
            <w:r w:rsidR="009F533A" w:rsidRPr="002877D7">
              <w:rPr>
                <w:b/>
                <w:bCs/>
                <w:spacing w:val="-1"/>
              </w:rPr>
              <w:t>г.</w:t>
            </w:r>
          </w:p>
        </w:tc>
      </w:tr>
      <w:tr w:rsidR="004C7810" w:rsidRPr="002877D7" w14:paraId="3AB36CE1" w14:textId="77777777" w:rsidTr="008C21CB">
        <w:tc>
          <w:tcPr>
            <w:tcW w:w="799" w:type="dxa"/>
          </w:tcPr>
          <w:p w14:paraId="5F8CD7A1" w14:textId="77777777" w:rsidR="004C7810" w:rsidRPr="002877D7" w:rsidRDefault="004C7810" w:rsidP="00DD7F3D">
            <w:pPr>
              <w:pStyle w:val="affe"/>
              <w:numPr>
                <w:ilvl w:val="1"/>
                <w:numId w:val="19"/>
              </w:numPr>
              <w:tabs>
                <w:tab w:val="left" w:pos="284"/>
              </w:tabs>
              <w:spacing w:after="0" w:line="240" w:lineRule="auto"/>
              <w:ind w:left="0" w:firstLine="0"/>
              <w:rPr>
                <w:lang w:eastAsia="en-US"/>
              </w:rPr>
            </w:pPr>
          </w:p>
        </w:tc>
        <w:tc>
          <w:tcPr>
            <w:tcW w:w="3225" w:type="dxa"/>
          </w:tcPr>
          <w:p w14:paraId="393920F1" w14:textId="77777777" w:rsidR="004C7810" w:rsidRPr="002877D7" w:rsidRDefault="004C7810" w:rsidP="00A82314">
            <w:pPr>
              <w:rPr>
                <w:bCs/>
                <w:spacing w:val="-1"/>
              </w:rPr>
            </w:pPr>
            <w:r w:rsidRPr="002877D7">
              <w:rPr>
                <w:bCs/>
                <w:spacing w:val="-1"/>
              </w:rPr>
              <w:t>Оформление протокола рассмотрения заявок:</w:t>
            </w:r>
          </w:p>
        </w:tc>
        <w:tc>
          <w:tcPr>
            <w:tcW w:w="5973" w:type="dxa"/>
          </w:tcPr>
          <w:p w14:paraId="5FB19524" w14:textId="77777777" w:rsidR="004C7810" w:rsidRPr="002877D7" w:rsidRDefault="004C7810" w:rsidP="008E4386">
            <w:pPr>
              <w:pStyle w:val="13"/>
              <w:shd w:val="clear" w:color="auto" w:fill="FFFFFF"/>
              <w:tabs>
                <w:tab w:val="left" w:pos="398"/>
                <w:tab w:val="left" w:pos="1276"/>
                <w:tab w:val="left" w:leader="underscore" w:pos="5467"/>
              </w:tabs>
              <w:ind w:left="0" w:firstLine="33"/>
            </w:pPr>
            <w:r w:rsidRPr="002877D7">
              <w:t xml:space="preserve">Порядок оформления </w:t>
            </w:r>
            <w:r w:rsidR="005D6A71" w:rsidRPr="002877D7">
              <w:t xml:space="preserve">и размещения </w:t>
            </w:r>
            <w:r w:rsidRPr="002877D7">
              <w:t xml:space="preserve">протокола установлен п. </w:t>
            </w:r>
            <w:r w:rsidR="008E4386" w:rsidRPr="002877D7">
              <w:t xml:space="preserve">3.1.3 </w:t>
            </w:r>
            <w:r w:rsidRPr="002877D7">
              <w:t>Документации.</w:t>
            </w:r>
          </w:p>
        </w:tc>
      </w:tr>
      <w:tr w:rsidR="004C7810" w:rsidRPr="002877D7" w14:paraId="0765EA79" w14:textId="77777777" w:rsidTr="008C21CB">
        <w:tc>
          <w:tcPr>
            <w:tcW w:w="9997" w:type="dxa"/>
            <w:gridSpan w:val="3"/>
            <w:shd w:val="clear" w:color="auto" w:fill="D9D9D9" w:themeFill="background1" w:themeFillShade="D9"/>
          </w:tcPr>
          <w:p w14:paraId="1064D5AC"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Место, дата и порядок проведения аукциона:</w:t>
            </w:r>
          </w:p>
        </w:tc>
      </w:tr>
      <w:tr w:rsidR="0040647A" w:rsidRPr="002877D7" w14:paraId="6B6330EA" w14:textId="77777777" w:rsidTr="008C21CB">
        <w:tc>
          <w:tcPr>
            <w:tcW w:w="799" w:type="dxa"/>
          </w:tcPr>
          <w:p w14:paraId="6BE0E644"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2DEEB564" w14:textId="77777777" w:rsidR="0040647A" w:rsidRPr="002877D7" w:rsidRDefault="0040647A" w:rsidP="00A82314">
            <w:pPr>
              <w:rPr>
                <w:bCs/>
                <w:spacing w:val="-1"/>
              </w:rPr>
            </w:pPr>
            <w:r w:rsidRPr="002877D7">
              <w:rPr>
                <w:bCs/>
                <w:spacing w:val="-1"/>
              </w:rPr>
              <w:t>Дата и время начала аукциона:</w:t>
            </w:r>
          </w:p>
        </w:tc>
        <w:tc>
          <w:tcPr>
            <w:tcW w:w="5973" w:type="dxa"/>
          </w:tcPr>
          <w:p w14:paraId="39B18C61" w14:textId="5C9F4992" w:rsidR="0040647A" w:rsidRPr="002877D7" w:rsidRDefault="005337C2" w:rsidP="00C831FC">
            <w:pPr>
              <w:pStyle w:val="13"/>
              <w:shd w:val="clear" w:color="auto" w:fill="FFFFFF"/>
              <w:tabs>
                <w:tab w:val="left" w:pos="398"/>
                <w:tab w:val="left" w:pos="1276"/>
                <w:tab w:val="left" w:leader="underscore" w:pos="5467"/>
              </w:tabs>
              <w:ind w:left="0" w:firstLine="33"/>
            </w:pPr>
            <w:r w:rsidRPr="00C831FC">
              <w:t>0</w:t>
            </w:r>
            <w:r w:rsidR="000B5538" w:rsidRPr="00C831FC">
              <w:t>4</w:t>
            </w:r>
            <w:r w:rsidR="0040647A" w:rsidRPr="00C831FC">
              <w:t>:00 часов (время м</w:t>
            </w:r>
            <w:r w:rsidRPr="00C831FC">
              <w:t>естное</w:t>
            </w:r>
            <w:r w:rsidR="0040647A" w:rsidRPr="002877D7">
              <w:t xml:space="preserve">) </w:t>
            </w:r>
            <w:r w:rsidR="009418C7">
              <w:rPr>
                <w:b/>
              </w:rPr>
              <w:t>11</w:t>
            </w:r>
            <w:r w:rsidR="00E6578B">
              <w:rPr>
                <w:b/>
              </w:rPr>
              <w:t>.0</w:t>
            </w:r>
            <w:r w:rsidR="00C831FC">
              <w:rPr>
                <w:b/>
              </w:rPr>
              <w:t>4</w:t>
            </w:r>
            <w:r w:rsidR="0040647A" w:rsidRPr="002877D7">
              <w:rPr>
                <w:b/>
              </w:rPr>
              <w:t>.20</w:t>
            </w:r>
            <w:r w:rsidR="00263AF2" w:rsidRPr="00E6578B">
              <w:rPr>
                <w:b/>
              </w:rPr>
              <w:t>2</w:t>
            </w:r>
            <w:r w:rsidR="009418C7">
              <w:rPr>
                <w:b/>
              </w:rPr>
              <w:t>3</w:t>
            </w:r>
            <w:r w:rsidR="0040647A" w:rsidRPr="002877D7">
              <w:rPr>
                <w:b/>
              </w:rPr>
              <w:t>г.</w:t>
            </w:r>
          </w:p>
        </w:tc>
      </w:tr>
      <w:tr w:rsidR="0040647A" w:rsidRPr="002877D7" w14:paraId="10C3432E" w14:textId="77777777" w:rsidTr="008C21CB">
        <w:tc>
          <w:tcPr>
            <w:tcW w:w="799" w:type="dxa"/>
          </w:tcPr>
          <w:p w14:paraId="57586C61" w14:textId="77777777" w:rsidR="0040647A" w:rsidRPr="002877D7" w:rsidRDefault="0040647A" w:rsidP="00DD7F3D">
            <w:pPr>
              <w:pStyle w:val="affe"/>
              <w:numPr>
                <w:ilvl w:val="1"/>
                <w:numId w:val="19"/>
              </w:numPr>
              <w:tabs>
                <w:tab w:val="left" w:pos="284"/>
              </w:tabs>
              <w:spacing w:after="0" w:line="240" w:lineRule="auto"/>
              <w:ind w:left="0" w:firstLine="0"/>
              <w:rPr>
                <w:lang w:eastAsia="en-US"/>
              </w:rPr>
            </w:pPr>
          </w:p>
        </w:tc>
        <w:tc>
          <w:tcPr>
            <w:tcW w:w="3225" w:type="dxa"/>
          </w:tcPr>
          <w:p w14:paraId="7642AA50" w14:textId="77777777" w:rsidR="0040647A" w:rsidRPr="002877D7" w:rsidRDefault="0040647A" w:rsidP="00734D86">
            <w:pPr>
              <w:rPr>
                <w:bCs/>
                <w:spacing w:val="-1"/>
              </w:rPr>
            </w:pPr>
            <w:r w:rsidRPr="002877D7">
              <w:rPr>
                <w:bCs/>
                <w:spacing w:val="-1"/>
              </w:rPr>
              <w:t>Дата и время завершения аукциона:</w:t>
            </w:r>
          </w:p>
        </w:tc>
        <w:tc>
          <w:tcPr>
            <w:tcW w:w="5973" w:type="dxa"/>
          </w:tcPr>
          <w:p w14:paraId="768CC089" w14:textId="684EF88C" w:rsidR="0040647A" w:rsidRPr="002877D7" w:rsidRDefault="00E83B4C" w:rsidP="00A03CFC">
            <w:pPr>
              <w:rPr>
                <w:b/>
              </w:rPr>
            </w:pPr>
            <w:r w:rsidRPr="002877D7">
              <w:t>1</w:t>
            </w:r>
            <w:r w:rsidR="00A03CFC">
              <w:t>7</w:t>
            </w:r>
            <w:r w:rsidR="0040647A" w:rsidRPr="002877D7">
              <w:t>:</w:t>
            </w:r>
            <w:r w:rsidR="00A03CFC">
              <w:t>4</w:t>
            </w:r>
            <w:r w:rsidR="00DA3D2F" w:rsidRPr="002877D7">
              <w:t>0</w:t>
            </w:r>
            <w:r w:rsidR="0040647A" w:rsidRPr="002877D7">
              <w:t xml:space="preserve"> часов</w:t>
            </w:r>
            <w:r w:rsidR="0040647A" w:rsidRPr="002877D7">
              <w:rPr>
                <w:b/>
              </w:rPr>
              <w:t xml:space="preserve"> </w:t>
            </w:r>
            <w:r w:rsidR="005337C2" w:rsidRPr="002877D7">
              <w:t>(время местное</w:t>
            </w:r>
            <w:r w:rsidR="0040647A" w:rsidRPr="002877D7">
              <w:t>)</w:t>
            </w:r>
            <w:r w:rsidR="0040647A" w:rsidRPr="002877D7">
              <w:rPr>
                <w:b/>
              </w:rPr>
              <w:t xml:space="preserve"> </w:t>
            </w:r>
            <w:r w:rsidR="00A03CFC">
              <w:rPr>
                <w:b/>
              </w:rPr>
              <w:t>11</w:t>
            </w:r>
            <w:r w:rsidR="00E6578B">
              <w:rPr>
                <w:b/>
                <w:bCs/>
                <w:spacing w:val="-1"/>
              </w:rPr>
              <w:t>.0</w:t>
            </w:r>
            <w:r w:rsidR="00C831FC">
              <w:rPr>
                <w:b/>
                <w:bCs/>
                <w:spacing w:val="-1"/>
              </w:rPr>
              <w:t>4</w:t>
            </w:r>
            <w:r w:rsidR="002836D2" w:rsidRPr="002877D7">
              <w:rPr>
                <w:b/>
                <w:bCs/>
                <w:spacing w:val="-1"/>
              </w:rPr>
              <w:t>.202</w:t>
            </w:r>
            <w:r w:rsidR="00A03CFC">
              <w:rPr>
                <w:b/>
                <w:bCs/>
                <w:spacing w:val="-1"/>
              </w:rPr>
              <w:t>3</w:t>
            </w:r>
            <w:r w:rsidR="002836D2" w:rsidRPr="002877D7">
              <w:rPr>
                <w:b/>
                <w:bCs/>
                <w:spacing w:val="-1"/>
              </w:rPr>
              <w:t>г.</w:t>
            </w:r>
          </w:p>
        </w:tc>
      </w:tr>
      <w:tr w:rsidR="00EC74BA" w:rsidRPr="002877D7" w14:paraId="106DB893" w14:textId="77777777" w:rsidTr="008C21CB">
        <w:tc>
          <w:tcPr>
            <w:tcW w:w="799" w:type="dxa"/>
          </w:tcPr>
          <w:p w14:paraId="2DF4F57B" w14:textId="77777777" w:rsidR="00EC74BA" w:rsidRPr="002877D7" w:rsidRDefault="00EC74BA"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297A4B3F" w14:textId="77777777" w:rsidR="00EC74BA" w:rsidRPr="002877D7" w:rsidRDefault="00EC74BA" w:rsidP="00734D86">
            <w:pPr>
              <w:rPr>
                <w:bCs/>
                <w:spacing w:val="-1"/>
              </w:rPr>
            </w:pPr>
            <w:r w:rsidRPr="002877D7">
              <w:rPr>
                <w:bCs/>
                <w:spacing w:val="-1"/>
              </w:rPr>
              <w:t>Место проведения аукциона:</w:t>
            </w:r>
          </w:p>
        </w:tc>
        <w:tc>
          <w:tcPr>
            <w:tcW w:w="5973" w:type="dxa"/>
          </w:tcPr>
          <w:p w14:paraId="53A58860" w14:textId="77777777" w:rsidR="00EC74BA" w:rsidRPr="002877D7" w:rsidRDefault="00EC74BA" w:rsidP="00DA742D">
            <w:r w:rsidRPr="002877D7">
              <w:t>на электронной торговой площадке</w:t>
            </w:r>
            <w:r w:rsidRPr="002877D7">
              <w:rPr>
                <w:bCs/>
              </w:rPr>
              <w:t xml:space="preserve"> </w:t>
            </w:r>
            <w:r w:rsidRPr="002877D7">
              <w:t>«Единая электронная торговая площадка»  (</w:t>
            </w:r>
            <w:hyperlink r:id="rId12"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  (далее – ЭТП)</w:t>
            </w:r>
          </w:p>
        </w:tc>
      </w:tr>
      <w:tr w:rsidR="004C7810" w:rsidRPr="002877D7" w14:paraId="751118A0" w14:textId="77777777" w:rsidTr="008C21CB">
        <w:tc>
          <w:tcPr>
            <w:tcW w:w="799" w:type="dxa"/>
          </w:tcPr>
          <w:p w14:paraId="5C4E8FE1"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CF29895" w14:textId="77777777" w:rsidR="004C7810" w:rsidRPr="002877D7" w:rsidRDefault="004C7810" w:rsidP="00734D86">
            <w:pPr>
              <w:rPr>
                <w:bCs/>
                <w:spacing w:val="-1"/>
              </w:rPr>
            </w:pPr>
            <w:r w:rsidRPr="002877D7">
              <w:rPr>
                <w:bCs/>
                <w:spacing w:val="-1"/>
              </w:rPr>
              <w:t>Порядок проведения аукциона</w:t>
            </w:r>
          </w:p>
        </w:tc>
        <w:tc>
          <w:tcPr>
            <w:tcW w:w="5973" w:type="dxa"/>
          </w:tcPr>
          <w:p w14:paraId="11D470E9" w14:textId="77777777" w:rsidR="006C7310" w:rsidRPr="002877D7" w:rsidRDefault="004C7810" w:rsidP="006C7310">
            <w:r w:rsidRPr="002877D7">
              <w:t xml:space="preserve">Аукцион проводится в электронной форме на </w:t>
            </w:r>
            <w:r w:rsidR="00EC74BA" w:rsidRPr="002877D7">
              <w:t>ЭТП</w:t>
            </w:r>
            <w:r w:rsidRPr="002877D7">
              <w:t xml:space="preserve"> в порядке, предусмотренном статьями 447 – 449 Гражданского кодекса Российской Федерации, Документацией и в соответствии с правилами работы </w:t>
            </w:r>
            <w:r w:rsidR="00EC74BA" w:rsidRPr="002877D7">
              <w:t>ЭТП</w:t>
            </w:r>
            <w:r w:rsidR="006E26C6" w:rsidRPr="002877D7">
              <w:t xml:space="preserve"> </w:t>
            </w:r>
            <w:r w:rsidR="006C7310" w:rsidRPr="002877D7">
              <w:t xml:space="preserve">(с указанными </w:t>
            </w:r>
            <w:r w:rsidR="006C7310" w:rsidRPr="002877D7">
              <w:lastRenderedPageBreak/>
              <w:t>правилами можно ознакомиться на сайте ЭТП).</w:t>
            </w:r>
          </w:p>
          <w:p w14:paraId="1DFC59E3" w14:textId="77777777" w:rsidR="002836D2" w:rsidRPr="002877D7" w:rsidRDefault="002836D2" w:rsidP="001146F1">
            <w:r w:rsidRPr="002877D7">
              <w:t xml:space="preserve">Порядок проведения процедуры на ЭТП </w:t>
            </w:r>
            <w:r w:rsidRPr="002877D7">
              <w:rPr>
                <w:rFonts w:eastAsia="Calibri"/>
              </w:rPr>
              <w:t xml:space="preserve">определен регламентами и руководством пользователя (доступны на сайте ЭТП «Единая электронная торговая площадка»  </w:t>
            </w:r>
            <w:hyperlink r:id="rId13" w:history="1">
              <w:r w:rsidRPr="002877D7">
                <w:rPr>
                  <w:rFonts w:eastAsia="Calibri"/>
                  <w:color w:val="0000FF"/>
                  <w:u w:val="single"/>
                  <w:lang w:val="en-US"/>
                </w:rPr>
                <w:t>http</w:t>
              </w:r>
              <w:r w:rsidRPr="002877D7">
                <w:rPr>
                  <w:rFonts w:eastAsia="Calibri"/>
                  <w:color w:val="0000FF"/>
                  <w:u w:val="single"/>
                </w:rPr>
                <w:t>s://</w:t>
              </w:r>
              <w:r w:rsidRPr="002877D7">
                <w:rPr>
                  <w:rFonts w:eastAsia="Calibri"/>
                  <w:color w:val="0000FF"/>
                  <w:u w:val="single"/>
                  <w:lang w:val="en-US"/>
                </w:rPr>
                <w:t>www</w:t>
              </w:r>
              <w:r w:rsidRPr="002877D7">
                <w:rPr>
                  <w:rFonts w:eastAsia="Calibri"/>
                  <w:color w:val="0000FF"/>
                  <w:u w:val="single"/>
                </w:rPr>
                <w:t>.</w:t>
              </w:r>
              <w:proofErr w:type="spellStart"/>
              <w:r w:rsidRPr="002877D7">
                <w:rPr>
                  <w:rFonts w:eastAsia="Calibri"/>
                  <w:color w:val="0000FF"/>
                  <w:u w:val="single"/>
                  <w:lang w:val="en-US"/>
                </w:rPr>
                <w:t>ros</w:t>
              </w:r>
              <w:r w:rsidRPr="002877D7">
                <w:rPr>
                  <w:rFonts w:eastAsia="Calibri"/>
                  <w:color w:val="0000FF"/>
                  <w:u w:val="single"/>
                </w:rPr>
                <w:t>eltorg</w:t>
              </w:r>
              <w:proofErr w:type="spellEnd"/>
              <w:r w:rsidRPr="002877D7">
                <w:rPr>
                  <w:rFonts w:eastAsia="Calibri"/>
                  <w:color w:val="0000FF"/>
                  <w:u w:val="single"/>
                </w:rPr>
                <w:t>.</w:t>
              </w:r>
              <w:r w:rsidRPr="002877D7">
                <w:rPr>
                  <w:rFonts w:eastAsia="Calibri"/>
                  <w:color w:val="0000FF"/>
                  <w:u w:val="single"/>
                  <w:lang w:val="en-US"/>
                </w:rPr>
                <w:t>ru</w:t>
              </w:r>
            </w:hyperlink>
            <w:r w:rsidRPr="002877D7">
              <w:rPr>
                <w:rFonts w:eastAsia="Calibri"/>
                <w:color w:val="0000FF"/>
                <w:u w:val="single"/>
              </w:rPr>
              <w:t xml:space="preserve">, </w:t>
            </w:r>
            <w:r w:rsidRPr="002877D7">
              <w:rPr>
                <w:rFonts w:eastAsia="Calibri"/>
              </w:rPr>
              <w:t>в разделе «База знаний», «Документы и регламенты»).</w:t>
            </w:r>
          </w:p>
        </w:tc>
      </w:tr>
      <w:tr w:rsidR="004C7810" w:rsidRPr="002877D7" w14:paraId="24A4E7CC" w14:textId="77777777" w:rsidTr="008C21CB">
        <w:tc>
          <w:tcPr>
            <w:tcW w:w="799" w:type="dxa"/>
          </w:tcPr>
          <w:p w14:paraId="2BEAB70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667D2A30" w14:textId="77777777" w:rsidR="004C7810" w:rsidRPr="002877D7" w:rsidRDefault="004C7810" w:rsidP="00734D86">
            <w:pPr>
              <w:rPr>
                <w:bCs/>
                <w:spacing w:val="-1"/>
              </w:rPr>
            </w:pPr>
            <w:r w:rsidRPr="002877D7">
              <w:rPr>
                <w:bCs/>
                <w:spacing w:val="-1"/>
              </w:rPr>
              <w:t>Победитель аукциона:</w:t>
            </w:r>
          </w:p>
        </w:tc>
        <w:tc>
          <w:tcPr>
            <w:tcW w:w="5973" w:type="dxa"/>
          </w:tcPr>
          <w:p w14:paraId="6AC863AE" w14:textId="77777777" w:rsidR="004C7810" w:rsidRPr="002877D7" w:rsidRDefault="004C7810" w:rsidP="00EC74BA">
            <w:r w:rsidRPr="002877D7">
              <w:t xml:space="preserve">Победителем аукциона признается лицо, предложившее наиболее высокую цену в соответствии с п. </w:t>
            </w:r>
            <w:r w:rsidR="001849D7" w:rsidRPr="002877D7">
              <w:t>3.2.</w:t>
            </w:r>
            <w:r w:rsidR="00EC74BA" w:rsidRPr="002877D7">
              <w:t>6</w:t>
            </w:r>
            <w:r w:rsidR="001849D7" w:rsidRPr="002877D7">
              <w:t xml:space="preserve">. </w:t>
            </w:r>
            <w:r w:rsidRPr="002877D7">
              <w:t>Документации</w:t>
            </w:r>
          </w:p>
        </w:tc>
      </w:tr>
      <w:tr w:rsidR="004C7810" w:rsidRPr="002877D7" w14:paraId="59EC89BB" w14:textId="77777777" w:rsidTr="008C21CB">
        <w:tc>
          <w:tcPr>
            <w:tcW w:w="799" w:type="dxa"/>
          </w:tcPr>
          <w:p w14:paraId="655D5200"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81FC27C" w14:textId="54321AAA" w:rsidR="004C7810" w:rsidRPr="00945B45" w:rsidRDefault="004C7810" w:rsidP="00EE55B0">
            <w:pPr>
              <w:rPr>
                <w:bCs/>
                <w:spacing w:val="-1"/>
              </w:rPr>
            </w:pPr>
            <w:r w:rsidRPr="00945B45">
              <w:t>Срок заключения договор</w:t>
            </w:r>
            <w:r w:rsidR="004E6F08" w:rsidRPr="00945B45">
              <w:t>а</w:t>
            </w:r>
            <w:r w:rsidRPr="00945B45">
              <w:t xml:space="preserve"> купли-продажи</w:t>
            </w:r>
            <w:r w:rsidR="00EE55B0">
              <w:t xml:space="preserve">, </w:t>
            </w:r>
            <w:r w:rsidR="004E6F08" w:rsidRPr="00945B45">
              <w:t>договоров</w:t>
            </w:r>
            <w:r w:rsidR="00945B45">
              <w:t xml:space="preserve"> </w:t>
            </w:r>
            <w:r w:rsidR="00EE55B0">
              <w:t xml:space="preserve">о </w:t>
            </w:r>
            <w:r w:rsidR="004E6F08" w:rsidRPr="00945B45">
              <w:t xml:space="preserve"> </w:t>
            </w:r>
            <w:r w:rsidR="00EE55B0" w:rsidRPr="00945B45">
              <w:t>перенайм</w:t>
            </w:r>
            <w:r w:rsidR="00EE55B0">
              <w:t>е</w:t>
            </w:r>
            <w:r w:rsidRPr="00945B45">
              <w:t>:</w:t>
            </w:r>
          </w:p>
        </w:tc>
        <w:tc>
          <w:tcPr>
            <w:tcW w:w="5973" w:type="dxa"/>
          </w:tcPr>
          <w:p w14:paraId="0574EBE3" w14:textId="77777777" w:rsidR="004C7810" w:rsidRPr="00945B45" w:rsidRDefault="004C7810" w:rsidP="0087306A">
            <w:r w:rsidRPr="00945B45">
              <w:t>Договор купли-продажи заключа</w:t>
            </w:r>
            <w:r w:rsidR="00E078CC" w:rsidRPr="00945B45">
              <w:t>е</w:t>
            </w:r>
            <w:r w:rsidRPr="00945B45">
              <w:t>тся в течение 20 (Двадцати) рабочих дней, но не ранее 10 (Десяти) календарных дней со дня опубликования протокола об итогах аукциона.</w:t>
            </w:r>
          </w:p>
          <w:p w14:paraId="718A18F6" w14:textId="07F56E31" w:rsidR="00431459" w:rsidRPr="00945B45" w:rsidRDefault="00E078CC" w:rsidP="00EE55B0">
            <w:r w:rsidRPr="00945B45">
              <w:t xml:space="preserve">Договоры </w:t>
            </w:r>
            <w:r w:rsidR="00EE55B0">
              <w:t>о</w:t>
            </w:r>
            <w:r w:rsidR="00945B45">
              <w:t xml:space="preserve"> </w:t>
            </w:r>
            <w:r w:rsidR="00EE55B0" w:rsidRPr="00945B45">
              <w:t>перенайм</w:t>
            </w:r>
            <w:r w:rsidR="00EE55B0">
              <w:t>е</w:t>
            </w:r>
            <w:r w:rsidR="00EE55B0" w:rsidRPr="00945B45">
              <w:t xml:space="preserve"> </w:t>
            </w:r>
            <w:r w:rsidR="00431459" w:rsidRPr="00945B45">
              <w:t>заключа</w:t>
            </w:r>
            <w:r w:rsidRPr="00945B45">
              <w:t>ю</w:t>
            </w:r>
            <w:r w:rsidR="00431459" w:rsidRPr="00945B45">
              <w:t>тся в течение 90 (девяноста) календарных дней, но не ранее 10 (десяти) календарных дней со дня опубликования протокола об итогах аукциона</w:t>
            </w:r>
            <w:r w:rsidRPr="00945B45">
              <w:t xml:space="preserve">. </w:t>
            </w:r>
            <w:r w:rsidR="00EE55B0">
              <w:t xml:space="preserve">Договоры о перенайме </w:t>
            </w:r>
            <w:r w:rsidR="00945B45" w:rsidRPr="00945B45">
              <w:t>заключа</w:t>
            </w:r>
            <w:r w:rsidR="00945B45">
              <w:t>ю</w:t>
            </w:r>
            <w:r w:rsidR="00945B45" w:rsidRPr="00945B45">
              <w:t xml:space="preserve">тся </w:t>
            </w:r>
            <w:r w:rsidR="00D9317B" w:rsidRPr="00945B45">
              <w:t>после</w:t>
            </w:r>
            <w:r w:rsidR="00431459" w:rsidRPr="00945B45">
              <w:t xml:space="preserve"> получения АО «ПО ЭХЗ» согласия Арендодателя </w:t>
            </w:r>
            <w:r w:rsidR="00945B45" w:rsidRPr="00945B45">
              <w:t>земельн</w:t>
            </w:r>
            <w:r w:rsidR="00945B45">
              <w:t>ых</w:t>
            </w:r>
            <w:r w:rsidR="00945B45" w:rsidRPr="00945B45">
              <w:t xml:space="preserve"> </w:t>
            </w:r>
            <w:r w:rsidR="00431459" w:rsidRPr="00945B45">
              <w:t>(</w:t>
            </w:r>
            <w:r w:rsidR="00945B45" w:rsidRPr="00945B45">
              <w:t>лесн</w:t>
            </w:r>
            <w:r w:rsidR="00945B45">
              <w:t>ых</w:t>
            </w:r>
            <w:r w:rsidR="00431459" w:rsidRPr="00945B45">
              <w:t xml:space="preserve">) </w:t>
            </w:r>
            <w:r w:rsidR="00945B45" w:rsidRPr="00945B45">
              <w:t>участк</w:t>
            </w:r>
            <w:r w:rsidR="00945B45">
              <w:t>ов</w:t>
            </w:r>
            <w:r w:rsidR="00945B45" w:rsidRPr="00945B45">
              <w:t xml:space="preserve"> </w:t>
            </w:r>
            <w:r w:rsidR="004E6F08" w:rsidRPr="00945B45">
              <w:t>на передач</w:t>
            </w:r>
            <w:r w:rsidR="00D702CF" w:rsidRPr="00945B45">
              <w:t>у</w:t>
            </w:r>
            <w:r w:rsidR="00431459" w:rsidRPr="00945B45">
              <w:t xml:space="preserve"> прав и обязанностей</w:t>
            </w:r>
            <w:r w:rsidR="008E2C7F">
              <w:t>.</w:t>
            </w:r>
          </w:p>
        </w:tc>
      </w:tr>
      <w:tr w:rsidR="004C7810" w:rsidRPr="002877D7" w14:paraId="7D7E4BA6" w14:textId="77777777" w:rsidTr="008C21CB">
        <w:tc>
          <w:tcPr>
            <w:tcW w:w="9997" w:type="dxa"/>
            <w:gridSpan w:val="3"/>
            <w:shd w:val="clear" w:color="auto" w:fill="D9D9D9" w:themeFill="background1" w:themeFillShade="D9"/>
          </w:tcPr>
          <w:p w14:paraId="626CA838"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Порядок ознакомления с документацией, в т.ч. формами документов и условиями аукциона</w:t>
            </w:r>
          </w:p>
        </w:tc>
      </w:tr>
      <w:tr w:rsidR="004C7810" w:rsidRPr="002877D7" w14:paraId="4E838D93" w14:textId="77777777" w:rsidTr="008C21CB">
        <w:tc>
          <w:tcPr>
            <w:tcW w:w="799" w:type="dxa"/>
          </w:tcPr>
          <w:p w14:paraId="7129214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51EF8CDE" w14:textId="77777777" w:rsidR="004C7810" w:rsidRPr="002877D7" w:rsidRDefault="004C7810" w:rsidP="00734D86">
            <w:r w:rsidRPr="002877D7">
              <w:t>Место размещения в сети «Интернет»:</w:t>
            </w:r>
          </w:p>
        </w:tc>
        <w:tc>
          <w:tcPr>
            <w:tcW w:w="5973" w:type="dxa"/>
          </w:tcPr>
          <w:p w14:paraId="6DFC1143" w14:textId="77777777" w:rsidR="001146F1" w:rsidRPr="002877D7" w:rsidRDefault="004C7810" w:rsidP="007806DA">
            <w:pPr>
              <w:widowControl w:val="0"/>
              <w:shd w:val="clear" w:color="auto" w:fill="FFFFFF"/>
              <w:tabs>
                <w:tab w:val="left" w:pos="426"/>
                <w:tab w:val="left" w:pos="1134"/>
              </w:tabs>
            </w:pPr>
            <w:r w:rsidRPr="002877D7">
              <w:t>Документация находится в открытом доступе</w:t>
            </w:r>
            <w:r w:rsidR="00712FAC" w:rsidRPr="002877D7">
              <w:t>,</w:t>
            </w:r>
            <w:r w:rsidRPr="002877D7">
              <w:t xml:space="preserve"> начиная с даты размещения настоящего извещения в информационно-телекоммуникационной сети «Интернет» по следующим адресам</w:t>
            </w:r>
            <w:r w:rsidR="001146F1" w:rsidRPr="002877D7">
              <w:t>:</w:t>
            </w:r>
          </w:p>
          <w:p w14:paraId="7A2F37C4" w14:textId="77777777" w:rsidR="00D832C6" w:rsidRPr="002877D7" w:rsidRDefault="00D832C6" w:rsidP="00D832C6">
            <w:pPr>
              <w:widowControl w:val="0"/>
              <w:shd w:val="clear" w:color="auto" w:fill="FFFFFF"/>
              <w:tabs>
                <w:tab w:val="left" w:pos="426"/>
                <w:tab w:val="left" w:pos="1134"/>
              </w:tabs>
            </w:pPr>
            <w:r w:rsidRPr="002877D7">
              <w:t xml:space="preserve">- электронная торговая площадка </w:t>
            </w:r>
            <w:r w:rsidRPr="002877D7">
              <w:rPr>
                <w:bCs/>
              </w:rPr>
              <w:t>«</w:t>
            </w:r>
            <w:r w:rsidRPr="002877D7">
              <w:t xml:space="preserve">«Единая электронная торговая площадка»  </w:t>
            </w:r>
            <w:hyperlink r:id="rId14" w:history="1">
              <w:r w:rsidRPr="002877D7">
                <w:rPr>
                  <w:rStyle w:val="ad"/>
                  <w:lang w:val="en-US"/>
                </w:rPr>
                <w:t>http</w:t>
              </w:r>
              <w:r w:rsidRPr="002877D7">
                <w:rPr>
                  <w:rStyle w:val="ad"/>
                </w:rPr>
                <w:t>s://</w:t>
              </w:r>
              <w:r w:rsidRPr="002877D7">
                <w:rPr>
                  <w:rStyle w:val="ad"/>
                  <w:lang w:val="en-US"/>
                </w:rPr>
                <w:t>www</w:t>
              </w:r>
              <w:r w:rsidRPr="002877D7">
                <w:rPr>
                  <w:rStyle w:val="ad"/>
                </w:rPr>
                <w:t>.</w:t>
              </w:r>
              <w:proofErr w:type="spellStart"/>
              <w:r w:rsidRPr="002877D7">
                <w:rPr>
                  <w:rStyle w:val="ad"/>
                  <w:lang w:val="en-US"/>
                </w:rPr>
                <w:t>ros</w:t>
              </w:r>
              <w:r w:rsidRPr="002877D7">
                <w:rPr>
                  <w:rStyle w:val="ad"/>
                </w:rPr>
                <w:t>eltorg</w:t>
              </w:r>
              <w:proofErr w:type="spellEnd"/>
              <w:r w:rsidRPr="002877D7">
                <w:rPr>
                  <w:rStyle w:val="ad"/>
                </w:rPr>
                <w:t>.</w:t>
              </w:r>
              <w:r w:rsidRPr="002877D7">
                <w:rPr>
                  <w:rStyle w:val="ad"/>
                  <w:lang w:val="en-US"/>
                </w:rPr>
                <w:t>ru</w:t>
              </w:r>
            </w:hyperlink>
            <w:r w:rsidRPr="002877D7">
              <w:t>;</w:t>
            </w:r>
          </w:p>
          <w:p w14:paraId="007B40EF" w14:textId="77777777" w:rsidR="00D832C6" w:rsidRPr="002877D7" w:rsidRDefault="00D832C6" w:rsidP="00D832C6">
            <w:r w:rsidRPr="002877D7">
              <w:t xml:space="preserve"> - интернет-сайт АО </w:t>
            </w:r>
            <w:r w:rsidRPr="002877D7">
              <w:rPr>
                <w:bCs/>
              </w:rPr>
              <w:t xml:space="preserve">«ПО ЭХЗ»: </w:t>
            </w:r>
            <w:hyperlink r:id="rId15" w:history="1">
              <w:r w:rsidRPr="002877D7">
                <w:rPr>
                  <w:rStyle w:val="ad"/>
                  <w:bCs/>
                  <w:lang w:val="en-US"/>
                </w:rPr>
                <w:t>www</w:t>
              </w:r>
              <w:r w:rsidRPr="002877D7">
                <w:rPr>
                  <w:rStyle w:val="ad"/>
                  <w:bCs/>
                </w:rPr>
                <w:t>.</w:t>
              </w:r>
              <w:proofErr w:type="spellStart"/>
              <w:r w:rsidRPr="002877D7">
                <w:rPr>
                  <w:rStyle w:val="ad"/>
                  <w:bCs/>
                  <w:lang w:val="en-US"/>
                </w:rPr>
                <w:t>ecp</w:t>
              </w:r>
              <w:proofErr w:type="spellEnd"/>
              <w:r w:rsidRPr="002877D7">
                <w:rPr>
                  <w:rStyle w:val="ad"/>
                  <w:bCs/>
                </w:rPr>
                <w:t>.</w:t>
              </w:r>
              <w:r w:rsidRPr="002877D7">
                <w:rPr>
                  <w:rStyle w:val="ad"/>
                  <w:bCs/>
                  <w:lang w:val="en-US"/>
                </w:rPr>
                <w:t>ru</w:t>
              </w:r>
            </w:hyperlink>
            <w:r w:rsidRPr="002877D7">
              <w:t xml:space="preserve">. </w:t>
            </w:r>
          </w:p>
          <w:p w14:paraId="1376C580" w14:textId="77777777" w:rsidR="004C7810" w:rsidRPr="002877D7" w:rsidRDefault="00D832C6" w:rsidP="00D832C6">
            <w:r w:rsidRPr="002877D7">
              <w:t>Порядок получения Документации на ЭТП определяется правилами ЭТП (с указанными правилами можно ознакомиться на сайте ЭТП).</w:t>
            </w:r>
          </w:p>
        </w:tc>
      </w:tr>
      <w:tr w:rsidR="004C7810" w:rsidRPr="002877D7" w14:paraId="564F117A" w14:textId="77777777" w:rsidTr="008C21CB">
        <w:tc>
          <w:tcPr>
            <w:tcW w:w="799" w:type="dxa"/>
          </w:tcPr>
          <w:p w14:paraId="27DB3016"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ED07889" w14:textId="77777777" w:rsidR="004C7810" w:rsidRPr="002877D7" w:rsidRDefault="004C7810" w:rsidP="00734D86">
            <w:r w:rsidRPr="002877D7">
              <w:t>Порядок ознакомления с документацией:</w:t>
            </w:r>
          </w:p>
        </w:tc>
        <w:tc>
          <w:tcPr>
            <w:tcW w:w="5973" w:type="dxa"/>
          </w:tcPr>
          <w:p w14:paraId="3EACF09E" w14:textId="77777777" w:rsidR="004C7810" w:rsidRPr="002877D7" w:rsidRDefault="004C7810" w:rsidP="00977DB5">
            <w:r w:rsidRPr="002877D7">
              <w:t>В сети «Интернет» - в любое время с даты размещения</w:t>
            </w:r>
          </w:p>
          <w:p w14:paraId="0B97B6DE" w14:textId="514C5F75" w:rsidR="004C7810" w:rsidRPr="002877D7" w:rsidRDefault="004F722A" w:rsidP="00715103">
            <w:r w:rsidRPr="002877D7">
              <w:t xml:space="preserve">По адресу Организатора - </w:t>
            </w:r>
            <w:r w:rsidR="00D832C6" w:rsidRPr="002877D7">
              <w:t xml:space="preserve">с </w:t>
            </w:r>
            <w:r w:rsidR="00D832C6" w:rsidRPr="002877D7">
              <w:rPr>
                <w:b/>
              </w:rPr>
              <w:t>1</w:t>
            </w:r>
            <w:r w:rsidR="00715103">
              <w:rPr>
                <w:b/>
              </w:rPr>
              <w:t>6</w:t>
            </w:r>
            <w:r w:rsidR="00D832C6" w:rsidRPr="002877D7">
              <w:rPr>
                <w:b/>
              </w:rPr>
              <w:t>:00</w:t>
            </w:r>
            <w:r w:rsidR="00D832C6" w:rsidRPr="002877D7">
              <w:t xml:space="preserve"> часов (время местное) </w:t>
            </w:r>
            <w:r w:rsidR="000B5538">
              <w:rPr>
                <w:b/>
              </w:rPr>
              <w:t>03</w:t>
            </w:r>
            <w:r w:rsidR="00E6578B">
              <w:rPr>
                <w:b/>
              </w:rPr>
              <w:t>.0</w:t>
            </w:r>
            <w:r w:rsidR="000B5538">
              <w:rPr>
                <w:b/>
              </w:rPr>
              <w:t>3</w:t>
            </w:r>
            <w:r w:rsidR="007A55D2" w:rsidRPr="002877D7">
              <w:rPr>
                <w:b/>
              </w:rPr>
              <w:t>.</w:t>
            </w:r>
            <w:r w:rsidR="002836D2" w:rsidRPr="002877D7">
              <w:rPr>
                <w:b/>
              </w:rPr>
              <w:t>202</w:t>
            </w:r>
            <w:r w:rsidR="000B5538">
              <w:rPr>
                <w:b/>
              </w:rPr>
              <w:t>3</w:t>
            </w:r>
            <w:r w:rsidR="002836D2" w:rsidRPr="002877D7">
              <w:rPr>
                <w:b/>
              </w:rPr>
              <w:t>г</w:t>
            </w:r>
            <w:r w:rsidR="00D832C6" w:rsidRPr="002877D7">
              <w:rPr>
                <w:b/>
              </w:rPr>
              <w:t>.</w:t>
            </w:r>
            <w:r w:rsidR="00D832C6" w:rsidRPr="002877D7">
              <w:t xml:space="preserve"> по </w:t>
            </w:r>
            <w:r w:rsidR="00D832C6" w:rsidRPr="002877D7">
              <w:rPr>
                <w:b/>
              </w:rPr>
              <w:t>1</w:t>
            </w:r>
            <w:r w:rsidR="00715103">
              <w:rPr>
                <w:b/>
              </w:rPr>
              <w:t>6</w:t>
            </w:r>
            <w:r w:rsidR="00D832C6" w:rsidRPr="002877D7">
              <w:rPr>
                <w:b/>
              </w:rPr>
              <w:t>:00</w:t>
            </w:r>
            <w:r w:rsidR="00D832C6" w:rsidRPr="002877D7">
              <w:t xml:space="preserve"> часов (время местное) </w:t>
            </w:r>
            <w:r w:rsidR="000B5538">
              <w:rPr>
                <w:b/>
              </w:rPr>
              <w:t>05</w:t>
            </w:r>
            <w:r w:rsidR="00E6578B">
              <w:rPr>
                <w:b/>
              </w:rPr>
              <w:t>.0</w:t>
            </w:r>
            <w:r w:rsidR="000B5538">
              <w:rPr>
                <w:b/>
              </w:rPr>
              <w:t>4.2023</w:t>
            </w:r>
            <w:r w:rsidR="002836D2" w:rsidRPr="002877D7">
              <w:rPr>
                <w:b/>
              </w:rPr>
              <w:t>г</w:t>
            </w:r>
            <w:r w:rsidR="00D832C6" w:rsidRPr="002877D7">
              <w:rPr>
                <w:b/>
              </w:rPr>
              <w:t>.</w:t>
            </w:r>
            <w:r w:rsidR="00D832C6" w:rsidRPr="002877D7">
              <w:t xml:space="preserve"> в рабочие дни (с 09:00 до 16:00 часов, обед с 12:30 до 13:15 часов (время местное)).</w:t>
            </w:r>
          </w:p>
        </w:tc>
      </w:tr>
      <w:tr w:rsidR="004C7810" w:rsidRPr="002877D7" w14:paraId="6A14E6C7" w14:textId="77777777" w:rsidTr="008C21CB">
        <w:tc>
          <w:tcPr>
            <w:tcW w:w="9997" w:type="dxa"/>
            <w:gridSpan w:val="3"/>
            <w:shd w:val="clear" w:color="auto" w:fill="D9D9D9" w:themeFill="background1" w:themeFillShade="D9"/>
          </w:tcPr>
          <w:p w14:paraId="325E6351" w14:textId="77777777" w:rsidR="004C7810" w:rsidRPr="002877D7" w:rsidRDefault="004C7810" w:rsidP="00DD7F3D">
            <w:pPr>
              <w:pStyle w:val="affe"/>
              <w:numPr>
                <w:ilvl w:val="0"/>
                <w:numId w:val="19"/>
              </w:numPr>
              <w:tabs>
                <w:tab w:val="left" w:pos="284"/>
              </w:tabs>
              <w:spacing w:after="0" w:line="240" w:lineRule="auto"/>
              <w:ind w:left="0" w:firstLine="0"/>
              <w:rPr>
                <w:rFonts w:ascii="Times New Roman" w:hAnsi="Times New Roman"/>
                <w:b/>
                <w:sz w:val="28"/>
                <w:szCs w:val="28"/>
              </w:rPr>
            </w:pPr>
            <w:r w:rsidRPr="002877D7">
              <w:rPr>
                <w:rFonts w:ascii="Times New Roman" w:hAnsi="Times New Roman"/>
                <w:b/>
                <w:sz w:val="28"/>
                <w:szCs w:val="28"/>
              </w:rPr>
              <w:t>Порядок обжалования</w:t>
            </w:r>
          </w:p>
        </w:tc>
      </w:tr>
      <w:tr w:rsidR="004C7810" w:rsidRPr="002877D7" w14:paraId="0B1FA7CC" w14:textId="77777777" w:rsidTr="008C21CB">
        <w:tc>
          <w:tcPr>
            <w:tcW w:w="799" w:type="dxa"/>
          </w:tcPr>
          <w:p w14:paraId="3EE63DA7"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21D815F2" w14:textId="77777777" w:rsidR="004C7810" w:rsidRPr="002877D7" w:rsidRDefault="004C7810" w:rsidP="00DB5EC2">
            <w:r w:rsidRPr="002877D7">
              <w:t>Лица, имеющие право на обжалование действ</w:t>
            </w:r>
            <w:r w:rsidR="00DB5EC2" w:rsidRPr="002877D7">
              <w:t xml:space="preserve">ий (бездействий) организатора, собственника, </w:t>
            </w:r>
            <w:r w:rsidRPr="002877D7">
              <w:t xml:space="preserve"> комиссии, если такие действия (бездействие) нарушают его права и законные интересы</w:t>
            </w:r>
          </w:p>
        </w:tc>
        <w:tc>
          <w:tcPr>
            <w:tcW w:w="5973" w:type="dxa"/>
          </w:tcPr>
          <w:p w14:paraId="79CEBC6D" w14:textId="77777777" w:rsidR="004C7810" w:rsidRPr="002877D7" w:rsidRDefault="004C7810" w:rsidP="00734D86">
            <w:r w:rsidRPr="002877D7">
              <w:t>Любой Претендент, участник аукциона</w:t>
            </w:r>
          </w:p>
        </w:tc>
      </w:tr>
      <w:tr w:rsidR="004C7810" w:rsidRPr="002877D7" w14:paraId="5CF07FC8" w14:textId="77777777" w:rsidTr="008C21CB">
        <w:tc>
          <w:tcPr>
            <w:tcW w:w="799" w:type="dxa"/>
          </w:tcPr>
          <w:p w14:paraId="5874FCDF"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B15E6F5" w14:textId="77777777" w:rsidR="004C7810" w:rsidRPr="002877D7" w:rsidRDefault="004C7810" w:rsidP="00A457A8">
            <w:r w:rsidRPr="002877D7">
              <w:t>Место обжалования:</w:t>
            </w:r>
          </w:p>
        </w:tc>
        <w:tc>
          <w:tcPr>
            <w:tcW w:w="5973" w:type="dxa"/>
          </w:tcPr>
          <w:p w14:paraId="324A06B8" w14:textId="77777777" w:rsidR="004C7810" w:rsidRPr="002877D7" w:rsidRDefault="004C7810" w:rsidP="00734D86">
            <w:r w:rsidRPr="002877D7">
              <w:t>Центральный арбитражный комитет Госкорпорации «Росатом»</w:t>
            </w:r>
          </w:p>
        </w:tc>
      </w:tr>
      <w:tr w:rsidR="004C7810" w:rsidRPr="002877D7" w14:paraId="18D0FB1A" w14:textId="77777777" w:rsidTr="008C21CB">
        <w:tc>
          <w:tcPr>
            <w:tcW w:w="799" w:type="dxa"/>
          </w:tcPr>
          <w:p w14:paraId="11630BAD"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1FC3B488" w14:textId="77777777" w:rsidR="004C7810" w:rsidRPr="002877D7" w:rsidRDefault="004C7810" w:rsidP="00A457A8">
            <w:r w:rsidRPr="002877D7">
              <w:t>Электронный адрес:</w:t>
            </w:r>
          </w:p>
        </w:tc>
        <w:tc>
          <w:tcPr>
            <w:tcW w:w="5973" w:type="dxa"/>
          </w:tcPr>
          <w:p w14:paraId="31F1803A" w14:textId="77777777" w:rsidR="004C7810" w:rsidRPr="002877D7" w:rsidRDefault="00EA7ED4" w:rsidP="00734D86">
            <w:hyperlink r:id="rId16" w:history="1">
              <w:r w:rsidR="004C7810" w:rsidRPr="002877D7">
                <w:rPr>
                  <w:rStyle w:val="ad"/>
                </w:rPr>
                <w:t>arbitration@rosatom.ru</w:t>
              </w:r>
            </w:hyperlink>
          </w:p>
        </w:tc>
      </w:tr>
      <w:tr w:rsidR="004C7810" w:rsidRPr="002877D7" w14:paraId="31707323" w14:textId="77777777" w:rsidTr="008C21CB">
        <w:tc>
          <w:tcPr>
            <w:tcW w:w="799" w:type="dxa"/>
          </w:tcPr>
          <w:p w14:paraId="243DD99B"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73D1DBE2" w14:textId="77777777" w:rsidR="004C7810" w:rsidRPr="002877D7" w:rsidRDefault="004C7810" w:rsidP="00A457A8">
            <w:r w:rsidRPr="002877D7">
              <w:t>Почтовый адрес:</w:t>
            </w:r>
          </w:p>
        </w:tc>
        <w:tc>
          <w:tcPr>
            <w:tcW w:w="5973" w:type="dxa"/>
          </w:tcPr>
          <w:p w14:paraId="54ED5F5E" w14:textId="77777777" w:rsidR="004C7810" w:rsidRPr="002877D7" w:rsidRDefault="004C7810" w:rsidP="00734D86">
            <w:r w:rsidRPr="002877D7">
              <w:t>119017, г. Москва, ул. Большая Ордынка, д. 24</w:t>
            </w:r>
          </w:p>
        </w:tc>
      </w:tr>
      <w:tr w:rsidR="004C7810" w:rsidRPr="002877D7" w14:paraId="5EC7A8FC" w14:textId="77777777" w:rsidTr="008C21CB">
        <w:tc>
          <w:tcPr>
            <w:tcW w:w="799" w:type="dxa"/>
          </w:tcPr>
          <w:p w14:paraId="41FDE553" w14:textId="77777777" w:rsidR="004C7810" w:rsidRPr="002877D7" w:rsidRDefault="004C7810" w:rsidP="00DD7F3D">
            <w:pPr>
              <w:pStyle w:val="affe"/>
              <w:numPr>
                <w:ilvl w:val="1"/>
                <w:numId w:val="19"/>
              </w:numPr>
              <w:tabs>
                <w:tab w:val="left" w:pos="284"/>
              </w:tabs>
              <w:spacing w:after="0" w:line="240" w:lineRule="auto"/>
              <w:ind w:left="0" w:firstLine="0"/>
              <w:rPr>
                <w:rFonts w:ascii="Times New Roman" w:hAnsi="Times New Roman"/>
                <w:sz w:val="28"/>
                <w:szCs w:val="28"/>
                <w:lang w:eastAsia="en-US"/>
              </w:rPr>
            </w:pPr>
          </w:p>
        </w:tc>
        <w:tc>
          <w:tcPr>
            <w:tcW w:w="3225" w:type="dxa"/>
          </w:tcPr>
          <w:p w14:paraId="4453724D" w14:textId="77777777" w:rsidR="004C7810" w:rsidRPr="002877D7" w:rsidRDefault="004C7810" w:rsidP="00A457A8">
            <w:r w:rsidRPr="002877D7">
              <w:t>Порядок обжалования</w:t>
            </w:r>
          </w:p>
        </w:tc>
        <w:tc>
          <w:tcPr>
            <w:tcW w:w="5973" w:type="dxa"/>
          </w:tcPr>
          <w:p w14:paraId="5054C2F2" w14:textId="77777777" w:rsidR="004C7810" w:rsidRPr="002877D7" w:rsidRDefault="004C7810" w:rsidP="008E4386">
            <w:r w:rsidRPr="002877D7">
              <w:t xml:space="preserve">Содержится в п. </w:t>
            </w:r>
            <w:r w:rsidR="008E4386" w:rsidRPr="002877D7">
              <w:t xml:space="preserve">5 </w:t>
            </w:r>
            <w:r w:rsidRPr="002877D7">
              <w:t>Документации</w:t>
            </w:r>
          </w:p>
        </w:tc>
      </w:tr>
    </w:tbl>
    <w:p w14:paraId="2CAABB0B" w14:textId="77777777" w:rsidR="00527FA5" w:rsidRPr="002877D7" w:rsidRDefault="00527FA5" w:rsidP="00527FA5">
      <w:pPr>
        <w:rPr>
          <w:lang w:eastAsia="en-US"/>
        </w:rPr>
      </w:pPr>
    </w:p>
    <w:p w14:paraId="2CD65343" w14:textId="77777777" w:rsidR="00BE60C3" w:rsidRPr="002877D7" w:rsidRDefault="00CE3037" w:rsidP="00A457A8">
      <w:pPr>
        <w:pStyle w:val="13"/>
        <w:shd w:val="clear" w:color="auto" w:fill="FFFFFF"/>
        <w:tabs>
          <w:tab w:val="left" w:pos="1276"/>
          <w:tab w:val="left" w:leader="underscore" w:pos="5467"/>
        </w:tabs>
        <w:ind w:left="0" w:firstLine="567"/>
      </w:pPr>
      <w:r w:rsidRPr="002877D7">
        <w:t xml:space="preserve">Остальные </w:t>
      </w:r>
      <w:r w:rsidR="00BE60C3" w:rsidRPr="002877D7">
        <w:t xml:space="preserve">более подробные </w:t>
      </w:r>
      <w:r w:rsidR="00A44D74" w:rsidRPr="002877D7">
        <w:t>условия аукциона содержатся в Документации</w:t>
      </w:r>
      <w:r w:rsidR="00BE60C3" w:rsidRPr="002877D7">
        <w:t xml:space="preserve">, являющейся неотъемлемым приложением к данному извещению. </w:t>
      </w:r>
      <w:r w:rsidR="00BE60C3" w:rsidRPr="002877D7">
        <w:br w:type="page"/>
      </w:r>
    </w:p>
    <w:p w14:paraId="35450902" w14:textId="77777777" w:rsidR="00F452D8" w:rsidRPr="002877D7" w:rsidRDefault="00F452D8" w:rsidP="00F452D8">
      <w:pPr>
        <w:pStyle w:val="1"/>
        <w:keepLines w:val="0"/>
        <w:numPr>
          <w:ilvl w:val="0"/>
          <w:numId w:val="0"/>
        </w:numPr>
        <w:spacing w:line="360" w:lineRule="auto"/>
        <w:rPr>
          <w:caps/>
        </w:rPr>
      </w:pPr>
      <w:bookmarkStart w:id="3" w:name="_Toc412639456"/>
      <w:r w:rsidRPr="002877D7">
        <w:rPr>
          <w:caps/>
        </w:rPr>
        <w:lastRenderedPageBreak/>
        <w:t>ДОКУМЕНТАЦИЯ О ПРОВЕДЕНИИ АУКЦИОНА НА ПОНИЖЕНИЕ</w:t>
      </w:r>
    </w:p>
    <w:p w14:paraId="34775922" w14:textId="77777777" w:rsidR="008635AC" w:rsidRPr="002877D7" w:rsidRDefault="00343BDA" w:rsidP="00DD7F3D">
      <w:pPr>
        <w:pStyle w:val="1"/>
        <w:numPr>
          <w:ilvl w:val="0"/>
          <w:numId w:val="5"/>
        </w:numPr>
        <w:spacing w:line="360" w:lineRule="auto"/>
        <w:ind w:left="0" w:firstLine="0"/>
        <w:rPr>
          <w:caps/>
        </w:rPr>
      </w:pPr>
      <w:r w:rsidRPr="002877D7">
        <w:rPr>
          <w:caps/>
        </w:rPr>
        <w:t>Общие положения</w:t>
      </w:r>
      <w:bookmarkEnd w:id="3"/>
    </w:p>
    <w:p w14:paraId="61A34B29" w14:textId="77777777" w:rsidR="006C7310" w:rsidRPr="002877D7"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2877D7">
        <w:rPr>
          <w:b/>
        </w:rPr>
        <w:t>Информация об аукционе.</w:t>
      </w:r>
      <w:bookmarkEnd w:id="4"/>
    </w:p>
    <w:p w14:paraId="50874D9E" w14:textId="77777777" w:rsidR="006C7310" w:rsidRPr="002877D7" w:rsidRDefault="006C7310" w:rsidP="006C7310">
      <w:pPr>
        <w:tabs>
          <w:tab w:val="left" w:pos="1276"/>
        </w:tabs>
        <w:ind w:firstLine="709"/>
      </w:pPr>
      <w:r w:rsidRPr="002877D7">
        <w:t>1.1.1. Настоящая документация является приложением к Извещению о про</w:t>
      </w:r>
      <w:r w:rsidR="00A54908" w:rsidRPr="002877D7">
        <w:t>ведении аукциона</w:t>
      </w:r>
      <w:r w:rsidRPr="002877D7">
        <w:t>, дополняет, уточняет и разъясняет его.</w:t>
      </w:r>
    </w:p>
    <w:p w14:paraId="71B98B8D" w14:textId="77777777" w:rsidR="006C7310" w:rsidRPr="00B919F4" w:rsidRDefault="006C7310" w:rsidP="006C7310">
      <w:pPr>
        <w:tabs>
          <w:tab w:val="left" w:pos="1276"/>
        </w:tabs>
        <w:ind w:firstLine="709"/>
      </w:pPr>
      <w:r w:rsidRPr="002877D7">
        <w:t xml:space="preserve">1.1.2.Форма и вид аукциона, источники информации об аукционе, сведения о собственнике (представителе) имущества, организаторе указаны в Извещении о </w:t>
      </w:r>
      <w:r w:rsidRPr="00B919F4">
        <w:t>проведении аукциона.</w:t>
      </w:r>
    </w:p>
    <w:p w14:paraId="762B824D" w14:textId="6B47601C" w:rsidR="00CB5706" w:rsidRPr="002877D7" w:rsidRDefault="00B919F4" w:rsidP="001B4B89">
      <w:pPr>
        <w:pStyle w:val="affe"/>
        <w:keepNext/>
        <w:tabs>
          <w:tab w:val="left" w:pos="-6521"/>
        </w:tabs>
        <w:spacing w:after="0" w:line="240" w:lineRule="auto"/>
        <w:ind w:left="0" w:firstLine="851"/>
        <w:contextualSpacing w:val="0"/>
        <w:jc w:val="both"/>
        <w:rPr>
          <w:rFonts w:ascii="Times New Roman" w:hAnsi="Times New Roman"/>
          <w:sz w:val="28"/>
          <w:szCs w:val="28"/>
        </w:rPr>
      </w:pPr>
      <w:r w:rsidRPr="00B919F4">
        <w:rPr>
          <w:rFonts w:ascii="Times New Roman" w:hAnsi="Times New Roman"/>
          <w:sz w:val="28"/>
          <w:szCs w:val="28"/>
        </w:rPr>
        <w:t xml:space="preserve">1.1.3. </w:t>
      </w:r>
      <w:r w:rsidR="00CB5706" w:rsidRPr="00B919F4">
        <w:rPr>
          <w:rFonts w:ascii="Times New Roman" w:hAnsi="Times New Roman"/>
          <w:sz w:val="28"/>
          <w:szCs w:val="28"/>
        </w:rPr>
        <w:t>Аукцион</w:t>
      </w:r>
      <w:r w:rsidR="00CB5706" w:rsidRPr="002877D7">
        <w:rPr>
          <w:rFonts w:ascii="Times New Roman" w:hAnsi="Times New Roman"/>
          <w:sz w:val="28"/>
          <w:szCs w:val="28"/>
        </w:rPr>
        <w:t xml:space="preserve">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14:paraId="7E32BB54" w14:textId="51BD7271" w:rsidR="006C7310" w:rsidRPr="00C831FC" w:rsidRDefault="006C7310" w:rsidP="000B5538">
      <w:pPr>
        <w:ind w:firstLine="851"/>
      </w:pPr>
      <w:r w:rsidRPr="002877D7">
        <w:t xml:space="preserve">На </w:t>
      </w:r>
      <w:r w:rsidR="00CB5706" w:rsidRPr="002877D7">
        <w:t>ЭТП «Единая электронная торговая площадка»  (</w:t>
      </w:r>
      <w:hyperlink r:id="rId17" w:history="1">
        <w:r w:rsidR="00CB5706" w:rsidRPr="002877D7">
          <w:rPr>
            <w:rStyle w:val="ad"/>
          </w:rPr>
          <w:t>https://www.roseltorg.ru</w:t>
        </w:r>
      </w:hyperlink>
      <w:r w:rsidR="00CB5706" w:rsidRPr="002877D7">
        <w:rPr>
          <w:rStyle w:val="ad"/>
          <w:color w:val="auto"/>
          <w:u w:val="none"/>
        </w:rPr>
        <w:t xml:space="preserve">) соответствующая процедура именуется </w:t>
      </w:r>
      <w:r w:rsidR="00CB5706" w:rsidRPr="002877D7">
        <w:t xml:space="preserve">«Продажа посредством публичного </w:t>
      </w:r>
      <w:r w:rsidR="00CB5706" w:rsidRPr="00C831FC">
        <w:t xml:space="preserve">предложения» (форма торгов) </w:t>
      </w:r>
      <w:r w:rsidR="00CB5706" w:rsidRPr="006641F7">
        <w:t>Аукцион на понижение в электронной форме на право заключения договора купли-продажи</w:t>
      </w:r>
      <w:r w:rsidR="003F0570" w:rsidRPr="006641F7">
        <w:t xml:space="preserve"> </w:t>
      </w:r>
      <w:r w:rsidR="001B4B89" w:rsidRPr="006641F7">
        <w:t xml:space="preserve">и договоров о перенайме земельных (лесных) участков </w:t>
      </w:r>
      <w:r w:rsidR="00CB5706" w:rsidRPr="006641F7">
        <w:t>имущественного комплекса</w:t>
      </w:r>
      <w:r w:rsidR="00852899" w:rsidRPr="006641F7">
        <w:t xml:space="preserve"> туристическая база «Байкальский залив», расположенного по адресу: Республика Бурятия, Кабанский район, местность Байкальский прибой, турбаза</w:t>
      </w:r>
      <w:r w:rsidR="00852899" w:rsidRPr="00C831FC">
        <w:t xml:space="preserve"> Байкальский залив</w:t>
      </w:r>
      <w:r w:rsidR="00CB5706" w:rsidRPr="00C831FC">
        <w:t>».</w:t>
      </w:r>
    </w:p>
    <w:p w14:paraId="7B49935A" w14:textId="2BAA24BF" w:rsidR="006C7310" w:rsidRPr="002877D7" w:rsidRDefault="006C7310" w:rsidP="006C7310">
      <w:pPr>
        <w:tabs>
          <w:tab w:val="left" w:pos="1276"/>
        </w:tabs>
        <w:ind w:firstLine="709"/>
      </w:pPr>
      <w:r w:rsidRPr="002877D7">
        <w:t xml:space="preserve">1.1.4.Осмотр Имущества проводится Организатором по согласованию заинтересованного лица с представителем </w:t>
      </w:r>
      <w:r w:rsidRPr="006641F7">
        <w:t xml:space="preserve">Организатора </w:t>
      </w:r>
      <w:r w:rsidR="0027549F" w:rsidRPr="006641F7">
        <w:t xml:space="preserve">за </w:t>
      </w:r>
      <w:r w:rsidR="001B4B89" w:rsidRPr="006641F7">
        <w:t>3</w:t>
      </w:r>
      <w:r w:rsidR="0027549F" w:rsidRPr="006641F7">
        <w:t xml:space="preserve"> (</w:t>
      </w:r>
      <w:r w:rsidR="006641F7">
        <w:t>Три</w:t>
      </w:r>
      <w:r w:rsidR="0027549F" w:rsidRPr="0050547A">
        <w:t>) рабочих дня</w:t>
      </w:r>
      <w:r w:rsidR="0027549F" w:rsidRPr="002877D7">
        <w:t xml:space="preserve">  до предполагаемой даты осмотра.</w:t>
      </w:r>
    </w:p>
    <w:p w14:paraId="50A6DE0D" w14:textId="77777777" w:rsidR="006C7310" w:rsidRPr="002877D7" w:rsidRDefault="006C7310" w:rsidP="006C7310">
      <w:pPr>
        <w:ind w:firstLine="567"/>
      </w:pPr>
      <w:r w:rsidRPr="002877D7">
        <w:t>1.1.5.</w:t>
      </w:r>
      <w:r w:rsidRPr="002877D7">
        <w:tab/>
        <w:t>Наименование, состав и характеристика имущества, выставляемого на аукцион (в том числе сведения о земельных участках и правах на них):</w:t>
      </w:r>
    </w:p>
    <w:p w14:paraId="2CA18A64" w14:textId="120F9FFD" w:rsidR="00E26944" w:rsidRPr="00CE00AD" w:rsidRDefault="00712FAC" w:rsidP="00E26944">
      <w:pPr>
        <w:ind w:firstLine="567"/>
        <w:rPr>
          <w:bCs/>
          <w:spacing w:val="-1"/>
        </w:rPr>
      </w:pPr>
      <w:r w:rsidRPr="00AB7773">
        <w:rPr>
          <w:b/>
        </w:rPr>
        <w:t>И</w:t>
      </w:r>
      <w:r w:rsidR="00667CE3" w:rsidRPr="00AB7773">
        <w:rPr>
          <w:b/>
        </w:rPr>
        <w:t>мущественный комплекс</w:t>
      </w:r>
      <w:r w:rsidR="00852899" w:rsidRPr="00AB7773">
        <w:rPr>
          <w:b/>
        </w:rPr>
        <w:t xml:space="preserve"> туристическая база «</w:t>
      </w:r>
      <w:r w:rsidR="003668FC">
        <w:rPr>
          <w:b/>
        </w:rPr>
        <w:t>Байкальский залив»</w:t>
      </w:r>
      <w:r w:rsidR="00852899" w:rsidRPr="00CE00AD">
        <w:rPr>
          <w:b/>
        </w:rPr>
        <w:t xml:space="preserve"> </w:t>
      </w:r>
      <w:r w:rsidR="00667CE3" w:rsidRPr="00CE00AD">
        <w:rPr>
          <w:b/>
        </w:rPr>
        <w:t xml:space="preserve">, </w:t>
      </w:r>
      <w:r w:rsidR="00E26944" w:rsidRPr="00CE00AD">
        <w:rPr>
          <w:b/>
          <w:bCs/>
          <w:spacing w:val="-1"/>
        </w:rPr>
        <w:t>в состав которого входят следующие объекты</w:t>
      </w:r>
      <w:r w:rsidR="00462648" w:rsidRPr="00CE00AD">
        <w:rPr>
          <w:bCs/>
          <w:spacing w:val="-1"/>
        </w:rPr>
        <w:t>:</w:t>
      </w:r>
    </w:p>
    <w:p w14:paraId="4C46E6DC" w14:textId="77777777" w:rsidR="00E26944" w:rsidRPr="00CE00AD" w:rsidRDefault="00E26944" w:rsidP="00E26944">
      <w:pPr>
        <w:ind w:firstLine="567"/>
        <w:jc w:val="center"/>
        <w:rPr>
          <w:b/>
        </w:rPr>
      </w:pPr>
      <w:r w:rsidRPr="00CE00AD">
        <w:rPr>
          <w:b/>
        </w:rPr>
        <w:t xml:space="preserve">Объекты недвижимого имущества, </w:t>
      </w:r>
    </w:p>
    <w:p w14:paraId="5713592B" w14:textId="77777777" w:rsidR="00E26944" w:rsidRPr="00CE00AD" w:rsidRDefault="00E26944" w:rsidP="00E26944">
      <w:pPr>
        <w:ind w:firstLine="567"/>
        <w:jc w:val="center"/>
        <w:rPr>
          <w:b/>
        </w:rPr>
      </w:pPr>
      <w:r w:rsidRPr="00CE00AD">
        <w:rPr>
          <w:b/>
        </w:rPr>
        <w:t>принадлежащие АО «ПО ЭХЗ» на праве собственности: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9037"/>
      </w:tblGrid>
      <w:tr w:rsidR="00E26944" w:rsidRPr="00CE00AD" w14:paraId="1BDBE091" w14:textId="77777777" w:rsidTr="0027549F">
        <w:trPr>
          <w:trHeight w:val="264"/>
        </w:trPr>
        <w:tc>
          <w:tcPr>
            <w:tcW w:w="744" w:type="dxa"/>
            <w:shd w:val="clear" w:color="auto" w:fill="auto"/>
            <w:tcMar>
              <w:top w:w="72" w:type="dxa"/>
              <w:left w:w="144" w:type="dxa"/>
              <w:bottom w:w="72" w:type="dxa"/>
              <w:right w:w="144" w:type="dxa"/>
            </w:tcMar>
            <w:vAlign w:val="center"/>
          </w:tcPr>
          <w:p w14:paraId="1C5098E5" w14:textId="77777777" w:rsidR="00E26944" w:rsidRPr="00CE00AD" w:rsidRDefault="00E26944" w:rsidP="00E26944">
            <w:pPr>
              <w:jc w:val="center"/>
              <w:rPr>
                <w:sz w:val="22"/>
                <w:szCs w:val="22"/>
                <w:lang w:eastAsia="en-US"/>
              </w:rPr>
            </w:pPr>
            <w:r w:rsidRPr="00CE00AD">
              <w:rPr>
                <w:sz w:val="22"/>
                <w:szCs w:val="22"/>
                <w:lang w:eastAsia="en-US"/>
              </w:rPr>
              <w:t>1.1</w:t>
            </w:r>
          </w:p>
        </w:tc>
        <w:tc>
          <w:tcPr>
            <w:tcW w:w="9037" w:type="dxa"/>
            <w:shd w:val="clear" w:color="auto" w:fill="auto"/>
            <w:tcMar>
              <w:top w:w="72" w:type="dxa"/>
              <w:left w:w="144" w:type="dxa"/>
              <w:bottom w:w="72" w:type="dxa"/>
              <w:right w:w="144" w:type="dxa"/>
            </w:tcMar>
            <w:vAlign w:val="bottom"/>
          </w:tcPr>
          <w:p w14:paraId="5B064D9A" w14:textId="77777777" w:rsidR="00E26944" w:rsidRPr="00CE00AD" w:rsidRDefault="00E26944" w:rsidP="00E26944">
            <w:pPr>
              <w:rPr>
                <w:sz w:val="24"/>
                <w:szCs w:val="24"/>
                <w:lang w:eastAsia="en-US"/>
              </w:rPr>
            </w:pPr>
            <w:r w:rsidRPr="00CE00AD">
              <w:rPr>
                <w:sz w:val="24"/>
                <w:szCs w:val="24"/>
                <w:lang w:eastAsia="en-US"/>
              </w:rPr>
              <w:t xml:space="preserve">Коттедж № 1А, назначение: нежилое, 1-этажный, общая площадь 452,3 </w:t>
            </w:r>
            <w:proofErr w:type="spellStart"/>
            <w:r w:rsidRPr="00CE00AD">
              <w:rPr>
                <w:sz w:val="24"/>
                <w:szCs w:val="24"/>
                <w:lang w:eastAsia="en-US"/>
              </w:rPr>
              <w:t>кв.м</w:t>
            </w:r>
            <w:proofErr w:type="spellEnd"/>
            <w:r w:rsidRPr="00CE00AD">
              <w:rPr>
                <w:sz w:val="24"/>
                <w:szCs w:val="24"/>
                <w:lang w:eastAsia="en-US"/>
              </w:rPr>
              <w:t>., литер: Ф, год постройки - 2004,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452627 от 05.11.2008).</w:t>
            </w:r>
          </w:p>
        </w:tc>
      </w:tr>
      <w:tr w:rsidR="00E26944" w:rsidRPr="00CE00AD" w14:paraId="3FB2C4B2" w14:textId="77777777" w:rsidTr="0027549F">
        <w:trPr>
          <w:trHeight w:val="264"/>
        </w:trPr>
        <w:tc>
          <w:tcPr>
            <w:tcW w:w="744" w:type="dxa"/>
            <w:shd w:val="clear" w:color="auto" w:fill="auto"/>
            <w:tcMar>
              <w:top w:w="72" w:type="dxa"/>
              <w:left w:w="144" w:type="dxa"/>
              <w:bottom w:w="72" w:type="dxa"/>
              <w:right w:w="144" w:type="dxa"/>
            </w:tcMar>
            <w:vAlign w:val="center"/>
          </w:tcPr>
          <w:p w14:paraId="5D42E96D" w14:textId="77777777" w:rsidR="00E26944" w:rsidRPr="00CE00AD" w:rsidRDefault="00E26944" w:rsidP="00E26944">
            <w:pPr>
              <w:jc w:val="center"/>
              <w:rPr>
                <w:sz w:val="22"/>
                <w:szCs w:val="22"/>
                <w:lang w:eastAsia="en-US"/>
              </w:rPr>
            </w:pPr>
            <w:r w:rsidRPr="00CE00AD">
              <w:rPr>
                <w:sz w:val="22"/>
                <w:szCs w:val="22"/>
                <w:lang w:eastAsia="en-US"/>
              </w:rPr>
              <w:t>1.2.</w:t>
            </w:r>
          </w:p>
        </w:tc>
        <w:tc>
          <w:tcPr>
            <w:tcW w:w="9037" w:type="dxa"/>
            <w:shd w:val="clear" w:color="auto" w:fill="auto"/>
            <w:tcMar>
              <w:top w:w="72" w:type="dxa"/>
              <w:left w:w="144" w:type="dxa"/>
              <w:bottom w:w="72" w:type="dxa"/>
              <w:right w:w="144" w:type="dxa"/>
            </w:tcMar>
            <w:vAlign w:val="bottom"/>
          </w:tcPr>
          <w:p w14:paraId="6B01D0C3" w14:textId="77777777" w:rsidR="00E26944" w:rsidRPr="00CE00AD" w:rsidRDefault="00E26944" w:rsidP="00E26944">
            <w:pPr>
              <w:rPr>
                <w:sz w:val="24"/>
                <w:szCs w:val="24"/>
                <w:lang w:eastAsia="en-US"/>
              </w:rPr>
            </w:pPr>
            <w:r w:rsidRPr="00CE00AD">
              <w:rPr>
                <w:sz w:val="24"/>
                <w:szCs w:val="24"/>
                <w:lang w:eastAsia="en-US"/>
              </w:rPr>
              <w:t xml:space="preserve">Коттедж № 4, назначение: нежилое, 2-этажный, общая площадь 154,5 </w:t>
            </w:r>
            <w:proofErr w:type="spellStart"/>
            <w:r w:rsidRPr="00CE00AD">
              <w:rPr>
                <w:sz w:val="24"/>
                <w:szCs w:val="24"/>
                <w:lang w:eastAsia="en-US"/>
              </w:rPr>
              <w:t>кв.м</w:t>
            </w:r>
            <w:proofErr w:type="spellEnd"/>
            <w:r w:rsidRPr="00CE00AD">
              <w:rPr>
                <w:sz w:val="24"/>
                <w:szCs w:val="24"/>
                <w:lang w:eastAsia="en-US"/>
              </w:rPr>
              <w:t>, литер: С, год постройки – 1986,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452629 от 05.11.2008).</w:t>
            </w:r>
          </w:p>
        </w:tc>
      </w:tr>
      <w:tr w:rsidR="00E26944" w:rsidRPr="00CE00AD" w14:paraId="28C8FEF2" w14:textId="77777777" w:rsidTr="0027549F">
        <w:trPr>
          <w:trHeight w:val="264"/>
        </w:trPr>
        <w:tc>
          <w:tcPr>
            <w:tcW w:w="744" w:type="dxa"/>
            <w:shd w:val="clear" w:color="auto" w:fill="auto"/>
            <w:tcMar>
              <w:top w:w="72" w:type="dxa"/>
              <w:left w:w="144" w:type="dxa"/>
              <w:bottom w:w="72" w:type="dxa"/>
              <w:right w:w="144" w:type="dxa"/>
            </w:tcMar>
            <w:vAlign w:val="center"/>
          </w:tcPr>
          <w:p w14:paraId="4830C43E" w14:textId="77777777" w:rsidR="00E26944" w:rsidRPr="00CE00AD" w:rsidRDefault="00E26944" w:rsidP="00E26944">
            <w:pPr>
              <w:jc w:val="center"/>
              <w:rPr>
                <w:sz w:val="22"/>
                <w:szCs w:val="22"/>
                <w:lang w:eastAsia="en-US"/>
              </w:rPr>
            </w:pPr>
            <w:r w:rsidRPr="00CE00AD">
              <w:rPr>
                <w:sz w:val="22"/>
                <w:szCs w:val="22"/>
                <w:lang w:eastAsia="en-US"/>
              </w:rPr>
              <w:t>1.3</w:t>
            </w:r>
          </w:p>
        </w:tc>
        <w:tc>
          <w:tcPr>
            <w:tcW w:w="9037" w:type="dxa"/>
            <w:shd w:val="clear" w:color="auto" w:fill="auto"/>
            <w:tcMar>
              <w:top w:w="72" w:type="dxa"/>
              <w:left w:w="144" w:type="dxa"/>
              <w:bottom w:w="72" w:type="dxa"/>
              <w:right w:w="144" w:type="dxa"/>
            </w:tcMar>
            <w:vAlign w:val="bottom"/>
          </w:tcPr>
          <w:p w14:paraId="11E567BA" w14:textId="77777777" w:rsidR="00E26944" w:rsidRPr="00CE00AD" w:rsidRDefault="00E26944" w:rsidP="00E26944">
            <w:pPr>
              <w:rPr>
                <w:sz w:val="24"/>
                <w:szCs w:val="24"/>
                <w:lang w:eastAsia="en-US"/>
              </w:rPr>
            </w:pPr>
            <w:r w:rsidRPr="00CE00AD">
              <w:rPr>
                <w:sz w:val="24"/>
                <w:szCs w:val="24"/>
                <w:lang w:eastAsia="en-US"/>
              </w:rPr>
              <w:t xml:space="preserve">Коттедж № 7, назначение: нежилое, 2-этажный, общая площадь 255,9 </w:t>
            </w:r>
            <w:proofErr w:type="spellStart"/>
            <w:r w:rsidRPr="00CE00AD">
              <w:rPr>
                <w:sz w:val="24"/>
                <w:szCs w:val="24"/>
                <w:lang w:eastAsia="en-US"/>
              </w:rPr>
              <w:t>кв.м</w:t>
            </w:r>
            <w:proofErr w:type="spellEnd"/>
            <w:r w:rsidRPr="00CE00AD">
              <w:rPr>
                <w:sz w:val="24"/>
                <w:szCs w:val="24"/>
                <w:lang w:eastAsia="en-US"/>
              </w:rPr>
              <w:t>,  литер: Т, год постройки – 2007,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w:t>
            </w:r>
            <w:r w:rsidRPr="00CE00AD">
              <w:rPr>
                <w:rFonts w:eastAsia="Times New Roman"/>
                <w:color w:val="000000"/>
                <w:kern w:val="24"/>
                <w:sz w:val="24"/>
                <w:szCs w:val="24"/>
              </w:rPr>
              <w:lastRenderedPageBreak/>
              <w:t>АА № 452641 от 03.11.2008).</w:t>
            </w:r>
          </w:p>
        </w:tc>
      </w:tr>
      <w:tr w:rsidR="00E26944" w:rsidRPr="00CE00AD" w14:paraId="440B5445" w14:textId="77777777" w:rsidTr="0027549F">
        <w:trPr>
          <w:trHeight w:val="264"/>
        </w:trPr>
        <w:tc>
          <w:tcPr>
            <w:tcW w:w="744" w:type="dxa"/>
            <w:shd w:val="clear" w:color="auto" w:fill="auto"/>
            <w:tcMar>
              <w:top w:w="72" w:type="dxa"/>
              <w:left w:w="144" w:type="dxa"/>
              <w:bottom w:w="72" w:type="dxa"/>
              <w:right w:w="144" w:type="dxa"/>
            </w:tcMar>
            <w:vAlign w:val="center"/>
          </w:tcPr>
          <w:p w14:paraId="41E9627B" w14:textId="77777777" w:rsidR="00E26944" w:rsidRPr="00CE00AD" w:rsidRDefault="00E26944" w:rsidP="00E26944">
            <w:pPr>
              <w:jc w:val="center"/>
              <w:rPr>
                <w:sz w:val="22"/>
                <w:szCs w:val="22"/>
                <w:lang w:eastAsia="en-US"/>
              </w:rPr>
            </w:pPr>
            <w:r w:rsidRPr="00CE00AD">
              <w:rPr>
                <w:sz w:val="22"/>
                <w:szCs w:val="22"/>
                <w:lang w:eastAsia="en-US"/>
              </w:rPr>
              <w:lastRenderedPageBreak/>
              <w:t>1.4.</w:t>
            </w:r>
          </w:p>
        </w:tc>
        <w:tc>
          <w:tcPr>
            <w:tcW w:w="9037" w:type="dxa"/>
            <w:shd w:val="clear" w:color="auto" w:fill="auto"/>
            <w:tcMar>
              <w:top w:w="72" w:type="dxa"/>
              <w:left w:w="144" w:type="dxa"/>
              <w:bottom w:w="72" w:type="dxa"/>
              <w:right w:w="144" w:type="dxa"/>
            </w:tcMar>
            <w:vAlign w:val="bottom"/>
          </w:tcPr>
          <w:p w14:paraId="3173D6FC" w14:textId="77777777" w:rsidR="00E26944" w:rsidRPr="00CE00AD" w:rsidRDefault="00E26944" w:rsidP="00E26944">
            <w:pPr>
              <w:rPr>
                <w:sz w:val="24"/>
                <w:szCs w:val="24"/>
                <w:lang w:eastAsia="en-US"/>
              </w:rPr>
            </w:pPr>
            <w:r w:rsidRPr="00CE00AD">
              <w:rPr>
                <w:sz w:val="24"/>
                <w:szCs w:val="24"/>
                <w:lang w:eastAsia="en-US"/>
              </w:rPr>
              <w:t xml:space="preserve">Здание (склад), назначение: нежилое, 1-этажное, общая площадь 126,7 </w:t>
            </w:r>
            <w:proofErr w:type="spellStart"/>
            <w:r w:rsidRPr="00CE00AD">
              <w:rPr>
                <w:sz w:val="24"/>
                <w:szCs w:val="24"/>
                <w:lang w:eastAsia="en-US"/>
              </w:rPr>
              <w:t>кв.м</w:t>
            </w:r>
            <w:proofErr w:type="spellEnd"/>
            <w:r w:rsidRPr="00CE00AD">
              <w:rPr>
                <w:sz w:val="24"/>
                <w:szCs w:val="24"/>
                <w:lang w:eastAsia="en-US"/>
              </w:rPr>
              <w:t>., литер: А, год постройки – 2002, материал стен – металл с утеплителем, расположенное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452653 от 03.11.2008).</w:t>
            </w:r>
          </w:p>
        </w:tc>
      </w:tr>
      <w:tr w:rsidR="00E26944" w:rsidRPr="00CE00AD" w14:paraId="47129946" w14:textId="77777777" w:rsidTr="0027549F">
        <w:trPr>
          <w:trHeight w:val="264"/>
        </w:trPr>
        <w:tc>
          <w:tcPr>
            <w:tcW w:w="744" w:type="dxa"/>
            <w:shd w:val="clear" w:color="auto" w:fill="auto"/>
            <w:tcMar>
              <w:top w:w="72" w:type="dxa"/>
              <w:left w:w="144" w:type="dxa"/>
              <w:bottom w:w="72" w:type="dxa"/>
              <w:right w:w="144" w:type="dxa"/>
            </w:tcMar>
            <w:vAlign w:val="center"/>
          </w:tcPr>
          <w:p w14:paraId="01ACA2ED" w14:textId="77777777" w:rsidR="00E26944" w:rsidRPr="00CE00AD" w:rsidRDefault="00E26944" w:rsidP="00E26944">
            <w:pPr>
              <w:jc w:val="center"/>
              <w:rPr>
                <w:sz w:val="22"/>
                <w:szCs w:val="22"/>
                <w:lang w:eastAsia="en-US"/>
              </w:rPr>
            </w:pPr>
            <w:r w:rsidRPr="00CE00AD">
              <w:rPr>
                <w:sz w:val="22"/>
                <w:szCs w:val="22"/>
                <w:lang w:eastAsia="en-US"/>
              </w:rPr>
              <w:t>1.5.</w:t>
            </w:r>
          </w:p>
        </w:tc>
        <w:tc>
          <w:tcPr>
            <w:tcW w:w="9037" w:type="dxa"/>
            <w:shd w:val="clear" w:color="auto" w:fill="auto"/>
            <w:tcMar>
              <w:top w:w="72" w:type="dxa"/>
              <w:left w:w="144" w:type="dxa"/>
              <w:bottom w:w="72" w:type="dxa"/>
              <w:right w:w="144" w:type="dxa"/>
            </w:tcMar>
            <w:vAlign w:val="bottom"/>
          </w:tcPr>
          <w:p w14:paraId="56F318FD" w14:textId="77777777" w:rsidR="00E26944" w:rsidRPr="00CE00AD" w:rsidRDefault="00E26944" w:rsidP="00E26944">
            <w:pPr>
              <w:rPr>
                <w:sz w:val="24"/>
                <w:szCs w:val="24"/>
                <w:lang w:eastAsia="en-US"/>
              </w:rPr>
            </w:pPr>
            <w:r w:rsidRPr="00CE00AD">
              <w:rPr>
                <w:sz w:val="24"/>
                <w:szCs w:val="24"/>
                <w:lang w:eastAsia="en-US"/>
              </w:rPr>
              <w:t xml:space="preserve">Здание (сторожка), назначение: нежилое, 1-этажное, общая площадь 3,2 </w:t>
            </w:r>
            <w:proofErr w:type="spellStart"/>
            <w:r w:rsidRPr="00CE00AD">
              <w:rPr>
                <w:sz w:val="24"/>
                <w:szCs w:val="24"/>
                <w:lang w:eastAsia="en-US"/>
              </w:rPr>
              <w:t>кв.м</w:t>
            </w:r>
            <w:proofErr w:type="spellEnd"/>
            <w:r w:rsidRPr="00CE00AD">
              <w:rPr>
                <w:sz w:val="24"/>
                <w:szCs w:val="24"/>
                <w:lang w:eastAsia="en-US"/>
              </w:rPr>
              <w:t>, литер: В, год постройки – 2002, материал стен – металл с утеплителем, расположенное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452647 от 03.11.2008).</w:t>
            </w:r>
          </w:p>
        </w:tc>
      </w:tr>
      <w:tr w:rsidR="00E26944" w:rsidRPr="00CE00AD" w14:paraId="7B5C12AC" w14:textId="77777777" w:rsidTr="0027549F">
        <w:trPr>
          <w:trHeight w:val="264"/>
        </w:trPr>
        <w:tc>
          <w:tcPr>
            <w:tcW w:w="744" w:type="dxa"/>
            <w:shd w:val="clear" w:color="auto" w:fill="auto"/>
            <w:tcMar>
              <w:top w:w="72" w:type="dxa"/>
              <w:left w:w="144" w:type="dxa"/>
              <w:bottom w:w="72" w:type="dxa"/>
              <w:right w:w="144" w:type="dxa"/>
            </w:tcMar>
            <w:vAlign w:val="center"/>
          </w:tcPr>
          <w:p w14:paraId="2F8EEA79" w14:textId="77777777" w:rsidR="00E26944" w:rsidRPr="00CE00AD" w:rsidRDefault="00E26944" w:rsidP="00E26944">
            <w:pPr>
              <w:jc w:val="center"/>
              <w:rPr>
                <w:sz w:val="22"/>
                <w:szCs w:val="22"/>
                <w:lang w:eastAsia="en-US"/>
              </w:rPr>
            </w:pPr>
            <w:r w:rsidRPr="00CE00AD">
              <w:rPr>
                <w:sz w:val="22"/>
                <w:szCs w:val="22"/>
                <w:lang w:eastAsia="en-US"/>
              </w:rPr>
              <w:t>1.6.</w:t>
            </w:r>
          </w:p>
        </w:tc>
        <w:tc>
          <w:tcPr>
            <w:tcW w:w="9037" w:type="dxa"/>
            <w:shd w:val="clear" w:color="auto" w:fill="auto"/>
            <w:tcMar>
              <w:top w:w="72" w:type="dxa"/>
              <w:left w:w="144" w:type="dxa"/>
              <w:bottom w:w="72" w:type="dxa"/>
              <w:right w:w="144" w:type="dxa"/>
            </w:tcMar>
            <w:vAlign w:val="bottom"/>
          </w:tcPr>
          <w:p w14:paraId="18C5E7D8" w14:textId="77777777" w:rsidR="00E26944" w:rsidRPr="00CE00AD" w:rsidRDefault="00E26944" w:rsidP="00E26944">
            <w:pPr>
              <w:rPr>
                <w:sz w:val="24"/>
                <w:szCs w:val="24"/>
                <w:lang w:eastAsia="en-US"/>
              </w:rPr>
            </w:pPr>
            <w:r w:rsidRPr="00CE00AD">
              <w:rPr>
                <w:sz w:val="24"/>
                <w:szCs w:val="24"/>
                <w:lang w:eastAsia="en-US"/>
              </w:rPr>
              <w:t xml:space="preserve">Здание (эллинг), назначение: нежилое, 1-этажное, общая площадь 126,7 </w:t>
            </w:r>
            <w:proofErr w:type="spellStart"/>
            <w:r w:rsidRPr="00CE00AD">
              <w:rPr>
                <w:sz w:val="24"/>
                <w:szCs w:val="24"/>
                <w:lang w:eastAsia="en-US"/>
              </w:rPr>
              <w:t>кв.м</w:t>
            </w:r>
            <w:proofErr w:type="spellEnd"/>
            <w:r w:rsidRPr="00CE00AD">
              <w:rPr>
                <w:sz w:val="24"/>
                <w:szCs w:val="24"/>
                <w:lang w:eastAsia="en-US"/>
              </w:rPr>
              <w:t>, литер: Б, год постройки – 2002, материал стен – металл, расположенное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452646 от 03.11.2008).</w:t>
            </w:r>
          </w:p>
        </w:tc>
      </w:tr>
      <w:tr w:rsidR="00E26944" w:rsidRPr="00CE00AD" w14:paraId="2C7F1721" w14:textId="77777777" w:rsidTr="0027549F">
        <w:trPr>
          <w:trHeight w:val="264"/>
        </w:trPr>
        <w:tc>
          <w:tcPr>
            <w:tcW w:w="744" w:type="dxa"/>
            <w:shd w:val="clear" w:color="auto" w:fill="auto"/>
            <w:tcMar>
              <w:top w:w="72" w:type="dxa"/>
              <w:left w:w="144" w:type="dxa"/>
              <w:bottom w:w="72" w:type="dxa"/>
              <w:right w:w="144" w:type="dxa"/>
            </w:tcMar>
            <w:vAlign w:val="center"/>
          </w:tcPr>
          <w:p w14:paraId="16453C16" w14:textId="77777777" w:rsidR="00E26944" w:rsidRPr="00CE00AD" w:rsidRDefault="00E26944" w:rsidP="00E26944">
            <w:pPr>
              <w:jc w:val="center"/>
              <w:rPr>
                <w:sz w:val="22"/>
                <w:szCs w:val="22"/>
                <w:lang w:eastAsia="en-US"/>
              </w:rPr>
            </w:pPr>
            <w:r w:rsidRPr="00CE00AD">
              <w:rPr>
                <w:sz w:val="22"/>
                <w:szCs w:val="22"/>
                <w:lang w:eastAsia="en-US"/>
              </w:rPr>
              <w:t>1.7.</w:t>
            </w:r>
          </w:p>
        </w:tc>
        <w:tc>
          <w:tcPr>
            <w:tcW w:w="9037" w:type="dxa"/>
            <w:shd w:val="clear" w:color="auto" w:fill="auto"/>
            <w:tcMar>
              <w:top w:w="72" w:type="dxa"/>
              <w:left w:w="144" w:type="dxa"/>
              <w:bottom w:w="72" w:type="dxa"/>
              <w:right w:w="144" w:type="dxa"/>
            </w:tcMar>
            <w:vAlign w:val="bottom"/>
          </w:tcPr>
          <w:p w14:paraId="791EC52C" w14:textId="77777777" w:rsidR="00E26944" w:rsidRPr="00CE00AD" w:rsidRDefault="00E26944" w:rsidP="00E26944">
            <w:pPr>
              <w:rPr>
                <w:sz w:val="24"/>
                <w:szCs w:val="24"/>
                <w:lang w:eastAsia="en-US"/>
              </w:rPr>
            </w:pPr>
            <w:r w:rsidRPr="00CE00AD">
              <w:rPr>
                <w:sz w:val="24"/>
                <w:szCs w:val="24"/>
                <w:lang w:eastAsia="en-US"/>
              </w:rPr>
              <w:t xml:space="preserve">Здание (баня), назначение: нежилое, 1-этажное, общая площадь 87,4 </w:t>
            </w:r>
            <w:proofErr w:type="spellStart"/>
            <w:r w:rsidRPr="00CE00AD">
              <w:rPr>
                <w:sz w:val="24"/>
                <w:szCs w:val="24"/>
                <w:lang w:eastAsia="en-US"/>
              </w:rPr>
              <w:t>кв.м</w:t>
            </w:r>
            <w:proofErr w:type="spellEnd"/>
            <w:r w:rsidRPr="00CE00AD">
              <w:rPr>
                <w:sz w:val="24"/>
                <w:szCs w:val="24"/>
                <w:lang w:eastAsia="en-US"/>
              </w:rPr>
              <w:t>,  литер: Г, год постройки – 2002, материал стен – брус, расположенное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452652 от 03.11.2008).</w:t>
            </w:r>
          </w:p>
        </w:tc>
      </w:tr>
      <w:tr w:rsidR="00E26944" w:rsidRPr="00CE00AD" w14:paraId="011BDC75" w14:textId="77777777" w:rsidTr="0027549F">
        <w:trPr>
          <w:trHeight w:val="264"/>
        </w:trPr>
        <w:tc>
          <w:tcPr>
            <w:tcW w:w="744" w:type="dxa"/>
            <w:shd w:val="clear" w:color="auto" w:fill="auto"/>
            <w:tcMar>
              <w:top w:w="72" w:type="dxa"/>
              <w:left w:w="144" w:type="dxa"/>
              <w:bottom w:w="72" w:type="dxa"/>
              <w:right w:w="144" w:type="dxa"/>
            </w:tcMar>
            <w:vAlign w:val="center"/>
          </w:tcPr>
          <w:p w14:paraId="22A7276E" w14:textId="77777777" w:rsidR="00E26944" w:rsidRPr="00CE00AD" w:rsidRDefault="00E26944" w:rsidP="00E26944">
            <w:pPr>
              <w:jc w:val="center"/>
              <w:rPr>
                <w:sz w:val="22"/>
                <w:szCs w:val="22"/>
                <w:lang w:eastAsia="en-US"/>
              </w:rPr>
            </w:pPr>
            <w:r w:rsidRPr="00CE00AD">
              <w:rPr>
                <w:sz w:val="22"/>
                <w:szCs w:val="22"/>
                <w:lang w:eastAsia="en-US"/>
              </w:rPr>
              <w:t>1.8.</w:t>
            </w:r>
          </w:p>
        </w:tc>
        <w:tc>
          <w:tcPr>
            <w:tcW w:w="9037" w:type="dxa"/>
            <w:shd w:val="clear" w:color="auto" w:fill="auto"/>
            <w:tcMar>
              <w:top w:w="72" w:type="dxa"/>
              <w:left w:w="144" w:type="dxa"/>
              <w:bottom w:w="72" w:type="dxa"/>
              <w:right w:w="144" w:type="dxa"/>
            </w:tcMar>
            <w:vAlign w:val="bottom"/>
          </w:tcPr>
          <w:p w14:paraId="01A063A8" w14:textId="77777777" w:rsidR="00E26944" w:rsidRPr="00CE00AD" w:rsidRDefault="00E26944" w:rsidP="00E26944">
            <w:pPr>
              <w:rPr>
                <w:sz w:val="24"/>
                <w:szCs w:val="24"/>
                <w:lang w:eastAsia="en-US"/>
              </w:rPr>
            </w:pPr>
            <w:r w:rsidRPr="00CE00AD">
              <w:rPr>
                <w:sz w:val="24"/>
                <w:szCs w:val="24"/>
                <w:lang w:eastAsia="en-US"/>
              </w:rPr>
              <w:t xml:space="preserve">Здание (туалет), назначение: нежилое, 1-этажное, общая площадь 41,4 </w:t>
            </w:r>
            <w:proofErr w:type="spellStart"/>
            <w:r w:rsidRPr="00CE00AD">
              <w:rPr>
                <w:sz w:val="24"/>
                <w:szCs w:val="24"/>
                <w:lang w:eastAsia="en-US"/>
              </w:rPr>
              <w:t>кв.м</w:t>
            </w:r>
            <w:proofErr w:type="spellEnd"/>
            <w:r w:rsidRPr="00CE00AD">
              <w:rPr>
                <w:sz w:val="24"/>
                <w:szCs w:val="24"/>
                <w:lang w:eastAsia="en-US"/>
              </w:rPr>
              <w:t>, литер: Д, год постройки – 2002, материал стен – брус, расположенное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452648 от 03.11.2008).</w:t>
            </w:r>
          </w:p>
        </w:tc>
      </w:tr>
      <w:tr w:rsidR="00E26944" w:rsidRPr="00CE00AD" w14:paraId="2FA1D3AB" w14:textId="77777777" w:rsidTr="0027549F">
        <w:trPr>
          <w:trHeight w:val="264"/>
        </w:trPr>
        <w:tc>
          <w:tcPr>
            <w:tcW w:w="744" w:type="dxa"/>
            <w:shd w:val="clear" w:color="auto" w:fill="auto"/>
            <w:tcMar>
              <w:top w:w="72" w:type="dxa"/>
              <w:left w:w="144" w:type="dxa"/>
              <w:bottom w:w="72" w:type="dxa"/>
              <w:right w:w="144" w:type="dxa"/>
            </w:tcMar>
            <w:vAlign w:val="center"/>
          </w:tcPr>
          <w:p w14:paraId="24E51F5E" w14:textId="77777777" w:rsidR="00E26944" w:rsidRPr="00CE00AD" w:rsidRDefault="00E26944" w:rsidP="00E26944">
            <w:pPr>
              <w:jc w:val="center"/>
              <w:rPr>
                <w:sz w:val="22"/>
                <w:szCs w:val="22"/>
                <w:lang w:eastAsia="en-US"/>
              </w:rPr>
            </w:pPr>
            <w:r w:rsidRPr="00CE00AD">
              <w:rPr>
                <w:sz w:val="22"/>
                <w:szCs w:val="22"/>
                <w:lang w:eastAsia="en-US"/>
              </w:rPr>
              <w:t>1.9.</w:t>
            </w:r>
          </w:p>
        </w:tc>
        <w:tc>
          <w:tcPr>
            <w:tcW w:w="9037" w:type="dxa"/>
            <w:shd w:val="clear" w:color="auto" w:fill="auto"/>
            <w:tcMar>
              <w:top w:w="72" w:type="dxa"/>
              <w:left w:w="144" w:type="dxa"/>
              <w:bottom w:w="72" w:type="dxa"/>
              <w:right w:w="144" w:type="dxa"/>
            </w:tcMar>
            <w:vAlign w:val="bottom"/>
          </w:tcPr>
          <w:p w14:paraId="04F1143B" w14:textId="77777777" w:rsidR="00E26944" w:rsidRPr="00CE00AD" w:rsidRDefault="00E26944" w:rsidP="00E26944">
            <w:pPr>
              <w:rPr>
                <w:sz w:val="24"/>
                <w:szCs w:val="24"/>
                <w:lang w:eastAsia="en-US"/>
              </w:rPr>
            </w:pPr>
            <w:r w:rsidRPr="00CE00AD">
              <w:rPr>
                <w:sz w:val="24"/>
                <w:szCs w:val="24"/>
                <w:lang w:eastAsia="en-US"/>
              </w:rPr>
              <w:t xml:space="preserve">Коттедж на 8 номеров № 3А, назначение: нежилое, 2-этажный, общая площадь 152,5 </w:t>
            </w:r>
            <w:proofErr w:type="spellStart"/>
            <w:r w:rsidRPr="00CE00AD">
              <w:rPr>
                <w:sz w:val="24"/>
                <w:szCs w:val="24"/>
                <w:lang w:eastAsia="en-US"/>
              </w:rPr>
              <w:t>кв.м</w:t>
            </w:r>
            <w:proofErr w:type="spellEnd"/>
            <w:r w:rsidRPr="00CE00AD">
              <w:rPr>
                <w:sz w:val="24"/>
                <w:szCs w:val="24"/>
                <w:lang w:eastAsia="en-US"/>
              </w:rPr>
              <w:t>, литер: К,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452643 от 03.11.2008).</w:t>
            </w:r>
          </w:p>
        </w:tc>
      </w:tr>
      <w:tr w:rsidR="00E26944" w:rsidRPr="00CE00AD" w14:paraId="35753324" w14:textId="77777777" w:rsidTr="0027549F">
        <w:trPr>
          <w:trHeight w:val="264"/>
        </w:trPr>
        <w:tc>
          <w:tcPr>
            <w:tcW w:w="744" w:type="dxa"/>
            <w:shd w:val="clear" w:color="auto" w:fill="auto"/>
            <w:tcMar>
              <w:top w:w="72" w:type="dxa"/>
              <w:left w:w="144" w:type="dxa"/>
              <w:bottom w:w="72" w:type="dxa"/>
              <w:right w:w="144" w:type="dxa"/>
            </w:tcMar>
            <w:vAlign w:val="center"/>
          </w:tcPr>
          <w:p w14:paraId="6E421A1A" w14:textId="77777777" w:rsidR="00E26944" w:rsidRPr="00CE00AD" w:rsidRDefault="00E26944" w:rsidP="00E26944">
            <w:pPr>
              <w:jc w:val="center"/>
              <w:rPr>
                <w:sz w:val="22"/>
                <w:szCs w:val="22"/>
                <w:lang w:eastAsia="en-US"/>
              </w:rPr>
            </w:pPr>
            <w:r w:rsidRPr="00CE00AD">
              <w:rPr>
                <w:sz w:val="22"/>
                <w:szCs w:val="22"/>
                <w:lang w:eastAsia="en-US"/>
              </w:rPr>
              <w:t>1.10.</w:t>
            </w:r>
          </w:p>
        </w:tc>
        <w:tc>
          <w:tcPr>
            <w:tcW w:w="9037" w:type="dxa"/>
            <w:shd w:val="clear" w:color="auto" w:fill="auto"/>
            <w:tcMar>
              <w:top w:w="72" w:type="dxa"/>
              <w:left w:w="144" w:type="dxa"/>
              <w:bottom w:w="72" w:type="dxa"/>
              <w:right w:w="144" w:type="dxa"/>
            </w:tcMar>
            <w:vAlign w:val="bottom"/>
          </w:tcPr>
          <w:p w14:paraId="78F04ADF" w14:textId="77777777" w:rsidR="00E26944" w:rsidRPr="00CE00AD" w:rsidRDefault="00E26944" w:rsidP="00E26944">
            <w:pPr>
              <w:rPr>
                <w:sz w:val="24"/>
                <w:szCs w:val="24"/>
                <w:lang w:eastAsia="en-US"/>
              </w:rPr>
            </w:pPr>
            <w:r w:rsidRPr="00CE00AD">
              <w:rPr>
                <w:sz w:val="24"/>
                <w:szCs w:val="24"/>
                <w:lang w:eastAsia="en-US"/>
              </w:rPr>
              <w:t xml:space="preserve">Коттедж на 8 номеров № 3Б, назначение: нежилое, 2-этажный, общая площадь 152,5 </w:t>
            </w:r>
            <w:proofErr w:type="spellStart"/>
            <w:r w:rsidRPr="00CE00AD">
              <w:rPr>
                <w:sz w:val="24"/>
                <w:szCs w:val="24"/>
                <w:lang w:eastAsia="en-US"/>
              </w:rPr>
              <w:t>кв.м</w:t>
            </w:r>
            <w:proofErr w:type="spellEnd"/>
            <w:r w:rsidRPr="00CE00AD">
              <w:rPr>
                <w:sz w:val="24"/>
                <w:szCs w:val="24"/>
                <w:lang w:eastAsia="en-US"/>
              </w:rPr>
              <w:t>, литер: И,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452644 от 03.11.2008).</w:t>
            </w:r>
          </w:p>
        </w:tc>
      </w:tr>
      <w:tr w:rsidR="00E26944" w:rsidRPr="00CE00AD" w14:paraId="30A91927" w14:textId="77777777" w:rsidTr="0027549F">
        <w:trPr>
          <w:trHeight w:val="264"/>
        </w:trPr>
        <w:tc>
          <w:tcPr>
            <w:tcW w:w="744" w:type="dxa"/>
            <w:shd w:val="clear" w:color="auto" w:fill="auto"/>
            <w:tcMar>
              <w:top w:w="72" w:type="dxa"/>
              <w:left w:w="144" w:type="dxa"/>
              <w:bottom w:w="72" w:type="dxa"/>
              <w:right w:w="144" w:type="dxa"/>
            </w:tcMar>
            <w:vAlign w:val="center"/>
          </w:tcPr>
          <w:p w14:paraId="6C37B5BB" w14:textId="77777777" w:rsidR="00E26944" w:rsidRPr="00CE00AD" w:rsidRDefault="00E26944" w:rsidP="00E26944">
            <w:pPr>
              <w:jc w:val="center"/>
              <w:rPr>
                <w:sz w:val="22"/>
                <w:szCs w:val="22"/>
                <w:lang w:eastAsia="en-US"/>
              </w:rPr>
            </w:pPr>
            <w:r w:rsidRPr="00CE00AD">
              <w:rPr>
                <w:sz w:val="22"/>
                <w:szCs w:val="22"/>
                <w:lang w:eastAsia="en-US"/>
              </w:rPr>
              <w:t>1.11.</w:t>
            </w:r>
          </w:p>
        </w:tc>
        <w:tc>
          <w:tcPr>
            <w:tcW w:w="9037" w:type="dxa"/>
            <w:shd w:val="clear" w:color="auto" w:fill="auto"/>
            <w:tcMar>
              <w:top w:w="72" w:type="dxa"/>
              <w:left w:w="144" w:type="dxa"/>
              <w:bottom w:w="72" w:type="dxa"/>
              <w:right w:w="144" w:type="dxa"/>
            </w:tcMar>
            <w:vAlign w:val="bottom"/>
          </w:tcPr>
          <w:p w14:paraId="3043B5FB" w14:textId="77777777" w:rsidR="00E26944" w:rsidRPr="00CE00AD" w:rsidRDefault="00E26944" w:rsidP="00E26944">
            <w:pPr>
              <w:rPr>
                <w:sz w:val="24"/>
                <w:szCs w:val="24"/>
                <w:lang w:eastAsia="en-US"/>
              </w:rPr>
            </w:pPr>
            <w:r w:rsidRPr="00CE00AD">
              <w:rPr>
                <w:sz w:val="24"/>
                <w:szCs w:val="24"/>
                <w:lang w:eastAsia="en-US"/>
              </w:rPr>
              <w:t xml:space="preserve">Коттедж на 8 номеров № 3В, назначение: нежилое, 2-этажный, общая площадь 152,5 </w:t>
            </w:r>
            <w:proofErr w:type="spellStart"/>
            <w:r w:rsidRPr="00CE00AD">
              <w:rPr>
                <w:sz w:val="24"/>
                <w:szCs w:val="24"/>
                <w:lang w:eastAsia="en-US"/>
              </w:rPr>
              <w:t>кв.м</w:t>
            </w:r>
            <w:proofErr w:type="spellEnd"/>
            <w:r w:rsidRPr="00CE00AD">
              <w:rPr>
                <w:sz w:val="24"/>
                <w:szCs w:val="24"/>
                <w:lang w:eastAsia="en-US"/>
              </w:rPr>
              <w:t>, литер: З,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452645 от 03.11.2008).</w:t>
            </w:r>
          </w:p>
        </w:tc>
      </w:tr>
      <w:tr w:rsidR="00E26944" w:rsidRPr="00CE00AD" w14:paraId="2360F02E" w14:textId="77777777" w:rsidTr="0027549F">
        <w:trPr>
          <w:trHeight w:val="264"/>
        </w:trPr>
        <w:tc>
          <w:tcPr>
            <w:tcW w:w="744" w:type="dxa"/>
            <w:shd w:val="clear" w:color="auto" w:fill="auto"/>
            <w:tcMar>
              <w:top w:w="72" w:type="dxa"/>
              <w:left w:w="144" w:type="dxa"/>
              <w:bottom w:w="72" w:type="dxa"/>
              <w:right w:w="144" w:type="dxa"/>
            </w:tcMar>
            <w:vAlign w:val="center"/>
          </w:tcPr>
          <w:p w14:paraId="6236C522" w14:textId="77777777" w:rsidR="00E26944" w:rsidRPr="00CE00AD" w:rsidRDefault="00E26944" w:rsidP="00E26944">
            <w:pPr>
              <w:jc w:val="center"/>
              <w:rPr>
                <w:sz w:val="22"/>
                <w:szCs w:val="22"/>
                <w:lang w:eastAsia="en-US"/>
              </w:rPr>
            </w:pPr>
            <w:r w:rsidRPr="00CE00AD">
              <w:rPr>
                <w:sz w:val="22"/>
                <w:szCs w:val="22"/>
                <w:lang w:eastAsia="en-US"/>
              </w:rPr>
              <w:t>1.12.</w:t>
            </w:r>
          </w:p>
        </w:tc>
        <w:tc>
          <w:tcPr>
            <w:tcW w:w="9037" w:type="dxa"/>
            <w:shd w:val="clear" w:color="auto" w:fill="auto"/>
            <w:tcMar>
              <w:top w:w="72" w:type="dxa"/>
              <w:left w:w="144" w:type="dxa"/>
              <w:bottom w:w="72" w:type="dxa"/>
              <w:right w:w="144" w:type="dxa"/>
            </w:tcMar>
            <w:vAlign w:val="bottom"/>
          </w:tcPr>
          <w:p w14:paraId="6A358CA1" w14:textId="77777777" w:rsidR="00E26944" w:rsidRPr="00CE00AD" w:rsidRDefault="00E26944" w:rsidP="00E26944">
            <w:pPr>
              <w:rPr>
                <w:sz w:val="24"/>
                <w:szCs w:val="24"/>
                <w:lang w:eastAsia="en-US"/>
              </w:rPr>
            </w:pPr>
            <w:r w:rsidRPr="00CE00AD">
              <w:rPr>
                <w:sz w:val="24"/>
                <w:szCs w:val="24"/>
                <w:lang w:eastAsia="en-US"/>
              </w:rPr>
              <w:t xml:space="preserve">Коттедж на 8 номеров № 3Г, назначение: нежилое, 2-этажный, общая площадь 152,5 </w:t>
            </w:r>
            <w:proofErr w:type="spellStart"/>
            <w:r w:rsidRPr="00CE00AD">
              <w:rPr>
                <w:sz w:val="24"/>
                <w:szCs w:val="24"/>
                <w:lang w:eastAsia="en-US"/>
              </w:rPr>
              <w:t>кв.м</w:t>
            </w:r>
            <w:proofErr w:type="spellEnd"/>
            <w:r w:rsidRPr="00CE00AD">
              <w:rPr>
                <w:sz w:val="24"/>
                <w:szCs w:val="24"/>
                <w:lang w:eastAsia="en-US"/>
              </w:rPr>
              <w:t>., литер: Ж,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452650 от 05.11.2008).</w:t>
            </w:r>
          </w:p>
        </w:tc>
      </w:tr>
      <w:tr w:rsidR="00E26944" w:rsidRPr="00CE00AD" w14:paraId="37972132" w14:textId="77777777" w:rsidTr="0027549F">
        <w:trPr>
          <w:trHeight w:val="264"/>
        </w:trPr>
        <w:tc>
          <w:tcPr>
            <w:tcW w:w="744" w:type="dxa"/>
            <w:shd w:val="clear" w:color="auto" w:fill="auto"/>
            <w:tcMar>
              <w:top w:w="72" w:type="dxa"/>
              <w:left w:w="144" w:type="dxa"/>
              <w:bottom w:w="72" w:type="dxa"/>
              <w:right w:w="144" w:type="dxa"/>
            </w:tcMar>
            <w:vAlign w:val="center"/>
          </w:tcPr>
          <w:p w14:paraId="58EAD992" w14:textId="77777777" w:rsidR="00E26944" w:rsidRPr="00CE00AD" w:rsidRDefault="00E26944" w:rsidP="00E26944">
            <w:pPr>
              <w:jc w:val="center"/>
              <w:rPr>
                <w:sz w:val="22"/>
                <w:szCs w:val="22"/>
                <w:lang w:eastAsia="en-US"/>
              </w:rPr>
            </w:pPr>
            <w:r w:rsidRPr="00CE00AD">
              <w:rPr>
                <w:sz w:val="22"/>
                <w:szCs w:val="22"/>
                <w:lang w:eastAsia="en-US"/>
              </w:rPr>
              <w:lastRenderedPageBreak/>
              <w:t>1.13.</w:t>
            </w:r>
          </w:p>
        </w:tc>
        <w:tc>
          <w:tcPr>
            <w:tcW w:w="9037" w:type="dxa"/>
            <w:shd w:val="clear" w:color="auto" w:fill="auto"/>
            <w:tcMar>
              <w:top w:w="72" w:type="dxa"/>
              <w:left w:w="144" w:type="dxa"/>
              <w:bottom w:w="72" w:type="dxa"/>
              <w:right w:w="144" w:type="dxa"/>
            </w:tcMar>
            <w:vAlign w:val="bottom"/>
          </w:tcPr>
          <w:p w14:paraId="44A98D1B" w14:textId="77777777" w:rsidR="00E26944" w:rsidRPr="00CE00AD" w:rsidRDefault="00E26944" w:rsidP="00E26944">
            <w:pPr>
              <w:rPr>
                <w:sz w:val="24"/>
                <w:szCs w:val="24"/>
                <w:lang w:eastAsia="en-US"/>
              </w:rPr>
            </w:pPr>
            <w:r w:rsidRPr="00CE00AD">
              <w:rPr>
                <w:sz w:val="24"/>
                <w:szCs w:val="24"/>
                <w:lang w:eastAsia="en-US"/>
              </w:rPr>
              <w:t xml:space="preserve">Коттедж на 2 номера № 2, назначение: нежилое, 2-этажный, общая площадь 175,2 </w:t>
            </w:r>
            <w:proofErr w:type="spellStart"/>
            <w:r w:rsidRPr="00CE00AD">
              <w:rPr>
                <w:sz w:val="24"/>
                <w:szCs w:val="24"/>
                <w:lang w:eastAsia="en-US"/>
              </w:rPr>
              <w:t>кв.м</w:t>
            </w:r>
            <w:proofErr w:type="spellEnd"/>
            <w:r w:rsidRPr="00CE00AD">
              <w:rPr>
                <w:sz w:val="24"/>
                <w:szCs w:val="24"/>
                <w:lang w:eastAsia="en-US"/>
              </w:rPr>
              <w:t>, литер: Л,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452649 от 05.11.2008).</w:t>
            </w:r>
          </w:p>
        </w:tc>
      </w:tr>
      <w:tr w:rsidR="00E26944" w:rsidRPr="00CE00AD" w14:paraId="77072BBC" w14:textId="77777777" w:rsidTr="0027549F">
        <w:trPr>
          <w:trHeight w:val="264"/>
        </w:trPr>
        <w:tc>
          <w:tcPr>
            <w:tcW w:w="744" w:type="dxa"/>
            <w:shd w:val="clear" w:color="auto" w:fill="auto"/>
            <w:tcMar>
              <w:top w:w="72" w:type="dxa"/>
              <w:left w:w="144" w:type="dxa"/>
              <w:bottom w:w="72" w:type="dxa"/>
              <w:right w:w="144" w:type="dxa"/>
            </w:tcMar>
            <w:vAlign w:val="center"/>
          </w:tcPr>
          <w:p w14:paraId="3BE15394" w14:textId="77777777" w:rsidR="00E26944" w:rsidRPr="00CE00AD" w:rsidRDefault="00E26944" w:rsidP="00E26944">
            <w:pPr>
              <w:jc w:val="center"/>
              <w:rPr>
                <w:sz w:val="22"/>
                <w:szCs w:val="22"/>
                <w:lang w:eastAsia="en-US"/>
              </w:rPr>
            </w:pPr>
            <w:r w:rsidRPr="00CE00AD">
              <w:rPr>
                <w:sz w:val="22"/>
                <w:szCs w:val="22"/>
                <w:lang w:eastAsia="en-US"/>
              </w:rPr>
              <w:t>1.14.</w:t>
            </w:r>
          </w:p>
        </w:tc>
        <w:tc>
          <w:tcPr>
            <w:tcW w:w="9037" w:type="dxa"/>
            <w:shd w:val="clear" w:color="auto" w:fill="auto"/>
            <w:tcMar>
              <w:top w:w="72" w:type="dxa"/>
              <w:left w:w="144" w:type="dxa"/>
              <w:bottom w:w="72" w:type="dxa"/>
              <w:right w:w="144" w:type="dxa"/>
            </w:tcMar>
            <w:vAlign w:val="bottom"/>
          </w:tcPr>
          <w:p w14:paraId="4E503B7E" w14:textId="77777777" w:rsidR="00E26944" w:rsidRPr="00CE00AD" w:rsidRDefault="00E26944" w:rsidP="00E26944">
            <w:pPr>
              <w:rPr>
                <w:sz w:val="24"/>
                <w:szCs w:val="24"/>
                <w:lang w:eastAsia="en-US"/>
              </w:rPr>
            </w:pPr>
            <w:r w:rsidRPr="00CE00AD">
              <w:rPr>
                <w:sz w:val="24"/>
                <w:szCs w:val="24"/>
                <w:lang w:eastAsia="en-US"/>
              </w:rPr>
              <w:t xml:space="preserve">Здание (коттедж с администрацией), назначение: нежилое, 3-этажный, общая площадь 285,7 </w:t>
            </w:r>
            <w:proofErr w:type="spellStart"/>
            <w:r w:rsidRPr="00CE00AD">
              <w:rPr>
                <w:sz w:val="24"/>
                <w:szCs w:val="24"/>
                <w:lang w:eastAsia="en-US"/>
              </w:rPr>
              <w:t>кв.м</w:t>
            </w:r>
            <w:proofErr w:type="spellEnd"/>
            <w:r w:rsidRPr="00CE00AD">
              <w:rPr>
                <w:sz w:val="24"/>
                <w:szCs w:val="24"/>
                <w:lang w:eastAsia="en-US"/>
              </w:rPr>
              <w:t>, литер: Н, год постройки – 2003,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452622 от 05.11.2008).</w:t>
            </w:r>
          </w:p>
        </w:tc>
      </w:tr>
      <w:tr w:rsidR="00E26944" w:rsidRPr="00CE00AD" w14:paraId="6F7E4B93" w14:textId="77777777" w:rsidTr="0027549F">
        <w:trPr>
          <w:trHeight w:val="264"/>
        </w:trPr>
        <w:tc>
          <w:tcPr>
            <w:tcW w:w="744" w:type="dxa"/>
            <w:shd w:val="clear" w:color="auto" w:fill="auto"/>
            <w:tcMar>
              <w:top w:w="72" w:type="dxa"/>
              <w:left w:w="144" w:type="dxa"/>
              <w:bottom w:w="72" w:type="dxa"/>
              <w:right w:w="144" w:type="dxa"/>
            </w:tcMar>
            <w:vAlign w:val="center"/>
          </w:tcPr>
          <w:p w14:paraId="6925B8C4" w14:textId="77777777" w:rsidR="00E26944" w:rsidRPr="00CE00AD" w:rsidRDefault="00E26944" w:rsidP="00E26944">
            <w:pPr>
              <w:jc w:val="center"/>
              <w:rPr>
                <w:sz w:val="22"/>
                <w:szCs w:val="22"/>
                <w:lang w:eastAsia="en-US"/>
              </w:rPr>
            </w:pPr>
            <w:r w:rsidRPr="00CE00AD">
              <w:rPr>
                <w:sz w:val="22"/>
                <w:szCs w:val="22"/>
                <w:lang w:eastAsia="en-US"/>
              </w:rPr>
              <w:t>1.15.</w:t>
            </w:r>
          </w:p>
        </w:tc>
        <w:tc>
          <w:tcPr>
            <w:tcW w:w="9037" w:type="dxa"/>
            <w:shd w:val="clear" w:color="auto" w:fill="auto"/>
            <w:tcMar>
              <w:top w:w="72" w:type="dxa"/>
              <w:left w:w="144" w:type="dxa"/>
              <w:bottom w:w="72" w:type="dxa"/>
              <w:right w:w="144" w:type="dxa"/>
            </w:tcMar>
            <w:vAlign w:val="bottom"/>
          </w:tcPr>
          <w:p w14:paraId="672E1F93" w14:textId="77777777" w:rsidR="00E26944" w:rsidRPr="00CE00AD" w:rsidRDefault="00E26944" w:rsidP="00E26944">
            <w:pPr>
              <w:rPr>
                <w:sz w:val="24"/>
                <w:szCs w:val="24"/>
                <w:lang w:eastAsia="en-US"/>
              </w:rPr>
            </w:pPr>
            <w:r w:rsidRPr="00CE00AD">
              <w:rPr>
                <w:sz w:val="24"/>
                <w:szCs w:val="24"/>
                <w:lang w:eastAsia="en-US"/>
              </w:rPr>
              <w:t xml:space="preserve">Здание столовой, назначение: нежилое, 2-этажное, общая площадь 714,9 </w:t>
            </w:r>
            <w:proofErr w:type="spellStart"/>
            <w:r w:rsidRPr="00CE00AD">
              <w:rPr>
                <w:sz w:val="24"/>
                <w:szCs w:val="24"/>
                <w:lang w:eastAsia="en-US"/>
              </w:rPr>
              <w:t>кв.м</w:t>
            </w:r>
            <w:proofErr w:type="spellEnd"/>
            <w:r w:rsidRPr="00CE00AD">
              <w:rPr>
                <w:sz w:val="24"/>
                <w:szCs w:val="24"/>
                <w:lang w:eastAsia="en-US"/>
              </w:rPr>
              <w:t>, литер: П, год постройки – 2005, материал стен – кирпич, брус, расположенное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452631 от 05.11.2008).</w:t>
            </w:r>
          </w:p>
        </w:tc>
      </w:tr>
      <w:tr w:rsidR="00E26944" w:rsidRPr="00CE00AD" w14:paraId="1A91BB23" w14:textId="77777777" w:rsidTr="0027549F">
        <w:trPr>
          <w:trHeight w:val="264"/>
        </w:trPr>
        <w:tc>
          <w:tcPr>
            <w:tcW w:w="744" w:type="dxa"/>
            <w:shd w:val="clear" w:color="auto" w:fill="auto"/>
            <w:tcMar>
              <w:top w:w="72" w:type="dxa"/>
              <w:left w:w="144" w:type="dxa"/>
              <w:bottom w:w="72" w:type="dxa"/>
              <w:right w:w="144" w:type="dxa"/>
            </w:tcMar>
            <w:vAlign w:val="center"/>
          </w:tcPr>
          <w:p w14:paraId="5B264C4C" w14:textId="77777777" w:rsidR="00E26944" w:rsidRPr="00CE00AD" w:rsidRDefault="00E26944" w:rsidP="00E26944">
            <w:pPr>
              <w:jc w:val="center"/>
              <w:rPr>
                <w:sz w:val="22"/>
                <w:szCs w:val="22"/>
                <w:lang w:eastAsia="en-US"/>
              </w:rPr>
            </w:pPr>
            <w:r w:rsidRPr="00CE00AD">
              <w:rPr>
                <w:sz w:val="22"/>
                <w:szCs w:val="22"/>
                <w:lang w:eastAsia="en-US"/>
              </w:rPr>
              <w:t>1.16.</w:t>
            </w:r>
          </w:p>
        </w:tc>
        <w:tc>
          <w:tcPr>
            <w:tcW w:w="9037" w:type="dxa"/>
            <w:shd w:val="clear" w:color="auto" w:fill="auto"/>
            <w:tcMar>
              <w:top w:w="72" w:type="dxa"/>
              <w:left w:w="144" w:type="dxa"/>
              <w:bottom w:w="72" w:type="dxa"/>
              <w:right w:w="144" w:type="dxa"/>
            </w:tcMar>
            <w:vAlign w:val="bottom"/>
          </w:tcPr>
          <w:p w14:paraId="6749F039" w14:textId="77777777" w:rsidR="00E26944" w:rsidRPr="00CE00AD" w:rsidRDefault="00E26944" w:rsidP="00E26944">
            <w:pPr>
              <w:rPr>
                <w:sz w:val="24"/>
                <w:szCs w:val="24"/>
                <w:lang w:eastAsia="en-US"/>
              </w:rPr>
            </w:pPr>
            <w:r w:rsidRPr="00CE00AD">
              <w:rPr>
                <w:sz w:val="24"/>
                <w:szCs w:val="24"/>
                <w:lang w:eastAsia="en-US"/>
              </w:rPr>
              <w:t xml:space="preserve">Коттедж на 10 номеров № 5, назначение: нежилое, 2-этажное, общая площадь 122,9 </w:t>
            </w:r>
            <w:proofErr w:type="spellStart"/>
            <w:r w:rsidRPr="00CE00AD">
              <w:rPr>
                <w:sz w:val="24"/>
                <w:szCs w:val="24"/>
                <w:lang w:eastAsia="en-US"/>
              </w:rPr>
              <w:t>кв.м</w:t>
            </w:r>
            <w:proofErr w:type="spellEnd"/>
            <w:r w:rsidRPr="00CE00AD">
              <w:rPr>
                <w:sz w:val="24"/>
                <w:szCs w:val="24"/>
                <w:lang w:eastAsia="en-US"/>
              </w:rPr>
              <w:t>., литер: О, год постройки – 2004,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452624 от 06.11.2008).</w:t>
            </w:r>
          </w:p>
        </w:tc>
      </w:tr>
      <w:tr w:rsidR="00E26944" w:rsidRPr="00CE00AD" w14:paraId="38FBDAC3" w14:textId="77777777" w:rsidTr="0027549F">
        <w:trPr>
          <w:trHeight w:val="264"/>
        </w:trPr>
        <w:tc>
          <w:tcPr>
            <w:tcW w:w="744" w:type="dxa"/>
            <w:shd w:val="clear" w:color="auto" w:fill="auto"/>
            <w:tcMar>
              <w:top w:w="72" w:type="dxa"/>
              <w:left w:w="144" w:type="dxa"/>
              <w:bottom w:w="72" w:type="dxa"/>
              <w:right w:w="144" w:type="dxa"/>
            </w:tcMar>
            <w:vAlign w:val="center"/>
          </w:tcPr>
          <w:p w14:paraId="63C4EDED" w14:textId="77777777" w:rsidR="00E26944" w:rsidRPr="00CE00AD" w:rsidRDefault="00E26944" w:rsidP="00E26944">
            <w:pPr>
              <w:jc w:val="center"/>
              <w:rPr>
                <w:sz w:val="22"/>
                <w:szCs w:val="22"/>
                <w:lang w:eastAsia="en-US"/>
              </w:rPr>
            </w:pPr>
            <w:r w:rsidRPr="00CE00AD">
              <w:rPr>
                <w:sz w:val="22"/>
                <w:szCs w:val="22"/>
                <w:lang w:eastAsia="en-US"/>
              </w:rPr>
              <w:t>1.17.</w:t>
            </w:r>
          </w:p>
        </w:tc>
        <w:tc>
          <w:tcPr>
            <w:tcW w:w="9037" w:type="dxa"/>
            <w:shd w:val="clear" w:color="auto" w:fill="auto"/>
            <w:tcMar>
              <w:top w:w="72" w:type="dxa"/>
              <w:left w:w="144" w:type="dxa"/>
              <w:bottom w:w="72" w:type="dxa"/>
              <w:right w:w="144" w:type="dxa"/>
            </w:tcMar>
            <w:vAlign w:val="bottom"/>
          </w:tcPr>
          <w:p w14:paraId="14E8907D" w14:textId="77777777" w:rsidR="00E26944" w:rsidRPr="00CE00AD" w:rsidRDefault="00E26944" w:rsidP="00E26944">
            <w:pPr>
              <w:rPr>
                <w:sz w:val="24"/>
                <w:szCs w:val="24"/>
                <w:lang w:eastAsia="en-US"/>
              </w:rPr>
            </w:pPr>
            <w:r w:rsidRPr="00CE00AD">
              <w:rPr>
                <w:sz w:val="24"/>
                <w:szCs w:val="24"/>
                <w:lang w:eastAsia="en-US"/>
              </w:rPr>
              <w:t xml:space="preserve">Коттедж № 6, назначение: нежилое, 2-этажный, общая площадь 178,1 </w:t>
            </w:r>
            <w:proofErr w:type="spellStart"/>
            <w:r w:rsidRPr="00CE00AD">
              <w:rPr>
                <w:sz w:val="24"/>
                <w:szCs w:val="24"/>
                <w:lang w:eastAsia="en-US"/>
              </w:rPr>
              <w:t>кв.м</w:t>
            </w:r>
            <w:proofErr w:type="spellEnd"/>
            <w:r w:rsidRPr="00CE00AD">
              <w:rPr>
                <w:sz w:val="24"/>
                <w:szCs w:val="24"/>
                <w:lang w:eastAsia="en-US"/>
              </w:rPr>
              <w:t>, литер: Р, год постройки – 2006,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452623 от 05.11.2008).</w:t>
            </w:r>
          </w:p>
        </w:tc>
      </w:tr>
      <w:tr w:rsidR="00E26944" w:rsidRPr="00CE00AD" w14:paraId="6436D976" w14:textId="77777777" w:rsidTr="0027549F">
        <w:trPr>
          <w:trHeight w:val="264"/>
        </w:trPr>
        <w:tc>
          <w:tcPr>
            <w:tcW w:w="744" w:type="dxa"/>
            <w:shd w:val="clear" w:color="auto" w:fill="auto"/>
            <w:tcMar>
              <w:top w:w="72" w:type="dxa"/>
              <w:left w:w="144" w:type="dxa"/>
              <w:bottom w:w="72" w:type="dxa"/>
              <w:right w:w="144" w:type="dxa"/>
            </w:tcMar>
            <w:vAlign w:val="center"/>
          </w:tcPr>
          <w:p w14:paraId="31042C07" w14:textId="77777777" w:rsidR="00E26944" w:rsidRPr="00CE00AD" w:rsidRDefault="00E26944" w:rsidP="00E26944">
            <w:pPr>
              <w:jc w:val="center"/>
              <w:rPr>
                <w:sz w:val="22"/>
                <w:szCs w:val="22"/>
                <w:lang w:eastAsia="en-US"/>
              </w:rPr>
            </w:pPr>
            <w:r w:rsidRPr="00CE00AD">
              <w:rPr>
                <w:sz w:val="22"/>
                <w:szCs w:val="22"/>
                <w:lang w:eastAsia="en-US"/>
              </w:rPr>
              <w:t>1.18.</w:t>
            </w:r>
          </w:p>
        </w:tc>
        <w:tc>
          <w:tcPr>
            <w:tcW w:w="9037" w:type="dxa"/>
            <w:shd w:val="clear" w:color="auto" w:fill="auto"/>
            <w:tcMar>
              <w:top w:w="72" w:type="dxa"/>
              <w:left w:w="144" w:type="dxa"/>
              <w:bottom w:w="72" w:type="dxa"/>
              <w:right w:w="144" w:type="dxa"/>
            </w:tcMar>
            <w:vAlign w:val="bottom"/>
          </w:tcPr>
          <w:p w14:paraId="0819E36F" w14:textId="77777777" w:rsidR="00E26944" w:rsidRPr="00CE00AD" w:rsidRDefault="00E26944" w:rsidP="00E26944">
            <w:pPr>
              <w:rPr>
                <w:sz w:val="24"/>
                <w:szCs w:val="24"/>
                <w:lang w:eastAsia="en-US"/>
              </w:rPr>
            </w:pPr>
            <w:r w:rsidRPr="00CE00AD">
              <w:rPr>
                <w:sz w:val="24"/>
                <w:szCs w:val="24"/>
                <w:lang w:eastAsia="en-US"/>
              </w:rPr>
              <w:t xml:space="preserve">Коттедж № 8, назначение: нежилое, 2-этажный, общая площадь 113,5 </w:t>
            </w:r>
            <w:proofErr w:type="spellStart"/>
            <w:r w:rsidRPr="00CE00AD">
              <w:rPr>
                <w:sz w:val="24"/>
                <w:szCs w:val="24"/>
                <w:lang w:eastAsia="en-US"/>
              </w:rPr>
              <w:t>кв.м</w:t>
            </w:r>
            <w:proofErr w:type="spellEnd"/>
            <w:r w:rsidRPr="00CE00AD">
              <w:rPr>
                <w:sz w:val="24"/>
                <w:szCs w:val="24"/>
                <w:lang w:eastAsia="en-US"/>
              </w:rPr>
              <w:t>., литер: У, год постройки – 2007, материал стен – брус,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452626 от 05.11.2008).</w:t>
            </w:r>
          </w:p>
        </w:tc>
      </w:tr>
      <w:tr w:rsidR="00E26944" w:rsidRPr="00CE00AD" w14:paraId="319755DF" w14:textId="77777777" w:rsidTr="0027549F">
        <w:trPr>
          <w:trHeight w:val="264"/>
        </w:trPr>
        <w:tc>
          <w:tcPr>
            <w:tcW w:w="744" w:type="dxa"/>
            <w:shd w:val="clear" w:color="auto" w:fill="auto"/>
            <w:tcMar>
              <w:top w:w="72" w:type="dxa"/>
              <w:left w:w="144" w:type="dxa"/>
              <w:bottom w:w="72" w:type="dxa"/>
              <w:right w:w="144" w:type="dxa"/>
            </w:tcMar>
            <w:vAlign w:val="center"/>
          </w:tcPr>
          <w:p w14:paraId="2741704A" w14:textId="77777777" w:rsidR="00E26944" w:rsidRPr="00CE00AD" w:rsidRDefault="00E26944" w:rsidP="00E26944">
            <w:pPr>
              <w:jc w:val="center"/>
              <w:rPr>
                <w:sz w:val="22"/>
                <w:szCs w:val="22"/>
                <w:lang w:eastAsia="en-US"/>
              </w:rPr>
            </w:pPr>
            <w:r w:rsidRPr="00CE00AD">
              <w:rPr>
                <w:sz w:val="22"/>
                <w:szCs w:val="22"/>
                <w:lang w:eastAsia="en-US"/>
              </w:rPr>
              <w:t>1.19.</w:t>
            </w:r>
          </w:p>
        </w:tc>
        <w:tc>
          <w:tcPr>
            <w:tcW w:w="9037" w:type="dxa"/>
            <w:shd w:val="clear" w:color="auto" w:fill="auto"/>
            <w:tcMar>
              <w:top w:w="72" w:type="dxa"/>
              <w:left w:w="144" w:type="dxa"/>
              <w:bottom w:w="72" w:type="dxa"/>
              <w:right w:w="144" w:type="dxa"/>
            </w:tcMar>
            <w:vAlign w:val="bottom"/>
          </w:tcPr>
          <w:p w14:paraId="147D9A5B" w14:textId="77777777" w:rsidR="00E26944" w:rsidRPr="00CE00AD" w:rsidRDefault="00E26944" w:rsidP="00E26944">
            <w:pPr>
              <w:rPr>
                <w:sz w:val="24"/>
                <w:szCs w:val="24"/>
                <w:lang w:eastAsia="en-US"/>
              </w:rPr>
            </w:pPr>
            <w:r w:rsidRPr="00CE00AD">
              <w:rPr>
                <w:sz w:val="24"/>
                <w:szCs w:val="24"/>
                <w:lang w:eastAsia="en-US"/>
              </w:rPr>
              <w:t>Пирс, назначение: сооружение, нежилое, общая протяженность – 145 м, литер: М, год постройки – 2003, материал – железобетон, расположенный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452625 от 05.11.2008).</w:t>
            </w:r>
          </w:p>
        </w:tc>
      </w:tr>
      <w:tr w:rsidR="00E26944" w:rsidRPr="00CE00AD" w14:paraId="7EC7725D" w14:textId="77777777" w:rsidTr="0027549F">
        <w:trPr>
          <w:trHeight w:val="264"/>
        </w:trPr>
        <w:tc>
          <w:tcPr>
            <w:tcW w:w="744" w:type="dxa"/>
            <w:shd w:val="clear" w:color="auto" w:fill="auto"/>
            <w:tcMar>
              <w:top w:w="72" w:type="dxa"/>
              <w:left w:w="144" w:type="dxa"/>
              <w:bottom w:w="72" w:type="dxa"/>
              <w:right w:w="144" w:type="dxa"/>
            </w:tcMar>
            <w:vAlign w:val="center"/>
          </w:tcPr>
          <w:p w14:paraId="15C62A6D" w14:textId="77777777" w:rsidR="00E26944" w:rsidRPr="00CE00AD" w:rsidRDefault="00E26944" w:rsidP="00E26944">
            <w:pPr>
              <w:jc w:val="center"/>
              <w:rPr>
                <w:sz w:val="22"/>
                <w:szCs w:val="22"/>
                <w:lang w:eastAsia="en-US"/>
              </w:rPr>
            </w:pPr>
            <w:r w:rsidRPr="00CE00AD">
              <w:rPr>
                <w:sz w:val="22"/>
                <w:szCs w:val="22"/>
                <w:lang w:eastAsia="en-US"/>
              </w:rPr>
              <w:t>1.20.</w:t>
            </w:r>
          </w:p>
        </w:tc>
        <w:tc>
          <w:tcPr>
            <w:tcW w:w="9037" w:type="dxa"/>
            <w:shd w:val="clear" w:color="auto" w:fill="auto"/>
            <w:tcMar>
              <w:top w:w="72" w:type="dxa"/>
              <w:left w:w="144" w:type="dxa"/>
              <w:bottom w:w="72" w:type="dxa"/>
              <w:right w:w="144" w:type="dxa"/>
            </w:tcMar>
            <w:vAlign w:val="bottom"/>
          </w:tcPr>
          <w:p w14:paraId="6E5645FA" w14:textId="77777777" w:rsidR="00E26944" w:rsidRPr="00CE00AD" w:rsidRDefault="00E26944" w:rsidP="00E26944">
            <w:pPr>
              <w:rPr>
                <w:sz w:val="24"/>
                <w:szCs w:val="24"/>
                <w:lang w:eastAsia="en-US"/>
              </w:rPr>
            </w:pPr>
            <w:r w:rsidRPr="00CE00AD">
              <w:rPr>
                <w:sz w:val="24"/>
                <w:szCs w:val="24"/>
                <w:lang w:eastAsia="en-US"/>
              </w:rPr>
              <w:t xml:space="preserve">Водонапорная башня, назначение: нежилое, 1-этажная, общая площадь 31,4 </w:t>
            </w:r>
            <w:proofErr w:type="spellStart"/>
            <w:r w:rsidRPr="00CE00AD">
              <w:rPr>
                <w:sz w:val="24"/>
                <w:szCs w:val="24"/>
                <w:lang w:eastAsia="en-US"/>
              </w:rPr>
              <w:t>кв.м</w:t>
            </w:r>
            <w:proofErr w:type="spellEnd"/>
            <w:r w:rsidRPr="00CE00AD">
              <w:rPr>
                <w:sz w:val="24"/>
                <w:szCs w:val="24"/>
                <w:lang w:eastAsia="en-US"/>
              </w:rPr>
              <w:t>, литер: Е, год постройки – 2003, материал стен – брус, расположенная по адресу: Республика Бурятия, Кабанский район, местность Байкальский прибой, Турбаза Байкальский залив,</w:t>
            </w:r>
            <w:r w:rsidRPr="00CE00AD">
              <w:rPr>
                <w:rFonts w:eastAsia="Times New Roman"/>
                <w:color w:val="000000"/>
                <w:kern w:val="24"/>
                <w:sz w:val="24"/>
                <w:szCs w:val="24"/>
              </w:rPr>
              <w:t xml:space="preserve"> (свидетельство о государственной регистрации права серии 03-АА № 452630 от 05.11.2008).</w:t>
            </w:r>
          </w:p>
        </w:tc>
      </w:tr>
      <w:tr w:rsidR="00E26944" w:rsidRPr="00CE00AD" w14:paraId="3AB2BCC5" w14:textId="77777777" w:rsidTr="0027549F">
        <w:trPr>
          <w:trHeight w:val="264"/>
        </w:trPr>
        <w:tc>
          <w:tcPr>
            <w:tcW w:w="744" w:type="dxa"/>
            <w:shd w:val="clear" w:color="auto" w:fill="auto"/>
            <w:tcMar>
              <w:top w:w="72" w:type="dxa"/>
              <w:left w:w="144" w:type="dxa"/>
              <w:bottom w:w="72" w:type="dxa"/>
              <w:right w:w="144" w:type="dxa"/>
            </w:tcMar>
            <w:vAlign w:val="center"/>
          </w:tcPr>
          <w:p w14:paraId="447B6560" w14:textId="77777777" w:rsidR="00E26944" w:rsidRPr="00CE00AD" w:rsidRDefault="00E26944" w:rsidP="00E26944">
            <w:pPr>
              <w:jc w:val="center"/>
              <w:rPr>
                <w:sz w:val="22"/>
                <w:szCs w:val="22"/>
                <w:lang w:eastAsia="en-US"/>
              </w:rPr>
            </w:pPr>
            <w:r w:rsidRPr="00CE00AD">
              <w:rPr>
                <w:sz w:val="22"/>
                <w:szCs w:val="22"/>
                <w:lang w:eastAsia="en-US"/>
              </w:rPr>
              <w:t>1.21.</w:t>
            </w:r>
          </w:p>
        </w:tc>
        <w:tc>
          <w:tcPr>
            <w:tcW w:w="9037" w:type="dxa"/>
            <w:shd w:val="clear" w:color="auto" w:fill="auto"/>
            <w:tcMar>
              <w:top w:w="72" w:type="dxa"/>
              <w:left w:w="144" w:type="dxa"/>
              <w:bottom w:w="72" w:type="dxa"/>
              <w:right w:w="144" w:type="dxa"/>
            </w:tcMar>
            <w:vAlign w:val="bottom"/>
          </w:tcPr>
          <w:p w14:paraId="4CECFD00" w14:textId="77777777" w:rsidR="00E26944" w:rsidRPr="00CE00AD" w:rsidRDefault="00E26944" w:rsidP="00E26944">
            <w:pPr>
              <w:rPr>
                <w:sz w:val="24"/>
                <w:szCs w:val="24"/>
                <w:lang w:eastAsia="en-US"/>
              </w:rPr>
            </w:pPr>
            <w:r w:rsidRPr="00CE00AD">
              <w:rPr>
                <w:sz w:val="24"/>
                <w:szCs w:val="24"/>
                <w:lang w:eastAsia="en-US"/>
              </w:rPr>
              <w:t xml:space="preserve">Очистное сооружение, назначение: производственное, общая площадь 160,7 </w:t>
            </w:r>
            <w:proofErr w:type="spellStart"/>
            <w:r w:rsidRPr="00CE00AD">
              <w:rPr>
                <w:sz w:val="24"/>
                <w:szCs w:val="24"/>
                <w:lang w:eastAsia="en-US"/>
              </w:rPr>
              <w:t>кв.м</w:t>
            </w:r>
            <w:proofErr w:type="spellEnd"/>
            <w:r w:rsidRPr="00CE00AD">
              <w:rPr>
                <w:sz w:val="24"/>
                <w:szCs w:val="24"/>
                <w:lang w:eastAsia="en-US"/>
              </w:rPr>
              <w:t xml:space="preserve">., литер: Х, год постройки – 2008, материал стен – сэндвич – панели по металлическому каркасу, расположенное по адресу: Республика Бурятия, Кабанский район, в границах Кабанского лесничества, Большереченского участкового лесничества, квартал 6, </w:t>
            </w:r>
            <w:proofErr w:type="spellStart"/>
            <w:r w:rsidRPr="00CE00AD">
              <w:rPr>
                <w:sz w:val="24"/>
                <w:szCs w:val="24"/>
                <w:lang w:eastAsia="en-US"/>
              </w:rPr>
              <w:t>выд</w:t>
            </w:r>
            <w:proofErr w:type="spellEnd"/>
            <w:r w:rsidRPr="00CE00AD">
              <w:rPr>
                <w:sz w:val="24"/>
                <w:szCs w:val="24"/>
                <w:lang w:eastAsia="en-US"/>
              </w:rPr>
              <w:t>. 17, 19,</w:t>
            </w:r>
            <w:r w:rsidRPr="00CE00AD">
              <w:rPr>
                <w:rFonts w:eastAsia="Times New Roman"/>
                <w:color w:val="000000"/>
                <w:kern w:val="24"/>
                <w:sz w:val="24"/>
                <w:szCs w:val="24"/>
              </w:rPr>
              <w:t xml:space="preserve"> (свидетельство о государственной регистрации права серии 03-АА № 482600 от 06.01.2009).</w:t>
            </w:r>
          </w:p>
        </w:tc>
      </w:tr>
      <w:tr w:rsidR="00E26944" w:rsidRPr="00CE00AD" w14:paraId="43F2A160" w14:textId="77777777" w:rsidTr="0027549F">
        <w:trPr>
          <w:trHeight w:val="264"/>
        </w:trPr>
        <w:tc>
          <w:tcPr>
            <w:tcW w:w="744" w:type="dxa"/>
            <w:shd w:val="clear" w:color="auto" w:fill="auto"/>
            <w:tcMar>
              <w:top w:w="72" w:type="dxa"/>
              <w:left w:w="144" w:type="dxa"/>
              <w:bottom w:w="72" w:type="dxa"/>
              <w:right w:w="144" w:type="dxa"/>
            </w:tcMar>
            <w:vAlign w:val="center"/>
          </w:tcPr>
          <w:p w14:paraId="7600AE40" w14:textId="77777777" w:rsidR="00E26944" w:rsidRPr="00CE00AD" w:rsidRDefault="00E26944" w:rsidP="00E26944">
            <w:pPr>
              <w:jc w:val="center"/>
              <w:rPr>
                <w:sz w:val="22"/>
                <w:szCs w:val="22"/>
                <w:lang w:eastAsia="en-US"/>
              </w:rPr>
            </w:pPr>
            <w:r w:rsidRPr="00CE00AD">
              <w:rPr>
                <w:sz w:val="22"/>
                <w:szCs w:val="22"/>
                <w:lang w:eastAsia="en-US"/>
              </w:rPr>
              <w:lastRenderedPageBreak/>
              <w:t>1.22.</w:t>
            </w:r>
          </w:p>
        </w:tc>
        <w:tc>
          <w:tcPr>
            <w:tcW w:w="9037" w:type="dxa"/>
            <w:shd w:val="clear" w:color="auto" w:fill="auto"/>
            <w:tcMar>
              <w:top w:w="72" w:type="dxa"/>
              <w:left w:w="144" w:type="dxa"/>
              <w:bottom w:w="72" w:type="dxa"/>
              <w:right w:w="144" w:type="dxa"/>
            </w:tcMar>
            <w:vAlign w:val="bottom"/>
          </w:tcPr>
          <w:p w14:paraId="1329C18B" w14:textId="77777777" w:rsidR="00E26944" w:rsidRPr="00CE00AD" w:rsidRDefault="00E26944" w:rsidP="00E26944">
            <w:pPr>
              <w:rPr>
                <w:sz w:val="24"/>
                <w:szCs w:val="24"/>
                <w:lang w:eastAsia="en-US"/>
              </w:rPr>
            </w:pPr>
            <w:r w:rsidRPr="00CE00AD">
              <w:rPr>
                <w:sz w:val="24"/>
                <w:szCs w:val="24"/>
                <w:lang w:eastAsia="en-US"/>
              </w:rPr>
              <w:t xml:space="preserve">Земельный участок, кадастровый номер 03:09:760101:0047, разрешенное использование: для базы отдыха, категория земель – земли особо охраняемых территорий и объектов, общая площадь 14461 </w:t>
            </w:r>
            <w:proofErr w:type="spellStart"/>
            <w:r w:rsidRPr="00CE00AD">
              <w:rPr>
                <w:sz w:val="24"/>
                <w:szCs w:val="24"/>
                <w:lang w:eastAsia="en-US"/>
              </w:rPr>
              <w:t>кв.м</w:t>
            </w:r>
            <w:proofErr w:type="spellEnd"/>
            <w:r w:rsidRPr="00CE00AD">
              <w:rPr>
                <w:sz w:val="24"/>
                <w:szCs w:val="24"/>
                <w:lang w:eastAsia="en-US"/>
              </w:rPr>
              <w:t>, расположенный по адресу: Республика Бурятия, Кабанский район, местность Байкальский прибой, в 2 км от Блок-поста № 19 к западу,</w:t>
            </w:r>
            <w:r w:rsidRPr="00CE00AD">
              <w:rPr>
                <w:rFonts w:eastAsia="Times New Roman"/>
                <w:color w:val="000000"/>
                <w:kern w:val="24"/>
                <w:sz w:val="24"/>
                <w:szCs w:val="24"/>
              </w:rPr>
              <w:t xml:space="preserve"> (свидетельство о государственной регистрации права серии 03-АА № 452651 от 03.11.2008).</w:t>
            </w:r>
          </w:p>
        </w:tc>
      </w:tr>
    </w:tbl>
    <w:p w14:paraId="4E25BC56" w14:textId="77777777" w:rsidR="00C62E50" w:rsidRPr="00CE00AD" w:rsidRDefault="00C62E50" w:rsidP="00E26944">
      <w:pPr>
        <w:ind w:firstLine="567"/>
        <w:jc w:val="center"/>
        <w:rPr>
          <w:b/>
          <w:sz w:val="24"/>
          <w:szCs w:val="24"/>
        </w:rPr>
      </w:pPr>
    </w:p>
    <w:p w14:paraId="18B70EA1" w14:textId="77777777" w:rsidR="00E26944" w:rsidRPr="00CE00AD" w:rsidRDefault="00E26944" w:rsidP="00E26944">
      <w:pPr>
        <w:ind w:firstLine="567"/>
        <w:jc w:val="center"/>
        <w:rPr>
          <w:b/>
        </w:rPr>
      </w:pPr>
      <w:r w:rsidRPr="00CE00AD">
        <w:rPr>
          <w:b/>
        </w:rPr>
        <w:t>Права аренды на земельные (лесные) участки: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9037"/>
      </w:tblGrid>
      <w:tr w:rsidR="00E26944" w:rsidRPr="002877D7" w14:paraId="3D370004" w14:textId="77777777" w:rsidTr="0027549F">
        <w:trPr>
          <w:trHeight w:val="264"/>
        </w:trPr>
        <w:tc>
          <w:tcPr>
            <w:tcW w:w="744" w:type="dxa"/>
            <w:shd w:val="clear" w:color="auto" w:fill="auto"/>
            <w:tcMar>
              <w:top w:w="72" w:type="dxa"/>
              <w:left w:w="144" w:type="dxa"/>
              <w:bottom w:w="72" w:type="dxa"/>
              <w:right w:w="144" w:type="dxa"/>
            </w:tcMar>
            <w:vAlign w:val="center"/>
          </w:tcPr>
          <w:p w14:paraId="41B8F2BB" w14:textId="77777777" w:rsidR="00E26944" w:rsidRPr="00CE00AD" w:rsidRDefault="00E26944" w:rsidP="00E26944">
            <w:pPr>
              <w:jc w:val="center"/>
              <w:rPr>
                <w:sz w:val="24"/>
                <w:szCs w:val="24"/>
                <w:lang w:eastAsia="en-US"/>
              </w:rPr>
            </w:pPr>
            <w:r w:rsidRPr="00CE00AD">
              <w:rPr>
                <w:sz w:val="24"/>
                <w:szCs w:val="24"/>
                <w:lang w:eastAsia="en-US"/>
              </w:rPr>
              <w:t>2.1.</w:t>
            </w:r>
          </w:p>
        </w:tc>
        <w:tc>
          <w:tcPr>
            <w:tcW w:w="9037" w:type="dxa"/>
            <w:shd w:val="clear" w:color="auto" w:fill="auto"/>
            <w:tcMar>
              <w:top w:w="72" w:type="dxa"/>
              <w:left w:w="144" w:type="dxa"/>
              <w:bottom w:w="72" w:type="dxa"/>
              <w:right w:w="144" w:type="dxa"/>
            </w:tcMar>
            <w:vAlign w:val="bottom"/>
          </w:tcPr>
          <w:p w14:paraId="6F44CB45" w14:textId="77777777" w:rsidR="00E26944" w:rsidRPr="002877D7" w:rsidRDefault="00E26944" w:rsidP="00E26944">
            <w:pPr>
              <w:rPr>
                <w:sz w:val="24"/>
                <w:szCs w:val="24"/>
                <w:lang w:eastAsia="en-US"/>
              </w:rPr>
            </w:pPr>
            <w:r w:rsidRPr="00CE00AD">
              <w:rPr>
                <w:sz w:val="24"/>
                <w:szCs w:val="24"/>
                <w:lang w:eastAsia="en-US"/>
              </w:rPr>
              <w:t xml:space="preserve">Право аренды земельного (лесного) участка, кадастровый номер земельного участка 03:09:760101:234, адрес местоположения: Республика Бурятия, Муниципальное образование «Кабанский район», в границах Кабанского лесничества, Большереченского участкового лесничества, квартал 6, части выделов 17, 19, категория земель: земли лесного фонда, разрешенное использование: участок лесного фонда, общая площадь 6000 </w:t>
            </w:r>
            <w:proofErr w:type="spellStart"/>
            <w:r w:rsidRPr="00CE00AD">
              <w:rPr>
                <w:sz w:val="24"/>
                <w:szCs w:val="24"/>
                <w:lang w:eastAsia="en-US"/>
              </w:rPr>
              <w:t>кв.м</w:t>
            </w:r>
            <w:proofErr w:type="spellEnd"/>
            <w:r w:rsidRPr="00CE00AD">
              <w:rPr>
                <w:sz w:val="24"/>
                <w:szCs w:val="24"/>
                <w:lang w:eastAsia="en-US"/>
              </w:rPr>
              <w:t>.</w:t>
            </w:r>
          </w:p>
        </w:tc>
      </w:tr>
      <w:tr w:rsidR="00E26944" w:rsidRPr="002877D7" w14:paraId="31895A83" w14:textId="77777777" w:rsidTr="0027549F">
        <w:trPr>
          <w:trHeight w:val="264"/>
        </w:trPr>
        <w:tc>
          <w:tcPr>
            <w:tcW w:w="744" w:type="dxa"/>
            <w:shd w:val="clear" w:color="auto" w:fill="auto"/>
            <w:tcMar>
              <w:top w:w="72" w:type="dxa"/>
              <w:left w:w="144" w:type="dxa"/>
              <w:bottom w:w="72" w:type="dxa"/>
              <w:right w:w="144" w:type="dxa"/>
            </w:tcMar>
            <w:vAlign w:val="center"/>
          </w:tcPr>
          <w:p w14:paraId="02086D4D" w14:textId="77777777" w:rsidR="00E26944" w:rsidRPr="002877D7" w:rsidRDefault="00E26944" w:rsidP="00E26944">
            <w:pPr>
              <w:jc w:val="center"/>
              <w:rPr>
                <w:sz w:val="24"/>
                <w:szCs w:val="24"/>
                <w:lang w:eastAsia="en-US"/>
              </w:rPr>
            </w:pPr>
            <w:r w:rsidRPr="002877D7">
              <w:rPr>
                <w:sz w:val="24"/>
                <w:szCs w:val="24"/>
                <w:lang w:eastAsia="en-US"/>
              </w:rPr>
              <w:t>2.2.</w:t>
            </w:r>
          </w:p>
        </w:tc>
        <w:tc>
          <w:tcPr>
            <w:tcW w:w="9037" w:type="dxa"/>
            <w:shd w:val="clear" w:color="auto" w:fill="auto"/>
            <w:tcMar>
              <w:top w:w="72" w:type="dxa"/>
              <w:left w:w="144" w:type="dxa"/>
              <w:bottom w:w="72" w:type="dxa"/>
              <w:right w:w="144" w:type="dxa"/>
            </w:tcMar>
            <w:vAlign w:val="bottom"/>
          </w:tcPr>
          <w:p w14:paraId="1855E044" w14:textId="77777777" w:rsidR="00E26944" w:rsidRPr="002877D7" w:rsidRDefault="00E26944" w:rsidP="00E26944">
            <w:pPr>
              <w:rPr>
                <w:sz w:val="24"/>
                <w:szCs w:val="24"/>
                <w:lang w:eastAsia="en-US"/>
              </w:rPr>
            </w:pPr>
            <w:r w:rsidRPr="002877D7">
              <w:rPr>
                <w:sz w:val="24"/>
                <w:szCs w:val="24"/>
                <w:lang w:eastAsia="en-US"/>
              </w:rPr>
              <w:t xml:space="preserve">Право аренды земельного (лесного) участка, кадастровый номер земельного участка 03:09:760101:232, адрес местоположения: 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10, категория земель: земли лесного фонда, разрешенное использование:  участок лесного фонда, общая площадь 3000 </w:t>
            </w:r>
            <w:proofErr w:type="spellStart"/>
            <w:r w:rsidRPr="002877D7">
              <w:rPr>
                <w:sz w:val="24"/>
                <w:szCs w:val="24"/>
                <w:lang w:eastAsia="en-US"/>
              </w:rPr>
              <w:t>кв.м</w:t>
            </w:r>
            <w:proofErr w:type="spellEnd"/>
            <w:r w:rsidRPr="002877D7">
              <w:rPr>
                <w:sz w:val="24"/>
                <w:szCs w:val="24"/>
                <w:lang w:eastAsia="en-US"/>
              </w:rPr>
              <w:t>.</w:t>
            </w:r>
          </w:p>
        </w:tc>
      </w:tr>
      <w:tr w:rsidR="00E26944" w:rsidRPr="002877D7" w14:paraId="7A4FD981" w14:textId="77777777" w:rsidTr="0027549F">
        <w:trPr>
          <w:trHeight w:val="264"/>
        </w:trPr>
        <w:tc>
          <w:tcPr>
            <w:tcW w:w="744" w:type="dxa"/>
            <w:shd w:val="clear" w:color="auto" w:fill="auto"/>
            <w:tcMar>
              <w:top w:w="72" w:type="dxa"/>
              <w:left w:w="144" w:type="dxa"/>
              <w:bottom w:w="72" w:type="dxa"/>
              <w:right w:w="144" w:type="dxa"/>
            </w:tcMar>
            <w:vAlign w:val="center"/>
          </w:tcPr>
          <w:p w14:paraId="7D621AD8" w14:textId="77777777" w:rsidR="00E26944" w:rsidRPr="002877D7" w:rsidRDefault="00E26944" w:rsidP="00E26944">
            <w:pPr>
              <w:jc w:val="center"/>
              <w:rPr>
                <w:sz w:val="24"/>
                <w:szCs w:val="24"/>
                <w:lang w:eastAsia="en-US"/>
              </w:rPr>
            </w:pPr>
            <w:r w:rsidRPr="002877D7">
              <w:rPr>
                <w:sz w:val="24"/>
                <w:szCs w:val="24"/>
                <w:lang w:eastAsia="en-US"/>
              </w:rPr>
              <w:t>2.3.</w:t>
            </w:r>
          </w:p>
        </w:tc>
        <w:tc>
          <w:tcPr>
            <w:tcW w:w="9037" w:type="dxa"/>
            <w:shd w:val="clear" w:color="auto" w:fill="auto"/>
            <w:tcMar>
              <w:top w:w="72" w:type="dxa"/>
              <w:left w:w="144" w:type="dxa"/>
              <w:bottom w:w="72" w:type="dxa"/>
              <w:right w:w="144" w:type="dxa"/>
            </w:tcMar>
            <w:vAlign w:val="bottom"/>
          </w:tcPr>
          <w:p w14:paraId="37ACC6B5" w14:textId="77777777" w:rsidR="00E26944" w:rsidRPr="002877D7" w:rsidRDefault="00E26944" w:rsidP="00667CE3">
            <w:pPr>
              <w:rPr>
                <w:sz w:val="24"/>
                <w:szCs w:val="24"/>
                <w:lang w:eastAsia="en-US"/>
              </w:rPr>
            </w:pPr>
            <w:r w:rsidRPr="002877D7">
              <w:rPr>
                <w:sz w:val="24"/>
                <w:szCs w:val="24"/>
                <w:lang w:eastAsia="en-US"/>
              </w:rPr>
              <w:t>Право аренды земельного (лесного) участка, кадастровый номер земельного участка 03:09:760101:233, адрес местоположения: Республика Бурятия, Муниципальное образование «Кабанский район», в границах Кабанского лесничества, Большереченского участкового лесничества, в квартале 6 выдел 17</w:t>
            </w:r>
            <w:r w:rsidR="00667CE3" w:rsidRPr="002877D7">
              <w:rPr>
                <w:sz w:val="24"/>
                <w:szCs w:val="24"/>
                <w:lang w:eastAsia="en-US"/>
              </w:rPr>
              <w:t>,</w:t>
            </w:r>
            <w:r w:rsidRPr="002877D7">
              <w:rPr>
                <w:sz w:val="24"/>
                <w:szCs w:val="24"/>
                <w:lang w:eastAsia="en-US"/>
              </w:rPr>
              <w:t xml:space="preserve"> квартал 7 выдел 3, категория земель: земли лесного фонда, разрешенное использование:  участок лесного фонда, общая площадь 8700 </w:t>
            </w:r>
            <w:proofErr w:type="spellStart"/>
            <w:r w:rsidRPr="002877D7">
              <w:rPr>
                <w:sz w:val="24"/>
                <w:szCs w:val="24"/>
                <w:lang w:eastAsia="en-US"/>
              </w:rPr>
              <w:t>кв.м</w:t>
            </w:r>
            <w:proofErr w:type="spellEnd"/>
            <w:r w:rsidRPr="002877D7">
              <w:rPr>
                <w:sz w:val="24"/>
                <w:szCs w:val="24"/>
                <w:lang w:eastAsia="en-US"/>
              </w:rPr>
              <w:t>.</w:t>
            </w:r>
          </w:p>
        </w:tc>
      </w:tr>
    </w:tbl>
    <w:p w14:paraId="64581C34" w14:textId="77777777" w:rsidR="00E26944" w:rsidRPr="002877D7" w:rsidRDefault="00E26944" w:rsidP="00E26944">
      <w:pPr>
        <w:ind w:firstLine="567"/>
        <w:rPr>
          <w:sz w:val="24"/>
          <w:szCs w:val="24"/>
        </w:rPr>
      </w:pPr>
      <w:r w:rsidRPr="002877D7">
        <w:rPr>
          <w:sz w:val="24"/>
          <w:szCs w:val="24"/>
        </w:rPr>
        <w:t>Земельные (лесные) участки являются собственностью Российской Федерации и предоставлены в долгосрочное пользование АО «ПО ЭХЗ» по договорам аренды лесных участков № 2-08 от 07.06.2008г., № 4-08 от 15.07.2008г., № 21-14 от 03.03.2014г., заключенным с Республиканским агентством лесного хозяйства.</w:t>
      </w:r>
    </w:p>
    <w:p w14:paraId="233ED7ED" w14:textId="77777777" w:rsidR="00E26944" w:rsidRPr="002877D7" w:rsidRDefault="00E26944" w:rsidP="00E26944">
      <w:pPr>
        <w:ind w:firstLine="567"/>
      </w:pPr>
    </w:p>
    <w:p w14:paraId="3CEE5B31" w14:textId="77777777" w:rsidR="00E26944" w:rsidRPr="002877D7" w:rsidRDefault="00E26944" w:rsidP="00E26944">
      <w:pPr>
        <w:ind w:firstLine="567"/>
        <w:jc w:val="center"/>
        <w:rPr>
          <w:b/>
          <w:szCs w:val="24"/>
        </w:rPr>
      </w:pPr>
      <w:r w:rsidRPr="002877D7">
        <w:rPr>
          <w:b/>
          <w:szCs w:val="24"/>
        </w:rPr>
        <w:t xml:space="preserve">Объекты прочего (движимого) имущества, </w:t>
      </w:r>
    </w:p>
    <w:p w14:paraId="1F2D3434" w14:textId="77777777" w:rsidR="00E26944" w:rsidRPr="002877D7" w:rsidRDefault="00E26944" w:rsidP="00E26944">
      <w:pPr>
        <w:ind w:firstLine="567"/>
        <w:jc w:val="center"/>
        <w:rPr>
          <w:b/>
          <w:szCs w:val="24"/>
        </w:rPr>
      </w:pPr>
      <w:r w:rsidRPr="002877D7">
        <w:rPr>
          <w:b/>
          <w:szCs w:val="24"/>
        </w:rPr>
        <w:t>принадлежащие АО «ПО ЭХЗ» на праве собственности:</w:t>
      </w:r>
    </w:p>
    <w:p w14:paraId="24387AB8" w14:textId="77777777" w:rsidR="00E26944" w:rsidRPr="002877D7" w:rsidRDefault="00E26944" w:rsidP="00E26944">
      <w:pPr>
        <w:ind w:firstLine="567"/>
        <w:jc w:val="center"/>
        <w:rPr>
          <w:sz w:val="24"/>
          <w:szCs w:val="24"/>
        </w:rPr>
      </w:pP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709"/>
        <w:gridCol w:w="1648"/>
        <w:gridCol w:w="3402"/>
      </w:tblGrid>
      <w:tr w:rsidR="00C831FC" w:rsidRPr="00042024" w14:paraId="496EF5A0" w14:textId="77777777" w:rsidTr="00C831FC">
        <w:trPr>
          <w:jc w:val="center"/>
        </w:trPr>
        <w:tc>
          <w:tcPr>
            <w:tcW w:w="567" w:type="dxa"/>
            <w:vAlign w:val="center"/>
          </w:tcPr>
          <w:p w14:paraId="25C8B7CB" w14:textId="77777777" w:rsidR="00C831FC" w:rsidRPr="00042024" w:rsidRDefault="00C831FC" w:rsidP="00CB0B42">
            <w:pPr>
              <w:jc w:val="center"/>
              <w:rPr>
                <w:rFonts w:eastAsia="Times New Roman"/>
                <w:bCs/>
                <w:sz w:val="22"/>
                <w:szCs w:val="22"/>
              </w:rPr>
            </w:pPr>
            <w:r w:rsidRPr="00042024">
              <w:rPr>
                <w:rFonts w:eastAsia="Times New Roman"/>
                <w:bCs/>
                <w:sz w:val="22"/>
                <w:szCs w:val="22"/>
              </w:rPr>
              <w:t>№п/п</w:t>
            </w:r>
          </w:p>
        </w:tc>
        <w:tc>
          <w:tcPr>
            <w:tcW w:w="3119" w:type="dxa"/>
            <w:vAlign w:val="center"/>
          </w:tcPr>
          <w:p w14:paraId="203F9D25" w14:textId="77777777" w:rsidR="00C831FC" w:rsidRPr="00042024" w:rsidRDefault="00C831FC" w:rsidP="00CB0B42">
            <w:pPr>
              <w:jc w:val="center"/>
              <w:rPr>
                <w:rFonts w:eastAsia="Times New Roman"/>
                <w:bCs/>
                <w:sz w:val="22"/>
                <w:szCs w:val="22"/>
              </w:rPr>
            </w:pPr>
            <w:r w:rsidRPr="00042024">
              <w:rPr>
                <w:rFonts w:eastAsia="Times New Roman"/>
                <w:bCs/>
                <w:sz w:val="22"/>
                <w:szCs w:val="22"/>
              </w:rPr>
              <w:t>Наименование</w:t>
            </w:r>
          </w:p>
        </w:tc>
        <w:tc>
          <w:tcPr>
            <w:tcW w:w="709" w:type="dxa"/>
            <w:vAlign w:val="center"/>
          </w:tcPr>
          <w:p w14:paraId="437C6956" w14:textId="77777777" w:rsidR="00C831FC" w:rsidRPr="00042024" w:rsidRDefault="00C831FC" w:rsidP="00CB0B42">
            <w:pPr>
              <w:jc w:val="center"/>
              <w:rPr>
                <w:rFonts w:eastAsia="Times New Roman"/>
                <w:bCs/>
                <w:sz w:val="22"/>
                <w:szCs w:val="22"/>
              </w:rPr>
            </w:pPr>
            <w:r w:rsidRPr="00042024">
              <w:rPr>
                <w:rFonts w:eastAsia="Times New Roman"/>
                <w:bCs/>
                <w:sz w:val="22"/>
                <w:szCs w:val="22"/>
              </w:rPr>
              <w:t>Количество</w:t>
            </w:r>
          </w:p>
        </w:tc>
        <w:tc>
          <w:tcPr>
            <w:tcW w:w="1648" w:type="dxa"/>
            <w:vAlign w:val="center"/>
          </w:tcPr>
          <w:p w14:paraId="16E1DA5E" w14:textId="2AD542B5" w:rsidR="00C831FC" w:rsidRPr="00042024" w:rsidRDefault="00C831FC" w:rsidP="00042024">
            <w:pPr>
              <w:ind w:left="-108" w:right="-108"/>
              <w:jc w:val="center"/>
              <w:rPr>
                <w:rFonts w:eastAsia="Times New Roman"/>
                <w:bCs/>
                <w:sz w:val="22"/>
                <w:szCs w:val="22"/>
              </w:rPr>
            </w:pPr>
            <w:r w:rsidRPr="00042024">
              <w:rPr>
                <w:rFonts w:eastAsia="Times New Roman"/>
                <w:bCs/>
                <w:sz w:val="22"/>
                <w:szCs w:val="22"/>
              </w:rPr>
              <w:t>Инвентарный номер/</w:t>
            </w:r>
            <w:r w:rsidRPr="00042024">
              <w:rPr>
                <w:rFonts w:eastAsia="Times New Roman"/>
                <w:color w:val="000000"/>
                <w:sz w:val="22"/>
                <w:szCs w:val="22"/>
              </w:rPr>
              <w:t xml:space="preserve"> </w:t>
            </w:r>
            <w:r>
              <w:rPr>
                <w:rFonts w:eastAsia="Times New Roman"/>
                <w:color w:val="000000"/>
                <w:sz w:val="22"/>
                <w:szCs w:val="22"/>
              </w:rPr>
              <w:t>ОЗОС/</w:t>
            </w:r>
            <w:r w:rsidRPr="00042024">
              <w:rPr>
                <w:rFonts w:eastAsia="Times New Roman"/>
                <w:color w:val="000000"/>
                <w:sz w:val="22"/>
                <w:szCs w:val="22"/>
              </w:rPr>
              <w:t xml:space="preserve"> ОЗМ/номенклатурный номер</w:t>
            </w:r>
          </w:p>
        </w:tc>
        <w:tc>
          <w:tcPr>
            <w:tcW w:w="3402" w:type="dxa"/>
            <w:vAlign w:val="center"/>
          </w:tcPr>
          <w:p w14:paraId="7182FE9E" w14:textId="514F438E" w:rsidR="00C831FC" w:rsidRPr="00042024" w:rsidRDefault="00C831FC" w:rsidP="00CB0B42">
            <w:pPr>
              <w:jc w:val="center"/>
              <w:rPr>
                <w:rFonts w:eastAsia="Times New Roman"/>
                <w:bCs/>
                <w:sz w:val="22"/>
                <w:szCs w:val="22"/>
              </w:rPr>
            </w:pPr>
            <w:r w:rsidRPr="00042024">
              <w:rPr>
                <w:rFonts w:eastAsia="Times New Roman"/>
                <w:bCs/>
                <w:sz w:val="22"/>
                <w:szCs w:val="22"/>
              </w:rPr>
              <w:t>Технические характеристики</w:t>
            </w:r>
          </w:p>
        </w:tc>
      </w:tr>
      <w:tr w:rsidR="00C831FC" w:rsidRPr="00F1169B" w14:paraId="5094BC44" w14:textId="77777777" w:rsidTr="00C831FC">
        <w:trPr>
          <w:jc w:val="center"/>
        </w:trPr>
        <w:tc>
          <w:tcPr>
            <w:tcW w:w="567" w:type="dxa"/>
            <w:vAlign w:val="center"/>
          </w:tcPr>
          <w:p w14:paraId="40D1C947"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4B236D94" w14:textId="77777777" w:rsidR="00C831FC" w:rsidRPr="00F1169B" w:rsidRDefault="00C831FC">
            <w:pPr>
              <w:outlineLvl w:val="0"/>
              <w:rPr>
                <w:bCs/>
                <w:color w:val="000000"/>
                <w:sz w:val="22"/>
                <w:szCs w:val="22"/>
              </w:rPr>
            </w:pPr>
            <w:r w:rsidRPr="00F1169B">
              <w:rPr>
                <w:bCs/>
                <w:color w:val="000000"/>
                <w:sz w:val="22"/>
                <w:szCs w:val="22"/>
              </w:rPr>
              <w:t>Электронное табло Р-27 с выносом датчика на 300 м</w:t>
            </w:r>
          </w:p>
        </w:tc>
        <w:tc>
          <w:tcPr>
            <w:tcW w:w="709" w:type="dxa"/>
            <w:vAlign w:val="center"/>
          </w:tcPr>
          <w:p w14:paraId="292F96DE" w14:textId="77777777" w:rsidR="00C831FC" w:rsidRPr="00F1169B" w:rsidRDefault="00C831FC" w:rsidP="00FF1D34">
            <w:pPr>
              <w:jc w:val="center"/>
              <w:outlineLvl w:val="0"/>
              <w:rPr>
                <w:bCs/>
                <w:color w:val="000000"/>
                <w:sz w:val="22"/>
                <w:szCs w:val="22"/>
              </w:rPr>
            </w:pPr>
            <w:r w:rsidRPr="00F1169B">
              <w:rPr>
                <w:bCs/>
                <w:color w:val="000000"/>
                <w:sz w:val="22"/>
                <w:szCs w:val="22"/>
              </w:rPr>
              <w:t>1</w:t>
            </w:r>
          </w:p>
        </w:tc>
        <w:tc>
          <w:tcPr>
            <w:tcW w:w="1648" w:type="dxa"/>
            <w:vAlign w:val="center"/>
          </w:tcPr>
          <w:p w14:paraId="21BB7CCC" w14:textId="0F6A6826" w:rsidR="00C831FC" w:rsidRPr="00F1169B" w:rsidRDefault="00C831FC" w:rsidP="000D1E23">
            <w:pPr>
              <w:jc w:val="center"/>
              <w:outlineLvl w:val="0"/>
              <w:rPr>
                <w:sz w:val="22"/>
                <w:szCs w:val="22"/>
              </w:rPr>
            </w:pPr>
            <w:r w:rsidRPr="00F1169B">
              <w:rPr>
                <w:sz w:val="22"/>
                <w:szCs w:val="22"/>
              </w:rPr>
              <w:t>900000033976</w:t>
            </w:r>
          </w:p>
        </w:tc>
        <w:tc>
          <w:tcPr>
            <w:tcW w:w="3402" w:type="dxa"/>
            <w:vAlign w:val="center"/>
          </w:tcPr>
          <w:p w14:paraId="30AF4FCA" w14:textId="63F892C8" w:rsidR="00C831FC" w:rsidRPr="00F1169B" w:rsidRDefault="00C831FC" w:rsidP="00042024">
            <w:pPr>
              <w:outlineLvl w:val="0"/>
              <w:rPr>
                <w:color w:val="000000"/>
                <w:sz w:val="22"/>
                <w:szCs w:val="22"/>
              </w:rPr>
            </w:pPr>
            <w:r w:rsidRPr="00F1169B">
              <w:rPr>
                <w:color w:val="000000"/>
                <w:sz w:val="22"/>
                <w:szCs w:val="22"/>
              </w:rPr>
              <w:t>НПП "Электронные табло" Р-27с-t, размер 1150*345*60 мм, высота цифр 270 мм, выносной датчик температуры длина кабеля 300м.</w:t>
            </w:r>
          </w:p>
        </w:tc>
      </w:tr>
      <w:tr w:rsidR="00C831FC" w:rsidRPr="00042024" w14:paraId="3A06F2A2" w14:textId="77777777" w:rsidTr="00C831FC">
        <w:trPr>
          <w:jc w:val="center"/>
        </w:trPr>
        <w:tc>
          <w:tcPr>
            <w:tcW w:w="567" w:type="dxa"/>
            <w:vAlign w:val="center"/>
          </w:tcPr>
          <w:p w14:paraId="75076C45" w14:textId="77777777" w:rsidR="00C831FC" w:rsidRPr="00F1169B" w:rsidRDefault="00C831FC" w:rsidP="00DD7F3D">
            <w:pPr>
              <w:numPr>
                <w:ilvl w:val="0"/>
                <w:numId w:val="21"/>
              </w:numPr>
              <w:ind w:left="0" w:firstLine="0"/>
              <w:jc w:val="center"/>
              <w:rPr>
                <w:rFonts w:eastAsia="Times New Roman"/>
                <w:sz w:val="22"/>
                <w:szCs w:val="22"/>
              </w:rPr>
            </w:pPr>
          </w:p>
        </w:tc>
        <w:tc>
          <w:tcPr>
            <w:tcW w:w="3119" w:type="dxa"/>
            <w:vAlign w:val="center"/>
          </w:tcPr>
          <w:p w14:paraId="38D17EAA" w14:textId="77777777" w:rsidR="00C831FC" w:rsidRPr="00F1169B" w:rsidRDefault="00C831FC">
            <w:pPr>
              <w:outlineLvl w:val="0"/>
              <w:rPr>
                <w:bCs/>
                <w:color w:val="000000"/>
                <w:sz w:val="22"/>
                <w:szCs w:val="22"/>
              </w:rPr>
            </w:pPr>
            <w:r w:rsidRPr="00F1169B">
              <w:rPr>
                <w:bCs/>
                <w:color w:val="000000"/>
                <w:sz w:val="22"/>
                <w:szCs w:val="22"/>
              </w:rPr>
              <w:t>Оборудование установки водоподготовки</w:t>
            </w:r>
          </w:p>
        </w:tc>
        <w:tc>
          <w:tcPr>
            <w:tcW w:w="709" w:type="dxa"/>
            <w:vAlign w:val="center"/>
          </w:tcPr>
          <w:p w14:paraId="57F5134D" w14:textId="77777777" w:rsidR="00C831FC" w:rsidRPr="00F1169B" w:rsidRDefault="00C831FC" w:rsidP="00FF1D34">
            <w:pPr>
              <w:jc w:val="center"/>
              <w:rPr>
                <w:sz w:val="22"/>
                <w:szCs w:val="22"/>
              </w:rPr>
            </w:pPr>
            <w:r w:rsidRPr="00F1169B">
              <w:rPr>
                <w:bCs/>
                <w:color w:val="000000"/>
                <w:sz w:val="22"/>
                <w:szCs w:val="22"/>
              </w:rPr>
              <w:t>1</w:t>
            </w:r>
          </w:p>
        </w:tc>
        <w:tc>
          <w:tcPr>
            <w:tcW w:w="1648" w:type="dxa"/>
            <w:vAlign w:val="center"/>
          </w:tcPr>
          <w:p w14:paraId="6FF25F1D" w14:textId="77777777" w:rsidR="00C831FC" w:rsidRPr="00F1169B" w:rsidRDefault="00C831FC" w:rsidP="00FF1D34">
            <w:pPr>
              <w:jc w:val="center"/>
              <w:outlineLvl w:val="0"/>
              <w:rPr>
                <w:bCs/>
                <w:color w:val="000000"/>
                <w:sz w:val="22"/>
                <w:szCs w:val="22"/>
              </w:rPr>
            </w:pPr>
            <w:r w:rsidRPr="00F1169B">
              <w:rPr>
                <w:bCs/>
                <w:color w:val="000000"/>
                <w:sz w:val="22"/>
                <w:szCs w:val="22"/>
              </w:rPr>
              <w:t>9072900</w:t>
            </w:r>
          </w:p>
        </w:tc>
        <w:tc>
          <w:tcPr>
            <w:tcW w:w="3402" w:type="dxa"/>
            <w:vAlign w:val="center"/>
          </w:tcPr>
          <w:p w14:paraId="4037DC30" w14:textId="4502837B" w:rsidR="00C831FC" w:rsidRPr="00F1169B" w:rsidRDefault="00C831FC" w:rsidP="00042024">
            <w:pPr>
              <w:outlineLvl w:val="0"/>
              <w:rPr>
                <w:sz w:val="22"/>
                <w:szCs w:val="22"/>
              </w:rPr>
            </w:pPr>
            <w:r w:rsidRPr="00F1169B">
              <w:rPr>
                <w:sz w:val="22"/>
                <w:szCs w:val="22"/>
              </w:rPr>
              <w:t>Оборудование установлено в павильоне контейнерного типа с эл. освещением и эл. отоплением. Производительность установки 64 м3 в сутки. Изготовитель РОСА г. Новосибирск. Состав оборудования:</w:t>
            </w:r>
            <w:r w:rsidRPr="00F1169B">
              <w:rPr>
                <w:sz w:val="22"/>
                <w:szCs w:val="22"/>
              </w:rPr>
              <w:br/>
            </w:r>
            <w:r w:rsidRPr="00F1169B">
              <w:rPr>
                <w:sz w:val="22"/>
                <w:szCs w:val="22"/>
              </w:rPr>
              <w:lastRenderedPageBreak/>
              <w:t>1- Узел ввода: Фильтр защитный, грязевик Ду-50, дисковый затвор с электроприводом Ду-50.</w:t>
            </w:r>
            <w:r w:rsidRPr="00F1169B">
              <w:rPr>
                <w:sz w:val="22"/>
                <w:szCs w:val="22"/>
              </w:rPr>
              <w:br/>
              <w:t>2- Насосная установка: Насос СН4-20 3,6 м3/ч, эл. двигатель 0,5кВт, реле давления.</w:t>
            </w:r>
            <w:r w:rsidRPr="00F1169B">
              <w:rPr>
                <w:sz w:val="22"/>
                <w:szCs w:val="22"/>
              </w:rPr>
              <w:br/>
              <w:t>3- водомерный узел: счетчик воды импульсный МЭКI-25</w:t>
            </w:r>
            <w:r w:rsidRPr="00F1169B">
              <w:rPr>
                <w:sz w:val="22"/>
                <w:szCs w:val="22"/>
              </w:rPr>
              <w:br/>
              <w:t xml:space="preserve">4- Установка дозирования калия </w:t>
            </w:r>
            <w:proofErr w:type="spellStart"/>
            <w:r w:rsidRPr="00F1169B">
              <w:rPr>
                <w:sz w:val="22"/>
                <w:szCs w:val="22"/>
              </w:rPr>
              <w:t>марганцевокислого</w:t>
            </w:r>
            <w:proofErr w:type="spellEnd"/>
            <w:r w:rsidRPr="00F1169B">
              <w:rPr>
                <w:sz w:val="22"/>
                <w:szCs w:val="22"/>
              </w:rPr>
              <w:t xml:space="preserve">: насос дозатор </w:t>
            </w:r>
            <w:proofErr w:type="spellStart"/>
            <w:r w:rsidRPr="00F1169B">
              <w:rPr>
                <w:sz w:val="22"/>
                <w:szCs w:val="22"/>
              </w:rPr>
              <w:t>Grundfos</w:t>
            </w:r>
            <w:proofErr w:type="spellEnd"/>
            <w:r w:rsidRPr="00F1169B">
              <w:rPr>
                <w:sz w:val="22"/>
                <w:szCs w:val="22"/>
              </w:rPr>
              <w:t xml:space="preserve"> DMS2, 0,02 кВт., расходный бак V-110л с поплавковым клапаном для раствора калия </w:t>
            </w:r>
            <w:proofErr w:type="spellStart"/>
            <w:r w:rsidRPr="00F1169B">
              <w:rPr>
                <w:sz w:val="22"/>
                <w:szCs w:val="22"/>
              </w:rPr>
              <w:t>марганцевокислого</w:t>
            </w:r>
            <w:proofErr w:type="spellEnd"/>
            <w:r w:rsidRPr="00F1169B">
              <w:rPr>
                <w:sz w:val="22"/>
                <w:szCs w:val="22"/>
              </w:rPr>
              <w:t>, растворный бак V-120л с ручной мешалкой.</w:t>
            </w:r>
            <w:r w:rsidRPr="00F1169B">
              <w:rPr>
                <w:sz w:val="22"/>
                <w:szCs w:val="22"/>
              </w:rPr>
              <w:br/>
              <w:t>5- Узел обезжелезивания воды: фильтры обезжелезивания GS 2160 с адаптером, дисковый затвор с электроприводом Ду-50 6шт.</w:t>
            </w:r>
            <w:r w:rsidRPr="00F1169B">
              <w:rPr>
                <w:sz w:val="22"/>
                <w:szCs w:val="22"/>
              </w:rPr>
              <w:br/>
              <w:t>6- Узел стерилизации воды: Ультрафиолетовый стерилизатор УДВ-5/1 с ультрафиолетовым датчиком ДИ-2</w:t>
            </w:r>
          </w:p>
        </w:tc>
      </w:tr>
      <w:tr w:rsidR="00C831FC" w:rsidRPr="00042024" w14:paraId="3C47549A" w14:textId="77777777" w:rsidTr="00C831FC">
        <w:trPr>
          <w:jc w:val="center"/>
        </w:trPr>
        <w:tc>
          <w:tcPr>
            <w:tcW w:w="567" w:type="dxa"/>
            <w:vAlign w:val="center"/>
          </w:tcPr>
          <w:p w14:paraId="3796F87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35C77966" w14:textId="77777777" w:rsidR="00C831FC" w:rsidRPr="00CE00AD" w:rsidRDefault="00C831FC">
            <w:pPr>
              <w:outlineLvl w:val="0"/>
              <w:rPr>
                <w:bCs/>
                <w:sz w:val="22"/>
                <w:szCs w:val="22"/>
              </w:rPr>
            </w:pPr>
            <w:r w:rsidRPr="00CE00AD">
              <w:rPr>
                <w:bCs/>
                <w:sz w:val="22"/>
                <w:szCs w:val="22"/>
              </w:rPr>
              <w:t xml:space="preserve">Оснастка для опускания и подъема </w:t>
            </w:r>
            <w:proofErr w:type="spellStart"/>
            <w:r w:rsidRPr="00CE00AD">
              <w:rPr>
                <w:bCs/>
                <w:sz w:val="22"/>
                <w:szCs w:val="22"/>
              </w:rPr>
              <w:t>артезиан</w:t>
            </w:r>
            <w:proofErr w:type="spellEnd"/>
            <w:r w:rsidRPr="00CE00AD">
              <w:rPr>
                <w:bCs/>
                <w:sz w:val="22"/>
                <w:szCs w:val="22"/>
              </w:rPr>
              <w:t>. насоса</w:t>
            </w:r>
          </w:p>
        </w:tc>
        <w:tc>
          <w:tcPr>
            <w:tcW w:w="709" w:type="dxa"/>
            <w:vAlign w:val="center"/>
          </w:tcPr>
          <w:p w14:paraId="40891B6A"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66ED97C8" w14:textId="27FC8748" w:rsidR="00C831FC" w:rsidRPr="00CE00AD" w:rsidRDefault="00C831FC" w:rsidP="000D1E23">
            <w:pPr>
              <w:jc w:val="center"/>
              <w:outlineLvl w:val="0"/>
              <w:rPr>
                <w:bCs/>
                <w:sz w:val="22"/>
                <w:szCs w:val="22"/>
              </w:rPr>
            </w:pPr>
            <w:r w:rsidRPr="00CE00AD">
              <w:rPr>
                <w:sz w:val="22"/>
                <w:szCs w:val="22"/>
              </w:rPr>
              <w:t>900000024966</w:t>
            </w:r>
          </w:p>
        </w:tc>
        <w:tc>
          <w:tcPr>
            <w:tcW w:w="3402" w:type="dxa"/>
            <w:vAlign w:val="center"/>
          </w:tcPr>
          <w:p w14:paraId="43E4D189" w14:textId="1DA792A8" w:rsidR="00C831FC" w:rsidRPr="00CE00AD" w:rsidRDefault="00F1169B" w:rsidP="00042024">
            <w:pPr>
              <w:outlineLvl w:val="0"/>
              <w:rPr>
                <w:sz w:val="22"/>
                <w:szCs w:val="22"/>
              </w:rPr>
            </w:pPr>
            <w:r w:rsidRPr="00CE00AD">
              <w:rPr>
                <w:sz w:val="22"/>
                <w:szCs w:val="22"/>
              </w:rPr>
              <w:t>Хомуты и штанги для проведения работ по опусканию и подъёму скважинного насоса</w:t>
            </w:r>
          </w:p>
        </w:tc>
      </w:tr>
      <w:tr w:rsidR="00C831FC" w:rsidRPr="00042024" w14:paraId="1C3081D7" w14:textId="77777777" w:rsidTr="00C831FC">
        <w:trPr>
          <w:jc w:val="center"/>
        </w:trPr>
        <w:tc>
          <w:tcPr>
            <w:tcW w:w="567" w:type="dxa"/>
            <w:vAlign w:val="center"/>
          </w:tcPr>
          <w:p w14:paraId="17857E00"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773F889C" w14:textId="77777777" w:rsidR="00C831FC" w:rsidRPr="00CE00AD" w:rsidRDefault="00C831FC">
            <w:pPr>
              <w:outlineLvl w:val="0"/>
              <w:rPr>
                <w:bCs/>
                <w:sz w:val="22"/>
                <w:szCs w:val="22"/>
              </w:rPr>
            </w:pPr>
            <w:r w:rsidRPr="00CE00AD">
              <w:rPr>
                <w:bCs/>
                <w:sz w:val="22"/>
                <w:szCs w:val="22"/>
              </w:rPr>
              <w:t>Таль электрическая Г/П -0,5 тн.16 м</w:t>
            </w:r>
          </w:p>
        </w:tc>
        <w:tc>
          <w:tcPr>
            <w:tcW w:w="709" w:type="dxa"/>
            <w:vAlign w:val="center"/>
          </w:tcPr>
          <w:p w14:paraId="5B68B4DE"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5AEF8D93" w14:textId="08EC966E" w:rsidR="00C831FC" w:rsidRPr="00CE00AD" w:rsidRDefault="00C831FC" w:rsidP="000D1E23">
            <w:pPr>
              <w:jc w:val="center"/>
              <w:outlineLvl w:val="0"/>
              <w:rPr>
                <w:bCs/>
                <w:sz w:val="22"/>
                <w:szCs w:val="22"/>
              </w:rPr>
            </w:pPr>
            <w:r w:rsidRPr="00CE00AD">
              <w:rPr>
                <w:sz w:val="22"/>
                <w:szCs w:val="22"/>
              </w:rPr>
              <w:t>900000024970</w:t>
            </w:r>
          </w:p>
        </w:tc>
        <w:tc>
          <w:tcPr>
            <w:tcW w:w="3402" w:type="dxa"/>
            <w:vAlign w:val="center"/>
          </w:tcPr>
          <w:p w14:paraId="331733F1" w14:textId="72FF0EE4" w:rsidR="00C831FC" w:rsidRPr="00CE00AD" w:rsidRDefault="00C831FC" w:rsidP="00042024">
            <w:pPr>
              <w:outlineLvl w:val="0"/>
              <w:rPr>
                <w:sz w:val="22"/>
                <w:szCs w:val="22"/>
              </w:rPr>
            </w:pPr>
            <w:r w:rsidRPr="00CE00AD">
              <w:rPr>
                <w:sz w:val="22"/>
                <w:szCs w:val="22"/>
              </w:rPr>
              <w:t>Таль электрическая г/п-0,5т, 16м.</w:t>
            </w:r>
          </w:p>
        </w:tc>
      </w:tr>
      <w:tr w:rsidR="00C831FC" w:rsidRPr="00042024" w14:paraId="4AEF271E" w14:textId="77777777" w:rsidTr="00C831FC">
        <w:trPr>
          <w:jc w:val="center"/>
        </w:trPr>
        <w:tc>
          <w:tcPr>
            <w:tcW w:w="567" w:type="dxa"/>
            <w:vAlign w:val="center"/>
          </w:tcPr>
          <w:p w14:paraId="0BF1CE0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567AA45C" w14:textId="77777777" w:rsidR="00C831FC" w:rsidRPr="00CE00AD" w:rsidRDefault="00C831FC">
            <w:pPr>
              <w:outlineLvl w:val="0"/>
              <w:rPr>
                <w:bCs/>
                <w:sz w:val="22"/>
                <w:szCs w:val="22"/>
              </w:rPr>
            </w:pPr>
            <w:r w:rsidRPr="00CE00AD">
              <w:rPr>
                <w:bCs/>
                <w:sz w:val="22"/>
                <w:szCs w:val="22"/>
              </w:rPr>
              <w:t>Выгреба</w:t>
            </w:r>
          </w:p>
        </w:tc>
        <w:tc>
          <w:tcPr>
            <w:tcW w:w="709" w:type="dxa"/>
            <w:vAlign w:val="center"/>
          </w:tcPr>
          <w:p w14:paraId="3A003CE2"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362C6D50" w14:textId="77777777" w:rsidR="00C831FC" w:rsidRPr="00CE00AD" w:rsidRDefault="00C831FC" w:rsidP="00FF1D34">
            <w:pPr>
              <w:jc w:val="center"/>
              <w:outlineLvl w:val="0"/>
              <w:rPr>
                <w:bCs/>
                <w:sz w:val="22"/>
                <w:szCs w:val="22"/>
              </w:rPr>
            </w:pPr>
            <w:r w:rsidRPr="00CE00AD">
              <w:rPr>
                <w:bCs/>
                <w:sz w:val="22"/>
                <w:szCs w:val="22"/>
              </w:rPr>
              <w:t>9072838</w:t>
            </w:r>
          </w:p>
        </w:tc>
        <w:tc>
          <w:tcPr>
            <w:tcW w:w="3402" w:type="dxa"/>
            <w:vAlign w:val="center"/>
          </w:tcPr>
          <w:p w14:paraId="616A6D47" w14:textId="05869D85" w:rsidR="00C831FC" w:rsidRPr="00CE00AD" w:rsidRDefault="00C831FC" w:rsidP="00042024">
            <w:pPr>
              <w:outlineLvl w:val="0"/>
              <w:rPr>
                <w:sz w:val="22"/>
                <w:szCs w:val="22"/>
              </w:rPr>
            </w:pPr>
            <w:r w:rsidRPr="00CE00AD">
              <w:rPr>
                <w:sz w:val="22"/>
                <w:szCs w:val="22"/>
              </w:rPr>
              <w:t>Металлические емкости V-60м</w:t>
            </w:r>
            <w:r w:rsidRPr="00CE00AD">
              <w:rPr>
                <w:sz w:val="22"/>
                <w:szCs w:val="22"/>
                <w:vertAlign w:val="superscript"/>
              </w:rPr>
              <w:t>3</w:t>
            </w:r>
            <w:r w:rsidRPr="00CE00AD">
              <w:rPr>
                <w:sz w:val="22"/>
                <w:szCs w:val="22"/>
              </w:rPr>
              <w:t>, 2-шт.</w:t>
            </w:r>
          </w:p>
        </w:tc>
      </w:tr>
      <w:tr w:rsidR="00C831FC" w:rsidRPr="00042024" w14:paraId="61483C31" w14:textId="77777777" w:rsidTr="00C831FC">
        <w:trPr>
          <w:jc w:val="center"/>
        </w:trPr>
        <w:tc>
          <w:tcPr>
            <w:tcW w:w="567" w:type="dxa"/>
            <w:vAlign w:val="center"/>
          </w:tcPr>
          <w:p w14:paraId="53BC7A1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00A3EC05" w14:textId="273CD452" w:rsidR="00C831FC" w:rsidRPr="00CE00AD" w:rsidRDefault="00C831FC">
            <w:pPr>
              <w:outlineLvl w:val="0"/>
              <w:rPr>
                <w:bCs/>
                <w:sz w:val="22"/>
                <w:szCs w:val="22"/>
              </w:rPr>
            </w:pPr>
            <w:r w:rsidRPr="00CE00AD">
              <w:rPr>
                <w:bCs/>
                <w:sz w:val="22"/>
                <w:szCs w:val="22"/>
              </w:rPr>
              <w:t xml:space="preserve">Напорная канализация от </w:t>
            </w:r>
            <w:proofErr w:type="spellStart"/>
            <w:r w:rsidRPr="00CE00AD">
              <w:rPr>
                <w:bCs/>
                <w:sz w:val="22"/>
                <w:szCs w:val="22"/>
              </w:rPr>
              <w:t>накоп</w:t>
            </w:r>
            <w:proofErr w:type="spellEnd"/>
            <w:r w:rsidRPr="00CE00AD">
              <w:rPr>
                <w:bCs/>
                <w:sz w:val="22"/>
                <w:szCs w:val="22"/>
              </w:rPr>
              <w:t xml:space="preserve">. резервуара до </w:t>
            </w:r>
            <w:proofErr w:type="spellStart"/>
            <w:r w:rsidRPr="00CE00AD">
              <w:rPr>
                <w:bCs/>
                <w:sz w:val="22"/>
                <w:szCs w:val="22"/>
              </w:rPr>
              <w:t>очист</w:t>
            </w:r>
            <w:proofErr w:type="spellEnd"/>
          </w:p>
        </w:tc>
        <w:tc>
          <w:tcPr>
            <w:tcW w:w="709" w:type="dxa"/>
            <w:vAlign w:val="center"/>
          </w:tcPr>
          <w:p w14:paraId="2BA22960"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071A0C24" w14:textId="77777777" w:rsidR="00C831FC" w:rsidRPr="00CE00AD" w:rsidRDefault="00C831FC" w:rsidP="00FF1D34">
            <w:pPr>
              <w:jc w:val="center"/>
              <w:outlineLvl w:val="0"/>
              <w:rPr>
                <w:bCs/>
                <w:sz w:val="22"/>
                <w:szCs w:val="22"/>
              </w:rPr>
            </w:pPr>
            <w:r w:rsidRPr="00CE00AD">
              <w:rPr>
                <w:bCs/>
                <w:sz w:val="22"/>
                <w:szCs w:val="22"/>
              </w:rPr>
              <w:t>9072839</w:t>
            </w:r>
          </w:p>
        </w:tc>
        <w:tc>
          <w:tcPr>
            <w:tcW w:w="3402" w:type="dxa"/>
            <w:vAlign w:val="center"/>
          </w:tcPr>
          <w:p w14:paraId="0D506BE7" w14:textId="3F5490EF" w:rsidR="00C831FC" w:rsidRPr="00CE00AD" w:rsidRDefault="00F1169B" w:rsidP="00042024">
            <w:pPr>
              <w:outlineLvl w:val="0"/>
              <w:rPr>
                <w:sz w:val="22"/>
                <w:szCs w:val="22"/>
              </w:rPr>
            </w:pPr>
            <w:r w:rsidRPr="00CE00AD">
              <w:rPr>
                <w:sz w:val="22"/>
                <w:szCs w:val="22"/>
              </w:rPr>
              <w:t xml:space="preserve">Условия прокладки – надземная и подземная. Труба стальная </w:t>
            </w:r>
            <w:proofErr w:type="spellStart"/>
            <w:r w:rsidRPr="00CE00AD">
              <w:rPr>
                <w:sz w:val="22"/>
                <w:szCs w:val="22"/>
              </w:rPr>
              <w:t>Ду</w:t>
            </w:r>
            <w:proofErr w:type="spellEnd"/>
            <w:r w:rsidRPr="00CE00AD">
              <w:rPr>
                <w:sz w:val="22"/>
                <w:szCs w:val="22"/>
              </w:rPr>
              <w:t xml:space="preserve"> 100 мм в теплоизоляции с греющим кабелем на железобетонных опорах, протяженность 240 м.</w:t>
            </w:r>
          </w:p>
        </w:tc>
      </w:tr>
      <w:tr w:rsidR="00C831FC" w:rsidRPr="00042024" w14:paraId="17E508A5" w14:textId="77777777" w:rsidTr="00C831FC">
        <w:trPr>
          <w:jc w:val="center"/>
        </w:trPr>
        <w:tc>
          <w:tcPr>
            <w:tcW w:w="567" w:type="dxa"/>
            <w:vAlign w:val="center"/>
          </w:tcPr>
          <w:p w14:paraId="2B3A1FF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6FEA42EA" w14:textId="5D2FE2B5" w:rsidR="00C831FC" w:rsidRPr="00CE00AD" w:rsidRDefault="00C831FC">
            <w:pPr>
              <w:outlineLvl w:val="0"/>
              <w:rPr>
                <w:bCs/>
                <w:sz w:val="22"/>
                <w:szCs w:val="22"/>
              </w:rPr>
            </w:pPr>
            <w:r w:rsidRPr="00CE00AD">
              <w:rPr>
                <w:bCs/>
                <w:sz w:val="22"/>
                <w:szCs w:val="22"/>
              </w:rPr>
              <w:t xml:space="preserve">Напорная канализация от очистного до </w:t>
            </w:r>
            <w:proofErr w:type="spellStart"/>
            <w:r w:rsidRPr="00CE00AD">
              <w:rPr>
                <w:bCs/>
                <w:sz w:val="22"/>
                <w:szCs w:val="22"/>
              </w:rPr>
              <w:t>фильтр.транш</w:t>
            </w:r>
            <w:proofErr w:type="spellEnd"/>
          </w:p>
        </w:tc>
        <w:tc>
          <w:tcPr>
            <w:tcW w:w="709" w:type="dxa"/>
            <w:vAlign w:val="center"/>
          </w:tcPr>
          <w:p w14:paraId="0915FD94"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2BADBFE7" w14:textId="77777777" w:rsidR="00C831FC" w:rsidRPr="00CE00AD" w:rsidRDefault="00C831FC" w:rsidP="00FF1D34">
            <w:pPr>
              <w:jc w:val="center"/>
              <w:outlineLvl w:val="0"/>
              <w:rPr>
                <w:bCs/>
                <w:sz w:val="22"/>
                <w:szCs w:val="22"/>
              </w:rPr>
            </w:pPr>
            <w:r w:rsidRPr="00CE00AD">
              <w:rPr>
                <w:bCs/>
                <w:sz w:val="22"/>
                <w:szCs w:val="22"/>
              </w:rPr>
              <w:t>9072840</w:t>
            </w:r>
          </w:p>
        </w:tc>
        <w:tc>
          <w:tcPr>
            <w:tcW w:w="3402" w:type="dxa"/>
            <w:vAlign w:val="center"/>
          </w:tcPr>
          <w:p w14:paraId="43A7D00B" w14:textId="52FC97B3" w:rsidR="00C831FC" w:rsidRPr="00CE00AD" w:rsidRDefault="00F1169B" w:rsidP="00042024">
            <w:pPr>
              <w:outlineLvl w:val="0"/>
              <w:rPr>
                <w:sz w:val="22"/>
                <w:szCs w:val="22"/>
              </w:rPr>
            </w:pPr>
            <w:r w:rsidRPr="00CE00AD">
              <w:rPr>
                <w:sz w:val="22"/>
                <w:szCs w:val="22"/>
              </w:rPr>
              <w:t>Труба ПВХ Ду-100 в  теплоизоляции с греющим кабелем на железобетонных опорах протяженность 240 м</w:t>
            </w:r>
          </w:p>
        </w:tc>
      </w:tr>
      <w:tr w:rsidR="00C831FC" w:rsidRPr="00042024" w14:paraId="38756551" w14:textId="77777777" w:rsidTr="00C831FC">
        <w:trPr>
          <w:jc w:val="center"/>
        </w:trPr>
        <w:tc>
          <w:tcPr>
            <w:tcW w:w="567" w:type="dxa"/>
            <w:vAlign w:val="center"/>
          </w:tcPr>
          <w:p w14:paraId="488962D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59A14464" w14:textId="77777777" w:rsidR="00C831FC" w:rsidRPr="00CE00AD" w:rsidRDefault="00C831FC">
            <w:pPr>
              <w:outlineLvl w:val="0"/>
              <w:rPr>
                <w:bCs/>
                <w:sz w:val="22"/>
                <w:szCs w:val="22"/>
              </w:rPr>
            </w:pPr>
            <w:r w:rsidRPr="00CE00AD">
              <w:rPr>
                <w:bCs/>
                <w:sz w:val="22"/>
                <w:szCs w:val="22"/>
              </w:rPr>
              <w:t>Павильон проката спортинвентаря</w:t>
            </w:r>
          </w:p>
        </w:tc>
        <w:tc>
          <w:tcPr>
            <w:tcW w:w="709" w:type="dxa"/>
            <w:vAlign w:val="center"/>
          </w:tcPr>
          <w:p w14:paraId="1AC9A751"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452492FC" w14:textId="77777777" w:rsidR="00C831FC" w:rsidRPr="00CE00AD" w:rsidRDefault="00C831FC" w:rsidP="00FF1D34">
            <w:pPr>
              <w:jc w:val="center"/>
              <w:outlineLvl w:val="0"/>
              <w:rPr>
                <w:bCs/>
                <w:sz w:val="22"/>
                <w:szCs w:val="22"/>
              </w:rPr>
            </w:pPr>
            <w:r w:rsidRPr="00CE00AD">
              <w:rPr>
                <w:bCs/>
                <w:sz w:val="22"/>
                <w:szCs w:val="22"/>
              </w:rPr>
              <w:t>1100381</w:t>
            </w:r>
          </w:p>
        </w:tc>
        <w:tc>
          <w:tcPr>
            <w:tcW w:w="3402" w:type="dxa"/>
            <w:vAlign w:val="center"/>
          </w:tcPr>
          <w:p w14:paraId="2727AF1B" w14:textId="305858C2" w:rsidR="00C831FC" w:rsidRPr="00CE00AD" w:rsidRDefault="00C831FC" w:rsidP="00042024">
            <w:pPr>
              <w:outlineLvl w:val="0"/>
              <w:rPr>
                <w:sz w:val="22"/>
                <w:szCs w:val="22"/>
              </w:rPr>
            </w:pPr>
            <w:r w:rsidRPr="00CE00AD">
              <w:rPr>
                <w:sz w:val="22"/>
                <w:szCs w:val="22"/>
              </w:rPr>
              <w:t xml:space="preserve">сооружение из бруса обшито </w:t>
            </w:r>
            <w:proofErr w:type="spellStart"/>
            <w:r w:rsidRPr="00CE00AD">
              <w:rPr>
                <w:sz w:val="22"/>
                <w:szCs w:val="22"/>
              </w:rPr>
              <w:t>штампнастилом</w:t>
            </w:r>
            <w:proofErr w:type="spellEnd"/>
            <w:r w:rsidRPr="00CE00AD">
              <w:rPr>
                <w:sz w:val="22"/>
                <w:szCs w:val="22"/>
              </w:rPr>
              <w:t>, площадь 38 м</w:t>
            </w:r>
            <w:r w:rsidRPr="00CE00AD">
              <w:rPr>
                <w:sz w:val="22"/>
                <w:szCs w:val="22"/>
                <w:vertAlign w:val="superscript"/>
              </w:rPr>
              <w:t>2</w:t>
            </w:r>
          </w:p>
        </w:tc>
      </w:tr>
      <w:tr w:rsidR="00C831FC" w:rsidRPr="00042024" w14:paraId="101980E8" w14:textId="77777777" w:rsidTr="00C831FC">
        <w:trPr>
          <w:jc w:val="center"/>
        </w:trPr>
        <w:tc>
          <w:tcPr>
            <w:tcW w:w="567" w:type="dxa"/>
            <w:vAlign w:val="center"/>
          </w:tcPr>
          <w:p w14:paraId="0ABCAB59"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03061D6C" w14:textId="77777777" w:rsidR="00C831FC" w:rsidRPr="00CE00AD" w:rsidRDefault="00C831FC">
            <w:pPr>
              <w:outlineLvl w:val="0"/>
              <w:rPr>
                <w:bCs/>
                <w:sz w:val="22"/>
                <w:szCs w:val="22"/>
              </w:rPr>
            </w:pPr>
            <w:r w:rsidRPr="00CE00AD">
              <w:rPr>
                <w:bCs/>
                <w:sz w:val="22"/>
                <w:szCs w:val="22"/>
              </w:rPr>
              <w:t>Бильярдная</w:t>
            </w:r>
          </w:p>
        </w:tc>
        <w:tc>
          <w:tcPr>
            <w:tcW w:w="709" w:type="dxa"/>
            <w:vAlign w:val="center"/>
          </w:tcPr>
          <w:p w14:paraId="1CA37288" w14:textId="77777777" w:rsidR="00C831FC" w:rsidRPr="00CE00AD" w:rsidRDefault="00C831FC" w:rsidP="00FF1D34">
            <w:pPr>
              <w:jc w:val="center"/>
              <w:rPr>
                <w:sz w:val="22"/>
                <w:szCs w:val="22"/>
              </w:rPr>
            </w:pPr>
            <w:r w:rsidRPr="00CE00AD">
              <w:rPr>
                <w:bCs/>
                <w:sz w:val="22"/>
                <w:szCs w:val="22"/>
              </w:rPr>
              <w:t>1</w:t>
            </w:r>
          </w:p>
        </w:tc>
        <w:tc>
          <w:tcPr>
            <w:tcW w:w="1648" w:type="dxa"/>
            <w:vAlign w:val="center"/>
          </w:tcPr>
          <w:p w14:paraId="456D8B06" w14:textId="1D83DA4D" w:rsidR="00C831FC" w:rsidRPr="00CE00AD" w:rsidRDefault="00C831FC" w:rsidP="000D1E23">
            <w:pPr>
              <w:jc w:val="center"/>
              <w:outlineLvl w:val="0"/>
              <w:rPr>
                <w:bCs/>
                <w:sz w:val="22"/>
                <w:szCs w:val="22"/>
              </w:rPr>
            </w:pPr>
            <w:r w:rsidRPr="00CE00AD">
              <w:rPr>
                <w:sz w:val="22"/>
                <w:szCs w:val="22"/>
              </w:rPr>
              <w:t>900000000130</w:t>
            </w:r>
          </w:p>
        </w:tc>
        <w:tc>
          <w:tcPr>
            <w:tcW w:w="3402" w:type="dxa"/>
            <w:vAlign w:val="center"/>
          </w:tcPr>
          <w:p w14:paraId="167B37D4" w14:textId="05C84A99" w:rsidR="00C831FC" w:rsidRPr="00CE00AD" w:rsidRDefault="00C831FC" w:rsidP="00042024">
            <w:pPr>
              <w:outlineLvl w:val="0"/>
              <w:rPr>
                <w:sz w:val="22"/>
                <w:szCs w:val="22"/>
              </w:rPr>
            </w:pPr>
            <w:r w:rsidRPr="00CE00AD">
              <w:rPr>
                <w:sz w:val="22"/>
                <w:szCs w:val="22"/>
              </w:rPr>
              <w:t>сооружение из деревянных досок площадь 120 м</w:t>
            </w:r>
            <w:r w:rsidRPr="00CE00AD">
              <w:rPr>
                <w:sz w:val="22"/>
                <w:szCs w:val="22"/>
                <w:vertAlign w:val="superscript"/>
              </w:rPr>
              <w:t>2</w:t>
            </w:r>
          </w:p>
        </w:tc>
      </w:tr>
      <w:tr w:rsidR="00C831FC" w:rsidRPr="00042024" w14:paraId="6645F25E" w14:textId="77777777" w:rsidTr="00C831FC">
        <w:trPr>
          <w:jc w:val="center"/>
        </w:trPr>
        <w:tc>
          <w:tcPr>
            <w:tcW w:w="567" w:type="dxa"/>
            <w:vAlign w:val="center"/>
          </w:tcPr>
          <w:p w14:paraId="3D73034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00524B3D" w14:textId="77777777" w:rsidR="00C831FC" w:rsidRPr="00042024" w:rsidRDefault="00C831FC">
            <w:pPr>
              <w:outlineLvl w:val="0"/>
              <w:rPr>
                <w:bCs/>
                <w:color w:val="000000"/>
                <w:sz w:val="22"/>
                <w:szCs w:val="22"/>
              </w:rPr>
            </w:pPr>
            <w:r w:rsidRPr="00042024">
              <w:rPr>
                <w:bCs/>
                <w:color w:val="000000"/>
                <w:sz w:val="22"/>
                <w:szCs w:val="22"/>
              </w:rPr>
              <w:t>Склад-холодильник</w:t>
            </w:r>
          </w:p>
        </w:tc>
        <w:tc>
          <w:tcPr>
            <w:tcW w:w="709" w:type="dxa"/>
            <w:vAlign w:val="center"/>
          </w:tcPr>
          <w:p w14:paraId="701D015B"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23C9E19E" w14:textId="300BC3F7" w:rsidR="00C831FC" w:rsidRPr="00042024" w:rsidRDefault="00C831FC" w:rsidP="000D1E23">
            <w:pPr>
              <w:jc w:val="center"/>
              <w:outlineLvl w:val="0"/>
              <w:rPr>
                <w:bCs/>
                <w:color w:val="000000"/>
                <w:sz w:val="22"/>
                <w:szCs w:val="22"/>
              </w:rPr>
            </w:pPr>
            <w:r w:rsidRPr="00042024">
              <w:rPr>
                <w:color w:val="000000"/>
                <w:sz w:val="22"/>
                <w:szCs w:val="22"/>
              </w:rPr>
              <w:t>900000000131</w:t>
            </w:r>
          </w:p>
        </w:tc>
        <w:tc>
          <w:tcPr>
            <w:tcW w:w="3402" w:type="dxa"/>
            <w:vAlign w:val="center"/>
          </w:tcPr>
          <w:p w14:paraId="12E13F4C" w14:textId="5EB3D4AA" w:rsidR="00C831FC" w:rsidRPr="00042024" w:rsidRDefault="00C831FC" w:rsidP="00042024">
            <w:pPr>
              <w:outlineLvl w:val="0"/>
              <w:rPr>
                <w:sz w:val="22"/>
                <w:szCs w:val="22"/>
              </w:rPr>
            </w:pPr>
            <w:r w:rsidRPr="00042024">
              <w:rPr>
                <w:sz w:val="22"/>
                <w:szCs w:val="22"/>
              </w:rPr>
              <w:t>Навес из деревянных досок площадь 32м</w:t>
            </w:r>
            <w:r w:rsidRPr="00042024">
              <w:rPr>
                <w:sz w:val="22"/>
                <w:szCs w:val="22"/>
                <w:vertAlign w:val="superscript"/>
              </w:rPr>
              <w:t>2</w:t>
            </w:r>
            <w:r w:rsidRPr="00042024">
              <w:rPr>
                <w:sz w:val="22"/>
                <w:szCs w:val="22"/>
              </w:rPr>
              <w:t>, в нем размещены холодильные камеры в неуд. состоянии, не морозят, отсутствует фреон, ремонту не подлежат. Марка неизвестна.</w:t>
            </w:r>
          </w:p>
        </w:tc>
      </w:tr>
      <w:tr w:rsidR="00C831FC" w:rsidRPr="00042024" w14:paraId="62356E60" w14:textId="77777777" w:rsidTr="00C831FC">
        <w:trPr>
          <w:jc w:val="center"/>
        </w:trPr>
        <w:tc>
          <w:tcPr>
            <w:tcW w:w="567" w:type="dxa"/>
            <w:vAlign w:val="center"/>
          </w:tcPr>
          <w:p w14:paraId="246FDCF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727D8B68" w14:textId="77777777" w:rsidR="00C831FC" w:rsidRPr="00042024" w:rsidRDefault="00C831FC">
            <w:pPr>
              <w:outlineLvl w:val="0"/>
              <w:rPr>
                <w:bCs/>
                <w:color w:val="000000"/>
                <w:sz w:val="22"/>
                <w:szCs w:val="22"/>
              </w:rPr>
            </w:pPr>
            <w:r w:rsidRPr="00042024">
              <w:rPr>
                <w:bCs/>
                <w:color w:val="000000"/>
                <w:sz w:val="22"/>
                <w:szCs w:val="22"/>
              </w:rPr>
              <w:t>Хозяйственное здание</w:t>
            </w:r>
          </w:p>
        </w:tc>
        <w:tc>
          <w:tcPr>
            <w:tcW w:w="709" w:type="dxa"/>
            <w:vAlign w:val="center"/>
          </w:tcPr>
          <w:p w14:paraId="555A0925"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7A1DADB9" w14:textId="70518EE5" w:rsidR="00C831FC" w:rsidRPr="00042024" w:rsidRDefault="00C831FC" w:rsidP="000D1E23">
            <w:pPr>
              <w:jc w:val="center"/>
              <w:outlineLvl w:val="0"/>
              <w:rPr>
                <w:bCs/>
                <w:color w:val="000000"/>
                <w:sz w:val="22"/>
                <w:szCs w:val="22"/>
              </w:rPr>
            </w:pPr>
            <w:r w:rsidRPr="00042024">
              <w:rPr>
                <w:color w:val="000000"/>
                <w:sz w:val="22"/>
                <w:szCs w:val="22"/>
              </w:rPr>
              <w:t>900000000132</w:t>
            </w:r>
          </w:p>
        </w:tc>
        <w:tc>
          <w:tcPr>
            <w:tcW w:w="3402" w:type="dxa"/>
            <w:vAlign w:val="center"/>
          </w:tcPr>
          <w:p w14:paraId="5F9E97E1" w14:textId="7572FF18" w:rsidR="00C831FC" w:rsidRPr="00042024" w:rsidRDefault="00C831FC" w:rsidP="00042024">
            <w:pPr>
              <w:outlineLvl w:val="0"/>
              <w:rPr>
                <w:color w:val="000000"/>
                <w:sz w:val="22"/>
                <w:szCs w:val="22"/>
              </w:rPr>
            </w:pPr>
            <w:r w:rsidRPr="00042024">
              <w:rPr>
                <w:color w:val="000000"/>
                <w:sz w:val="22"/>
                <w:szCs w:val="22"/>
              </w:rPr>
              <w:t>Навес из деревянных досок 48 м</w:t>
            </w:r>
            <w:r w:rsidRPr="00042024">
              <w:rPr>
                <w:color w:val="000000"/>
                <w:sz w:val="22"/>
                <w:szCs w:val="22"/>
                <w:vertAlign w:val="superscript"/>
              </w:rPr>
              <w:t>2</w:t>
            </w:r>
          </w:p>
        </w:tc>
      </w:tr>
      <w:tr w:rsidR="00C831FC" w:rsidRPr="00042024" w14:paraId="0E18E669" w14:textId="77777777" w:rsidTr="00C831FC">
        <w:trPr>
          <w:jc w:val="center"/>
        </w:trPr>
        <w:tc>
          <w:tcPr>
            <w:tcW w:w="567" w:type="dxa"/>
            <w:vAlign w:val="center"/>
          </w:tcPr>
          <w:p w14:paraId="36D8385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1FF5FE75" w14:textId="77777777" w:rsidR="00C831FC" w:rsidRPr="00042024" w:rsidRDefault="00C831FC">
            <w:pPr>
              <w:outlineLvl w:val="0"/>
              <w:rPr>
                <w:bCs/>
                <w:color w:val="000000"/>
                <w:sz w:val="22"/>
                <w:szCs w:val="22"/>
              </w:rPr>
            </w:pPr>
            <w:r w:rsidRPr="00042024">
              <w:rPr>
                <w:bCs/>
                <w:color w:val="000000"/>
                <w:sz w:val="22"/>
                <w:szCs w:val="22"/>
              </w:rPr>
              <w:t>Юрта</w:t>
            </w:r>
          </w:p>
        </w:tc>
        <w:tc>
          <w:tcPr>
            <w:tcW w:w="709" w:type="dxa"/>
            <w:vAlign w:val="center"/>
          </w:tcPr>
          <w:p w14:paraId="3B2F7F5C"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2835B062" w14:textId="191BC11E" w:rsidR="00C831FC" w:rsidRPr="00042024" w:rsidRDefault="00C831FC" w:rsidP="000D1E23">
            <w:pPr>
              <w:jc w:val="center"/>
              <w:outlineLvl w:val="0"/>
              <w:rPr>
                <w:bCs/>
                <w:color w:val="000000"/>
                <w:sz w:val="22"/>
                <w:szCs w:val="22"/>
              </w:rPr>
            </w:pPr>
            <w:r w:rsidRPr="00042024">
              <w:rPr>
                <w:color w:val="000000"/>
                <w:sz w:val="22"/>
                <w:szCs w:val="22"/>
              </w:rPr>
              <w:t>900000000133</w:t>
            </w:r>
          </w:p>
        </w:tc>
        <w:tc>
          <w:tcPr>
            <w:tcW w:w="3402" w:type="dxa"/>
            <w:vAlign w:val="center"/>
          </w:tcPr>
          <w:p w14:paraId="2EBC6FC7" w14:textId="420D443F" w:rsidR="00C831FC" w:rsidRPr="00042024" w:rsidRDefault="00C831FC" w:rsidP="00042024">
            <w:pPr>
              <w:outlineLvl w:val="0"/>
              <w:rPr>
                <w:color w:val="000000"/>
                <w:sz w:val="22"/>
                <w:szCs w:val="22"/>
              </w:rPr>
            </w:pPr>
            <w:r w:rsidRPr="00042024">
              <w:rPr>
                <w:color w:val="000000"/>
                <w:sz w:val="22"/>
                <w:szCs w:val="22"/>
              </w:rPr>
              <w:t>Деревянная постройка, высота 4 м, диаметр 10м.</w:t>
            </w:r>
          </w:p>
        </w:tc>
      </w:tr>
      <w:tr w:rsidR="00C831FC" w:rsidRPr="00042024" w14:paraId="5AC62FCC" w14:textId="77777777" w:rsidTr="00C831FC">
        <w:trPr>
          <w:jc w:val="center"/>
        </w:trPr>
        <w:tc>
          <w:tcPr>
            <w:tcW w:w="567" w:type="dxa"/>
            <w:vAlign w:val="center"/>
          </w:tcPr>
          <w:p w14:paraId="6C4BF7B3"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vAlign w:val="center"/>
          </w:tcPr>
          <w:p w14:paraId="396A78A7" w14:textId="77777777" w:rsidR="00C831FC" w:rsidRPr="00042024" w:rsidRDefault="00C831FC">
            <w:pPr>
              <w:outlineLvl w:val="0"/>
              <w:rPr>
                <w:bCs/>
                <w:color w:val="000000"/>
                <w:sz w:val="22"/>
                <w:szCs w:val="22"/>
              </w:rPr>
            </w:pPr>
            <w:r w:rsidRPr="00042024">
              <w:rPr>
                <w:bCs/>
                <w:color w:val="000000"/>
                <w:sz w:val="22"/>
                <w:szCs w:val="22"/>
              </w:rPr>
              <w:t>Сеть пожарной сигнализации</w:t>
            </w:r>
          </w:p>
        </w:tc>
        <w:tc>
          <w:tcPr>
            <w:tcW w:w="709" w:type="dxa"/>
            <w:vAlign w:val="center"/>
          </w:tcPr>
          <w:p w14:paraId="44A3646D" w14:textId="77777777" w:rsidR="00C831FC" w:rsidRPr="00042024" w:rsidRDefault="00C831FC" w:rsidP="00FF1D34">
            <w:pPr>
              <w:jc w:val="center"/>
              <w:rPr>
                <w:sz w:val="22"/>
                <w:szCs w:val="22"/>
              </w:rPr>
            </w:pPr>
            <w:r w:rsidRPr="00042024">
              <w:rPr>
                <w:bCs/>
                <w:color w:val="000000"/>
                <w:sz w:val="22"/>
                <w:szCs w:val="22"/>
              </w:rPr>
              <w:t>1</w:t>
            </w:r>
          </w:p>
        </w:tc>
        <w:tc>
          <w:tcPr>
            <w:tcW w:w="1648" w:type="dxa"/>
            <w:vAlign w:val="center"/>
          </w:tcPr>
          <w:p w14:paraId="4B50878F" w14:textId="77777777" w:rsidR="00C831FC" w:rsidRPr="00042024" w:rsidRDefault="00C831FC" w:rsidP="00FF1D34">
            <w:pPr>
              <w:jc w:val="center"/>
              <w:outlineLvl w:val="0"/>
              <w:rPr>
                <w:bCs/>
                <w:color w:val="000000"/>
                <w:sz w:val="22"/>
                <w:szCs w:val="22"/>
              </w:rPr>
            </w:pPr>
            <w:r w:rsidRPr="00042024">
              <w:rPr>
                <w:bCs/>
                <w:color w:val="000000"/>
                <w:sz w:val="22"/>
                <w:szCs w:val="22"/>
              </w:rPr>
              <w:t>9072907</w:t>
            </w:r>
          </w:p>
        </w:tc>
        <w:tc>
          <w:tcPr>
            <w:tcW w:w="3402" w:type="dxa"/>
            <w:vAlign w:val="center"/>
          </w:tcPr>
          <w:p w14:paraId="6B6D4A3E" w14:textId="2232B5E5" w:rsidR="00C831FC" w:rsidRPr="00CE00AD" w:rsidRDefault="00C831FC" w:rsidP="00042024">
            <w:pPr>
              <w:outlineLvl w:val="0"/>
              <w:rPr>
                <w:sz w:val="22"/>
                <w:szCs w:val="22"/>
              </w:rPr>
            </w:pPr>
            <w:r w:rsidRPr="00CE00AD">
              <w:rPr>
                <w:sz w:val="22"/>
                <w:szCs w:val="22"/>
              </w:rPr>
              <w:t xml:space="preserve">Блок индикации «С 2000-БИ» - 2 </w:t>
            </w:r>
            <w:r w:rsidRPr="00CE00AD">
              <w:rPr>
                <w:sz w:val="22"/>
                <w:szCs w:val="22"/>
              </w:rPr>
              <w:lastRenderedPageBreak/>
              <w:t xml:space="preserve">шт., Прибор «Сигнал-10»- 15шт.,  Прибор «Сигнал-20SMD»  - 1 шт., Блок питания резервированный «РИП-12 исп.01 с аккумулятором»- 4 шт.,                                                </w:t>
            </w:r>
            <w:r w:rsidRPr="00CE00AD">
              <w:rPr>
                <w:sz w:val="22"/>
                <w:szCs w:val="22"/>
              </w:rPr>
              <w:br/>
              <w:t xml:space="preserve">Свето-звуковой </w:t>
            </w:r>
            <w:proofErr w:type="spellStart"/>
            <w:r w:rsidRPr="00CE00AD">
              <w:rPr>
                <w:sz w:val="22"/>
                <w:szCs w:val="22"/>
              </w:rPr>
              <w:t>оповещатель</w:t>
            </w:r>
            <w:proofErr w:type="spellEnd"/>
            <w:r w:rsidRPr="00CE00AD">
              <w:rPr>
                <w:sz w:val="22"/>
                <w:szCs w:val="22"/>
              </w:rPr>
              <w:t xml:space="preserve"> «Маяк-12-КП» - 8шт., Прибор приёмно-контрольный охранно-пожарный «С-2000-4» - 1шт.,  Преобразователь интерфейсов «С2000-ПИ» - 2шт. </w:t>
            </w:r>
            <w:proofErr w:type="spellStart"/>
            <w:r w:rsidRPr="00CE00AD">
              <w:rPr>
                <w:sz w:val="22"/>
                <w:szCs w:val="22"/>
              </w:rPr>
              <w:t>Извещатель</w:t>
            </w:r>
            <w:proofErr w:type="spellEnd"/>
            <w:r w:rsidRPr="00CE00AD">
              <w:rPr>
                <w:sz w:val="22"/>
                <w:szCs w:val="22"/>
              </w:rPr>
              <w:t xml:space="preserve"> пожарный дымовой типа «ИП 212-3СМ» - 77шт. </w:t>
            </w:r>
            <w:proofErr w:type="spellStart"/>
            <w:r w:rsidRPr="00CE00AD">
              <w:rPr>
                <w:sz w:val="22"/>
                <w:szCs w:val="22"/>
              </w:rPr>
              <w:t>Извещатель</w:t>
            </w:r>
            <w:proofErr w:type="spellEnd"/>
            <w:r w:rsidRPr="00CE00AD">
              <w:rPr>
                <w:sz w:val="22"/>
                <w:szCs w:val="22"/>
              </w:rPr>
              <w:t xml:space="preserve"> пожарный ручной «ИПР-3СУ» - 6 </w:t>
            </w:r>
            <w:proofErr w:type="spellStart"/>
            <w:r w:rsidRPr="00CE00AD">
              <w:rPr>
                <w:sz w:val="22"/>
                <w:szCs w:val="22"/>
              </w:rPr>
              <w:t>шт</w:t>
            </w:r>
            <w:proofErr w:type="spellEnd"/>
            <w:r w:rsidRPr="00CE00AD">
              <w:rPr>
                <w:sz w:val="22"/>
                <w:szCs w:val="22"/>
              </w:rPr>
              <w:t xml:space="preserve">, </w:t>
            </w:r>
            <w:proofErr w:type="spellStart"/>
            <w:r w:rsidRPr="00CE00AD">
              <w:rPr>
                <w:sz w:val="22"/>
                <w:szCs w:val="22"/>
              </w:rPr>
              <w:t>Извещатель</w:t>
            </w:r>
            <w:proofErr w:type="spellEnd"/>
            <w:r w:rsidRPr="00CE00AD">
              <w:rPr>
                <w:sz w:val="22"/>
                <w:szCs w:val="22"/>
              </w:rPr>
              <w:t xml:space="preserve"> пожарный тепловой «ИП 103-4» - 10 </w:t>
            </w:r>
            <w:proofErr w:type="spellStart"/>
            <w:r w:rsidRPr="00CE00AD">
              <w:rPr>
                <w:sz w:val="22"/>
                <w:szCs w:val="22"/>
              </w:rPr>
              <w:t>шт</w:t>
            </w:r>
            <w:proofErr w:type="spellEnd"/>
            <w:r w:rsidRPr="00CE00AD">
              <w:rPr>
                <w:sz w:val="22"/>
                <w:szCs w:val="22"/>
              </w:rPr>
              <w:t xml:space="preserve">, </w:t>
            </w:r>
            <w:proofErr w:type="spellStart"/>
            <w:r w:rsidRPr="00CE00AD">
              <w:rPr>
                <w:sz w:val="22"/>
                <w:szCs w:val="22"/>
              </w:rPr>
              <w:t>Извещатель</w:t>
            </w:r>
            <w:proofErr w:type="spellEnd"/>
            <w:r w:rsidRPr="00CE00AD">
              <w:rPr>
                <w:sz w:val="22"/>
                <w:szCs w:val="22"/>
              </w:rPr>
              <w:t xml:space="preserve"> </w:t>
            </w:r>
            <w:proofErr w:type="spellStart"/>
            <w:r w:rsidRPr="00CE00AD">
              <w:rPr>
                <w:sz w:val="22"/>
                <w:szCs w:val="22"/>
              </w:rPr>
              <w:t>магнитоконтактный</w:t>
            </w:r>
            <w:proofErr w:type="spellEnd"/>
            <w:r w:rsidRPr="00CE00AD">
              <w:rPr>
                <w:sz w:val="22"/>
                <w:szCs w:val="22"/>
              </w:rPr>
              <w:t xml:space="preserve"> «ИО102-15/1» - 5 шт. </w:t>
            </w:r>
            <w:proofErr w:type="spellStart"/>
            <w:r w:rsidRPr="00CE00AD">
              <w:rPr>
                <w:sz w:val="22"/>
                <w:szCs w:val="22"/>
              </w:rPr>
              <w:t>Извещатель</w:t>
            </w:r>
            <w:proofErr w:type="spellEnd"/>
            <w:r w:rsidRPr="00CE00AD">
              <w:rPr>
                <w:sz w:val="22"/>
                <w:szCs w:val="22"/>
              </w:rPr>
              <w:t xml:space="preserve"> охранный объёмный совмещённый «ИО415-1 «Астра-8»»  - 14шт., Блок защитно-коммутационный «С 2000-БЗК» - 4шт., Считыватель-2 «АЦДР.685151.001-03А» - 3 шт.,   Пульт контроля и управления «С2000М» - 1 шт., Ключ «</w:t>
            </w:r>
            <w:proofErr w:type="spellStart"/>
            <w:r w:rsidRPr="00CE00AD">
              <w:rPr>
                <w:sz w:val="22"/>
                <w:szCs w:val="22"/>
              </w:rPr>
              <w:t>Touch</w:t>
            </w:r>
            <w:proofErr w:type="spellEnd"/>
            <w:r w:rsidRPr="00CE00AD">
              <w:rPr>
                <w:sz w:val="22"/>
                <w:szCs w:val="22"/>
              </w:rPr>
              <w:t xml:space="preserve"> </w:t>
            </w:r>
            <w:proofErr w:type="spellStart"/>
            <w:r w:rsidRPr="00CE00AD">
              <w:rPr>
                <w:sz w:val="22"/>
                <w:szCs w:val="22"/>
              </w:rPr>
              <w:t>Memory</w:t>
            </w:r>
            <w:proofErr w:type="spellEnd"/>
            <w:r w:rsidRPr="00CE00AD">
              <w:rPr>
                <w:sz w:val="22"/>
                <w:szCs w:val="22"/>
              </w:rPr>
              <w:t xml:space="preserve">» - 20шт., </w:t>
            </w:r>
            <w:proofErr w:type="spellStart"/>
            <w:r w:rsidRPr="00CE00AD">
              <w:rPr>
                <w:sz w:val="22"/>
                <w:szCs w:val="22"/>
              </w:rPr>
              <w:t>Извещатель</w:t>
            </w:r>
            <w:proofErr w:type="spellEnd"/>
            <w:r w:rsidRPr="00CE00AD">
              <w:rPr>
                <w:sz w:val="22"/>
                <w:szCs w:val="22"/>
              </w:rPr>
              <w:t xml:space="preserve"> </w:t>
            </w:r>
            <w:proofErr w:type="spellStart"/>
            <w:r w:rsidRPr="00CE00AD">
              <w:rPr>
                <w:sz w:val="22"/>
                <w:szCs w:val="22"/>
              </w:rPr>
              <w:t>магнитоконтактный</w:t>
            </w:r>
            <w:proofErr w:type="spellEnd"/>
            <w:r w:rsidRPr="00CE00AD">
              <w:rPr>
                <w:sz w:val="22"/>
                <w:szCs w:val="22"/>
              </w:rPr>
              <w:t xml:space="preserve"> «ИО102-14» - 36шт. </w:t>
            </w:r>
            <w:proofErr w:type="spellStart"/>
            <w:r w:rsidRPr="00CE00AD">
              <w:rPr>
                <w:sz w:val="22"/>
                <w:szCs w:val="22"/>
              </w:rPr>
              <w:t>Извещатель</w:t>
            </w:r>
            <w:proofErr w:type="spellEnd"/>
            <w:r w:rsidRPr="00CE00AD">
              <w:rPr>
                <w:sz w:val="22"/>
                <w:szCs w:val="22"/>
              </w:rPr>
              <w:t xml:space="preserve"> </w:t>
            </w:r>
            <w:proofErr w:type="spellStart"/>
            <w:r w:rsidRPr="00CE00AD">
              <w:rPr>
                <w:sz w:val="22"/>
                <w:szCs w:val="22"/>
              </w:rPr>
              <w:t>магнитоконтактный</w:t>
            </w:r>
            <w:proofErr w:type="spellEnd"/>
            <w:r w:rsidRPr="00CE00AD">
              <w:rPr>
                <w:sz w:val="22"/>
                <w:szCs w:val="22"/>
              </w:rPr>
              <w:t xml:space="preserve"> «ИО102-26» - 3шт. </w:t>
            </w:r>
            <w:proofErr w:type="spellStart"/>
            <w:r w:rsidRPr="00CE00AD">
              <w:rPr>
                <w:sz w:val="22"/>
                <w:szCs w:val="22"/>
              </w:rPr>
              <w:t>Извещатель</w:t>
            </w:r>
            <w:proofErr w:type="spellEnd"/>
            <w:r w:rsidRPr="00CE00AD">
              <w:rPr>
                <w:sz w:val="22"/>
                <w:szCs w:val="22"/>
              </w:rPr>
              <w:t xml:space="preserve"> пожарный дымовой оптико-электронный «ИП 212-3СУ» - 91шт., Прибор приёмно-контрольный охранно-пожарный на 8 шлейфов сигнализации «ППКОПО104050639 «Аккорд»» - 1комп., </w:t>
            </w:r>
            <w:proofErr w:type="spellStart"/>
            <w:r w:rsidRPr="00CE00AD">
              <w:rPr>
                <w:sz w:val="22"/>
                <w:szCs w:val="22"/>
              </w:rPr>
              <w:t>Извещатель</w:t>
            </w:r>
            <w:proofErr w:type="spellEnd"/>
            <w:r w:rsidRPr="00CE00AD">
              <w:rPr>
                <w:sz w:val="22"/>
                <w:szCs w:val="22"/>
              </w:rPr>
              <w:t xml:space="preserve"> пожарный дымовой оптико-электронный «ИП 212-10-1» - 65шт., Блок индикации «С 2000-БИ» - 2 </w:t>
            </w:r>
            <w:proofErr w:type="spellStart"/>
            <w:r w:rsidRPr="00CE00AD">
              <w:rPr>
                <w:sz w:val="22"/>
                <w:szCs w:val="22"/>
              </w:rPr>
              <w:t>шт.Прибор</w:t>
            </w:r>
            <w:proofErr w:type="spellEnd"/>
            <w:r w:rsidRPr="00CE00AD">
              <w:rPr>
                <w:sz w:val="22"/>
                <w:szCs w:val="22"/>
              </w:rPr>
              <w:t xml:space="preserve"> «Сигнал-10» - 15 </w:t>
            </w:r>
            <w:proofErr w:type="spellStart"/>
            <w:r w:rsidRPr="00CE00AD">
              <w:rPr>
                <w:sz w:val="22"/>
                <w:szCs w:val="22"/>
              </w:rPr>
              <w:t>шт.Прибор</w:t>
            </w:r>
            <w:proofErr w:type="spellEnd"/>
            <w:r w:rsidRPr="00CE00AD">
              <w:rPr>
                <w:sz w:val="22"/>
                <w:szCs w:val="22"/>
              </w:rPr>
              <w:t xml:space="preserve"> «Сигнал-20SMD»  - 1 </w:t>
            </w:r>
            <w:proofErr w:type="spellStart"/>
            <w:r w:rsidRPr="00CE00AD">
              <w:rPr>
                <w:sz w:val="22"/>
                <w:szCs w:val="22"/>
              </w:rPr>
              <w:t>шт.Блок</w:t>
            </w:r>
            <w:proofErr w:type="spellEnd"/>
            <w:r w:rsidRPr="00CE00AD">
              <w:rPr>
                <w:sz w:val="22"/>
                <w:szCs w:val="22"/>
              </w:rPr>
              <w:t xml:space="preserve"> питания резервированный «РИП-12 исп.01 с аккумулятором»- 4 </w:t>
            </w:r>
            <w:proofErr w:type="spellStart"/>
            <w:r w:rsidRPr="00CE00AD">
              <w:rPr>
                <w:sz w:val="22"/>
                <w:szCs w:val="22"/>
              </w:rPr>
              <w:t>шт.Свето</w:t>
            </w:r>
            <w:proofErr w:type="spellEnd"/>
            <w:r w:rsidRPr="00CE00AD">
              <w:rPr>
                <w:sz w:val="22"/>
                <w:szCs w:val="22"/>
              </w:rPr>
              <w:t xml:space="preserve">-звуковой </w:t>
            </w:r>
            <w:proofErr w:type="spellStart"/>
            <w:r w:rsidRPr="00CE00AD">
              <w:rPr>
                <w:sz w:val="22"/>
                <w:szCs w:val="22"/>
              </w:rPr>
              <w:t>оповещатель</w:t>
            </w:r>
            <w:proofErr w:type="spellEnd"/>
            <w:r w:rsidRPr="00CE00AD">
              <w:rPr>
                <w:sz w:val="22"/>
                <w:szCs w:val="22"/>
              </w:rPr>
              <w:t xml:space="preserve"> «Маяк-12-КП» - 8шт.Прибор приёмно-контрольный охранно-пожарный «С-2000-4» - 1шт.Преобразователь интерфейсов «С2000-ПИ» - 2шт.Извещатель пожарный дымовой типа «ИП 212-3СМ» - 77шт.Извещатель пожарный ручной «ИПР-3СУ» - 6 </w:t>
            </w:r>
            <w:proofErr w:type="spellStart"/>
            <w:r w:rsidRPr="00CE00AD">
              <w:rPr>
                <w:sz w:val="22"/>
                <w:szCs w:val="22"/>
              </w:rPr>
              <w:t>штИзвещатель</w:t>
            </w:r>
            <w:proofErr w:type="spellEnd"/>
            <w:r w:rsidRPr="00CE00AD">
              <w:rPr>
                <w:sz w:val="22"/>
                <w:szCs w:val="22"/>
              </w:rPr>
              <w:t xml:space="preserve"> пожарный </w:t>
            </w:r>
            <w:r w:rsidRPr="00CE00AD">
              <w:rPr>
                <w:sz w:val="22"/>
                <w:szCs w:val="22"/>
              </w:rPr>
              <w:lastRenderedPageBreak/>
              <w:t xml:space="preserve">тепловой «ИП 103-4» - 10 </w:t>
            </w:r>
            <w:proofErr w:type="spellStart"/>
            <w:r w:rsidRPr="00CE00AD">
              <w:rPr>
                <w:sz w:val="22"/>
                <w:szCs w:val="22"/>
              </w:rPr>
              <w:t>штИзвещатель</w:t>
            </w:r>
            <w:proofErr w:type="spellEnd"/>
            <w:r w:rsidRPr="00CE00AD">
              <w:rPr>
                <w:sz w:val="22"/>
                <w:szCs w:val="22"/>
              </w:rPr>
              <w:t xml:space="preserve"> </w:t>
            </w:r>
            <w:proofErr w:type="spellStart"/>
            <w:r w:rsidRPr="00CE00AD">
              <w:rPr>
                <w:sz w:val="22"/>
                <w:szCs w:val="22"/>
              </w:rPr>
              <w:t>магнитоконтактный</w:t>
            </w:r>
            <w:proofErr w:type="spellEnd"/>
            <w:r w:rsidRPr="00CE00AD">
              <w:rPr>
                <w:sz w:val="22"/>
                <w:szCs w:val="22"/>
              </w:rPr>
              <w:t xml:space="preserve"> «ИО102-15/1» - 5 шт. </w:t>
            </w:r>
            <w:proofErr w:type="spellStart"/>
            <w:r w:rsidRPr="00CE00AD">
              <w:rPr>
                <w:sz w:val="22"/>
                <w:szCs w:val="22"/>
              </w:rPr>
              <w:t>Извещатель</w:t>
            </w:r>
            <w:proofErr w:type="spellEnd"/>
            <w:r w:rsidRPr="00CE00AD">
              <w:rPr>
                <w:sz w:val="22"/>
                <w:szCs w:val="22"/>
              </w:rPr>
              <w:t xml:space="preserve"> охранный объёмный совмещённый «ИО415-1 «Астра-8»»  - 14шт. , Блок защитно-коммутационный «С 2000-БЗК» - 4шт., Считыватель-2 «АЦДР.685151.001-03А» - 3 шт., Пульт контроля и управления «С2000М» - 1 шт., Ключ «</w:t>
            </w:r>
            <w:proofErr w:type="spellStart"/>
            <w:r w:rsidRPr="00CE00AD">
              <w:rPr>
                <w:sz w:val="22"/>
                <w:szCs w:val="22"/>
              </w:rPr>
              <w:t>Touch</w:t>
            </w:r>
            <w:proofErr w:type="spellEnd"/>
            <w:r w:rsidRPr="00CE00AD">
              <w:rPr>
                <w:sz w:val="22"/>
                <w:szCs w:val="22"/>
              </w:rPr>
              <w:t xml:space="preserve"> </w:t>
            </w:r>
            <w:proofErr w:type="spellStart"/>
            <w:r w:rsidRPr="00CE00AD">
              <w:rPr>
                <w:sz w:val="22"/>
                <w:szCs w:val="22"/>
              </w:rPr>
              <w:t>Memory</w:t>
            </w:r>
            <w:proofErr w:type="spellEnd"/>
            <w:r w:rsidRPr="00CE00AD">
              <w:rPr>
                <w:sz w:val="22"/>
                <w:szCs w:val="22"/>
              </w:rPr>
              <w:t xml:space="preserve">» - 20шт.Извещатель </w:t>
            </w:r>
            <w:proofErr w:type="spellStart"/>
            <w:r w:rsidRPr="00CE00AD">
              <w:rPr>
                <w:sz w:val="22"/>
                <w:szCs w:val="22"/>
              </w:rPr>
              <w:t>магнитоконтактный</w:t>
            </w:r>
            <w:proofErr w:type="spellEnd"/>
            <w:r w:rsidRPr="00CE00AD">
              <w:rPr>
                <w:sz w:val="22"/>
                <w:szCs w:val="22"/>
              </w:rPr>
              <w:t xml:space="preserve"> «ИО102-14» - 36шт. </w:t>
            </w:r>
            <w:proofErr w:type="spellStart"/>
            <w:r w:rsidRPr="00CE00AD">
              <w:rPr>
                <w:sz w:val="22"/>
                <w:szCs w:val="22"/>
              </w:rPr>
              <w:t>Извещатель</w:t>
            </w:r>
            <w:proofErr w:type="spellEnd"/>
            <w:r w:rsidRPr="00CE00AD">
              <w:rPr>
                <w:sz w:val="22"/>
                <w:szCs w:val="22"/>
              </w:rPr>
              <w:t xml:space="preserve"> </w:t>
            </w:r>
            <w:proofErr w:type="spellStart"/>
            <w:r w:rsidRPr="00CE00AD">
              <w:rPr>
                <w:sz w:val="22"/>
                <w:szCs w:val="22"/>
              </w:rPr>
              <w:t>магнитоконтактный</w:t>
            </w:r>
            <w:proofErr w:type="spellEnd"/>
            <w:r w:rsidRPr="00CE00AD">
              <w:rPr>
                <w:sz w:val="22"/>
                <w:szCs w:val="22"/>
              </w:rPr>
              <w:t xml:space="preserve"> «ИО102-26» - 3шт.Извещатель пожарный дымовой оптико-электронный «ИП 212-3СУ» - 91шт.Прибор приёмно-контрольный охранно-пожарный на 8 шлейфов сигнализации «ППКОПО104050639 «Аккорд»» - 1комп.Извещатель пожарный дымовой оптико-электронный «ИП 212-10-1» - 65шт.Прибор приёмно-контрольный на 4 шлейфа «ППКОП «Арк-В-04»» - 1шт.Извещатель пожарный дымовой «SS/215/B401» -39шт.Извещатель пожарный ручной «ИПР-3А» - 7шт.Приёмно-контрольный прибор на 5 шлейфов «Гранит-5» - 1 </w:t>
            </w:r>
            <w:proofErr w:type="spellStart"/>
            <w:r w:rsidRPr="00CE00AD">
              <w:rPr>
                <w:sz w:val="22"/>
                <w:szCs w:val="22"/>
              </w:rPr>
              <w:t>комп.Приёмно</w:t>
            </w:r>
            <w:proofErr w:type="spellEnd"/>
            <w:r w:rsidRPr="00CE00AD">
              <w:rPr>
                <w:sz w:val="22"/>
                <w:szCs w:val="22"/>
              </w:rPr>
              <w:t>-контрольный прибор на 2 шлейфа «ППКОП Арк-2у» - 5шт.Извещатель пожарный тепловой «ИП 103-3-А2-1М»- 125шт.Передатчик коммуникатор «Риф-</w:t>
            </w:r>
            <w:proofErr w:type="spellStart"/>
            <w:r w:rsidRPr="00CE00AD">
              <w:rPr>
                <w:sz w:val="22"/>
                <w:szCs w:val="22"/>
              </w:rPr>
              <w:t>Стринг</w:t>
            </w:r>
            <w:proofErr w:type="spellEnd"/>
            <w:r w:rsidRPr="00CE00AD">
              <w:rPr>
                <w:sz w:val="22"/>
                <w:szCs w:val="22"/>
              </w:rPr>
              <w:t xml:space="preserve"> RS-200TP» -  3шт. </w:t>
            </w:r>
            <w:proofErr w:type="spellStart"/>
            <w:r w:rsidRPr="00CE00AD">
              <w:rPr>
                <w:sz w:val="22"/>
                <w:szCs w:val="22"/>
              </w:rPr>
              <w:t>Оповещатель</w:t>
            </w:r>
            <w:proofErr w:type="spellEnd"/>
            <w:r w:rsidRPr="00CE00AD">
              <w:rPr>
                <w:sz w:val="22"/>
                <w:szCs w:val="22"/>
              </w:rPr>
              <w:t xml:space="preserve"> охранный свето-звуковой «</w:t>
            </w:r>
            <w:proofErr w:type="spellStart"/>
            <w:r w:rsidRPr="00CE00AD">
              <w:rPr>
                <w:sz w:val="22"/>
                <w:szCs w:val="22"/>
              </w:rPr>
              <w:t>Корбу</w:t>
            </w:r>
            <w:proofErr w:type="spellEnd"/>
            <w:r w:rsidRPr="00CE00AD">
              <w:rPr>
                <w:sz w:val="22"/>
                <w:szCs w:val="22"/>
              </w:rPr>
              <w:t xml:space="preserve">» - 4шт.Источник вторичного </w:t>
            </w:r>
            <w:proofErr w:type="spellStart"/>
            <w:r w:rsidRPr="00CE00AD">
              <w:rPr>
                <w:sz w:val="22"/>
                <w:szCs w:val="22"/>
              </w:rPr>
              <w:t>элктропитания</w:t>
            </w:r>
            <w:proofErr w:type="spellEnd"/>
            <w:r w:rsidRPr="00CE00AD">
              <w:rPr>
                <w:sz w:val="22"/>
                <w:szCs w:val="22"/>
              </w:rPr>
              <w:t xml:space="preserve"> «Скат-1200М с аккумулятором» - 2шт.Извещатель пожарный тепловой «Мак-1 (ИП-103-4/1) - 12шт.Световой </w:t>
            </w:r>
            <w:proofErr w:type="spellStart"/>
            <w:r w:rsidRPr="00CE00AD">
              <w:rPr>
                <w:sz w:val="22"/>
                <w:szCs w:val="22"/>
              </w:rPr>
              <w:t>оповешатель</w:t>
            </w:r>
            <w:proofErr w:type="spellEnd"/>
            <w:r w:rsidRPr="00CE00AD">
              <w:rPr>
                <w:sz w:val="22"/>
                <w:szCs w:val="22"/>
              </w:rPr>
              <w:t xml:space="preserve"> «Маяк» - 2шт.Приёмник «RR-701R» - 1шт. </w:t>
            </w:r>
            <w:proofErr w:type="spellStart"/>
            <w:r w:rsidRPr="00CE00AD">
              <w:rPr>
                <w:sz w:val="22"/>
                <w:szCs w:val="22"/>
              </w:rPr>
              <w:t>Извещатель</w:t>
            </w:r>
            <w:proofErr w:type="spellEnd"/>
            <w:r w:rsidRPr="00CE00AD">
              <w:rPr>
                <w:sz w:val="22"/>
                <w:szCs w:val="22"/>
              </w:rPr>
              <w:t xml:space="preserve"> </w:t>
            </w:r>
            <w:proofErr w:type="spellStart"/>
            <w:r w:rsidRPr="00CE00AD">
              <w:rPr>
                <w:sz w:val="22"/>
                <w:szCs w:val="22"/>
              </w:rPr>
              <w:t>магнитноконтактный</w:t>
            </w:r>
            <w:proofErr w:type="spellEnd"/>
            <w:r w:rsidRPr="00CE00AD">
              <w:rPr>
                <w:sz w:val="22"/>
                <w:szCs w:val="22"/>
              </w:rPr>
              <w:t xml:space="preserve"> «ИО 102-16/2» -6шт. </w:t>
            </w:r>
            <w:r w:rsidRPr="00CE00AD">
              <w:rPr>
                <w:sz w:val="22"/>
                <w:szCs w:val="22"/>
              </w:rPr>
              <w:br/>
              <w:t xml:space="preserve"> Прибор приёмно-контрольный на 4 шлейфа «ППКОП «Арк-В-04»» - 1шт., </w:t>
            </w:r>
            <w:proofErr w:type="spellStart"/>
            <w:r w:rsidRPr="00CE00AD">
              <w:rPr>
                <w:sz w:val="22"/>
                <w:szCs w:val="22"/>
              </w:rPr>
              <w:t>Извещатель</w:t>
            </w:r>
            <w:proofErr w:type="spellEnd"/>
            <w:r w:rsidRPr="00CE00AD">
              <w:rPr>
                <w:sz w:val="22"/>
                <w:szCs w:val="22"/>
              </w:rPr>
              <w:t xml:space="preserve"> пожарный дымовой «SS/215/B401» -39шт.        </w:t>
            </w:r>
            <w:proofErr w:type="spellStart"/>
            <w:r w:rsidRPr="00CE00AD">
              <w:rPr>
                <w:sz w:val="22"/>
                <w:szCs w:val="22"/>
              </w:rPr>
              <w:lastRenderedPageBreak/>
              <w:t>Извещатель</w:t>
            </w:r>
            <w:proofErr w:type="spellEnd"/>
            <w:r w:rsidRPr="00CE00AD">
              <w:rPr>
                <w:sz w:val="22"/>
                <w:szCs w:val="22"/>
              </w:rPr>
              <w:t xml:space="preserve"> пожарный ручной «ИПР-3А» - 7шт.Приёмно-контрольный прибор на 5 шлейфов «Гранит-5» - 1 </w:t>
            </w:r>
            <w:proofErr w:type="spellStart"/>
            <w:r w:rsidRPr="00CE00AD">
              <w:rPr>
                <w:sz w:val="22"/>
                <w:szCs w:val="22"/>
              </w:rPr>
              <w:t>комп.Приёмно</w:t>
            </w:r>
            <w:proofErr w:type="spellEnd"/>
            <w:r w:rsidRPr="00CE00AD">
              <w:rPr>
                <w:sz w:val="22"/>
                <w:szCs w:val="22"/>
              </w:rPr>
              <w:t xml:space="preserve">-контрольный прибор на 2 шлейфа «ППКОП Арк-2у» - 5шт., </w:t>
            </w:r>
            <w:proofErr w:type="spellStart"/>
            <w:r w:rsidRPr="00CE00AD">
              <w:rPr>
                <w:sz w:val="22"/>
                <w:szCs w:val="22"/>
              </w:rPr>
              <w:t>Извещатель</w:t>
            </w:r>
            <w:proofErr w:type="spellEnd"/>
            <w:r w:rsidRPr="00CE00AD">
              <w:rPr>
                <w:sz w:val="22"/>
                <w:szCs w:val="22"/>
              </w:rPr>
              <w:t xml:space="preserve"> пожарный тепловой «ИП 103-3-А2-1М»- 125шт., Передатчик коммуникатор «Риф-</w:t>
            </w:r>
            <w:proofErr w:type="spellStart"/>
            <w:r w:rsidRPr="00CE00AD">
              <w:rPr>
                <w:sz w:val="22"/>
                <w:szCs w:val="22"/>
              </w:rPr>
              <w:t>Стринг</w:t>
            </w:r>
            <w:proofErr w:type="spellEnd"/>
            <w:r w:rsidRPr="00CE00AD">
              <w:rPr>
                <w:sz w:val="22"/>
                <w:szCs w:val="22"/>
              </w:rPr>
              <w:t xml:space="preserve"> RS-200TP» -  3шт. </w:t>
            </w:r>
            <w:proofErr w:type="spellStart"/>
            <w:r w:rsidRPr="00CE00AD">
              <w:rPr>
                <w:sz w:val="22"/>
                <w:szCs w:val="22"/>
              </w:rPr>
              <w:t>Оповещатель</w:t>
            </w:r>
            <w:proofErr w:type="spellEnd"/>
            <w:r w:rsidRPr="00CE00AD">
              <w:rPr>
                <w:sz w:val="22"/>
                <w:szCs w:val="22"/>
              </w:rPr>
              <w:t xml:space="preserve"> охранный свето-звуковой «</w:t>
            </w:r>
            <w:proofErr w:type="spellStart"/>
            <w:r w:rsidRPr="00CE00AD">
              <w:rPr>
                <w:sz w:val="22"/>
                <w:szCs w:val="22"/>
              </w:rPr>
              <w:t>Корбу</w:t>
            </w:r>
            <w:proofErr w:type="spellEnd"/>
            <w:r w:rsidRPr="00CE00AD">
              <w:rPr>
                <w:sz w:val="22"/>
                <w:szCs w:val="22"/>
              </w:rPr>
              <w:t xml:space="preserve">» - 4шт., Источник вторичного </w:t>
            </w:r>
            <w:proofErr w:type="spellStart"/>
            <w:r w:rsidRPr="00CE00AD">
              <w:rPr>
                <w:sz w:val="22"/>
                <w:szCs w:val="22"/>
              </w:rPr>
              <w:t>элктропитания</w:t>
            </w:r>
            <w:proofErr w:type="spellEnd"/>
            <w:r w:rsidRPr="00CE00AD">
              <w:rPr>
                <w:sz w:val="22"/>
                <w:szCs w:val="22"/>
              </w:rPr>
              <w:t xml:space="preserve"> «Скат-1200М с аккумулятором» - 2шт., </w:t>
            </w:r>
            <w:proofErr w:type="spellStart"/>
            <w:r w:rsidRPr="00CE00AD">
              <w:rPr>
                <w:sz w:val="22"/>
                <w:szCs w:val="22"/>
              </w:rPr>
              <w:t>Извещатель</w:t>
            </w:r>
            <w:proofErr w:type="spellEnd"/>
            <w:r w:rsidRPr="00CE00AD">
              <w:rPr>
                <w:sz w:val="22"/>
                <w:szCs w:val="22"/>
              </w:rPr>
              <w:t xml:space="preserve"> пожарный тепловой «Мак-1 (ИП-103-4/1) - 12шт., Световой </w:t>
            </w:r>
            <w:proofErr w:type="spellStart"/>
            <w:r w:rsidRPr="00CE00AD">
              <w:rPr>
                <w:sz w:val="22"/>
                <w:szCs w:val="22"/>
              </w:rPr>
              <w:t>оповешатель</w:t>
            </w:r>
            <w:proofErr w:type="spellEnd"/>
            <w:r w:rsidRPr="00CE00AD">
              <w:rPr>
                <w:sz w:val="22"/>
                <w:szCs w:val="22"/>
              </w:rPr>
              <w:t xml:space="preserve"> «Маяк» - 2шт.Приёмник «RR-701R» - 1шт. </w:t>
            </w:r>
            <w:proofErr w:type="spellStart"/>
            <w:r w:rsidRPr="00CE00AD">
              <w:rPr>
                <w:sz w:val="22"/>
                <w:szCs w:val="22"/>
              </w:rPr>
              <w:t>Извещатель</w:t>
            </w:r>
            <w:proofErr w:type="spellEnd"/>
            <w:r w:rsidRPr="00CE00AD">
              <w:rPr>
                <w:sz w:val="22"/>
                <w:szCs w:val="22"/>
              </w:rPr>
              <w:t xml:space="preserve"> </w:t>
            </w:r>
            <w:proofErr w:type="spellStart"/>
            <w:r w:rsidRPr="00CE00AD">
              <w:rPr>
                <w:sz w:val="22"/>
                <w:szCs w:val="22"/>
              </w:rPr>
              <w:t>магнитноконтактный</w:t>
            </w:r>
            <w:proofErr w:type="spellEnd"/>
            <w:r w:rsidRPr="00CE00AD">
              <w:rPr>
                <w:sz w:val="22"/>
                <w:szCs w:val="22"/>
              </w:rPr>
              <w:t xml:space="preserve"> «ИО 102-16/2» -6шт.</w:t>
            </w:r>
          </w:p>
        </w:tc>
      </w:tr>
      <w:tr w:rsidR="00C831FC" w:rsidRPr="00042024" w14:paraId="51B71D5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02487F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147FF26F" w14:textId="77777777" w:rsidR="00C831FC" w:rsidRPr="00042024" w:rsidRDefault="00C831FC">
            <w:pPr>
              <w:outlineLvl w:val="0"/>
              <w:rPr>
                <w:bCs/>
                <w:color w:val="000000"/>
                <w:sz w:val="22"/>
                <w:szCs w:val="22"/>
              </w:rPr>
            </w:pPr>
            <w:r w:rsidRPr="00042024">
              <w:rPr>
                <w:bCs/>
                <w:color w:val="000000"/>
                <w:sz w:val="22"/>
                <w:szCs w:val="22"/>
              </w:rPr>
              <w:t>Установка дизель-генератора АД-300С</w:t>
            </w:r>
          </w:p>
        </w:tc>
        <w:tc>
          <w:tcPr>
            <w:tcW w:w="709" w:type="dxa"/>
            <w:tcBorders>
              <w:top w:val="single" w:sz="4" w:space="0" w:color="auto"/>
              <w:left w:val="single" w:sz="4" w:space="0" w:color="auto"/>
              <w:bottom w:val="single" w:sz="4" w:space="0" w:color="auto"/>
              <w:right w:val="single" w:sz="4" w:space="0" w:color="auto"/>
            </w:tcBorders>
            <w:vAlign w:val="center"/>
          </w:tcPr>
          <w:p w14:paraId="0B84438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C20350B" w14:textId="77777777" w:rsidR="00C831FC" w:rsidRPr="00042024" w:rsidRDefault="00C831FC" w:rsidP="00FF1D34">
            <w:pPr>
              <w:jc w:val="center"/>
              <w:outlineLvl w:val="0"/>
              <w:rPr>
                <w:bCs/>
                <w:color w:val="000000"/>
                <w:sz w:val="22"/>
                <w:szCs w:val="22"/>
              </w:rPr>
            </w:pPr>
            <w:r w:rsidRPr="00042024">
              <w:rPr>
                <w:bCs/>
                <w:color w:val="000000"/>
                <w:sz w:val="22"/>
                <w:szCs w:val="22"/>
              </w:rPr>
              <w:t>9072913</w:t>
            </w:r>
          </w:p>
        </w:tc>
        <w:tc>
          <w:tcPr>
            <w:tcW w:w="3402" w:type="dxa"/>
            <w:tcBorders>
              <w:top w:val="single" w:sz="4" w:space="0" w:color="auto"/>
              <w:left w:val="single" w:sz="4" w:space="0" w:color="auto"/>
              <w:bottom w:val="single" w:sz="4" w:space="0" w:color="auto"/>
            </w:tcBorders>
            <w:vAlign w:val="center"/>
          </w:tcPr>
          <w:p w14:paraId="2A9FDB91" w14:textId="4CD6452D" w:rsidR="00C831FC" w:rsidRPr="00CE00AD" w:rsidRDefault="00C831FC" w:rsidP="00042024">
            <w:pPr>
              <w:outlineLvl w:val="0"/>
              <w:rPr>
                <w:sz w:val="22"/>
                <w:szCs w:val="22"/>
              </w:rPr>
            </w:pPr>
            <w:r w:rsidRPr="00CE00AD">
              <w:rPr>
                <w:sz w:val="22"/>
                <w:szCs w:val="22"/>
              </w:rPr>
              <w:t>Установка дизель-генератора АД-300С</w:t>
            </w:r>
          </w:p>
        </w:tc>
      </w:tr>
      <w:tr w:rsidR="00C831FC" w:rsidRPr="00042024" w14:paraId="1C11EDB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EE9B3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C5F87A" w14:textId="77777777" w:rsidR="00C831FC" w:rsidRPr="00042024" w:rsidRDefault="00C831FC">
            <w:pPr>
              <w:outlineLvl w:val="0"/>
              <w:rPr>
                <w:bCs/>
                <w:color w:val="000000"/>
                <w:sz w:val="22"/>
                <w:szCs w:val="22"/>
              </w:rPr>
            </w:pPr>
            <w:r w:rsidRPr="00042024">
              <w:rPr>
                <w:bCs/>
                <w:color w:val="000000"/>
                <w:sz w:val="22"/>
                <w:szCs w:val="22"/>
              </w:rPr>
              <w:t>Благоустройство</w:t>
            </w:r>
          </w:p>
        </w:tc>
        <w:tc>
          <w:tcPr>
            <w:tcW w:w="709" w:type="dxa"/>
            <w:tcBorders>
              <w:top w:val="single" w:sz="4" w:space="0" w:color="auto"/>
              <w:left w:val="single" w:sz="4" w:space="0" w:color="auto"/>
              <w:bottom w:val="single" w:sz="4" w:space="0" w:color="auto"/>
              <w:right w:val="single" w:sz="4" w:space="0" w:color="auto"/>
            </w:tcBorders>
            <w:vAlign w:val="center"/>
          </w:tcPr>
          <w:p w14:paraId="69DA5CA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9204D26" w14:textId="77777777" w:rsidR="00C831FC" w:rsidRPr="00042024" w:rsidRDefault="00C831FC" w:rsidP="00FF1D34">
            <w:pPr>
              <w:jc w:val="center"/>
              <w:outlineLvl w:val="0"/>
              <w:rPr>
                <w:bCs/>
                <w:color w:val="000000"/>
                <w:sz w:val="22"/>
                <w:szCs w:val="22"/>
              </w:rPr>
            </w:pPr>
            <w:r w:rsidRPr="00042024">
              <w:rPr>
                <w:bCs/>
                <w:color w:val="000000"/>
                <w:sz w:val="22"/>
                <w:szCs w:val="22"/>
              </w:rPr>
              <w:t>9072835</w:t>
            </w:r>
          </w:p>
        </w:tc>
        <w:tc>
          <w:tcPr>
            <w:tcW w:w="3402" w:type="dxa"/>
            <w:tcBorders>
              <w:top w:val="single" w:sz="4" w:space="0" w:color="auto"/>
              <w:left w:val="single" w:sz="4" w:space="0" w:color="auto"/>
              <w:bottom w:val="single" w:sz="4" w:space="0" w:color="auto"/>
            </w:tcBorders>
            <w:vAlign w:val="center"/>
          </w:tcPr>
          <w:p w14:paraId="673CA1A4" w14:textId="651C163F" w:rsidR="00C831FC" w:rsidRPr="00CE00AD" w:rsidRDefault="00583AAE" w:rsidP="00042024">
            <w:pPr>
              <w:outlineLvl w:val="0"/>
              <w:rPr>
                <w:sz w:val="24"/>
                <w:szCs w:val="24"/>
              </w:rPr>
            </w:pPr>
            <w:r w:rsidRPr="00CE00AD">
              <w:rPr>
                <w:sz w:val="24"/>
                <w:szCs w:val="24"/>
              </w:rPr>
              <w:t xml:space="preserve">Асфальтовое покрытие (974 </w:t>
            </w:r>
            <w:proofErr w:type="spellStart"/>
            <w:r w:rsidRPr="00CE00AD">
              <w:rPr>
                <w:sz w:val="24"/>
                <w:szCs w:val="24"/>
              </w:rPr>
              <w:t>кв.м</w:t>
            </w:r>
            <w:proofErr w:type="spellEnd"/>
            <w:r w:rsidRPr="00CE00AD">
              <w:rPr>
                <w:sz w:val="24"/>
                <w:szCs w:val="24"/>
              </w:rPr>
              <w:t xml:space="preserve">.), газоны, насаждения (3753 м2), спортплощадка (теннисный корт, баскетбольная площадка, волейбольная площадка), ограждение сетчатое (618,4 </w:t>
            </w:r>
            <w:proofErr w:type="spellStart"/>
            <w:r w:rsidRPr="00CE00AD">
              <w:rPr>
                <w:sz w:val="24"/>
                <w:szCs w:val="24"/>
              </w:rPr>
              <w:t>п.м</w:t>
            </w:r>
            <w:proofErr w:type="spellEnd"/>
            <w:r w:rsidRPr="00CE00AD">
              <w:rPr>
                <w:sz w:val="24"/>
                <w:szCs w:val="24"/>
              </w:rPr>
              <w:t xml:space="preserve">.), ограждение декоративное (286,8 </w:t>
            </w:r>
            <w:proofErr w:type="spellStart"/>
            <w:r w:rsidRPr="00CE00AD">
              <w:rPr>
                <w:sz w:val="24"/>
                <w:szCs w:val="24"/>
              </w:rPr>
              <w:t>п.м</w:t>
            </w:r>
            <w:proofErr w:type="spellEnd"/>
            <w:r w:rsidRPr="00CE00AD">
              <w:rPr>
                <w:sz w:val="24"/>
                <w:szCs w:val="24"/>
              </w:rPr>
              <w:t>.), площадь объездной дороги 890 м2., площадь тротуарной плитки 386 м2.</w:t>
            </w:r>
          </w:p>
        </w:tc>
      </w:tr>
      <w:tr w:rsidR="00C831FC" w:rsidRPr="00042024" w14:paraId="307E33C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D956D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E5CD14" w14:textId="77777777" w:rsidR="00C831FC" w:rsidRPr="00042024" w:rsidRDefault="00C831FC">
            <w:pPr>
              <w:outlineLvl w:val="0"/>
              <w:rPr>
                <w:bCs/>
                <w:color w:val="000000"/>
                <w:sz w:val="22"/>
                <w:szCs w:val="22"/>
              </w:rPr>
            </w:pPr>
            <w:r w:rsidRPr="00042024">
              <w:rPr>
                <w:bCs/>
                <w:color w:val="000000"/>
                <w:sz w:val="22"/>
                <w:szCs w:val="22"/>
              </w:rPr>
              <w:t>Внешние сантехнические сети</w:t>
            </w:r>
          </w:p>
        </w:tc>
        <w:tc>
          <w:tcPr>
            <w:tcW w:w="709" w:type="dxa"/>
            <w:tcBorders>
              <w:top w:val="single" w:sz="4" w:space="0" w:color="auto"/>
              <w:left w:val="single" w:sz="4" w:space="0" w:color="auto"/>
              <w:bottom w:val="single" w:sz="4" w:space="0" w:color="auto"/>
              <w:right w:val="single" w:sz="4" w:space="0" w:color="auto"/>
            </w:tcBorders>
            <w:vAlign w:val="center"/>
          </w:tcPr>
          <w:p w14:paraId="2CF930B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ECDA128" w14:textId="77777777" w:rsidR="00C831FC" w:rsidRPr="00042024" w:rsidRDefault="00C831FC" w:rsidP="00FF1D34">
            <w:pPr>
              <w:jc w:val="center"/>
              <w:outlineLvl w:val="0"/>
              <w:rPr>
                <w:bCs/>
                <w:color w:val="000000"/>
                <w:sz w:val="22"/>
                <w:szCs w:val="22"/>
              </w:rPr>
            </w:pPr>
            <w:r w:rsidRPr="00042024">
              <w:rPr>
                <w:bCs/>
                <w:color w:val="000000"/>
                <w:sz w:val="22"/>
                <w:szCs w:val="22"/>
              </w:rPr>
              <w:t>9072836</w:t>
            </w:r>
          </w:p>
        </w:tc>
        <w:tc>
          <w:tcPr>
            <w:tcW w:w="3402" w:type="dxa"/>
            <w:tcBorders>
              <w:top w:val="single" w:sz="4" w:space="0" w:color="auto"/>
              <w:left w:val="single" w:sz="4" w:space="0" w:color="auto"/>
              <w:bottom w:val="single" w:sz="4" w:space="0" w:color="auto"/>
            </w:tcBorders>
            <w:vAlign w:val="center"/>
          </w:tcPr>
          <w:p w14:paraId="61AC77D6" w14:textId="0F066014" w:rsidR="00C831FC" w:rsidRPr="00CE00AD" w:rsidRDefault="00F1169B" w:rsidP="00042024">
            <w:pPr>
              <w:outlineLvl w:val="0"/>
              <w:rPr>
                <w:sz w:val="22"/>
                <w:szCs w:val="22"/>
              </w:rPr>
            </w:pPr>
            <w:r w:rsidRPr="00CE00AD">
              <w:rPr>
                <w:sz w:val="22"/>
                <w:szCs w:val="22"/>
              </w:rPr>
              <w:t>Подземная прокладка сетей. Стальная труба (</w:t>
            </w:r>
            <w:proofErr w:type="spellStart"/>
            <w:r w:rsidRPr="00CE00AD">
              <w:rPr>
                <w:sz w:val="22"/>
                <w:szCs w:val="22"/>
              </w:rPr>
              <w:t>Ду</w:t>
            </w:r>
            <w:proofErr w:type="spellEnd"/>
            <w:r w:rsidRPr="00CE00AD">
              <w:rPr>
                <w:sz w:val="22"/>
                <w:szCs w:val="22"/>
              </w:rPr>
              <w:t xml:space="preserve"> 50 мм, 20 мм).трубы асбоцементные Ду-100</w:t>
            </w:r>
          </w:p>
        </w:tc>
      </w:tr>
      <w:tr w:rsidR="00C831FC" w:rsidRPr="00042024" w14:paraId="5077482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94DD0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F0A59F" w14:textId="77777777" w:rsidR="00C831FC" w:rsidRPr="00042024" w:rsidRDefault="00C831FC">
            <w:pPr>
              <w:outlineLvl w:val="0"/>
              <w:rPr>
                <w:bCs/>
                <w:color w:val="000000"/>
                <w:sz w:val="22"/>
                <w:szCs w:val="22"/>
              </w:rPr>
            </w:pPr>
            <w:r w:rsidRPr="00042024">
              <w:rPr>
                <w:bCs/>
                <w:color w:val="000000"/>
                <w:sz w:val="22"/>
                <w:szCs w:val="22"/>
              </w:rPr>
              <w:t>Наружная сеть электроснабжения</w:t>
            </w:r>
          </w:p>
        </w:tc>
        <w:tc>
          <w:tcPr>
            <w:tcW w:w="709" w:type="dxa"/>
            <w:tcBorders>
              <w:top w:val="single" w:sz="4" w:space="0" w:color="auto"/>
              <w:left w:val="single" w:sz="4" w:space="0" w:color="auto"/>
              <w:bottom w:val="single" w:sz="4" w:space="0" w:color="auto"/>
              <w:right w:val="single" w:sz="4" w:space="0" w:color="auto"/>
            </w:tcBorders>
            <w:vAlign w:val="center"/>
          </w:tcPr>
          <w:p w14:paraId="640E884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1C8EB229" w14:textId="77777777" w:rsidR="00C831FC" w:rsidRPr="00042024" w:rsidRDefault="00C831FC" w:rsidP="00FF1D34">
            <w:pPr>
              <w:jc w:val="center"/>
              <w:outlineLvl w:val="0"/>
              <w:rPr>
                <w:bCs/>
                <w:color w:val="000000"/>
                <w:sz w:val="22"/>
                <w:szCs w:val="22"/>
              </w:rPr>
            </w:pPr>
            <w:r w:rsidRPr="00042024">
              <w:rPr>
                <w:bCs/>
                <w:color w:val="000000"/>
                <w:sz w:val="22"/>
                <w:szCs w:val="22"/>
              </w:rPr>
              <w:t>9072841</w:t>
            </w:r>
          </w:p>
        </w:tc>
        <w:tc>
          <w:tcPr>
            <w:tcW w:w="3402" w:type="dxa"/>
            <w:tcBorders>
              <w:top w:val="single" w:sz="4" w:space="0" w:color="auto"/>
              <w:left w:val="single" w:sz="4" w:space="0" w:color="auto"/>
              <w:bottom w:val="single" w:sz="4" w:space="0" w:color="auto"/>
            </w:tcBorders>
            <w:vAlign w:val="center"/>
          </w:tcPr>
          <w:p w14:paraId="58FA7903" w14:textId="4D9C5555" w:rsidR="00316D89" w:rsidRPr="00CE00AD" w:rsidRDefault="00F1169B" w:rsidP="00316D89">
            <w:pPr>
              <w:outlineLvl w:val="0"/>
              <w:rPr>
                <w:sz w:val="22"/>
                <w:szCs w:val="22"/>
              </w:rPr>
            </w:pPr>
            <w:r w:rsidRPr="00CE00AD">
              <w:rPr>
                <w:sz w:val="22"/>
                <w:szCs w:val="22"/>
              </w:rPr>
              <w:t xml:space="preserve">Напряжение 0,4 </w:t>
            </w:r>
            <w:proofErr w:type="spellStart"/>
            <w:r w:rsidRPr="00CE00AD">
              <w:rPr>
                <w:sz w:val="22"/>
                <w:szCs w:val="22"/>
              </w:rPr>
              <w:t>кВ.</w:t>
            </w:r>
            <w:proofErr w:type="spellEnd"/>
            <w:r w:rsidRPr="00CE00AD">
              <w:rPr>
                <w:sz w:val="22"/>
                <w:szCs w:val="22"/>
              </w:rPr>
              <w:t xml:space="preserve"> Кабель ВВГ-5х70 мм2 – 120 </w:t>
            </w:r>
            <w:proofErr w:type="spellStart"/>
            <w:r w:rsidRPr="00CE00AD">
              <w:rPr>
                <w:sz w:val="22"/>
                <w:szCs w:val="22"/>
              </w:rPr>
              <w:t>п.м</w:t>
            </w:r>
            <w:proofErr w:type="spellEnd"/>
            <w:r w:rsidRPr="00CE00AD">
              <w:rPr>
                <w:sz w:val="22"/>
                <w:szCs w:val="22"/>
              </w:rPr>
              <w:t xml:space="preserve">. Кабель ВВГ-5х35 мм2 – 120 </w:t>
            </w:r>
            <w:proofErr w:type="spellStart"/>
            <w:r w:rsidRPr="00CE00AD">
              <w:rPr>
                <w:sz w:val="22"/>
                <w:szCs w:val="22"/>
              </w:rPr>
              <w:t>п.м</w:t>
            </w:r>
            <w:proofErr w:type="spellEnd"/>
            <w:r w:rsidRPr="00CE00AD">
              <w:rPr>
                <w:sz w:val="22"/>
                <w:szCs w:val="22"/>
              </w:rPr>
              <w:t xml:space="preserve">. Кабель ВВГ-5х10 мм2 – 150 </w:t>
            </w:r>
            <w:proofErr w:type="spellStart"/>
            <w:r w:rsidRPr="00CE00AD">
              <w:rPr>
                <w:sz w:val="22"/>
                <w:szCs w:val="22"/>
              </w:rPr>
              <w:t>п.м</w:t>
            </w:r>
            <w:proofErr w:type="spellEnd"/>
            <w:r w:rsidRPr="00CE00AD">
              <w:rPr>
                <w:sz w:val="22"/>
                <w:szCs w:val="22"/>
              </w:rPr>
              <w:t xml:space="preserve">. </w:t>
            </w:r>
          </w:p>
          <w:p w14:paraId="2955825F" w14:textId="7D2A21F2" w:rsidR="00C831FC" w:rsidRPr="00CE00AD" w:rsidRDefault="00C831FC" w:rsidP="00F1169B">
            <w:pPr>
              <w:outlineLvl w:val="0"/>
              <w:rPr>
                <w:sz w:val="22"/>
                <w:szCs w:val="22"/>
              </w:rPr>
            </w:pPr>
          </w:p>
        </w:tc>
      </w:tr>
      <w:tr w:rsidR="00C831FC" w:rsidRPr="00042024" w14:paraId="07AF303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190C7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AFFFF74" w14:textId="77777777" w:rsidR="00C831FC" w:rsidRPr="00042024" w:rsidRDefault="00C831FC">
            <w:pPr>
              <w:outlineLvl w:val="0"/>
              <w:rPr>
                <w:bCs/>
                <w:color w:val="000000"/>
                <w:sz w:val="22"/>
                <w:szCs w:val="22"/>
              </w:rPr>
            </w:pPr>
            <w:r w:rsidRPr="00042024">
              <w:rPr>
                <w:bCs/>
                <w:color w:val="000000"/>
                <w:sz w:val="22"/>
                <w:szCs w:val="22"/>
              </w:rPr>
              <w:t>Подстанция КТП 400/10/04 У1</w:t>
            </w:r>
          </w:p>
        </w:tc>
        <w:tc>
          <w:tcPr>
            <w:tcW w:w="709" w:type="dxa"/>
            <w:tcBorders>
              <w:top w:val="single" w:sz="4" w:space="0" w:color="auto"/>
              <w:left w:val="single" w:sz="4" w:space="0" w:color="auto"/>
              <w:bottom w:val="single" w:sz="4" w:space="0" w:color="auto"/>
              <w:right w:val="single" w:sz="4" w:space="0" w:color="auto"/>
            </w:tcBorders>
            <w:vAlign w:val="center"/>
          </w:tcPr>
          <w:p w14:paraId="29F7F74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8D56AF5" w14:textId="77777777" w:rsidR="00C831FC" w:rsidRPr="00042024" w:rsidRDefault="00C831FC" w:rsidP="00FF1D34">
            <w:pPr>
              <w:jc w:val="center"/>
              <w:outlineLvl w:val="0"/>
              <w:rPr>
                <w:bCs/>
                <w:color w:val="000000"/>
                <w:sz w:val="22"/>
                <w:szCs w:val="22"/>
              </w:rPr>
            </w:pPr>
            <w:r w:rsidRPr="00042024">
              <w:rPr>
                <w:bCs/>
                <w:color w:val="000000"/>
                <w:sz w:val="22"/>
                <w:szCs w:val="22"/>
              </w:rPr>
              <w:t>9072844</w:t>
            </w:r>
          </w:p>
        </w:tc>
        <w:tc>
          <w:tcPr>
            <w:tcW w:w="3402" w:type="dxa"/>
            <w:tcBorders>
              <w:top w:val="single" w:sz="4" w:space="0" w:color="auto"/>
              <w:left w:val="single" w:sz="4" w:space="0" w:color="auto"/>
              <w:bottom w:val="single" w:sz="4" w:space="0" w:color="auto"/>
            </w:tcBorders>
            <w:vAlign w:val="center"/>
          </w:tcPr>
          <w:p w14:paraId="1E74F386" w14:textId="36381DD3" w:rsidR="00C831FC" w:rsidRPr="00CE00AD" w:rsidRDefault="00C831FC" w:rsidP="00042024">
            <w:pPr>
              <w:outlineLvl w:val="0"/>
              <w:rPr>
                <w:sz w:val="22"/>
                <w:szCs w:val="22"/>
              </w:rPr>
            </w:pPr>
            <w:r w:rsidRPr="00CE00AD">
              <w:rPr>
                <w:sz w:val="22"/>
                <w:szCs w:val="22"/>
              </w:rPr>
              <w:t>подстанция КТП 400/10/04 У1 в комплекте с трансформатором ТМ-400/10/0,4кВ; электросчётчик – 1шт.</w:t>
            </w:r>
          </w:p>
        </w:tc>
      </w:tr>
      <w:tr w:rsidR="00C831FC" w:rsidRPr="00042024" w14:paraId="6EC3075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D8EA2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A9C6510" w14:textId="77777777" w:rsidR="00C831FC" w:rsidRPr="00042024" w:rsidRDefault="00C831FC">
            <w:pPr>
              <w:outlineLvl w:val="0"/>
              <w:rPr>
                <w:bCs/>
                <w:color w:val="000000"/>
                <w:sz w:val="22"/>
                <w:szCs w:val="22"/>
              </w:rPr>
            </w:pPr>
            <w:r w:rsidRPr="00042024">
              <w:rPr>
                <w:bCs/>
                <w:color w:val="000000"/>
                <w:sz w:val="22"/>
                <w:szCs w:val="22"/>
              </w:rPr>
              <w:t>Пожарные резервуары</w:t>
            </w:r>
          </w:p>
        </w:tc>
        <w:tc>
          <w:tcPr>
            <w:tcW w:w="709" w:type="dxa"/>
            <w:tcBorders>
              <w:top w:val="single" w:sz="4" w:space="0" w:color="auto"/>
              <w:left w:val="single" w:sz="4" w:space="0" w:color="auto"/>
              <w:bottom w:val="single" w:sz="4" w:space="0" w:color="auto"/>
              <w:right w:val="single" w:sz="4" w:space="0" w:color="auto"/>
            </w:tcBorders>
            <w:vAlign w:val="center"/>
          </w:tcPr>
          <w:p w14:paraId="4CDDF0C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96BC814" w14:textId="77777777" w:rsidR="00C831FC" w:rsidRPr="00042024" w:rsidRDefault="00C831FC" w:rsidP="00FF1D34">
            <w:pPr>
              <w:jc w:val="center"/>
              <w:outlineLvl w:val="0"/>
              <w:rPr>
                <w:bCs/>
                <w:color w:val="000000"/>
                <w:sz w:val="22"/>
                <w:szCs w:val="22"/>
              </w:rPr>
            </w:pPr>
            <w:r w:rsidRPr="00042024">
              <w:rPr>
                <w:bCs/>
                <w:color w:val="000000"/>
                <w:sz w:val="22"/>
                <w:szCs w:val="22"/>
              </w:rPr>
              <w:t>9072845</w:t>
            </w:r>
          </w:p>
        </w:tc>
        <w:tc>
          <w:tcPr>
            <w:tcW w:w="3402" w:type="dxa"/>
            <w:tcBorders>
              <w:top w:val="single" w:sz="4" w:space="0" w:color="auto"/>
              <w:left w:val="single" w:sz="4" w:space="0" w:color="auto"/>
              <w:bottom w:val="single" w:sz="4" w:space="0" w:color="auto"/>
            </w:tcBorders>
            <w:vAlign w:val="center"/>
          </w:tcPr>
          <w:p w14:paraId="36E79EC7" w14:textId="459D774F" w:rsidR="00C831FC" w:rsidRPr="00CE00AD" w:rsidRDefault="00F1169B" w:rsidP="00042024">
            <w:pPr>
              <w:outlineLvl w:val="0"/>
              <w:rPr>
                <w:sz w:val="22"/>
                <w:szCs w:val="22"/>
              </w:rPr>
            </w:pPr>
            <w:r w:rsidRPr="00CE00AD">
              <w:rPr>
                <w:sz w:val="22"/>
                <w:szCs w:val="22"/>
              </w:rPr>
              <w:t>2 шт. железнодорожных цистерны V-60м3, закопанные в земле.</w:t>
            </w:r>
          </w:p>
        </w:tc>
      </w:tr>
      <w:tr w:rsidR="00CE00AD" w:rsidRPr="00CE00AD" w14:paraId="2D67D9D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FD86A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235376" w14:textId="77777777" w:rsidR="00C831FC" w:rsidRPr="00CE00AD" w:rsidRDefault="00C831FC">
            <w:pPr>
              <w:outlineLvl w:val="0"/>
              <w:rPr>
                <w:bCs/>
                <w:sz w:val="22"/>
                <w:szCs w:val="22"/>
              </w:rPr>
            </w:pPr>
            <w:r w:rsidRPr="00CE00AD">
              <w:rPr>
                <w:bCs/>
                <w:sz w:val="22"/>
                <w:szCs w:val="22"/>
              </w:rPr>
              <w:t xml:space="preserve">Сети электроснабжения 0,4 </w:t>
            </w:r>
            <w:proofErr w:type="spellStart"/>
            <w:r w:rsidRPr="00CE00AD">
              <w:rPr>
                <w:bCs/>
                <w:sz w:val="22"/>
                <w:szCs w:val="22"/>
              </w:rPr>
              <w:t>кВ</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1545C8CF"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1357941" w14:textId="77777777" w:rsidR="00C831FC" w:rsidRPr="00CE00AD" w:rsidRDefault="00C831FC" w:rsidP="00FF1D34">
            <w:pPr>
              <w:jc w:val="center"/>
              <w:outlineLvl w:val="0"/>
              <w:rPr>
                <w:bCs/>
                <w:sz w:val="22"/>
                <w:szCs w:val="22"/>
              </w:rPr>
            </w:pPr>
            <w:r w:rsidRPr="00CE00AD">
              <w:rPr>
                <w:bCs/>
                <w:sz w:val="22"/>
                <w:szCs w:val="22"/>
              </w:rPr>
              <w:t>9072846</w:t>
            </w:r>
          </w:p>
        </w:tc>
        <w:tc>
          <w:tcPr>
            <w:tcW w:w="3402" w:type="dxa"/>
            <w:tcBorders>
              <w:top w:val="single" w:sz="4" w:space="0" w:color="auto"/>
              <w:left w:val="single" w:sz="4" w:space="0" w:color="auto"/>
              <w:bottom w:val="single" w:sz="4" w:space="0" w:color="auto"/>
            </w:tcBorders>
            <w:vAlign w:val="center"/>
          </w:tcPr>
          <w:p w14:paraId="6B797419" w14:textId="285C03C4" w:rsidR="00C831FC" w:rsidRPr="00CE00AD" w:rsidRDefault="00316D89" w:rsidP="00F1169B">
            <w:pPr>
              <w:outlineLvl w:val="0"/>
              <w:rPr>
                <w:sz w:val="22"/>
                <w:szCs w:val="22"/>
              </w:rPr>
            </w:pPr>
            <w:r w:rsidRPr="00CE00AD">
              <w:rPr>
                <w:sz w:val="22"/>
                <w:szCs w:val="22"/>
              </w:rPr>
              <w:t xml:space="preserve">кабель ВВГ-5*70мм2 -120 м; ВВГ-5*35мм2 -120м, ВВГ-5*10мм2 -150м; кабель </w:t>
            </w:r>
            <w:r w:rsidRPr="00CE00AD">
              <w:rPr>
                <w:sz w:val="22"/>
                <w:szCs w:val="22"/>
              </w:rPr>
              <w:lastRenderedPageBreak/>
              <w:t xml:space="preserve">воздушный ВЛ-10кВ марки АС/50мм2 – 100 </w:t>
            </w:r>
            <w:proofErr w:type="spellStart"/>
            <w:r w:rsidRPr="00CE00AD">
              <w:rPr>
                <w:sz w:val="22"/>
                <w:szCs w:val="22"/>
              </w:rPr>
              <w:t>п.м</w:t>
            </w:r>
            <w:proofErr w:type="spellEnd"/>
            <w:r w:rsidRPr="00CE00AD">
              <w:rPr>
                <w:sz w:val="22"/>
                <w:szCs w:val="22"/>
              </w:rPr>
              <w:t>.; щитки силовые и освещения 6-ти групповые – 5 шт.; приборы осветительные – 15 шт.</w:t>
            </w:r>
          </w:p>
        </w:tc>
      </w:tr>
      <w:tr w:rsidR="00CE00AD" w:rsidRPr="00CE00AD" w14:paraId="78C5F98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41D099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04A7D6" w14:textId="77777777" w:rsidR="00C831FC" w:rsidRPr="00CE00AD" w:rsidRDefault="00C831FC">
            <w:pPr>
              <w:outlineLvl w:val="0"/>
              <w:rPr>
                <w:bCs/>
                <w:sz w:val="22"/>
                <w:szCs w:val="22"/>
              </w:rPr>
            </w:pPr>
            <w:r w:rsidRPr="00CE00AD">
              <w:rPr>
                <w:bCs/>
                <w:sz w:val="22"/>
                <w:szCs w:val="22"/>
              </w:rPr>
              <w:t>Трансформатор ТМ-250 10/04</w:t>
            </w:r>
          </w:p>
        </w:tc>
        <w:tc>
          <w:tcPr>
            <w:tcW w:w="709" w:type="dxa"/>
            <w:tcBorders>
              <w:top w:val="single" w:sz="4" w:space="0" w:color="auto"/>
              <w:left w:val="single" w:sz="4" w:space="0" w:color="auto"/>
              <w:bottom w:val="single" w:sz="4" w:space="0" w:color="auto"/>
              <w:right w:val="single" w:sz="4" w:space="0" w:color="auto"/>
            </w:tcBorders>
            <w:vAlign w:val="center"/>
          </w:tcPr>
          <w:p w14:paraId="72A7A45E"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4598C02" w14:textId="50EA10B5" w:rsidR="00C831FC" w:rsidRPr="00CE00AD" w:rsidRDefault="00C831FC" w:rsidP="000D1E23">
            <w:pPr>
              <w:jc w:val="center"/>
              <w:outlineLvl w:val="0"/>
              <w:rPr>
                <w:bCs/>
                <w:sz w:val="22"/>
                <w:szCs w:val="22"/>
              </w:rPr>
            </w:pPr>
            <w:r w:rsidRPr="00CE00AD">
              <w:rPr>
                <w:bCs/>
                <w:sz w:val="22"/>
                <w:szCs w:val="22"/>
              </w:rPr>
              <w:t>900000024971</w:t>
            </w:r>
          </w:p>
        </w:tc>
        <w:tc>
          <w:tcPr>
            <w:tcW w:w="3402" w:type="dxa"/>
            <w:tcBorders>
              <w:top w:val="single" w:sz="4" w:space="0" w:color="auto"/>
              <w:left w:val="single" w:sz="4" w:space="0" w:color="auto"/>
              <w:bottom w:val="single" w:sz="4" w:space="0" w:color="auto"/>
            </w:tcBorders>
            <w:vAlign w:val="center"/>
          </w:tcPr>
          <w:p w14:paraId="1A5CE4E6" w14:textId="1FA3FE45" w:rsidR="00C831FC" w:rsidRPr="00CE00AD" w:rsidRDefault="00316D89" w:rsidP="00042024">
            <w:pPr>
              <w:outlineLvl w:val="0"/>
              <w:rPr>
                <w:sz w:val="24"/>
                <w:szCs w:val="24"/>
              </w:rPr>
            </w:pPr>
            <w:r w:rsidRPr="00CE00AD">
              <w:rPr>
                <w:sz w:val="24"/>
                <w:szCs w:val="24"/>
              </w:rPr>
              <w:t>Трансформатор ТМ-250 10/04 (не работает)</w:t>
            </w:r>
          </w:p>
        </w:tc>
      </w:tr>
      <w:tr w:rsidR="00CE00AD" w:rsidRPr="00CE00AD" w14:paraId="233D7C1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03D10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768036" w14:textId="77777777" w:rsidR="00C831FC" w:rsidRPr="00CE00AD" w:rsidRDefault="00C831FC">
            <w:pPr>
              <w:outlineLvl w:val="0"/>
              <w:rPr>
                <w:bCs/>
                <w:sz w:val="22"/>
                <w:szCs w:val="22"/>
              </w:rPr>
            </w:pPr>
            <w:r w:rsidRPr="00CE00AD">
              <w:rPr>
                <w:bCs/>
                <w:sz w:val="22"/>
                <w:szCs w:val="22"/>
              </w:rPr>
              <w:t>Мотопомпа «KOSNIN»</w:t>
            </w:r>
          </w:p>
        </w:tc>
        <w:tc>
          <w:tcPr>
            <w:tcW w:w="709" w:type="dxa"/>
            <w:tcBorders>
              <w:top w:val="single" w:sz="4" w:space="0" w:color="auto"/>
              <w:left w:val="single" w:sz="4" w:space="0" w:color="auto"/>
              <w:bottom w:val="single" w:sz="4" w:space="0" w:color="auto"/>
              <w:right w:val="single" w:sz="4" w:space="0" w:color="auto"/>
            </w:tcBorders>
            <w:vAlign w:val="center"/>
          </w:tcPr>
          <w:p w14:paraId="042177D4"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12FEBC30" w14:textId="1050FF1B" w:rsidR="00C831FC" w:rsidRPr="00CE00AD" w:rsidRDefault="00C831FC" w:rsidP="000D1E23">
            <w:pPr>
              <w:jc w:val="center"/>
              <w:outlineLvl w:val="0"/>
              <w:rPr>
                <w:bCs/>
                <w:sz w:val="22"/>
                <w:szCs w:val="22"/>
              </w:rPr>
            </w:pPr>
            <w:r w:rsidRPr="00CE00AD">
              <w:rPr>
                <w:bCs/>
                <w:sz w:val="22"/>
                <w:szCs w:val="22"/>
              </w:rPr>
              <w:t>900000024964</w:t>
            </w:r>
          </w:p>
        </w:tc>
        <w:tc>
          <w:tcPr>
            <w:tcW w:w="3402" w:type="dxa"/>
            <w:tcBorders>
              <w:top w:val="single" w:sz="4" w:space="0" w:color="auto"/>
              <w:left w:val="single" w:sz="4" w:space="0" w:color="auto"/>
              <w:bottom w:val="single" w:sz="4" w:space="0" w:color="auto"/>
            </w:tcBorders>
            <w:vAlign w:val="center"/>
          </w:tcPr>
          <w:p w14:paraId="51862B71" w14:textId="36BEAE39" w:rsidR="00C831FC" w:rsidRPr="00CE00AD" w:rsidRDefault="00EC6CA4" w:rsidP="00042024">
            <w:pPr>
              <w:outlineLvl w:val="0"/>
              <w:rPr>
                <w:sz w:val="22"/>
                <w:szCs w:val="22"/>
              </w:rPr>
            </w:pPr>
            <w:r w:rsidRPr="00CE00AD">
              <w:rPr>
                <w:sz w:val="22"/>
                <w:szCs w:val="22"/>
              </w:rPr>
              <w:t>Неисправна улитка насоса</w:t>
            </w:r>
          </w:p>
        </w:tc>
      </w:tr>
      <w:tr w:rsidR="00CE00AD" w:rsidRPr="00CE00AD" w14:paraId="7A92173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CF849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C1E215F" w14:textId="77777777" w:rsidR="00C831FC" w:rsidRPr="00CE00AD" w:rsidRDefault="00C831FC">
            <w:pPr>
              <w:outlineLvl w:val="0"/>
              <w:rPr>
                <w:bCs/>
                <w:sz w:val="22"/>
                <w:szCs w:val="22"/>
              </w:rPr>
            </w:pPr>
            <w:r w:rsidRPr="00CE00AD">
              <w:rPr>
                <w:bCs/>
                <w:sz w:val="22"/>
                <w:szCs w:val="22"/>
              </w:rPr>
              <w:t xml:space="preserve">Мотопомпа пожарная «Вепрь» </w:t>
            </w:r>
            <w:proofErr w:type="spellStart"/>
            <w:r w:rsidRPr="00CE00AD">
              <w:rPr>
                <w:bCs/>
                <w:sz w:val="22"/>
                <w:szCs w:val="22"/>
              </w:rPr>
              <w:t>Koshin</w:t>
            </w:r>
            <w:proofErr w:type="spellEnd"/>
            <w:r w:rsidRPr="00CE00AD">
              <w:rPr>
                <w:bCs/>
                <w:sz w:val="22"/>
                <w:szCs w:val="22"/>
              </w:rPr>
              <w:t xml:space="preserve"> SERH 50</w:t>
            </w:r>
          </w:p>
        </w:tc>
        <w:tc>
          <w:tcPr>
            <w:tcW w:w="709" w:type="dxa"/>
            <w:tcBorders>
              <w:top w:val="single" w:sz="4" w:space="0" w:color="auto"/>
              <w:left w:val="single" w:sz="4" w:space="0" w:color="auto"/>
              <w:bottom w:val="single" w:sz="4" w:space="0" w:color="auto"/>
              <w:right w:val="single" w:sz="4" w:space="0" w:color="auto"/>
            </w:tcBorders>
            <w:vAlign w:val="center"/>
          </w:tcPr>
          <w:p w14:paraId="4AF2F9CD"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6660177" w14:textId="70B4CE42" w:rsidR="00C831FC" w:rsidRPr="00CE00AD" w:rsidRDefault="00C831FC" w:rsidP="000D1E23">
            <w:pPr>
              <w:jc w:val="center"/>
              <w:outlineLvl w:val="0"/>
              <w:rPr>
                <w:bCs/>
                <w:sz w:val="22"/>
                <w:szCs w:val="22"/>
              </w:rPr>
            </w:pPr>
            <w:r w:rsidRPr="00CE00AD">
              <w:rPr>
                <w:bCs/>
                <w:sz w:val="22"/>
                <w:szCs w:val="22"/>
              </w:rPr>
              <w:t>900000024965</w:t>
            </w:r>
          </w:p>
        </w:tc>
        <w:tc>
          <w:tcPr>
            <w:tcW w:w="3402" w:type="dxa"/>
            <w:tcBorders>
              <w:top w:val="single" w:sz="4" w:space="0" w:color="auto"/>
              <w:left w:val="single" w:sz="4" w:space="0" w:color="auto"/>
              <w:bottom w:val="single" w:sz="4" w:space="0" w:color="auto"/>
            </w:tcBorders>
            <w:vAlign w:val="center"/>
          </w:tcPr>
          <w:p w14:paraId="725323D2" w14:textId="5605CE2A" w:rsidR="00C831FC" w:rsidRPr="00CE00AD" w:rsidRDefault="00C831FC" w:rsidP="00042024">
            <w:pPr>
              <w:outlineLvl w:val="0"/>
              <w:rPr>
                <w:sz w:val="22"/>
                <w:szCs w:val="22"/>
              </w:rPr>
            </w:pPr>
            <w:r w:rsidRPr="00CE00AD">
              <w:rPr>
                <w:sz w:val="22"/>
                <w:szCs w:val="22"/>
              </w:rPr>
              <w:t xml:space="preserve">Мотопомпа пожарная «Вепрь» </w:t>
            </w:r>
            <w:proofErr w:type="spellStart"/>
            <w:r w:rsidRPr="00CE00AD">
              <w:rPr>
                <w:sz w:val="22"/>
                <w:szCs w:val="22"/>
              </w:rPr>
              <w:t>Koshin</w:t>
            </w:r>
            <w:proofErr w:type="spellEnd"/>
            <w:r w:rsidRPr="00CE00AD">
              <w:rPr>
                <w:sz w:val="22"/>
                <w:szCs w:val="22"/>
              </w:rPr>
              <w:t xml:space="preserve"> SERH 50</w:t>
            </w:r>
          </w:p>
        </w:tc>
      </w:tr>
      <w:tr w:rsidR="00CE00AD" w:rsidRPr="00CE00AD" w14:paraId="07E9F3C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91706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92B82C" w14:textId="77777777" w:rsidR="00C831FC" w:rsidRPr="00CE00AD" w:rsidRDefault="00C831FC">
            <w:pPr>
              <w:outlineLvl w:val="0"/>
              <w:rPr>
                <w:bCs/>
                <w:sz w:val="22"/>
                <w:szCs w:val="22"/>
              </w:rPr>
            </w:pPr>
            <w:r w:rsidRPr="00CE00AD">
              <w:rPr>
                <w:bCs/>
                <w:sz w:val="22"/>
                <w:szCs w:val="22"/>
              </w:rPr>
              <w:t>Таксофон ТМС-151/7Б1 3110051 с жетонами</w:t>
            </w:r>
          </w:p>
        </w:tc>
        <w:tc>
          <w:tcPr>
            <w:tcW w:w="709" w:type="dxa"/>
            <w:tcBorders>
              <w:top w:val="single" w:sz="4" w:space="0" w:color="auto"/>
              <w:left w:val="single" w:sz="4" w:space="0" w:color="auto"/>
              <w:bottom w:val="single" w:sz="4" w:space="0" w:color="auto"/>
              <w:right w:val="single" w:sz="4" w:space="0" w:color="auto"/>
            </w:tcBorders>
            <w:vAlign w:val="center"/>
          </w:tcPr>
          <w:p w14:paraId="3EB06120"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F8AED1B" w14:textId="56976180" w:rsidR="00C831FC" w:rsidRPr="00CE00AD" w:rsidRDefault="00C831FC" w:rsidP="008955D1">
            <w:pPr>
              <w:jc w:val="center"/>
              <w:outlineLvl w:val="0"/>
              <w:rPr>
                <w:bCs/>
                <w:sz w:val="22"/>
                <w:szCs w:val="22"/>
              </w:rPr>
            </w:pPr>
            <w:r w:rsidRPr="00CE00AD">
              <w:rPr>
                <w:sz w:val="22"/>
                <w:szCs w:val="22"/>
              </w:rPr>
              <w:t>900000024969</w:t>
            </w:r>
          </w:p>
        </w:tc>
        <w:tc>
          <w:tcPr>
            <w:tcW w:w="3402" w:type="dxa"/>
            <w:tcBorders>
              <w:top w:val="single" w:sz="4" w:space="0" w:color="auto"/>
              <w:left w:val="single" w:sz="4" w:space="0" w:color="auto"/>
              <w:bottom w:val="single" w:sz="4" w:space="0" w:color="auto"/>
            </w:tcBorders>
            <w:vAlign w:val="center"/>
          </w:tcPr>
          <w:p w14:paraId="5FB6EE89" w14:textId="516F19FD" w:rsidR="00C831FC" w:rsidRPr="00CE00AD" w:rsidRDefault="00C831FC" w:rsidP="00042024">
            <w:pPr>
              <w:outlineLvl w:val="0"/>
              <w:rPr>
                <w:sz w:val="22"/>
                <w:szCs w:val="22"/>
              </w:rPr>
            </w:pPr>
            <w:r w:rsidRPr="00CE00AD">
              <w:rPr>
                <w:sz w:val="22"/>
                <w:szCs w:val="22"/>
              </w:rPr>
              <w:t>Таксофон ТМС-151/7Б1 3110051 с жетонами</w:t>
            </w:r>
          </w:p>
        </w:tc>
      </w:tr>
      <w:tr w:rsidR="00CE00AD" w:rsidRPr="00CE00AD" w14:paraId="0B5E108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3A1CB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16C8940" w14:textId="77777777" w:rsidR="00C831FC" w:rsidRPr="00CE00AD" w:rsidRDefault="00C831FC">
            <w:pPr>
              <w:outlineLvl w:val="0"/>
              <w:rPr>
                <w:bCs/>
                <w:sz w:val="22"/>
                <w:szCs w:val="22"/>
              </w:rPr>
            </w:pPr>
            <w:r w:rsidRPr="00CE00AD">
              <w:rPr>
                <w:bCs/>
                <w:sz w:val="22"/>
                <w:szCs w:val="22"/>
              </w:rPr>
              <w:t>Контейнер 40 футовый</w:t>
            </w:r>
          </w:p>
        </w:tc>
        <w:tc>
          <w:tcPr>
            <w:tcW w:w="709" w:type="dxa"/>
            <w:tcBorders>
              <w:top w:val="single" w:sz="4" w:space="0" w:color="auto"/>
              <w:left w:val="single" w:sz="4" w:space="0" w:color="auto"/>
              <w:bottom w:val="single" w:sz="4" w:space="0" w:color="auto"/>
              <w:right w:val="single" w:sz="4" w:space="0" w:color="auto"/>
            </w:tcBorders>
            <w:vAlign w:val="center"/>
          </w:tcPr>
          <w:p w14:paraId="0BDA1DE4"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49B96BCD" w14:textId="55848ADB" w:rsidR="00C831FC" w:rsidRPr="00CE00AD" w:rsidRDefault="00C831FC" w:rsidP="008955D1">
            <w:pPr>
              <w:jc w:val="center"/>
              <w:outlineLvl w:val="0"/>
              <w:rPr>
                <w:bCs/>
                <w:sz w:val="22"/>
                <w:szCs w:val="22"/>
              </w:rPr>
            </w:pPr>
            <w:r w:rsidRPr="00CE00AD">
              <w:rPr>
                <w:sz w:val="22"/>
                <w:szCs w:val="22"/>
              </w:rPr>
              <w:t>900000033860</w:t>
            </w:r>
          </w:p>
        </w:tc>
        <w:tc>
          <w:tcPr>
            <w:tcW w:w="3402" w:type="dxa"/>
            <w:tcBorders>
              <w:top w:val="single" w:sz="4" w:space="0" w:color="auto"/>
              <w:left w:val="single" w:sz="4" w:space="0" w:color="auto"/>
              <w:bottom w:val="single" w:sz="4" w:space="0" w:color="auto"/>
            </w:tcBorders>
            <w:vAlign w:val="center"/>
          </w:tcPr>
          <w:p w14:paraId="6969653F" w14:textId="25CE264C" w:rsidR="00C831FC" w:rsidRPr="00CE00AD" w:rsidRDefault="00C831FC" w:rsidP="00042024">
            <w:pPr>
              <w:outlineLvl w:val="0"/>
              <w:rPr>
                <w:sz w:val="22"/>
                <w:szCs w:val="22"/>
              </w:rPr>
            </w:pPr>
            <w:r w:rsidRPr="00CE00AD">
              <w:rPr>
                <w:sz w:val="22"/>
                <w:szCs w:val="22"/>
              </w:rPr>
              <w:t>ж/д контейнер</w:t>
            </w:r>
          </w:p>
        </w:tc>
      </w:tr>
      <w:tr w:rsidR="00CE00AD" w:rsidRPr="00CE00AD" w14:paraId="4CB2685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2ADFC4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B48184" w14:textId="77777777" w:rsidR="00C831FC" w:rsidRPr="00CE00AD" w:rsidRDefault="00C831FC">
            <w:pPr>
              <w:outlineLvl w:val="0"/>
              <w:rPr>
                <w:bCs/>
                <w:sz w:val="22"/>
                <w:szCs w:val="22"/>
              </w:rPr>
            </w:pPr>
            <w:r w:rsidRPr="00CE00AD">
              <w:rPr>
                <w:bCs/>
                <w:sz w:val="22"/>
                <w:szCs w:val="22"/>
              </w:rPr>
              <w:t>Контейнер 40 футовый</w:t>
            </w:r>
          </w:p>
        </w:tc>
        <w:tc>
          <w:tcPr>
            <w:tcW w:w="709" w:type="dxa"/>
            <w:tcBorders>
              <w:top w:val="single" w:sz="4" w:space="0" w:color="auto"/>
              <w:left w:val="single" w:sz="4" w:space="0" w:color="auto"/>
              <w:bottom w:val="single" w:sz="4" w:space="0" w:color="auto"/>
              <w:right w:val="single" w:sz="4" w:space="0" w:color="auto"/>
            </w:tcBorders>
            <w:vAlign w:val="center"/>
          </w:tcPr>
          <w:p w14:paraId="42D98E9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F408822" w14:textId="35EB0088" w:rsidR="00C831FC" w:rsidRPr="00CE00AD" w:rsidRDefault="00C831FC" w:rsidP="008955D1">
            <w:pPr>
              <w:jc w:val="center"/>
              <w:outlineLvl w:val="0"/>
              <w:rPr>
                <w:bCs/>
                <w:sz w:val="22"/>
                <w:szCs w:val="22"/>
              </w:rPr>
            </w:pPr>
            <w:r w:rsidRPr="00CE00AD">
              <w:rPr>
                <w:sz w:val="22"/>
                <w:szCs w:val="22"/>
              </w:rPr>
              <w:t>900000033861</w:t>
            </w:r>
          </w:p>
        </w:tc>
        <w:tc>
          <w:tcPr>
            <w:tcW w:w="3402" w:type="dxa"/>
            <w:tcBorders>
              <w:top w:val="single" w:sz="4" w:space="0" w:color="auto"/>
              <w:left w:val="single" w:sz="4" w:space="0" w:color="auto"/>
              <w:bottom w:val="single" w:sz="4" w:space="0" w:color="auto"/>
            </w:tcBorders>
            <w:vAlign w:val="center"/>
          </w:tcPr>
          <w:p w14:paraId="59B34030" w14:textId="45E717D4" w:rsidR="00C831FC" w:rsidRPr="00CE00AD" w:rsidRDefault="00C831FC" w:rsidP="00042024">
            <w:pPr>
              <w:outlineLvl w:val="0"/>
              <w:rPr>
                <w:sz w:val="22"/>
                <w:szCs w:val="22"/>
              </w:rPr>
            </w:pPr>
            <w:r w:rsidRPr="00CE00AD">
              <w:rPr>
                <w:sz w:val="22"/>
                <w:szCs w:val="22"/>
              </w:rPr>
              <w:t>ж/д контейнер</w:t>
            </w:r>
          </w:p>
        </w:tc>
      </w:tr>
      <w:tr w:rsidR="00CE00AD" w:rsidRPr="00CE00AD" w14:paraId="45089E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35A024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169032" w14:textId="77777777" w:rsidR="00C831FC" w:rsidRPr="00CE00AD" w:rsidRDefault="00C831FC">
            <w:pPr>
              <w:outlineLvl w:val="0"/>
              <w:rPr>
                <w:bCs/>
                <w:sz w:val="22"/>
                <w:szCs w:val="22"/>
              </w:rPr>
            </w:pPr>
            <w:r w:rsidRPr="00CE00AD">
              <w:rPr>
                <w:bCs/>
                <w:sz w:val="22"/>
                <w:szCs w:val="22"/>
              </w:rPr>
              <w:t xml:space="preserve">Контейнер 60 </w:t>
            </w:r>
            <w:proofErr w:type="spellStart"/>
            <w:r w:rsidRPr="00CE00AD">
              <w:rPr>
                <w:bCs/>
                <w:sz w:val="22"/>
                <w:szCs w:val="22"/>
              </w:rPr>
              <w:t>куб.м</w:t>
            </w:r>
            <w:proofErr w:type="spellEnd"/>
            <w:r w:rsidRPr="00CE00A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7FA6BABB"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A569FB4" w14:textId="3742EA85" w:rsidR="00C831FC" w:rsidRPr="00CE00AD" w:rsidRDefault="00C831FC" w:rsidP="008955D1">
            <w:pPr>
              <w:jc w:val="center"/>
              <w:outlineLvl w:val="0"/>
              <w:rPr>
                <w:bCs/>
                <w:sz w:val="22"/>
                <w:szCs w:val="22"/>
              </w:rPr>
            </w:pPr>
            <w:r w:rsidRPr="00CE00AD">
              <w:rPr>
                <w:sz w:val="22"/>
                <w:szCs w:val="22"/>
              </w:rPr>
              <w:t>900000033862</w:t>
            </w:r>
          </w:p>
        </w:tc>
        <w:tc>
          <w:tcPr>
            <w:tcW w:w="3402" w:type="dxa"/>
            <w:tcBorders>
              <w:top w:val="single" w:sz="4" w:space="0" w:color="auto"/>
              <w:left w:val="single" w:sz="4" w:space="0" w:color="auto"/>
              <w:bottom w:val="single" w:sz="4" w:space="0" w:color="auto"/>
            </w:tcBorders>
            <w:vAlign w:val="center"/>
          </w:tcPr>
          <w:p w14:paraId="28399B54" w14:textId="43D27ABF" w:rsidR="00C831FC" w:rsidRPr="00CE00AD" w:rsidRDefault="00C831FC" w:rsidP="00042024">
            <w:pPr>
              <w:outlineLvl w:val="0"/>
              <w:rPr>
                <w:sz w:val="22"/>
                <w:szCs w:val="22"/>
              </w:rPr>
            </w:pPr>
            <w:r w:rsidRPr="00CE00AD">
              <w:rPr>
                <w:sz w:val="22"/>
                <w:szCs w:val="22"/>
              </w:rPr>
              <w:t>ж/д контейнер</w:t>
            </w:r>
          </w:p>
        </w:tc>
      </w:tr>
      <w:tr w:rsidR="00CE00AD" w:rsidRPr="00CE00AD" w14:paraId="6CAFA4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AE30C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91908B" w14:textId="77777777" w:rsidR="00C831FC" w:rsidRPr="00CE00AD" w:rsidRDefault="00C831FC">
            <w:pPr>
              <w:outlineLvl w:val="0"/>
              <w:rPr>
                <w:bCs/>
                <w:sz w:val="22"/>
                <w:szCs w:val="22"/>
              </w:rPr>
            </w:pPr>
            <w:r w:rsidRPr="00CE00AD">
              <w:rPr>
                <w:bCs/>
                <w:sz w:val="22"/>
                <w:szCs w:val="22"/>
              </w:rPr>
              <w:t xml:space="preserve">Контейнер 60 </w:t>
            </w:r>
            <w:proofErr w:type="spellStart"/>
            <w:r w:rsidRPr="00CE00AD">
              <w:rPr>
                <w:bCs/>
                <w:sz w:val="22"/>
                <w:szCs w:val="22"/>
              </w:rPr>
              <w:t>куб.м</w:t>
            </w:r>
            <w:proofErr w:type="spellEnd"/>
            <w:r w:rsidRPr="00CE00A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5262E6F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7432344" w14:textId="325C24B3" w:rsidR="00C831FC" w:rsidRPr="00CE00AD" w:rsidRDefault="00C831FC" w:rsidP="008955D1">
            <w:pPr>
              <w:jc w:val="center"/>
              <w:outlineLvl w:val="0"/>
              <w:rPr>
                <w:bCs/>
                <w:sz w:val="22"/>
                <w:szCs w:val="22"/>
              </w:rPr>
            </w:pPr>
            <w:r w:rsidRPr="00CE00AD">
              <w:rPr>
                <w:sz w:val="22"/>
                <w:szCs w:val="22"/>
              </w:rPr>
              <w:t>900000033863</w:t>
            </w:r>
          </w:p>
        </w:tc>
        <w:tc>
          <w:tcPr>
            <w:tcW w:w="3402" w:type="dxa"/>
            <w:tcBorders>
              <w:top w:val="single" w:sz="4" w:space="0" w:color="auto"/>
              <w:left w:val="single" w:sz="4" w:space="0" w:color="auto"/>
              <w:bottom w:val="single" w:sz="4" w:space="0" w:color="auto"/>
            </w:tcBorders>
            <w:vAlign w:val="center"/>
          </w:tcPr>
          <w:p w14:paraId="25ACAE83" w14:textId="488AA31C" w:rsidR="00C831FC" w:rsidRPr="00CE00AD" w:rsidRDefault="00C831FC" w:rsidP="00042024">
            <w:pPr>
              <w:outlineLvl w:val="0"/>
              <w:rPr>
                <w:sz w:val="22"/>
                <w:szCs w:val="22"/>
              </w:rPr>
            </w:pPr>
            <w:r w:rsidRPr="00CE00AD">
              <w:rPr>
                <w:sz w:val="22"/>
                <w:szCs w:val="22"/>
              </w:rPr>
              <w:t>ж/д контейнер</w:t>
            </w:r>
          </w:p>
        </w:tc>
      </w:tr>
      <w:tr w:rsidR="00CE00AD" w:rsidRPr="00CE00AD" w14:paraId="566937B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93411C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9B07E3" w14:textId="77777777" w:rsidR="00C831FC" w:rsidRPr="00CE00AD" w:rsidRDefault="00C831FC">
            <w:pPr>
              <w:outlineLvl w:val="0"/>
              <w:rPr>
                <w:bCs/>
                <w:sz w:val="22"/>
                <w:szCs w:val="22"/>
              </w:rPr>
            </w:pPr>
            <w:r w:rsidRPr="00CE00AD">
              <w:rPr>
                <w:bCs/>
                <w:sz w:val="22"/>
                <w:szCs w:val="22"/>
              </w:rPr>
              <w:t xml:space="preserve">Контейнер 60 </w:t>
            </w:r>
            <w:proofErr w:type="spellStart"/>
            <w:r w:rsidRPr="00CE00AD">
              <w:rPr>
                <w:bCs/>
                <w:sz w:val="22"/>
                <w:szCs w:val="22"/>
              </w:rPr>
              <w:t>куб.м</w:t>
            </w:r>
            <w:proofErr w:type="spellEnd"/>
            <w:r w:rsidRPr="00CE00A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F8A6E53"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CB73E59" w14:textId="454EA163" w:rsidR="00C831FC" w:rsidRPr="00CE00AD" w:rsidRDefault="00C831FC" w:rsidP="008955D1">
            <w:pPr>
              <w:jc w:val="center"/>
              <w:outlineLvl w:val="0"/>
              <w:rPr>
                <w:bCs/>
                <w:sz w:val="22"/>
                <w:szCs w:val="22"/>
              </w:rPr>
            </w:pPr>
            <w:r w:rsidRPr="00CE00AD">
              <w:rPr>
                <w:sz w:val="22"/>
                <w:szCs w:val="22"/>
              </w:rPr>
              <w:t>900000033864</w:t>
            </w:r>
          </w:p>
        </w:tc>
        <w:tc>
          <w:tcPr>
            <w:tcW w:w="3402" w:type="dxa"/>
            <w:tcBorders>
              <w:top w:val="single" w:sz="4" w:space="0" w:color="auto"/>
              <w:left w:val="single" w:sz="4" w:space="0" w:color="auto"/>
              <w:bottom w:val="single" w:sz="4" w:space="0" w:color="auto"/>
            </w:tcBorders>
            <w:vAlign w:val="center"/>
          </w:tcPr>
          <w:p w14:paraId="6CDF87CA" w14:textId="6282AF6B" w:rsidR="00C831FC" w:rsidRPr="00CE00AD" w:rsidRDefault="00C831FC" w:rsidP="00042024">
            <w:pPr>
              <w:outlineLvl w:val="0"/>
              <w:rPr>
                <w:sz w:val="22"/>
                <w:szCs w:val="22"/>
              </w:rPr>
            </w:pPr>
            <w:r w:rsidRPr="00CE00AD">
              <w:rPr>
                <w:sz w:val="22"/>
                <w:szCs w:val="22"/>
              </w:rPr>
              <w:t>ж/д контейнер</w:t>
            </w:r>
          </w:p>
        </w:tc>
      </w:tr>
      <w:tr w:rsidR="00CE00AD" w:rsidRPr="00CE00AD" w14:paraId="2B47406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D8B072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9F1CD1" w14:textId="77777777" w:rsidR="00C831FC" w:rsidRPr="00CE00AD" w:rsidRDefault="00C831FC">
            <w:pPr>
              <w:outlineLvl w:val="0"/>
              <w:rPr>
                <w:bCs/>
                <w:sz w:val="22"/>
                <w:szCs w:val="22"/>
              </w:rPr>
            </w:pPr>
            <w:r w:rsidRPr="00CE00AD">
              <w:rPr>
                <w:bCs/>
                <w:sz w:val="22"/>
                <w:szCs w:val="22"/>
              </w:rPr>
              <w:t>Диван 3-х местный «Бруклин» к/з</w:t>
            </w:r>
          </w:p>
        </w:tc>
        <w:tc>
          <w:tcPr>
            <w:tcW w:w="709" w:type="dxa"/>
            <w:tcBorders>
              <w:top w:val="single" w:sz="4" w:space="0" w:color="auto"/>
              <w:left w:val="single" w:sz="4" w:space="0" w:color="auto"/>
              <w:bottom w:val="single" w:sz="4" w:space="0" w:color="auto"/>
              <w:right w:val="single" w:sz="4" w:space="0" w:color="auto"/>
            </w:tcBorders>
            <w:vAlign w:val="center"/>
          </w:tcPr>
          <w:p w14:paraId="6821651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43074EE" w14:textId="256C1C6B" w:rsidR="00C831FC" w:rsidRPr="00CE00AD" w:rsidRDefault="00C831FC" w:rsidP="008955D1">
            <w:pPr>
              <w:jc w:val="center"/>
              <w:outlineLvl w:val="0"/>
              <w:rPr>
                <w:bCs/>
                <w:sz w:val="22"/>
                <w:szCs w:val="22"/>
              </w:rPr>
            </w:pPr>
            <w:r w:rsidRPr="00CE00AD">
              <w:rPr>
                <w:sz w:val="22"/>
                <w:szCs w:val="22"/>
              </w:rPr>
              <w:t>900000033865</w:t>
            </w:r>
          </w:p>
        </w:tc>
        <w:tc>
          <w:tcPr>
            <w:tcW w:w="3402" w:type="dxa"/>
            <w:tcBorders>
              <w:top w:val="single" w:sz="4" w:space="0" w:color="auto"/>
              <w:left w:val="single" w:sz="4" w:space="0" w:color="auto"/>
              <w:bottom w:val="single" w:sz="4" w:space="0" w:color="auto"/>
            </w:tcBorders>
            <w:vAlign w:val="center"/>
          </w:tcPr>
          <w:p w14:paraId="3202AA2D" w14:textId="0B46330C" w:rsidR="00C831FC" w:rsidRPr="00CE00AD" w:rsidRDefault="00EC6CA4" w:rsidP="00042024">
            <w:pPr>
              <w:outlineLvl w:val="0"/>
              <w:rPr>
                <w:sz w:val="22"/>
                <w:szCs w:val="22"/>
              </w:rPr>
            </w:pPr>
            <w:r w:rsidRPr="00CE00AD">
              <w:rPr>
                <w:sz w:val="22"/>
                <w:szCs w:val="22"/>
              </w:rPr>
              <w:t>Мягкая мебель</w:t>
            </w:r>
            <w:r w:rsidR="00A7218E" w:rsidRPr="00CE00AD">
              <w:rPr>
                <w:sz w:val="22"/>
                <w:szCs w:val="22"/>
              </w:rPr>
              <w:t>,</w:t>
            </w:r>
            <w:r w:rsidRPr="00CE00AD">
              <w:rPr>
                <w:sz w:val="22"/>
                <w:szCs w:val="22"/>
              </w:rPr>
              <w:t xml:space="preserve"> обтянутая кожзаменителем</w:t>
            </w:r>
          </w:p>
        </w:tc>
      </w:tr>
      <w:tr w:rsidR="00CE00AD" w:rsidRPr="00CE00AD" w14:paraId="161FA1C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7EE19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A1822D" w14:textId="77777777" w:rsidR="00C831FC" w:rsidRPr="00CE00AD" w:rsidRDefault="00C831FC">
            <w:pPr>
              <w:outlineLvl w:val="0"/>
              <w:rPr>
                <w:bCs/>
                <w:sz w:val="22"/>
                <w:szCs w:val="22"/>
              </w:rPr>
            </w:pPr>
            <w:r w:rsidRPr="00CE00AD">
              <w:rPr>
                <w:bCs/>
                <w:sz w:val="22"/>
                <w:szCs w:val="22"/>
              </w:rPr>
              <w:t>Диван 3х местный Бруклин к/з</w:t>
            </w:r>
          </w:p>
        </w:tc>
        <w:tc>
          <w:tcPr>
            <w:tcW w:w="709" w:type="dxa"/>
            <w:tcBorders>
              <w:top w:val="single" w:sz="4" w:space="0" w:color="auto"/>
              <w:left w:val="single" w:sz="4" w:space="0" w:color="auto"/>
              <w:bottom w:val="single" w:sz="4" w:space="0" w:color="auto"/>
              <w:right w:val="single" w:sz="4" w:space="0" w:color="auto"/>
            </w:tcBorders>
            <w:vAlign w:val="center"/>
          </w:tcPr>
          <w:p w14:paraId="140BB8C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0BCD8F4" w14:textId="502B628E" w:rsidR="00C831FC" w:rsidRPr="00CE00AD" w:rsidRDefault="00C831FC" w:rsidP="008955D1">
            <w:pPr>
              <w:jc w:val="center"/>
              <w:outlineLvl w:val="0"/>
              <w:rPr>
                <w:bCs/>
                <w:sz w:val="22"/>
                <w:szCs w:val="22"/>
              </w:rPr>
            </w:pPr>
            <w:r w:rsidRPr="00CE00AD">
              <w:rPr>
                <w:sz w:val="22"/>
                <w:szCs w:val="22"/>
              </w:rPr>
              <w:t>900000033866</w:t>
            </w:r>
          </w:p>
        </w:tc>
        <w:tc>
          <w:tcPr>
            <w:tcW w:w="3402" w:type="dxa"/>
            <w:tcBorders>
              <w:top w:val="single" w:sz="4" w:space="0" w:color="auto"/>
              <w:left w:val="single" w:sz="4" w:space="0" w:color="auto"/>
              <w:bottom w:val="single" w:sz="4" w:space="0" w:color="auto"/>
            </w:tcBorders>
            <w:vAlign w:val="center"/>
          </w:tcPr>
          <w:p w14:paraId="07DBCBA1" w14:textId="1F210CD5" w:rsidR="00C831FC" w:rsidRPr="00CE00AD" w:rsidRDefault="00EC6CA4" w:rsidP="00042024">
            <w:pPr>
              <w:outlineLvl w:val="0"/>
              <w:rPr>
                <w:sz w:val="22"/>
                <w:szCs w:val="22"/>
              </w:rPr>
            </w:pPr>
            <w:r w:rsidRPr="00CE00AD">
              <w:rPr>
                <w:sz w:val="22"/>
                <w:szCs w:val="22"/>
              </w:rPr>
              <w:t>Мягкая мебель</w:t>
            </w:r>
            <w:r w:rsidR="00A7218E" w:rsidRPr="00CE00AD">
              <w:rPr>
                <w:sz w:val="22"/>
                <w:szCs w:val="22"/>
              </w:rPr>
              <w:t>,</w:t>
            </w:r>
            <w:r w:rsidRPr="00CE00AD">
              <w:rPr>
                <w:sz w:val="22"/>
                <w:szCs w:val="22"/>
              </w:rPr>
              <w:t xml:space="preserve"> обтянутая кожзаменителем</w:t>
            </w:r>
          </w:p>
        </w:tc>
      </w:tr>
      <w:tr w:rsidR="00CE00AD" w:rsidRPr="00CE00AD" w14:paraId="5CB0B0F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F05C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DE3229" w14:textId="77777777" w:rsidR="00C831FC" w:rsidRPr="00CE00AD" w:rsidRDefault="00C831FC">
            <w:pPr>
              <w:outlineLvl w:val="0"/>
              <w:rPr>
                <w:bCs/>
                <w:sz w:val="22"/>
                <w:szCs w:val="22"/>
              </w:rPr>
            </w:pPr>
            <w:r w:rsidRPr="00CE00AD">
              <w:rPr>
                <w:bCs/>
                <w:sz w:val="22"/>
                <w:szCs w:val="22"/>
              </w:rPr>
              <w:t>Диван угловой «Лира»</w:t>
            </w:r>
          </w:p>
        </w:tc>
        <w:tc>
          <w:tcPr>
            <w:tcW w:w="709" w:type="dxa"/>
            <w:tcBorders>
              <w:top w:val="single" w:sz="4" w:space="0" w:color="auto"/>
              <w:left w:val="single" w:sz="4" w:space="0" w:color="auto"/>
              <w:bottom w:val="single" w:sz="4" w:space="0" w:color="auto"/>
              <w:right w:val="single" w:sz="4" w:space="0" w:color="auto"/>
            </w:tcBorders>
            <w:vAlign w:val="center"/>
          </w:tcPr>
          <w:p w14:paraId="32371A93"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7033E6A" w14:textId="1DC4E26E" w:rsidR="00C831FC" w:rsidRPr="00CE00AD" w:rsidRDefault="00C831FC" w:rsidP="008955D1">
            <w:pPr>
              <w:jc w:val="center"/>
              <w:outlineLvl w:val="0"/>
              <w:rPr>
                <w:bCs/>
                <w:sz w:val="22"/>
                <w:szCs w:val="22"/>
              </w:rPr>
            </w:pPr>
            <w:r w:rsidRPr="00CE00AD">
              <w:rPr>
                <w:sz w:val="22"/>
                <w:szCs w:val="22"/>
              </w:rPr>
              <w:t>900000033867</w:t>
            </w:r>
          </w:p>
        </w:tc>
        <w:tc>
          <w:tcPr>
            <w:tcW w:w="3402" w:type="dxa"/>
            <w:tcBorders>
              <w:top w:val="single" w:sz="4" w:space="0" w:color="auto"/>
              <w:left w:val="single" w:sz="4" w:space="0" w:color="auto"/>
              <w:bottom w:val="single" w:sz="4" w:space="0" w:color="auto"/>
            </w:tcBorders>
            <w:vAlign w:val="center"/>
          </w:tcPr>
          <w:p w14:paraId="227E2726" w14:textId="03F4ED58" w:rsidR="00C831FC" w:rsidRPr="00CE00AD" w:rsidRDefault="00C831FC" w:rsidP="00042024">
            <w:pPr>
              <w:outlineLvl w:val="0"/>
              <w:rPr>
                <w:sz w:val="22"/>
                <w:szCs w:val="22"/>
              </w:rPr>
            </w:pPr>
            <w:r w:rsidRPr="00CE00AD">
              <w:rPr>
                <w:sz w:val="22"/>
                <w:szCs w:val="22"/>
              </w:rPr>
              <w:t>Мягкая мебель обтянута тканью</w:t>
            </w:r>
          </w:p>
        </w:tc>
      </w:tr>
      <w:tr w:rsidR="00CE00AD" w:rsidRPr="00CE00AD" w14:paraId="0B202BE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181337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49F55BC"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7FA8E569"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D75E9D4" w14:textId="229F99AC" w:rsidR="00C831FC" w:rsidRPr="00CE00AD" w:rsidRDefault="00C831FC" w:rsidP="008955D1">
            <w:pPr>
              <w:jc w:val="center"/>
              <w:outlineLvl w:val="0"/>
              <w:rPr>
                <w:bCs/>
                <w:sz w:val="22"/>
                <w:szCs w:val="22"/>
              </w:rPr>
            </w:pPr>
            <w:r w:rsidRPr="00CE00AD">
              <w:rPr>
                <w:sz w:val="22"/>
                <w:szCs w:val="22"/>
              </w:rPr>
              <w:t>900000033868</w:t>
            </w:r>
          </w:p>
        </w:tc>
        <w:tc>
          <w:tcPr>
            <w:tcW w:w="3402" w:type="dxa"/>
            <w:tcBorders>
              <w:top w:val="single" w:sz="4" w:space="0" w:color="auto"/>
              <w:left w:val="single" w:sz="4" w:space="0" w:color="auto"/>
              <w:bottom w:val="single" w:sz="4" w:space="0" w:color="auto"/>
            </w:tcBorders>
            <w:vAlign w:val="center"/>
          </w:tcPr>
          <w:p w14:paraId="7F982714" w14:textId="4AEC5CA1" w:rsidR="00C831FC" w:rsidRPr="00CE00AD" w:rsidRDefault="00EC6CA4" w:rsidP="00EC6CA4">
            <w:pPr>
              <w:outlineLvl w:val="0"/>
              <w:rPr>
                <w:sz w:val="24"/>
                <w:szCs w:val="24"/>
              </w:rPr>
            </w:pPr>
            <w:r w:rsidRPr="00CE00AD">
              <w:rPr>
                <w:sz w:val="24"/>
                <w:szCs w:val="24"/>
              </w:rPr>
              <w:t>деревянная спальная мебель</w:t>
            </w:r>
          </w:p>
        </w:tc>
      </w:tr>
      <w:tr w:rsidR="00CE00AD" w:rsidRPr="00CE00AD" w14:paraId="4EC5D6E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C40ACF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3818C3"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6B1A97B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763B9ED2" w14:textId="59E6F3B5" w:rsidR="00C831FC" w:rsidRPr="00CE00AD" w:rsidRDefault="00C831FC" w:rsidP="008955D1">
            <w:pPr>
              <w:jc w:val="center"/>
              <w:outlineLvl w:val="0"/>
              <w:rPr>
                <w:bCs/>
                <w:sz w:val="22"/>
                <w:szCs w:val="22"/>
              </w:rPr>
            </w:pPr>
            <w:r w:rsidRPr="00CE00AD">
              <w:rPr>
                <w:sz w:val="22"/>
                <w:szCs w:val="22"/>
              </w:rPr>
              <w:t>900000033869</w:t>
            </w:r>
          </w:p>
        </w:tc>
        <w:tc>
          <w:tcPr>
            <w:tcW w:w="3402" w:type="dxa"/>
            <w:tcBorders>
              <w:top w:val="single" w:sz="4" w:space="0" w:color="auto"/>
              <w:left w:val="single" w:sz="4" w:space="0" w:color="auto"/>
              <w:bottom w:val="single" w:sz="4" w:space="0" w:color="auto"/>
            </w:tcBorders>
            <w:vAlign w:val="center"/>
          </w:tcPr>
          <w:p w14:paraId="6848DFFD" w14:textId="56F77B56"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29E4723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6D3697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82B202"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7BF3C92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52788926" w14:textId="4FC4B193" w:rsidR="00C831FC" w:rsidRPr="00CE00AD" w:rsidRDefault="00C831FC" w:rsidP="008955D1">
            <w:pPr>
              <w:jc w:val="center"/>
              <w:outlineLvl w:val="0"/>
              <w:rPr>
                <w:bCs/>
                <w:sz w:val="22"/>
                <w:szCs w:val="22"/>
              </w:rPr>
            </w:pPr>
            <w:r w:rsidRPr="00CE00AD">
              <w:rPr>
                <w:sz w:val="22"/>
                <w:szCs w:val="22"/>
              </w:rPr>
              <w:t>900000033870</w:t>
            </w:r>
          </w:p>
        </w:tc>
        <w:tc>
          <w:tcPr>
            <w:tcW w:w="3402" w:type="dxa"/>
            <w:tcBorders>
              <w:top w:val="single" w:sz="4" w:space="0" w:color="auto"/>
              <w:left w:val="single" w:sz="4" w:space="0" w:color="auto"/>
              <w:bottom w:val="single" w:sz="4" w:space="0" w:color="auto"/>
            </w:tcBorders>
            <w:vAlign w:val="center"/>
          </w:tcPr>
          <w:p w14:paraId="7532689E" w14:textId="108199D7"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21D8632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FF0C9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92B773"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1194924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0BBC0C3B" w14:textId="0D2C7C37" w:rsidR="00C831FC" w:rsidRPr="00CE00AD" w:rsidRDefault="00C831FC" w:rsidP="008955D1">
            <w:pPr>
              <w:jc w:val="center"/>
              <w:outlineLvl w:val="0"/>
              <w:rPr>
                <w:bCs/>
                <w:sz w:val="22"/>
                <w:szCs w:val="22"/>
              </w:rPr>
            </w:pPr>
            <w:r w:rsidRPr="00CE00AD">
              <w:rPr>
                <w:sz w:val="22"/>
                <w:szCs w:val="22"/>
              </w:rPr>
              <w:t>900000033871</w:t>
            </w:r>
          </w:p>
        </w:tc>
        <w:tc>
          <w:tcPr>
            <w:tcW w:w="3402" w:type="dxa"/>
            <w:tcBorders>
              <w:top w:val="single" w:sz="4" w:space="0" w:color="auto"/>
              <w:left w:val="single" w:sz="4" w:space="0" w:color="auto"/>
              <w:bottom w:val="single" w:sz="4" w:space="0" w:color="auto"/>
            </w:tcBorders>
            <w:vAlign w:val="center"/>
          </w:tcPr>
          <w:p w14:paraId="482DD886" w14:textId="79FD9672"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69B4544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56073D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479F38"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6B40B13"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419A8AD" w14:textId="3F66D548" w:rsidR="00C831FC" w:rsidRPr="00CE00AD" w:rsidRDefault="00C831FC" w:rsidP="008955D1">
            <w:pPr>
              <w:jc w:val="center"/>
              <w:outlineLvl w:val="0"/>
              <w:rPr>
                <w:bCs/>
                <w:sz w:val="22"/>
                <w:szCs w:val="22"/>
              </w:rPr>
            </w:pPr>
            <w:r w:rsidRPr="00CE00AD">
              <w:rPr>
                <w:sz w:val="22"/>
                <w:szCs w:val="22"/>
              </w:rPr>
              <w:t>900000033872</w:t>
            </w:r>
          </w:p>
        </w:tc>
        <w:tc>
          <w:tcPr>
            <w:tcW w:w="3402" w:type="dxa"/>
            <w:tcBorders>
              <w:top w:val="single" w:sz="4" w:space="0" w:color="auto"/>
              <w:left w:val="single" w:sz="4" w:space="0" w:color="auto"/>
              <w:bottom w:val="single" w:sz="4" w:space="0" w:color="auto"/>
            </w:tcBorders>
            <w:vAlign w:val="center"/>
          </w:tcPr>
          <w:p w14:paraId="5768C758" w14:textId="67C7E087"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29513F6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123BC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8C112B"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4C7B6A39"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5A6F11D" w14:textId="13277A3E" w:rsidR="00C831FC" w:rsidRPr="00CE00AD" w:rsidRDefault="00C831FC" w:rsidP="008955D1">
            <w:pPr>
              <w:jc w:val="center"/>
              <w:outlineLvl w:val="0"/>
              <w:rPr>
                <w:bCs/>
                <w:sz w:val="22"/>
                <w:szCs w:val="22"/>
              </w:rPr>
            </w:pPr>
            <w:r w:rsidRPr="00CE00AD">
              <w:rPr>
                <w:sz w:val="22"/>
                <w:szCs w:val="22"/>
              </w:rPr>
              <w:t>900000033873</w:t>
            </w:r>
          </w:p>
        </w:tc>
        <w:tc>
          <w:tcPr>
            <w:tcW w:w="3402" w:type="dxa"/>
            <w:tcBorders>
              <w:top w:val="single" w:sz="4" w:space="0" w:color="auto"/>
              <w:left w:val="single" w:sz="4" w:space="0" w:color="auto"/>
              <w:bottom w:val="single" w:sz="4" w:space="0" w:color="auto"/>
            </w:tcBorders>
            <w:vAlign w:val="center"/>
          </w:tcPr>
          <w:p w14:paraId="607CA84B" w14:textId="56B48E67"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72A4DDD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F948E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6F7A05"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9A90E6C"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259B21C6" w14:textId="6C5B8FD3" w:rsidR="00C831FC" w:rsidRPr="00CE00AD" w:rsidRDefault="00C831FC" w:rsidP="008955D1">
            <w:pPr>
              <w:jc w:val="center"/>
              <w:outlineLvl w:val="0"/>
              <w:rPr>
                <w:bCs/>
                <w:sz w:val="22"/>
                <w:szCs w:val="22"/>
              </w:rPr>
            </w:pPr>
            <w:r w:rsidRPr="00CE00AD">
              <w:rPr>
                <w:sz w:val="22"/>
                <w:szCs w:val="22"/>
              </w:rPr>
              <w:t>900000033874</w:t>
            </w:r>
          </w:p>
        </w:tc>
        <w:tc>
          <w:tcPr>
            <w:tcW w:w="3402" w:type="dxa"/>
            <w:tcBorders>
              <w:top w:val="single" w:sz="4" w:space="0" w:color="auto"/>
              <w:left w:val="single" w:sz="4" w:space="0" w:color="auto"/>
              <w:bottom w:val="single" w:sz="4" w:space="0" w:color="auto"/>
            </w:tcBorders>
            <w:vAlign w:val="center"/>
          </w:tcPr>
          <w:p w14:paraId="4B6B68EB" w14:textId="0F94B370"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7E7CA8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9DFF64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F79B7E" w14:textId="77777777" w:rsidR="00C831FC" w:rsidRPr="00CE00AD" w:rsidRDefault="00C831FC">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3915163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790286A9" w14:textId="727F07A7" w:rsidR="00C831FC" w:rsidRPr="00CE00AD" w:rsidRDefault="00C831FC" w:rsidP="008955D1">
            <w:pPr>
              <w:jc w:val="center"/>
              <w:outlineLvl w:val="0"/>
              <w:rPr>
                <w:bCs/>
                <w:sz w:val="22"/>
                <w:szCs w:val="22"/>
              </w:rPr>
            </w:pPr>
            <w:r w:rsidRPr="00CE00AD">
              <w:rPr>
                <w:sz w:val="22"/>
                <w:szCs w:val="22"/>
              </w:rPr>
              <w:t>900000033875</w:t>
            </w:r>
          </w:p>
        </w:tc>
        <w:tc>
          <w:tcPr>
            <w:tcW w:w="3402" w:type="dxa"/>
            <w:tcBorders>
              <w:top w:val="single" w:sz="4" w:space="0" w:color="auto"/>
              <w:left w:val="single" w:sz="4" w:space="0" w:color="auto"/>
              <w:bottom w:val="single" w:sz="4" w:space="0" w:color="auto"/>
            </w:tcBorders>
            <w:vAlign w:val="center"/>
          </w:tcPr>
          <w:p w14:paraId="70F4E832" w14:textId="66E2383F" w:rsidR="00C831FC" w:rsidRPr="00CE00AD" w:rsidRDefault="00EC6CA4" w:rsidP="00042024">
            <w:pPr>
              <w:outlineLvl w:val="0"/>
              <w:rPr>
                <w:sz w:val="24"/>
                <w:szCs w:val="24"/>
              </w:rPr>
            </w:pPr>
            <w:r w:rsidRPr="00CE00AD">
              <w:rPr>
                <w:sz w:val="24"/>
                <w:szCs w:val="24"/>
              </w:rPr>
              <w:t>деревянная спальная мебель</w:t>
            </w:r>
          </w:p>
        </w:tc>
      </w:tr>
      <w:tr w:rsidR="00CE00AD" w:rsidRPr="00CE00AD" w14:paraId="704F832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F498A2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4576CD" w14:textId="77777777" w:rsidR="00C831FC" w:rsidRPr="00CE00AD" w:rsidRDefault="00C831FC">
            <w:pPr>
              <w:outlineLvl w:val="0"/>
              <w:rPr>
                <w:bCs/>
                <w:sz w:val="22"/>
                <w:szCs w:val="22"/>
              </w:rPr>
            </w:pPr>
            <w:r w:rsidRPr="00CE00AD">
              <w:rPr>
                <w:bCs/>
                <w:sz w:val="22"/>
                <w:szCs w:val="22"/>
              </w:rPr>
              <w:t>Кухонный гарнитур, тип №1</w:t>
            </w:r>
          </w:p>
        </w:tc>
        <w:tc>
          <w:tcPr>
            <w:tcW w:w="709" w:type="dxa"/>
            <w:tcBorders>
              <w:top w:val="single" w:sz="4" w:space="0" w:color="auto"/>
              <w:left w:val="single" w:sz="4" w:space="0" w:color="auto"/>
              <w:bottom w:val="single" w:sz="4" w:space="0" w:color="auto"/>
              <w:right w:val="single" w:sz="4" w:space="0" w:color="auto"/>
            </w:tcBorders>
            <w:vAlign w:val="center"/>
          </w:tcPr>
          <w:p w14:paraId="6AEB4347"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5E80EC75" w14:textId="04A18023" w:rsidR="00C831FC" w:rsidRPr="00CE00AD" w:rsidRDefault="00C831FC" w:rsidP="008955D1">
            <w:pPr>
              <w:jc w:val="center"/>
              <w:outlineLvl w:val="0"/>
              <w:rPr>
                <w:bCs/>
                <w:sz w:val="22"/>
                <w:szCs w:val="22"/>
              </w:rPr>
            </w:pPr>
            <w:r w:rsidRPr="00CE00AD">
              <w:rPr>
                <w:sz w:val="22"/>
                <w:szCs w:val="22"/>
              </w:rPr>
              <w:t>900000033876</w:t>
            </w:r>
          </w:p>
        </w:tc>
        <w:tc>
          <w:tcPr>
            <w:tcW w:w="3402" w:type="dxa"/>
            <w:tcBorders>
              <w:top w:val="single" w:sz="4" w:space="0" w:color="auto"/>
              <w:left w:val="single" w:sz="4" w:space="0" w:color="auto"/>
              <w:bottom w:val="single" w:sz="4" w:space="0" w:color="auto"/>
            </w:tcBorders>
            <w:vAlign w:val="center"/>
          </w:tcPr>
          <w:p w14:paraId="12FC337A" w14:textId="3832EB84" w:rsidR="00C831FC" w:rsidRPr="00CE00AD" w:rsidRDefault="00C831FC" w:rsidP="00042024">
            <w:pPr>
              <w:outlineLvl w:val="0"/>
              <w:rPr>
                <w:sz w:val="22"/>
                <w:szCs w:val="22"/>
              </w:rPr>
            </w:pPr>
            <w:r w:rsidRPr="00CE00AD">
              <w:rPr>
                <w:sz w:val="22"/>
                <w:szCs w:val="22"/>
              </w:rPr>
              <w:t>Шкафы из массива дерева (сосна), тумба-мойка 1000*900*600мм, тумба 1500*900*600мм, шкаф навесной 1000*900*400мм.</w:t>
            </w:r>
          </w:p>
        </w:tc>
      </w:tr>
      <w:tr w:rsidR="00CE00AD" w:rsidRPr="00CE00AD" w14:paraId="0C6DFA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67FD2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66EC92" w14:textId="77777777" w:rsidR="00C831FC" w:rsidRPr="00CE00AD" w:rsidRDefault="00C831FC">
            <w:pPr>
              <w:outlineLvl w:val="0"/>
              <w:rPr>
                <w:bCs/>
                <w:sz w:val="22"/>
                <w:szCs w:val="22"/>
              </w:rPr>
            </w:pPr>
            <w:r w:rsidRPr="00CE00AD">
              <w:rPr>
                <w:bCs/>
                <w:sz w:val="22"/>
                <w:szCs w:val="22"/>
              </w:rPr>
              <w:t>Кухонный гарнитур, тип №2</w:t>
            </w:r>
          </w:p>
        </w:tc>
        <w:tc>
          <w:tcPr>
            <w:tcW w:w="709" w:type="dxa"/>
            <w:tcBorders>
              <w:top w:val="single" w:sz="4" w:space="0" w:color="auto"/>
              <w:left w:val="single" w:sz="4" w:space="0" w:color="auto"/>
              <w:bottom w:val="single" w:sz="4" w:space="0" w:color="auto"/>
              <w:right w:val="single" w:sz="4" w:space="0" w:color="auto"/>
            </w:tcBorders>
            <w:vAlign w:val="center"/>
          </w:tcPr>
          <w:p w14:paraId="148E9A79"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DC8CA21" w14:textId="04A1FDA2" w:rsidR="00C831FC" w:rsidRPr="00CE00AD" w:rsidRDefault="00C831FC" w:rsidP="008955D1">
            <w:pPr>
              <w:jc w:val="center"/>
              <w:outlineLvl w:val="0"/>
              <w:rPr>
                <w:bCs/>
                <w:sz w:val="22"/>
                <w:szCs w:val="22"/>
              </w:rPr>
            </w:pPr>
            <w:r w:rsidRPr="00CE00AD">
              <w:rPr>
                <w:sz w:val="22"/>
                <w:szCs w:val="22"/>
              </w:rPr>
              <w:t>900000033877</w:t>
            </w:r>
          </w:p>
        </w:tc>
        <w:tc>
          <w:tcPr>
            <w:tcW w:w="3402" w:type="dxa"/>
            <w:tcBorders>
              <w:top w:val="single" w:sz="4" w:space="0" w:color="auto"/>
              <w:left w:val="single" w:sz="4" w:space="0" w:color="auto"/>
              <w:bottom w:val="single" w:sz="4" w:space="0" w:color="auto"/>
            </w:tcBorders>
            <w:vAlign w:val="center"/>
          </w:tcPr>
          <w:p w14:paraId="5AFF3A57" w14:textId="5A17A0E9" w:rsidR="00C831FC" w:rsidRPr="00CE00AD" w:rsidRDefault="00C831FC" w:rsidP="00042024">
            <w:pPr>
              <w:outlineLvl w:val="0"/>
              <w:rPr>
                <w:sz w:val="22"/>
                <w:szCs w:val="22"/>
              </w:rPr>
            </w:pPr>
            <w:r w:rsidRPr="00CE00AD">
              <w:rPr>
                <w:sz w:val="22"/>
                <w:szCs w:val="22"/>
              </w:rPr>
              <w:t>Шкафы из массива дерева (сосна), тумба 1000*900*600мм 3-шт, шкаф навесной 1000*900*400мм 3-шт.</w:t>
            </w:r>
          </w:p>
        </w:tc>
      </w:tr>
      <w:tr w:rsidR="00CE00AD" w:rsidRPr="00CE00AD" w14:paraId="688F39E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20201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57B129A" w14:textId="77777777" w:rsidR="00C831FC" w:rsidRPr="00CE00AD" w:rsidRDefault="00C831FC">
            <w:pPr>
              <w:outlineLvl w:val="0"/>
              <w:rPr>
                <w:bCs/>
                <w:sz w:val="22"/>
                <w:szCs w:val="22"/>
              </w:rPr>
            </w:pPr>
            <w:r w:rsidRPr="00CE00AD">
              <w:rPr>
                <w:bCs/>
                <w:sz w:val="22"/>
                <w:szCs w:val="22"/>
              </w:rPr>
              <w:t xml:space="preserve">Секция 3-х местная с </w:t>
            </w:r>
            <w:proofErr w:type="spellStart"/>
            <w:r w:rsidRPr="00CE00AD">
              <w:rPr>
                <w:bCs/>
                <w:sz w:val="22"/>
                <w:szCs w:val="22"/>
              </w:rPr>
              <w:t>пр.подлокотн.ЗП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D858378"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6119784" w14:textId="715AEDAB" w:rsidR="00C831FC" w:rsidRPr="00CE00AD" w:rsidRDefault="00C831FC" w:rsidP="008955D1">
            <w:pPr>
              <w:jc w:val="center"/>
              <w:outlineLvl w:val="0"/>
              <w:rPr>
                <w:bCs/>
                <w:sz w:val="22"/>
                <w:szCs w:val="22"/>
              </w:rPr>
            </w:pPr>
            <w:r w:rsidRPr="00CE00AD">
              <w:rPr>
                <w:sz w:val="22"/>
                <w:szCs w:val="22"/>
              </w:rPr>
              <w:t>900000033878</w:t>
            </w:r>
          </w:p>
        </w:tc>
        <w:tc>
          <w:tcPr>
            <w:tcW w:w="3402" w:type="dxa"/>
            <w:tcBorders>
              <w:top w:val="single" w:sz="4" w:space="0" w:color="auto"/>
              <w:left w:val="single" w:sz="4" w:space="0" w:color="auto"/>
              <w:bottom w:val="single" w:sz="4" w:space="0" w:color="auto"/>
            </w:tcBorders>
            <w:vAlign w:val="center"/>
          </w:tcPr>
          <w:p w14:paraId="5BEE85C8" w14:textId="1F9A6218" w:rsidR="00C831FC" w:rsidRPr="00CE00AD" w:rsidRDefault="00C831FC" w:rsidP="00042024">
            <w:pPr>
              <w:outlineLvl w:val="0"/>
              <w:rPr>
                <w:sz w:val="22"/>
                <w:szCs w:val="22"/>
              </w:rPr>
            </w:pPr>
            <w:r w:rsidRPr="00CE00AD">
              <w:rPr>
                <w:sz w:val="22"/>
                <w:szCs w:val="22"/>
              </w:rPr>
              <w:t>Мягкая мебель</w:t>
            </w:r>
          </w:p>
        </w:tc>
      </w:tr>
      <w:tr w:rsidR="00CE00AD" w:rsidRPr="00CE00AD" w14:paraId="14DC1DD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9AD0A2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E6ADBE5" w14:textId="77777777" w:rsidR="00C831FC" w:rsidRPr="00CE00AD" w:rsidRDefault="00C831FC">
            <w:pPr>
              <w:outlineLvl w:val="0"/>
              <w:rPr>
                <w:bCs/>
                <w:sz w:val="22"/>
                <w:szCs w:val="22"/>
              </w:rPr>
            </w:pPr>
            <w:r w:rsidRPr="00CE00AD">
              <w:rPr>
                <w:bCs/>
                <w:sz w:val="22"/>
                <w:szCs w:val="22"/>
              </w:rPr>
              <w:t xml:space="preserve">Секция 3-х местная с </w:t>
            </w:r>
            <w:proofErr w:type="spellStart"/>
            <w:r w:rsidRPr="00CE00AD">
              <w:rPr>
                <w:bCs/>
                <w:sz w:val="22"/>
                <w:szCs w:val="22"/>
              </w:rPr>
              <w:t>пр.подлокотн.ЗП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4482D1B5"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9B3EDB5" w14:textId="285B359C" w:rsidR="00C831FC" w:rsidRPr="00CE00AD" w:rsidRDefault="00C831FC" w:rsidP="008955D1">
            <w:pPr>
              <w:jc w:val="center"/>
              <w:outlineLvl w:val="0"/>
              <w:rPr>
                <w:bCs/>
                <w:sz w:val="22"/>
                <w:szCs w:val="22"/>
              </w:rPr>
            </w:pPr>
            <w:r w:rsidRPr="00CE00AD">
              <w:rPr>
                <w:sz w:val="22"/>
                <w:szCs w:val="22"/>
              </w:rPr>
              <w:t>900000033879</w:t>
            </w:r>
          </w:p>
        </w:tc>
        <w:tc>
          <w:tcPr>
            <w:tcW w:w="3402" w:type="dxa"/>
            <w:tcBorders>
              <w:top w:val="single" w:sz="4" w:space="0" w:color="auto"/>
              <w:left w:val="single" w:sz="4" w:space="0" w:color="auto"/>
              <w:bottom w:val="single" w:sz="4" w:space="0" w:color="auto"/>
            </w:tcBorders>
            <w:vAlign w:val="center"/>
          </w:tcPr>
          <w:p w14:paraId="36B33A9B" w14:textId="447CB677" w:rsidR="00C831FC" w:rsidRPr="00CE00AD" w:rsidRDefault="00C831FC" w:rsidP="00042024">
            <w:pPr>
              <w:outlineLvl w:val="0"/>
              <w:rPr>
                <w:sz w:val="22"/>
                <w:szCs w:val="22"/>
              </w:rPr>
            </w:pPr>
            <w:r w:rsidRPr="00CE00AD">
              <w:rPr>
                <w:sz w:val="22"/>
                <w:szCs w:val="22"/>
              </w:rPr>
              <w:t>Мягкая мебель</w:t>
            </w:r>
          </w:p>
        </w:tc>
      </w:tr>
      <w:tr w:rsidR="00CE00AD" w:rsidRPr="00CE00AD" w14:paraId="501050D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713FD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AAA4D9" w14:textId="77777777" w:rsidR="00C831FC" w:rsidRPr="00CE00AD" w:rsidRDefault="00C831FC">
            <w:pPr>
              <w:outlineLvl w:val="0"/>
              <w:rPr>
                <w:bCs/>
                <w:sz w:val="22"/>
                <w:szCs w:val="22"/>
              </w:rPr>
            </w:pPr>
            <w:r w:rsidRPr="00CE00AD">
              <w:rPr>
                <w:bCs/>
                <w:sz w:val="22"/>
                <w:szCs w:val="22"/>
              </w:rPr>
              <w:t xml:space="preserve">Секция 3-х местная с </w:t>
            </w:r>
            <w:proofErr w:type="spellStart"/>
            <w:r w:rsidRPr="00CE00AD">
              <w:rPr>
                <w:bCs/>
                <w:sz w:val="22"/>
                <w:szCs w:val="22"/>
              </w:rPr>
              <w:t>пр.подлокотн.ЗП</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0782E3D7"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436B5BC3" w14:textId="63703E23" w:rsidR="00C831FC" w:rsidRPr="00CE00AD" w:rsidRDefault="00C831FC" w:rsidP="008955D1">
            <w:pPr>
              <w:jc w:val="center"/>
              <w:outlineLvl w:val="0"/>
              <w:rPr>
                <w:bCs/>
                <w:sz w:val="22"/>
                <w:szCs w:val="22"/>
              </w:rPr>
            </w:pPr>
            <w:r w:rsidRPr="00CE00AD">
              <w:rPr>
                <w:sz w:val="22"/>
                <w:szCs w:val="22"/>
              </w:rPr>
              <w:t>900000033880</w:t>
            </w:r>
          </w:p>
        </w:tc>
        <w:tc>
          <w:tcPr>
            <w:tcW w:w="3402" w:type="dxa"/>
            <w:tcBorders>
              <w:top w:val="single" w:sz="4" w:space="0" w:color="auto"/>
              <w:left w:val="single" w:sz="4" w:space="0" w:color="auto"/>
              <w:bottom w:val="single" w:sz="4" w:space="0" w:color="auto"/>
            </w:tcBorders>
            <w:vAlign w:val="center"/>
          </w:tcPr>
          <w:p w14:paraId="08AC2B93" w14:textId="24B1B19A" w:rsidR="00C831FC" w:rsidRPr="00CE00AD" w:rsidRDefault="00C831FC" w:rsidP="00042024">
            <w:pPr>
              <w:outlineLvl w:val="0"/>
              <w:rPr>
                <w:sz w:val="22"/>
                <w:szCs w:val="22"/>
              </w:rPr>
            </w:pPr>
            <w:r w:rsidRPr="00CE00AD">
              <w:rPr>
                <w:sz w:val="22"/>
                <w:szCs w:val="22"/>
              </w:rPr>
              <w:t>Мягкая мебель</w:t>
            </w:r>
          </w:p>
        </w:tc>
      </w:tr>
      <w:tr w:rsidR="00CE00AD" w:rsidRPr="00CE00AD" w14:paraId="1788CC8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CF90E1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9D2EC4" w14:textId="77777777" w:rsidR="00C831FC" w:rsidRPr="00CE00AD" w:rsidRDefault="00C831FC">
            <w:pPr>
              <w:outlineLvl w:val="0"/>
              <w:rPr>
                <w:bCs/>
                <w:sz w:val="22"/>
                <w:szCs w:val="22"/>
              </w:rPr>
            </w:pPr>
            <w:r w:rsidRPr="00CE00AD">
              <w:rPr>
                <w:bCs/>
                <w:sz w:val="22"/>
                <w:szCs w:val="22"/>
              </w:rPr>
              <w:t>Стол компьютерный</w:t>
            </w:r>
          </w:p>
        </w:tc>
        <w:tc>
          <w:tcPr>
            <w:tcW w:w="709" w:type="dxa"/>
            <w:tcBorders>
              <w:top w:val="single" w:sz="4" w:space="0" w:color="auto"/>
              <w:left w:val="single" w:sz="4" w:space="0" w:color="auto"/>
              <w:bottom w:val="single" w:sz="4" w:space="0" w:color="auto"/>
              <w:right w:val="single" w:sz="4" w:space="0" w:color="auto"/>
            </w:tcBorders>
            <w:vAlign w:val="center"/>
          </w:tcPr>
          <w:p w14:paraId="3E17DC76"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4716ABE" w14:textId="640CBA5A" w:rsidR="00C831FC" w:rsidRPr="00CE00AD" w:rsidRDefault="00C831FC" w:rsidP="008955D1">
            <w:pPr>
              <w:jc w:val="center"/>
              <w:outlineLvl w:val="0"/>
              <w:rPr>
                <w:bCs/>
                <w:sz w:val="22"/>
                <w:szCs w:val="22"/>
              </w:rPr>
            </w:pPr>
            <w:r w:rsidRPr="00CE00AD">
              <w:rPr>
                <w:sz w:val="22"/>
                <w:szCs w:val="22"/>
              </w:rPr>
              <w:t>900000033881</w:t>
            </w:r>
          </w:p>
        </w:tc>
        <w:tc>
          <w:tcPr>
            <w:tcW w:w="3402" w:type="dxa"/>
            <w:tcBorders>
              <w:top w:val="single" w:sz="4" w:space="0" w:color="auto"/>
              <w:left w:val="single" w:sz="4" w:space="0" w:color="auto"/>
              <w:bottom w:val="single" w:sz="4" w:space="0" w:color="auto"/>
            </w:tcBorders>
            <w:vAlign w:val="center"/>
          </w:tcPr>
          <w:p w14:paraId="7E18C69F" w14:textId="55F6B7F9" w:rsidR="00C831FC" w:rsidRPr="00CE00AD" w:rsidRDefault="00C831FC" w:rsidP="00042024">
            <w:pPr>
              <w:outlineLvl w:val="0"/>
              <w:rPr>
                <w:sz w:val="22"/>
                <w:szCs w:val="22"/>
              </w:rPr>
            </w:pPr>
            <w:r w:rsidRPr="00CE00AD">
              <w:rPr>
                <w:sz w:val="22"/>
                <w:szCs w:val="22"/>
              </w:rPr>
              <w:t>офисная мебель</w:t>
            </w:r>
          </w:p>
        </w:tc>
      </w:tr>
      <w:tr w:rsidR="00CE00AD" w:rsidRPr="00CE00AD" w14:paraId="00201F8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1B402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798565" w14:textId="77777777" w:rsidR="00C831FC" w:rsidRPr="00CE00AD" w:rsidRDefault="00C831FC">
            <w:pPr>
              <w:outlineLvl w:val="0"/>
              <w:rPr>
                <w:bCs/>
                <w:sz w:val="22"/>
                <w:szCs w:val="22"/>
              </w:rPr>
            </w:pPr>
            <w:r w:rsidRPr="00CE00AD">
              <w:rPr>
                <w:bCs/>
                <w:sz w:val="22"/>
                <w:szCs w:val="22"/>
              </w:rPr>
              <w:t>Стол обеденный на точеных ножках, овальный</w:t>
            </w:r>
          </w:p>
        </w:tc>
        <w:tc>
          <w:tcPr>
            <w:tcW w:w="709" w:type="dxa"/>
            <w:tcBorders>
              <w:top w:val="single" w:sz="4" w:space="0" w:color="auto"/>
              <w:left w:val="single" w:sz="4" w:space="0" w:color="auto"/>
              <w:bottom w:val="single" w:sz="4" w:space="0" w:color="auto"/>
              <w:right w:val="single" w:sz="4" w:space="0" w:color="auto"/>
            </w:tcBorders>
            <w:vAlign w:val="center"/>
          </w:tcPr>
          <w:p w14:paraId="66FF2A2A"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6601691E" w14:textId="5755EF47" w:rsidR="00C831FC" w:rsidRPr="00CE00AD" w:rsidRDefault="00C831FC" w:rsidP="008955D1">
            <w:pPr>
              <w:jc w:val="center"/>
              <w:outlineLvl w:val="0"/>
              <w:rPr>
                <w:bCs/>
                <w:sz w:val="22"/>
                <w:szCs w:val="22"/>
              </w:rPr>
            </w:pPr>
            <w:r w:rsidRPr="00CE00AD">
              <w:rPr>
                <w:sz w:val="22"/>
                <w:szCs w:val="22"/>
              </w:rPr>
              <w:t>900000033882</w:t>
            </w:r>
          </w:p>
        </w:tc>
        <w:tc>
          <w:tcPr>
            <w:tcW w:w="3402" w:type="dxa"/>
            <w:tcBorders>
              <w:top w:val="single" w:sz="4" w:space="0" w:color="auto"/>
              <w:left w:val="single" w:sz="4" w:space="0" w:color="auto"/>
              <w:bottom w:val="single" w:sz="4" w:space="0" w:color="auto"/>
            </w:tcBorders>
            <w:vAlign w:val="center"/>
          </w:tcPr>
          <w:p w14:paraId="5F2A9843" w14:textId="1CC855FD" w:rsidR="00C831FC" w:rsidRPr="00CE00AD" w:rsidRDefault="00C831FC" w:rsidP="00042024">
            <w:pPr>
              <w:outlineLvl w:val="0"/>
              <w:rPr>
                <w:sz w:val="22"/>
                <w:szCs w:val="22"/>
              </w:rPr>
            </w:pPr>
            <w:r w:rsidRPr="00CE00AD">
              <w:rPr>
                <w:sz w:val="22"/>
                <w:szCs w:val="22"/>
              </w:rPr>
              <w:t>кухонная мебель</w:t>
            </w:r>
          </w:p>
        </w:tc>
      </w:tr>
      <w:tr w:rsidR="00CE00AD" w:rsidRPr="00CE00AD" w14:paraId="1BE9808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B673C9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8B4012" w14:textId="77777777" w:rsidR="00C831FC" w:rsidRPr="00CE00AD" w:rsidRDefault="00C831FC">
            <w:pPr>
              <w:outlineLvl w:val="0"/>
              <w:rPr>
                <w:bCs/>
                <w:sz w:val="22"/>
                <w:szCs w:val="22"/>
              </w:rPr>
            </w:pPr>
            <w:r w:rsidRPr="00CE00AD">
              <w:rPr>
                <w:bCs/>
                <w:sz w:val="22"/>
                <w:szCs w:val="22"/>
              </w:rPr>
              <w:t>Стол руководителя</w:t>
            </w:r>
          </w:p>
        </w:tc>
        <w:tc>
          <w:tcPr>
            <w:tcW w:w="709" w:type="dxa"/>
            <w:tcBorders>
              <w:top w:val="single" w:sz="4" w:space="0" w:color="auto"/>
              <w:left w:val="single" w:sz="4" w:space="0" w:color="auto"/>
              <w:bottom w:val="single" w:sz="4" w:space="0" w:color="auto"/>
              <w:right w:val="single" w:sz="4" w:space="0" w:color="auto"/>
            </w:tcBorders>
            <w:vAlign w:val="center"/>
          </w:tcPr>
          <w:p w14:paraId="6325E002" w14:textId="77777777" w:rsidR="00C831FC" w:rsidRPr="00CE00AD" w:rsidRDefault="00C831FC" w:rsidP="00FF1D34">
            <w:pPr>
              <w:jc w:val="center"/>
              <w:rPr>
                <w:sz w:val="22"/>
                <w:szCs w:val="22"/>
              </w:rPr>
            </w:pPr>
            <w:r w:rsidRPr="00CE00AD">
              <w:rPr>
                <w:bCs/>
                <w:sz w:val="22"/>
                <w:szCs w:val="22"/>
              </w:rPr>
              <w:t>1</w:t>
            </w:r>
          </w:p>
        </w:tc>
        <w:tc>
          <w:tcPr>
            <w:tcW w:w="1648" w:type="dxa"/>
            <w:tcBorders>
              <w:top w:val="single" w:sz="4" w:space="0" w:color="auto"/>
              <w:left w:val="single" w:sz="4" w:space="0" w:color="auto"/>
              <w:bottom w:val="single" w:sz="4" w:space="0" w:color="auto"/>
            </w:tcBorders>
            <w:vAlign w:val="center"/>
          </w:tcPr>
          <w:p w14:paraId="3F0F951A" w14:textId="5D9271C2" w:rsidR="00C831FC" w:rsidRPr="00CE00AD" w:rsidRDefault="00C831FC" w:rsidP="008955D1">
            <w:pPr>
              <w:jc w:val="center"/>
              <w:outlineLvl w:val="0"/>
              <w:rPr>
                <w:bCs/>
                <w:sz w:val="22"/>
                <w:szCs w:val="22"/>
              </w:rPr>
            </w:pPr>
            <w:r w:rsidRPr="00CE00AD">
              <w:rPr>
                <w:sz w:val="22"/>
                <w:szCs w:val="22"/>
              </w:rPr>
              <w:t>900000033883</w:t>
            </w:r>
          </w:p>
        </w:tc>
        <w:tc>
          <w:tcPr>
            <w:tcW w:w="3402" w:type="dxa"/>
            <w:tcBorders>
              <w:top w:val="single" w:sz="4" w:space="0" w:color="auto"/>
              <w:left w:val="single" w:sz="4" w:space="0" w:color="auto"/>
              <w:bottom w:val="single" w:sz="4" w:space="0" w:color="auto"/>
            </w:tcBorders>
            <w:vAlign w:val="center"/>
          </w:tcPr>
          <w:p w14:paraId="53D7E142" w14:textId="6D734FA1" w:rsidR="00C831FC" w:rsidRPr="00CE00AD" w:rsidRDefault="00C831FC" w:rsidP="00042024">
            <w:pPr>
              <w:outlineLvl w:val="0"/>
              <w:rPr>
                <w:sz w:val="22"/>
                <w:szCs w:val="22"/>
              </w:rPr>
            </w:pPr>
            <w:r w:rsidRPr="00CE00AD">
              <w:rPr>
                <w:sz w:val="22"/>
                <w:szCs w:val="22"/>
              </w:rPr>
              <w:t>офисная мебель</w:t>
            </w:r>
          </w:p>
        </w:tc>
      </w:tr>
      <w:tr w:rsidR="00C831FC" w:rsidRPr="00042024" w14:paraId="7E27E26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F3EBC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3A8B7AA"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A9AB91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CBB9A5F" w14:textId="22067F4A" w:rsidR="00C831FC" w:rsidRPr="00042024" w:rsidRDefault="00C831FC" w:rsidP="000D1E23">
            <w:pPr>
              <w:jc w:val="center"/>
              <w:outlineLvl w:val="0"/>
              <w:rPr>
                <w:bCs/>
                <w:color w:val="000000"/>
                <w:sz w:val="22"/>
                <w:szCs w:val="22"/>
              </w:rPr>
            </w:pPr>
            <w:r w:rsidRPr="00042024">
              <w:rPr>
                <w:color w:val="000000"/>
                <w:sz w:val="22"/>
                <w:szCs w:val="22"/>
              </w:rPr>
              <w:t>900000033884</w:t>
            </w:r>
          </w:p>
        </w:tc>
        <w:tc>
          <w:tcPr>
            <w:tcW w:w="3402" w:type="dxa"/>
            <w:tcBorders>
              <w:top w:val="single" w:sz="4" w:space="0" w:color="auto"/>
              <w:left w:val="single" w:sz="4" w:space="0" w:color="auto"/>
              <w:bottom w:val="single" w:sz="4" w:space="0" w:color="auto"/>
            </w:tcBorders>
            <w:vAlign w:val="center"/>
          </w:tcPr>
          <w:p w14:paraId="341E0162" w14:textId="7CA1BAA6" w:rsidR="00C831FC" w:rsidRPr="00042024" w:rsidRDefault="00C831FC" w:rsidP="00042024">
            <w:pPr>
              <w:outlineLvl w:val="0"/>
              <w:rPr>
                <w:color w:val="000000"/>
                <w:sz w:val="22"/>
                <w:szCs w:val="22"/>
              </w:rPr>
            </w:pPr>
            <w:r w:rsidRPr="00042024">
              <w:rPr>
                <w:color w:val="000000"/>
                <w:sz w:val="22"/>
                <w:szCs w:val="22"/>
              </w:rPr>
              <w:t>Шкаф из ЛДСП,  2200*900*500мм</w:t>
            </w:r>
          </w:p>
        </w:tc>
      </w:tr>
      <w:tr w:rsidR="00C831FC" w:rsidRPr="00042024" w14:paraId="3748E7F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2515B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8BE9280"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20718D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5517A06" w14:textId="6AD10B5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1C32AAD" w14:textId="1BAC96C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35B20A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2F6F22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B3A3D8"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4A176B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154A593" w14:textId="70AD086E"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2760B060" w14:textId="6D466026"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7B6C71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007A7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F676759"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CF490A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D5F4AC3" w14:textId="39295FAB"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BC3F5BA" w14:textId="13EFFBE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960669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9FFE9F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BF55D7"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C4CD9E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B50EAC9" w14:textId="0347F8C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A4BCF67" w14:textId="0E8B18E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D58481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4D070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134C4A"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F62AE4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7C52D03" w14:textId="7B1F424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900000033889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25CCE04" w14:textId="284E659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BAA1E1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D295F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D0D982"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A353ED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7B7DC07" w14:textId="793E9E2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380B4F0" w14:textId="36D06B9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7FA9925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5186C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ACC7D3"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17ADEC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1C0DB5E" w14:textId="7245E80D"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EACA102" w14:textId="15C7C56B"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9FA44F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5FA11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AB3E3D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239A6C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8C0B034" w14:textId="7EE4293D"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334C1C4" w14:textId="4D54F79E"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46D1BF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134532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66EB71"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A63139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5F32A8C" w14:textId="120F065E"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CB41A99" w14:textId="21FC873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B6667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D708B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76CFA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5089B0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63003DB" w14:textId="65740BB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B10B7C2" w14:textId="782B8E7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B3A0ED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8DC07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31E3ACD"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9C297B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9437876" w14:textId="2FF1E42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C712234" w14:textId="7063E3E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DD5BF8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D5821F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1B4AF0"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167CA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4B8031B" w14:textId="6DC9F43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25BFBC0" w14:textId="751B93B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957DD5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C21828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C99187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84D23A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25E09B2" w14:textId="77AA0810"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CA6E2CD" w14:textId="6780E2DA"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E5D03F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D2363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774C0D"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4AD67A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B6EAF89" w14:textId="51044F3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050FF3F" w14:textId="4757F74F"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E9BA2D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16E83D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7C45F85"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3911C5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0F88B89" w14:textId="2D5FBF2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900000033899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A0DCDC4" w14:textId="5CBC3242"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23965D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C29BE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BE47EB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37DDB4A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F684ED9" w14:textId="4D344023"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FA5AF0D" w14:textId="646E88F6"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060F6F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F055E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FB839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AF5545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0B13E89" w14:textId="688D4ED0"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AB8D8C6" w14:textId="4EAF35B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4BAFC5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EEAC0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49997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792960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D913106" w14:textId="10156213"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612A7C4" w14:textId="771EFB23"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7BCB24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46EA1D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439CF5"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3E9336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465CC6F" w14:textId="7B9171D5" w:rsidR="00C831FC" w:rsidRPr="00042024" w:rsidRDefault="00C831FC" w:rsidP="009007AB">
            <w:pPr>
              <w:jc w:val="center"/>
              <w:outlineLvl w:val="0"/>
              <w:rPr>
                <w:bCs/>
                <w:color w:val="000000"/>
                <w:sz w:val="22"/>
                <w:szCs w:val="22"/>
              </w:rPr>
            </w:pPr>
            <w:r>
              <w:rPr>
                <w:color w:val="000000"/>
                <w:sz w:val="22"/>
                <w:szCs w:val="22"/>
              </w:rPr>
              <w:t xml:space="preserve"> </w:t>
            </w:r>
            <w:r w:rsidRPr="00042024">
              <w:rPr>
                <w:color w:val="000000"/>
                <w:sz w:val="22"/>
                <w:szCs w:val="22"/>
              </w:rPr>
              <w:t>900000033903</w:t>
            </w:r>
            <w:r>
              <w:rPr>
                <w:color w:val="000000"/>
                <w:sz w:val="22"/>
                <w:szCs w:val="22"/>
              </w:rPr>
              <w:t xml:space="preserve"> </w:t>
            </w:r>
          </w:p>
        </w:tc>
        <w:tc>
          <w:tcPr>
            <w:tcW w:w="3402" w:type="dxa"/>
            <w:tcBorders>
              <w:top w:val="single" w:sz="4" w:space="0" w:color="auto"/>
              <w:left w:val="single" w:sz="4" w:space="0" w:color="auto"/>
              <w:bottom w:val="single" w:sz="4" w:space="0" w:color="auto"/>
            </w:tcBorders>
          </w:tcPr>
          <w:p w14:paraId="3060AC3F" w14:textId="4D8A9173"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440661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0FE28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72FAC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0AE5E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821B6CF" w14:textId="15C8FEF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06F2DE4" w14:textId="4CD798B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9222F6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982C4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9E8AAE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DF0BEA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7CECDA1" w14:textId="5AE992CF"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3B385D5" w14:textId="7EDECB6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888E79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81089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32521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984AED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233A666" w14:textId="4DB1E391"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2837769" w14:textId="10AF7FF7"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062DF8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72A3E2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9F99B8"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7D8CDC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35A61DE" w14:textId="3C741FBF"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D696C0B" w14:textId="4C262F08"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5DD2CB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C2514E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A0C9B9"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467A15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6A545FF" w14:textId="4DF2B5B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D7B14E3" w14:textId="13ADB20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91AD71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1096A0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13590E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F05634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CBFA2AB" w14:textId="3B05D90D"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900000033909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ED0535D" w14:textId="18545788"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37852F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5B9C7E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368DC8"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EEA199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5E4407F" w14:textId="6A649D0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08B1A2F" w14:textId="28D1A96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1D77DCF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12C78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7DA066"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477F236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37ED32D" w14:textId="4BD67FF3"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3786998" w14:textId="36B8628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60A3EF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65978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673B432"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5FD4AFF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D6E78DA" w14:textId="7EF759C7"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21F4E44" w14:textId="68BE9B4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0931007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1EC01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0BCA9FE"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0D25B7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10C27DE" w14:textId="457DF03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A6253AD" w14:textId="2A5843B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C81A53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ECCA2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213EE9F"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21B602E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E9B5500" w14:textId="0B7478DF"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818DA76" w14:textId="2E7C0CC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BF6E7A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4AB888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A20F5E"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B345EF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32B1C90" w14:textId="0E4DBA2A"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7F3B86C" w14:textId="71E1608E"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7FCF80B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A225C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337B22B"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6ABB0AD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49ABCAF" w14:textId="56EB84BE"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5F45475C" w14:textId="76B8F345"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36AE2C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8F2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EC05795"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13ECCCC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E793D2B" w14:textId="245062AA"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C2C8805" w14:textId="790E0F54"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98172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68B10F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1776D4"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F36705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680A4D4" w14:textId="3AE5CDFA"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0403016" w14:textId="5B87642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4EC3771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FFDBD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A2C8C3"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6FCB70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8059D39" w14:textId="1D1BCED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900000033919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A6D50D8" w14:textId="4A08C668"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7AAEB3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BB7FB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20A18C"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35E2459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49366A6" w14:textId="4EDA8124"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5D5D721" w14:textId="04BC0F24"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50FC1C1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0FBD0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D4B4E1"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42BD9B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14BB08D" w14:textId="2F993206"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FC0C2BF" w14:textId="5FF418C6"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6CFA5D3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CD634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65C5D3"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7630A6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D9276E5" w14:textId="2320D1E5"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6E7FDA4" w14:textId="4020A490"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7176DF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BD7ACC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C0C0A02"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4E8E60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5CCE186" w14:textId="3D20FD2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FF4A2D4" w14:textId="619D63D7"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265BAEF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8E36DF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FF25AD"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7255427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BE419FC" w14:textId="359BCB0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08C5C678" w14:textId="5EAEBE5C"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351D63E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6548E4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4E405E1" w14:textId="77777777" w:rsidR="00C831FC" w:rsidRPr="00042024" w:rsidRDefault="00C831FC">
            <w:pPr>
              <w:outlineLvl w:val="0"/>
              <w:rPr>
                <w:bCs/>
                <w:color w:val="000000"/>
                <w:sz w:val="22"/>
                <w:szCs w:val="22"/>
              </w:rPr>
            </w:pPr>
            <w:r w:rsidRPr="00042024">
              <w:rPr>
                <w:bCs/>
                <w:color w:val="000000"/>
                <w:sz w:val="22"/>
                <w:szCs w:val="22"/>
              </w:rPr>
              <w:t>Шкаф №137-1</w:t>
            </w:r>
          </w:p>
        </w:tc>
        <w:tc>
          <w:tcPr>
            <w:tcW w:w="709" w:type="dxa"/>
            <w:tcBorders>
              <w:top w:val="single" w:sz="4" w:space="0" w:color="auto"/>
              <w:left w:val="single" w:sz="4" w:space="0" w:color="auto"/>
              <w:bottom w:val="single" w:sz="4" w:space="0" w:color="auto"/>
              <w:right w:val="single" w:sz="4" w:space="0" w:color="auto"/>
            </w:tcBorders>
            <w:vAlign w:val="center"/>
          </w:tcPr>
          <w:p w14:paraId="0AC23D6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8BAD995" w14:textId="34C7D468"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900000033925</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33A0D50" w14:textId="0712971D" w:rsidR="00C831FC" w:rsidRPr="00042024" w:rsidRDefault="00C831FC" w:rsidP="00CE00AD">
            <w:pPr>
              <w:jc w:val="left"/>
              <w:rPr>
                <w:sz w:val="22"/>
                <w:szCs w:val="22"/>
              </w:rPr>
            </w:pPr>
            <w:r w:rsidRPr="00042024">
              <w:rPr>
                <w:color w:val="000000"/>
                <w:sz w:val="22"/>
                <w:szCs w:val="22"/>
              </w:rPr>
              <w:t>Шкаф из ЛДСП,  2200*900*500мм</w:t>
            </w:r>
          </w:p>
        </w:tc>
      </w:tr>
      <w:tr w:rsidR="00C831FC" w:rsidRPr="00042024" w14:paraId="7F102B2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38F0E8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2C466D" w14:textId="77777777" w:rsidR="00C831FC" w:rsidRPr="00042024" w:rsidRDefault="00C831FC">
            <w:pPr>
              <w:outlineLvl w:val="0"/>
              <w:rPr>
                <w:bCs/>
                <w:color w:val="000000"/>
                <w:sz w:val="22"/>
                <w:szCs w:val="22"/>
              </w:rPr>
            </w:pPr>
            <w:r w:rsidRPr="00042024">
              <w:rPr>
                <w:bCs/>
                <w:color w:val="000000"/>
                <w:sz w:val="22"/>
                <w:szCs w:val="22"/>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57969C1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7EEE5B0" w14:textId="712C7AF6"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900000033926</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32EE67C8" w14:textId="692E2358" w:rsidR="00C831FC" w:rsidRPr="00042024" w:rsidRDefault="00C831FC" w:rsidP="00042024">
            <w:pPr>
              <w:outlineLvl w:val="0"/>
              <w:rPr>
                <w:color w:val="000000"/>
                <w:sz w:val="22"/>
                <w:szCs w:val="22"/>
              </w:rPr>
            </w:pPr>
            <w:r w:rsidRPr="00042024">
              <w:rPr>
                <w:color w:val="000000"/>
                <w:sz w:val="22"/>
                <w:szCs w:val="22"/>
              </w:rPr>
              <w:t>Шкаф из ЛДСП,  800*900*500мм</w:t>
            </w:r>
          </w:p>
        </w:tc>
      </w:tr>
      <w:tr w:rsidR="00C831FC" w:rsidRPr="00042024" w14:paraId="29230B0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A53C27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594173" w14:textId="77777777" w:rsidR="00C831FC" w:rsidRPr="00042024" w:rsidRDefault="00C831FC">
            <w:pPr>
              <w:outlineLvl w:val="0"/>
              <w:rPr>
                <w:bCs/>
                <w:color w:val="000000"/>
                <w:sz w:val="22"/>
                <w:szCs w:val="22"/>
              </w:rPr>
            </w:pPr>
            <w:r w:rsidRPr="00042024">
              <w:rPr>
                <w:bCs/>
                <w:color w:val="000000"/>
                <w:sz w:val="22"/>
                <w:szCs w:val="22"/>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7D30C54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30CE8DE" w14:textId="52761FC2"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14E6FC8" w14:textId="16EFE9DE"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245D55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06B987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AC4BD2E" w14:textId="77777777" w:rsidR="00C831FC" w:rsidRPr="00042024" w:rsidRDefault="00C831FC">
            <w:pPr>
              <w:outlineLvl w:val="0"/>
              <w:rPr>
                <w:bCs/>
                <w:color w:val="000000"/>
                <w:sz w:val="22"/>
                <w:szCs w:val="22"/>
              </w:rPr>
            </w:pPr>
            <w:r w:rsidRPr="00042024">
              <w:rPr>
                <w:bCs/>
                <w:color w:val="000000"/>
                <w:sz w:val="22"/>
                <w:szCs w:val="22"/>
              </w:rPr>
              <w:t>Шкаф №153</w:t>
            </w:r>
          </w:p>
        </w:tc>
        <w:tc>
          <w:tcPr>
            <w:tcW w:w="709" w:type="dxa"/>
            <w:tcBorders>
              <w:top w:val="single" w:sz="4" w:space="0" w:color="auto"/>
              <w:left w:val="single" w:sz="4" w:space="0" w:color="auto"/>
              <w:bottom w:val="single" w:sz="4" w:space="0" w:color="auto"/>
              <w:right w:val="single" w:sz="4" w:space="0" w:color="auto"/>
            </w:tcBorders>
            <w:vAlign w:val="center"/>
          </w:tcPr>
          <w:p w14:paraId="689A978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DB30B34" w14:textId="18AD4100" w:rsidR="00C831FC" w:rsidRPr="00042024" w:rsidRDefault="00C831FC" w:rsidP="009007AB">
            <w:pPr>
              <w:jc w:val="center"/>
              <w:outlineLvl w:val="0"/>
              <w:rPr>
                <w:bCs/>
                <w:color w:val="000000"/>
                <w:sz w:val="22"/>
                <w:szCs w:val="22"/>
              </w:rPr>
            </w:pPr>
            <w:r>
              <w:rPr>
                <w:bCs/>
                <w:color w:val="000000"/>
                <w:sz w:val="22"/>
                <w:szCs w:val="22"/>
              </w:rPr>
              <w:t xml:space="preserve"> </w:t>
            </w:r>
            <w:r w:rsidRPr="00042024">
              <w:rPr>
                <w:color w:val="000000"/>
                <w:sz w:val="22"/>
                <w:szCs w:val="22"/>
              </w:rPr>
              <w:t>900000033928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28C18D7A" w14:textId="4972BE35"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2EAC927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93502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777A08"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7B915AC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2543DEA" w14:textId="49A36994"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900000033929</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44D807B5" w14:textId="29516C16" w:rsidR="00C831FC" w:rsidRPr="00042024" w:rsidRDefault="00C831FC" w:rsidP="00042024">
            <w:pPr>
              <w:outlineLvl w:val="0"/>
              <w:rPr>
                <w:color w:val="000000"/>
                <w:sz w:val="22"/>
                <w:szCs w:val="22"/>
              </w:rPr>
            </w:pPr>
            <w:r w:rsidRPr="00042024">
              <w:rPr>
                <w:color w:val="000000"/>
                <w:sz w:val="22"/>
                <w:szCs w:val="22"/>
              </w:rPr>
              <w:t>Шкаф из ЛДСП,  800*900*500мм</w:t>
            </w:r>
          </w:p>
        </w:tc>
      </w:tr>
      <w:tr w:rsidR="00C831FC" w:rsidRPr="00042024" w14:paraId="49A4C18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D7B54F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F7765FD"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5290881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DC15A22" w14:textId="1D161EAC"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DAB8F49" w14:textId="7274F0A0"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541A4F0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A23CD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B054FFB"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15DA59C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4B20778" w14:textId="74A36008"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CD575EF" w14:textId="33BC5745" w:rsidR="00C831FC" w:rsidRPr="00042024" w:rsidRDefault="00C831FC" w:rsidP="00042024">
            <w:pPr>
              <w:rPr>
                <w:sz w:val="22"/>
                <w:szCs w:val="22"/>
              </w:rPr>
            </w:pPr>
            <w:r w:rsidRPr="00042024">
              <w:rPr>
                <w:color w:val="000000"/>
                <w:sz w:val="22"/>
                <w:szCs w:val="22"/>
              </w:rPr>
              <w:t>Шкаф из ЛДСП,  800*900*500мм</w:t>
            </w:r>
          </w:p>
        </w:tc>
      </w:tr>
      <w:tr w:rsidR="00C831FC" w:rsidRPr="00042024" w14:paraId="03D5F7A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56AD7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849739D"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64E52F8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75CC0DB" w14:textId="3AA811E9"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C5F6C99" w14:textId="75451291" w:rsidR="00C831FC" w:rsidRPr="00042024" w:rsidRDefault="00C831FC" w:rsidP="00042024">
            <w:pPr>
              <w:rPr>
                <w:sz w:val="22"/>
                <w:szCs w:val="22"/>
              </w:rPr>
            </w:pPr>
            <w:r w:rsidRPr="00042024">
              <w:rPr>
                <w:sz w:val="22"/>
                <w:szCs w:val="22"/>
              </w:rPr>
              <w:t>Шкаф из ЛДСП,  800*900*500мм</w:t>
            </w:r>
          </w:p>
        </w:tc>
      </w:tr>
      <w:tr w:rsidR="00C831FC" w:rsidRPr="00042024" w14:paraId="49E9054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28ACC3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1C907D6" w14:textId="77777777" w:rsidR="00C831FC" w:rsidRPr="00042024" w:rsidRDefault="00C831FC">
            <w:pPr>
              <w:outlineLvl w:val="0"/>
              <w:rPr>
                <w:bCs/>
                <w:color w:val="000000"/>
                <w:sz w:val="22"/>
                <w:szCs w:val="22"/>
              </w:rPr>
            </w:pPr>
            <w:r w:rsidRPr="00042024">
              <w:rPr>
                <w:bCs/>
                <w:color w:val="000000"/>
                <w:sz w:val="22"/>
                <w:szCs w:val="22"/>
              </w:rPr>
              <w:t>Шкаф №154</w:t>
            </w:r>
          </w:p>
        </w:tc>
        <w:tc>
          <w:tcPr>
            <w:tcW w:w="709" w:type="dxa"/>
            <w:tcBorders>
              <w:top w:val="single" w:sz="4" w:space="0" w:color="auto"/>
              <w:left w:val="single" w:sz="4" w:space="0" w:color="auto"/>
              <w:bottom w:val="single" w:sz="4" w:space="0" w:color="auto"/>
              <w:right w:val="single" w:sz="4" w:space="0" w:color="auto"/>
            </w:tcBorders>
            <w:vAlign w:val="center"/>
          </w:tcPr>
          <w:p w14:paraId="783E7CD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04978F1" w14:textId="5CC3ECFD"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DB167D3" w14:textId="1B8EB8B3" w:rsidR="00C831FC" w:rsidRPr="00042024" w:rsidRDefault="00C831FC" w:rsidP="00042024">
            <w:pPr>
              <w:rPr>
                <w:sz w:val="22"/>
                <w:szCs w:val="22"/>
              </w:rPr>
            </w:pPr>
            <w:r w:rsidRPr="00042024">
              <w:rPr>
                <w:sz w:val="22"/>
                <w:szCs w:val="22"/>
              </w:rPr>
              <w:t>Шкаф из ЛДСП,  800*900*500мм</w:t>
            </w:r>
          </w:p>
        </w:tc>
      </w:tr>
      <w:tr w:rsidR="00C831FC" w:rsidRPr="00042024" w14:paraId="1B38AB0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7C904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B77D3C" w14:textId="77777777" w:rsidR="00C831FC" w:rsidRPr="00042024" w:rsidRDefault="00C831FC">
            <w:pPr>
              <w:outlineLvl w:val="0"/>
              <w:rPr>
                <w:bCs/>
                <w:color w:val="000000"/>
                <w:sz w:val="22"/>
                <w:szCs w:val="22"/>
              </w:rPr>
            </w:pPr>
            <w:r w:rsidRPr="00042024">
              <w:rPr>
                <w:bCs/>
                <w:color w:val="000000"/>
                <w:sz w:val="22"/>
                <w:szCs w:val="22"/>
              </w:rPr>
              <w:t>Шкаф для инвентаря</w:t>
            </w:r>
          </w:p>
        </w:tc>
        <w:tc>
          <w:tcPr>
            <w:tcW w:w="709" w:type="dxa"/>
            <w:tcBorders>
              <w:top w:val="single" w:sz="4" w:space="0" w:color="auto"/>
              <w:left w:val="single" w:sz="4" w:space="0" w:color="auto"/>
              <w:bottom w:val="single" w:sz="4" w:space="0" w:color="auto"/>
              <w:right w:val="single" w:sz="4" w:space="0" w:color="auto"/>
            </w:tcBorders>
            <w:vAlign w:val="center"/>
          </w:tcPr>
          <w:p w14:paraId="4E4C3C4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DB1C663" w14:textId="63677B7A"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900000033934</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0814A633" w14:textId="230C2115" w:rsidR="00C831FC" w:rsidRPr="00042024" w:rsidRDefault="00C831FC" w:rsidP="00042024">
            <w:pPr>
              <w:outlineLvl w:val="0"/>
              <w:rPr>
                <w:sz w:val="22"/>
                <w:szCs w:val="22"/>
              </w:rPr>
            </w:pPr>
            <w:r w:rsidRPr="00042024">
              <w:rPr>
                <w:sz w:val="22"/>
                <w:szCs w:val="22"/>
              </w:rPr>
              <w:t>Шкаф с ячейками из ЛДСП,  2000*900*500мм</w:t>
            </w:r>
          </w:p>
        </w:tc>
      </w:tr>
      <w:tr w:rsidR="00C831FC" w:rsidRPr="00042024" w14:paraId="1C2F58B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805DD5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0A5755"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BC53F3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9169A3D" w14:textId="13F8E1CC"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900000033935</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3327E2AA" w14:textId="6710203F" w:rsidR="00C831FC" w:rsidRPr="00042024" w:rsidRDefault="00C831FC" w:rsidP="00042024">
            <w:pPr>
              <w:outlineLvl w:val="0"/>
              <w:rPr>
                <w:sz w:val="22"/>
                <w:szCs w:val="22"/>
              </w:rPr>
            </w:pPr>
            <w:r w:rsidRPr="00042024">
              <w:rPr>
                <w:sz w:val="22"/>
                <w:szCs w:val="22"/>
              </w:rPr>
              <w:t>Шкаф из ЛДСП,  2200*900*500мм</w:t>
            </w:r>
          </w:p>
        </w:tc>
      </w:tr>
      <w:tr w:rsidR="00C831FC" w:rsidRPr="00042024" w14:paraId="2E60A11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F6A5C5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652783"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9A97F0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567A9FA8" w14:textId="4DFB06DB"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900000033936</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394BDCC1" w14:textId="790FFEFE" w:rsidR="00C831FC" w:rsidRPr="00042024" w:rsidRDefault="00C831FC" w:rsidP="00042024">
            <w:pPr>
              <w:rPr>
                <w:sz w:val="22"/>
                <w:szCs w:val="22"/>
              </w:rPr>
            </w:pPr>
            <w:r w:rsidRPr="00042024">
              <w:rPr>
                <w:sz w:val="22"/>
                <w:szCs w:val="22"/>
              </w:rPr>
              <w:t>Шкаф из ЛДСП,  2200*900*500мм</w:t>
            </w:r>
          </w:p>
        </w:tc>
      </w:tr>
      <w:tr w:rsidR="00C831FC" w:rsidRPr="00042024" w14:paraId="7A67860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C10EC6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04A580E"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7F20D7B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A0178E1" w14:textId="3242DECB"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900000033937</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5871619" w14:textId="6CCA72F7" w:rsidR="00C831FC" w:rsidRPr="00042024" w:rsidRDefault="00C831FC" w:rsidP="00042024">
            <w:pPr>
              <w:rPr>
                <w:sz w:val="22"/>
                <w:szCs w:val="22"/>
              </w:rPr>
            </w:pPr>
            <w:r w:rsidRPr="00042024">
              <w:rPr>
                <w:sz w:val="22"/>
                <w:szCs w:val="22"/>
              </w:rPr>
              <w:t>Шкаф из ЛДСП,  2200*900*500мм</w:t>
            </w:r>
          </w:p>
        </w:tc>
      </w:tr>
      <w:tr w:rsidR="00C831FC" w:rsidRPr="00042024" w14:paraId="1FDCCA1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8EEA8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C736D9"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368FF08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4B0B791B" w14:textId="4A69E66A"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900000033938</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231E9A3" w14:textId="55225BA5"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47C52F6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42815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68D966"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6F68DC0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4CD8DF9" w14:textId="5BB95416"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900000033939</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CCC617F" w14:textId="24B4D0E0"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0945B6B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B7B25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C40C6F7"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2C1D96D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62FCCC3" w14:textId="6FDBB930"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900000033940</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72CEF97A" w14:textId="5AF445D6"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2A23862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7EFB1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C74A508"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51EC1CC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A186497" w14:textId="5B5C678A"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900000033941</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4D7E972" w14:textId="64282E3C"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2049358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FDEEB9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012D78"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463A02C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A885565" w14:textId="02FCF1C7"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900000033942</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1B40CEC6" w14:textId="5212BA45"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401C137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98683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E2174F"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14A5270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ED76F7F" w14:textId="3CD40E33"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900000033943</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49DD0BD7" w14:textId="7000F616"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3AD0D52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24A13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8489529" w14:textId="77777777" w:rsidR="00C831FC" w:rsidRPr="00042024" w:rsidRDefault="00C831FC">
            <w:pPr>
              <w:outlineLvl w:val="0"/>
              <w:rPr>
                <w:bCs/>
                <w:color w:val="000000"/>
                <w:sz w:val="22"/>
                <w:szCs w:val="22"/>
              </w:rPr>
            </w:pPr>
            <w:r w:rsidRPr="00042024">
              <w:rPr>
                <w:bCs/>
                <w:color w:val="000000"/>
                <w:sz w:val="22"/>
                <w:szCs w:val="22"/>
              </w:rPr>
              <w:t>шкаф для одежды</w:t>
            </w:r>
          </w:p>
        </w:tc>
        <w:tc>
          <w:tcPr>
            <w:tcW w:w="709" w:type="dxa"/>
            <w:tcBorders>
              <w:top w:val="single" w:sz="4" w:space="0" w:color="auto"/>
              <w:left w:val="single" w:sz="4" w:space="0" w:color="auto"/>
              <w:bottom w:val="single" w:sz="4" w:space="0" w:color="auto"/>
              <w:right w:val="single" w:sz="4" w:space="0" w:color="auto"/>
            </w:tcBorders>
            <w:vAlign w:val="center"/>
          </w:tcPr>
          <w:p w14:paraId="438F473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AAC1CD0" w14:textId="2E318922"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900000033944</w:t>
            </w:r>
            <w:r>
              <w:rPr>
                <w:bCs/>
                <w:color w:val="000000"/>
                <w:sz w:val="22"/>
                <w:szCs w:val="22"/>
              </w:rPr>
              <w:t xml:space="preserve"> </w:t>
            </w:r>
          </w:p>
        </w:tc>
        <w:tc>
          <w:tcPr>
            <w:tcW w:w="3402" w:type="dxa"/>
            <w:tcBorders>
              <w:top w:val="single" w:sz="4" w:space="0" w:color="auto"/>
              <w:left w:val="single" w:sz="4" w:space="0" w:color="auto"/>
              <w:bottom w:val="single" w:sz="4" w:space="0" w:color="auto"/>
            </w:tcBorders>
          </w:tcPr>
          <w:p w14:paraId="67DA3FDC" w14:textId="08CCF2C3" w:rsidR="00C831FC" w:rsidRPr="00042024" w:rsidRDefault="00C831FC" w:rsidP="00042024">
            <w:pPr>
              <w:rPr>
                <w:sz w:val="22"/>
                <w:szCs w:val="22"/>
              </w:rPr>
            </w:pPr>
            <w:r w:rsidRPr="00042024">
              <w:rPr>
                <w:color w:val="000000"/>
                <w:sz w:val="22"/>
                <w:szCs w:val="22"/>
              </w:rPr>
              <w:t>Шкаф из ЛДСП,  2200*900*500мм</w:t>
            </w:r>
          </w:p>
        </w:tc>
      </w:tr>
      <w:tr w:rsidR="00C831FC" w:rsidRPr="00042024" w14:paraId="00B2B23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8D36A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C7621BF" w14:textId="77777777" w:rsidR="00C831FC" w:rsidRPr="00042024" w:rsidRDefault="00C831FC">
            <w:pPr>
              <w:outlineLvl w:val="0"/>
              <w:rPr>
                <w:bCs/>
                <w:color w:val="000000"/>
                <w:sz w:val="22"/>
                <w:szCs w:val="22"/>
              </w:rPr>
            </w:pPr>
            <w:r w:rsidRPr="00042024">
              <w:rPr>
                <w:bCs/>
                <w:color w:val="000000"/>
                <w:sz w:val="22"/>
                <w:szCs w:val="22"/>
              </w:rPr>
              <w:t>Шкаф для посуды</w:t>
            </w:r>
          </w:p>
        </w:tc>
        <w:tc>
          <w:tcPr>
            <w:tcW w:w="709" w:type="dxa"/>
            <w:tcBorders>
              <w:top w:val="single" w:sz="4" w:space="0" w:color="auto"/>
              <w:left w:val="single" w:sz="4" w:space="0" w:color="auto"/>
              <w:bottom w:val="single" w:sz="4" w:space="0" w:color="auto"/>
              <w:right w:val="single" w:sz="4" w:space="0" w:color="auto"/>
            </w:tcBorders>
            <w:vAlign w:val="center"/>
          </w:tcPr>
          <w:p w14:paraId="3AF9731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EC0A62D" w14:textId="3D669639" w:rsidR="00C831FC" w:rsidRPr="00042024" w:rsidRDefault="00C831FC" w:rsidP="00E45722">
            <w:pPr>
              <w:jc w:val="center"/>
              <w:outlineLvl w:val="0"/>
              <w:rPr>
                <w:bCs/>
                <w:color w:val="000000"/>
                <w:sz w:val="22"/>
                <w:szCs w:val="22"/>
              </w:rPr>
            </w:pPr>
            <w:r>
              <w:rPr>
                <w:bCs/>
                <w:color w:val="000000"/>
                <w:sz w:val="22"/>
                <w:szCs w:val="22"/>
              </w:rPr>
              <w:t xml:space="preserve"> </w:t>
            </w:r>
            <w:r w:rsidRPr="00042024">
              <w:rPr>
                <w:color w:val="000000"/>
                <w:sz w:val="22"/>
                <w:szCs w:val="22"/>
              </w:rPr>
              <w:t>900000033945</w:t>
            </w:r>
            <w:r>
              <w:rPr>
                <w:bCs/>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0FB3D302" w14:textId="7A9054D5" w:rsidR="00C831FC" w:rsidRPr="00042024" w:rsidRDefault="00C831FC" w:rsidP="00042024">
            <w:pPr>
              <w:outlineLvl w:val="0"/>
              <w:rPr>
                <w:color w:val="000000"/>
                <w:sz w:val="22"/>
                <w:szCs w:val="22"/>
              </w:rPr>
            </w:pPr>
            <w:r w:rsidRPr="00042024">
              <w:rPr>
                <w:color w:val="000000"/>
                <w:sz w:val="22"/>
                <w:szCs w:val="22"/>
              </w:rPr>
              <w:t>Шкаф из ЛДСП,  800*900*500мм</w:t>
            </w:r>
          </w:p>
        </w:tc>
      </w:tr>
      <w:tr w:rsidR="00C831FC" w:rsidRPr="00042024" w14:paraId="58A9E20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6BD48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C606A1" w14:textId="77777777" w:rsidR="00C831FC" w:rsidRPr="00042024" w:rsidRDefault="00C831FC">
            <w:pPr>
              <w:outlineLvl w:val="0"/>
              <w:rPr>
                <w:bCs/>
                <w:color w:val="000000"/>
                <w:sz w:val="22"/>
                <w:szCs w:val="22"/>
              </w:rPr>
            </w:pPr>
            <w:r w:rsidRPr="00042024">
              <w:rPr>
                <w:bCs/>
                <w:color w:val="000000"/>
                <w:sz w:val="22"/>
                <w:szCs w:val="22"/>
              </w:rPr>
              <w:t>Бильярдный стол «Классик-Стоун»</w:t>
            </w:r>
          </w:p>
        </w:tc>
        <w:tc>
          <w:tcPr>
            <w:tcW w:w="709" w:type="dxa"/>
            <w:tcBorders>
              <w:top w:val="single" w:sz="4" w:space="0" w:color="auto"/>
              <w:left w:val="single" w:sz="4" w:space="0" w:color="auto"/>
              <w:bottom w:val="single" w:sz="4" w:space="0" w:color="auto"/>
              <w:right w:val="single" w:sz="4" w:space="0" w:color="auto"/>
            </w:tcBorders>
            <w:vAlign w:val="center"/>
          </w:tcPr>
          <w:p w14:paraId="10F938E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408339B" w14:textId="20FE57B2" w:rsidR="00C831FC" w:rsidRPr="00042024" w:rsidRDefault="00C831FC" w:rsidP="008955D1">
            <w:pPr>
              <w:jc w:val="center"/>
              <w:outlineLvl w:val="0"/>
              <w:rPr>
                <w:bCs/>
                <w:color w:val="000000"/>
                <w:sz w:val="22"/>
                <w:szCs w:val="22"/>
              </w:rPr>
            </w:pPr>
            <w:r w:rsidRPr="00042024">
              <w:rPr>
                <w:color w:val="000000"/>
                <w:sz w:val="22"/>
                <w:szCs w:val="22"/>
              </w:rPr>
              <w:t>900000033946</w:t>
            </w:r>
          </w:p>
        </w:tc>
        <w:tc>
          <w:tcPr>
            <w:tcW w:w="3402" w:type="dxa"/>
            <w:tcBorders>
              <w:top w:val="single" w:sz="4" w:space="0" w:color="auto"/>
              <w:left w:val="single" w:sz="4" w:space="0" w:color="auto"/>
              <w:bottom w:val="single" w:sz="4" w:space="0" w:color="auto"/>
            </w:tcBorders>
            <w:vAlign w:val="center"/>
          </w:tcPr>
          <w:p w14:paraId="09B0A4AB" w14:textId="19D202B5" w:rsidR="00C831FC" w:rsidRPr="00042024" w:rsidRDefault="00C831FC" w:rsidP="00042024">
            <w:pPr>
              <w:outlineLvl w:val="0"/>
              <w:rPr>
                <w:color w:val="000000"/>
                <w:sz w:val="22"/>
                <w:szCs w:val="22"/>
              </w:rPr>
            </w:pPr>
            <w:r w:rsidRPr="00042024">
              <w:rPr>
                <w:color w:val="000000"/>
                <w:sz w:val="22"/>
                <w:szCs w:val="22"/>
              </w:rPr>
              <w:t>Бильярдный стол «Классик-Стоун»</w:t>
            </w:r>
          </w:p>
        </w:tc>
      </w:tr>
      <w:tr w:rsidR="00C831FC" w:rsidRPr="00042024" w14:paraId="0B146AC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51F3D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03BD18"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697A1A9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C5AB04E" w14:textId="7A428F74"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900000033947</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0E2A6293" w14:textId="33286BFE"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0E564F5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95067A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CA5169C"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3461273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E29C924" w14:textId="66863E57"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900000033948</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741615FC" w14:textId="5FD6A86D"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631675B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02DD07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8A3FAC4"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65D8033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B01841F" w14:textId="1965A884"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900000033949</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743652E1" w14:textId="5AE4B9A0"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5930D00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FAF414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16913EB" w14:textId="77777777" w:rsidR="00C831FC" w:rsidRPr="00042024" w:rsidRDefault="00C831FC">
            <w:pPr>
              <w:outlineLvl w:val="0"/>
              <w:rPr>
                <w:bCs/>
                <w:color w:val="000000"/>
                <w:sz w:val="22"/>
                <w:szCs w:val="22"/>
              </w:rPr>
            </w:pPr>
            <w:proofErr w:type="spellStart"/>
            <w:r w:rsidRPr="00042024">
              <w:rPr>
                <w:bCs/>
                <w:color w:val="000000"/>
                <w:sz w:val="22"/>
                <w:szCs w:val="22"/>
              </w:rPr>
              <w:t>гастроемкость</w:t>
            </w:r>
            <w:proofErr w:type="spellEnd"/>
            <w:r w:rsidRPr="00042024">
              <w:rPr>
                <w:bCs/>
                <w:color w:val="000000"/>
                <w:sz w:val="22"/>
                <w:szCs w:val="22"/>
              </w:rPr>
              <w:t xml:space="preserve"> GN 1/1 Н20 ВА</w:t>
            </w:r>
          </w:p>
        </w:tc>
        <w:tc>
          <w:tcPr>
            <w:tcW w:w="709" w:type="dxa"/>
            <w:tcBorders>
              <w:top w:val="single" w:sz="4" w:space="0" w:color="auto"/>
              <w:left w:val="single" w:sz="4" w:space="0" w:color="auto"/>
              <w:bottom w:val="single" w:sz="4" w:space="0" w:color="auto"/>
              <w:right w:val="single" w:sz="4" w:space="0" w:color="auto"/>
            </w:tcBorders>
            <w:vAlign w:val="center"/>
          </w:tcPr>
          <w:p w14:paraId="272DFC6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2A38FA0C" w14:textId="6BFE8526" w:rsidR="00C831FC" w:rsidRPr="00042024" w:rsidRDefault="00C831FC" w:rsidP="00FF1D34">
            <w:pPr>
              <w:jc w:val="center"/>
              <w:outlineLvl w:val="0"/>
              <w:rPr>
                <w:bCs/>
                <w:color w:val="000000"/>
                <w:sz w:val="22"/>
                <w:szCs w:val="22"/>
              </w:rPr>
            </w:pPr>
            <w:r>
              <w:rPr>
                <w:bCs/>
                <w:color w:val="000000"/>
                <w:sz w:val="22"/>
                <w:szCs w:val="22"/>
              </w:rPr>
              <w:t xml:space="preserve"> </w:t>
            </w:r>
            <w:r w:rsidRPr="00042024">
              <w:rPr>
                <w:color w:val="000000"/>
                <w:sz w:val="22"/>
                <w:szCs w:val="22"/>
              </w:rPr>
              <w:t>900000033950</w:t>
            </w:r>
            <w:r>
              <w:rPr>
                <w:color w:val="000000"/>
                <w:sz w:val="22"/>
                <w:szCs w:val="22"/>
              </w:rPr>
              <w:t xml:space="preserve"> </w:t>
            </w:r>
          </w:p>
        </w:tc>
        <w:tc>
          <w:tcPr>
            <w:tcW w:w="3402" w:type="dxa"/>
            <w:tcBorders>
              <w:top w:val="single" w:sz="4" w:space="0" w:color="auto"/>
              <w:left w:val="single" w:sz="4" w:space="0" w:color="auto"/>
              <w:bottom w:val="single" w:sz="4" w:space="0" w:color="auto"/>
            </w:tcBorders>
            <w:vAlign w:val="center"/>
          </w:tcPr>
          <w:p w14:paraId="66DD7726" w14:textId="331F7A19" w:rsidR="00C831FC" w:rsidRPr="00042024" w:rsidRDefault="00C831FC" w:rsidP="00042024">
            <w:pPr>
              <w:outlineLvl w:val="0"/>
              <w:rPr>
                <w:color w:val="000000"/>
                <w:sz w:val="22"/>
                <w:szCs w:val="22"/>
              </w:rPr>
            </w:pPr>
            <w:r w:rsidRPr="00042024">
              <w:rPr>
                <w:color w:val="000000"/>
                <w:sz w:val="22"/>
                <w:szCs w:val="22"/>
              </w:rPr>
              <w:t>Оборудование для столовой</w:t>
            </w:r>
          </w:p>
        </w:tc>
      </w:tr>
      <w:tr w:rsidR="00C831FC" w:rsidRPr="00042024" w14:paraId="4BD751B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0A8C97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4509C2" w14:textId="77777777" w:rsidR="00C831FC" w:rsidRPr="00042024" w:rsidRDefault="00C831FC">
            <w:pPr>
              <w:outlineLvl w:val="0"/>
              <w:rPr>
                <w:bCs/>
                <w:color w:val="000000"/>
                <w:sz w:val="22"/>
                <w:szCs w:val="22"/>
              </w:rPr>
            </w:pPr>
            <w:r w:rsidRPr="00042024">
              <w:rPr>
                <w:bCs/>
                <w:color w:val="000000"/>
                <w:sz w:val="22"/>
                <w:szCs w:val="22"/>
              </w:rPr>
              <w:t>Доска - виндсерфинг с парусом</w:t>
            </w:r>
          </w:p>
        </w:tc>
        <w:tc>
          <w:tcPr>
            <w:tcW w:w="709" w:type="dxa"/>
            <w:tcBorders>
              <w:top w:val="single" w:sz="4" w:space="0" w:color="auto"/>
              <w:left w:val="single" w:sz="4" w:space="0" w:color="auto"/>
              <w:bottom w:val="single" w:sz="4" w:space="0" w:color="auto"/>
              <w:right w:val="single" w:sz="4" w:space="0" w:color="auto"/>
            </w:tcBorders>
            <w:vAlign w:val="center"/>
          </w:tcPr>
          <w:p w14:paraId="41942E2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CBC0787" w14:textId="10C624E7" w:rsidR="00C831FC" w:rsidRPr="00042024" w:rsidRDefault="00C831FC" w:rsidP="008955D1">
            <w:pPr>
              <w:jc w:val="center"/>
              <w:outlineLvl w:val="0"/>
              <w:rPr>
                <w:sz w:val="22"/>
                <w:szCs w:val="22"/>
              </w:rPr>
            </w:pPr>
            <w:r w:rsidRPr="00042024">
              <w:rPr>
                <w:sz w:val="22"/>
                <w:szCs w:val="22"/>
              </w:rPr>
              <w:t>900000033951</w:t>
            </w:r>
          </w:p>
        </w:tc>
        <w:tc>
          <w:tcPr>
            <w:tcW w:w="3402" w:type="dxa"/>
            <w:tcBorders>
              <w:top w:val="single" w:sz="4" w:space="0" w:color="auto"/>
              <w:left w:val="single" w:sz="4" w:space="0" w:color="auto"/>
              <w:bottom w:val="single" w:sz="4" w:space="0" w:color="auto"/>
            </w:tcBorders>
            <w:vAlign w:val="center"/>
          </w:tcPr>
          <w:p w14:paraId="0479B311" w14:textId="4B9EE7C7" w:rsidR="00C831FC" w:rsidRPr="00042024" w:rsidRDefault="00C831FC" w:rsidP="00042024">
            <w:pPr>
              <w:outlineLvl w:val="0"/>
              <w:rPr>
                <w:color w:val="000000"/>
                <w:sz w:val="22"/>
                <w:szCs w:val="22"/>
              </w:rPr>
            </w:pPr>
            <w:r w:rsidRPr="00042024">
              <w:rPr>
                <w:color w:val="000000"/>
                <w:sz w:val="22"/>
                <w:szCs w:val="22"/>
              </w:rPr>
              <w:t>спортинвентарь</w:t>
            </w:r>
          </w:p>
        </w:tc>
      </w:tr>
      <w:tr w:rsidR="00C831FC" w:rsidRPr="00042024" w14:paraId="6E05954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67B33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5288D1" w14:textId="77777777" w:rsidR="00C831FC" w:rsidRPr="00042024" w:rsidRDefault="00C831FC">
            <w:pPr>
              <w:outlineLvl w:val="0"/>
              <w:rPr>
                <w:bCs/>
                <w:color w:val="000000"/>
                <w:sz w:val="22"/>
                <w:szCs w:val="22"/>
              </w:rPr>
            </w:pPr>
            <w:r w:rsidRPr="00042024">
              <w:rPr>
                <w:bCs/>
                <w:color w:val="000000"/>
                <w:sz w:val="22"/>
                <w:szCs w:val="22"/>
              </w:rPr>
              <w:t>Доска - виндсерфинг с парусом</w:t>
            </w:r>
          </w:p>
        </w:tc>
        <w:tc>
          <w:tcPr>
            <w:tcW w:w="709" w:type="dxa"/>
            <w:tcBorders>
              <w:top w:val="single" w:sz="4" w:space="0" w:color="auto"/>
              <w:left w:val="single" w:sz="4" w:space="0" w:color="auto"/>
              <w:bottom w:val="single" w:sz="4" w:space="0" w:color="auto"/>
              <w:right w:val="single" w:sz="4" w:space="0" w:color="auto"/>
            </w:tcBorders>
            <w:vAlign w:val="center"/>
          </w:tcPr>
          <w:p w14:paraId="785772D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DDEB0A6" w14:textId="55249B13" w:rsidR="00C831FC" w:rsidRPr="00042024" w:rsidRDefault="00C831FC" w:rsidP="008955D1">
            <w:pPr>
              <w:jc w:val="center"/>
              <w:outlineLvl w:val="0"/>
              <w:rPr>
                <w:sz w:val="22"/>
                <w:szCs w:val="22"/>
              </w:rPr>
            </w:pPr>
            <w:r w:rsidRPr="00042024">
              <w:rPr>
                <w:sz w:val="22"/>
                <w:szCs w:val="22"/>
              </w:rPr>
              <w:t>900000033952</w:t>
            </w:r>
          </w:p>
        </w:tc>
        <w:tc>
          <w:tcPr>
            <w:tcW w:w="3402" w:type="dxa"/>
            <w:tcBorders>
              <w:top w:val="single" w:sz="4" w:space="0" w:color="auto"/>
              <w:left w:val="single" w:sz="4" w:space="0" w:color="auto"/>
              <w:bottom w:val="single" w:sz="4" w:space="0" w:color="auto"/>
            </w:tcBorders>
            <w:vAlign w:val="center"/>
          </w:tcPr>
          <w:p w14:paraId="732BAFD6" w14:textId="5BB2FF21" w:rsidR="00C831FC" w:rsidRPr="00042024" w:rsidRDefault="00C831FC" w:rsidP="00042024">
            <w:pPr>
              <w:outlineLvl w:val="0"/>
              <w:rPr>
                <w:color w:val="000000"/>
                <w:sz w:val="22"/>
                <w:szCs w:val="22"/>
              </w:rPr>
            </w:pPr>
            <w:r w:rsidRPr="00042024">
              <w:rPr>
                <w:color w:val="000000"/>
                <w:sz w:val="22"/>
                <w:szCs w:val="22"/>
              </w:rPr>
              <w:t>спортинвентарь</w:t>
            </w:r>
          </w:p>
        </w:tc>
      </w:tr>
      <w:tr w:rsidR="00C831FC" w:rsidRPr="00042024" w14:paraId="259B40C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3CE4C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21058D" w14:textId="77777777" w:rsidR="00C831FC" w:rsidRPr="00042024" w:rsidRDefault="00C831FC">
            <w:pPr>
              <w:outlineLvl w:val="0"/>
              <w:rPr>
                <w:bCs/>
                <w:color w:val="000000"/>
                <w:sz w:val="22"/>
                <w:szCs w:val="22"/>
              </w:rPr>
            </w:pPr>
            <w:r w:rsidRPr="00042024">
              <w:rPr>
                <w:bCs/>
                <w:color w:val="000000"/>
                <w:sz w:val="22"/>
                <w:szCs w:val="22"/>
              </w:rPr>
              <w:t>Машина посудомоечная «</w:t>
            </w:r>
            <w:proofErr w:type="spellStart"/>
            <w:r w:rsidRPr="00042024">
              <w:rPr>
                <w:bCs/>
                <w:color w:val="000000"/>
                <w:sz w:val="22"/>
                <w:szCs w:val="22"/>
              </w:rPr>
              <w:t>Славакия</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5BDEBD9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B1C8C73" w14:textId="48A990E1" w:rsidR="00C831FC" w:rsidRPr="00042024" w:rsidRDefault="00C831FC" w:rsidP="008955D1">
            <w:pPr>
              <w:jc w:val="center"/>
              <w:outlineLvl w:val="0"/>
              <w:rPr>
                <w:bCs/>
                <w:color w:val="000000"/>
                <w:sz w:val="22"/>
                <w:szCs w:val="22"/>
              </w:rPr>
            </w:pPr>
            <w:r w:rsidRPr="00042024">
              <w:rPr>
                <w:bCs/>
                <w:color w:val="000000"/>
                <w:sz w:val="22"/>
                <w:szCs w:val="22"/>
              </w:rPr>
              <w:t>900000033953</w:t>
            </w:r>
          </w:p>
        </w:tc>
        <w:tc>
          <w:tcPr>
            <w:tcW w:w="3402" w:type="dxa"/>
            <w:tcBorders>
              <w:top w:val="single" w:sz="4" w:space="0" w:color="auto"/>
              <w:left w:val="single" w:sz="4" w:space="0" w:color="auto"/>
              <w:bottom w:val="single" w:sz="4" w:space="0" w:color="auto"/>
            </w:tcBorders>
            <w:vAlign w:val="center"/>
          </w:tcPr>
          <w:p w14:paraId="6144C089" w14:textId="7E868AAC" w:rsidR="00C831FC" w:rsidRPr="00042024" w:rsidRDefault="00C831FC" w:rsidP="00042024">
            <w:pPr>
              <w:outlineLvl w:val="0"/>
              <w:rPr>
                <w:color w:val="000000"/>
                <w:sz w:val="22"/>
                <w:szCs w:val="22"/>
              </w:rPr>
            </w:pPr>
            <w:r w:rsidRPr="00042024">
              <w:rPr>
                <w:color w:val="000000"/>
                <w:sz w:val="22"/>
                <w:szCs w:val="22"/>
              </w:rPr>
              <w:t>Машина посудомоечная «</w:t>
            </w:r>
            <w:proofErr w:type="spellStart"/>
            <w:r w:rsidRPr="00042024">
              <w:rPr>
                <w:color w:val="000000"/>
                <w:sz w:val="22"/>
                <w:szCs w:val="22"/>
              </w:rPr>
              <w:t>Славакия</w:t>
            </w:r>
            <w:proofErr w:type="spellEnd"/>
            <w:r w:rsidRPr="00042024">
              <w:rPr>
                <w:color w:val="000000"/>
                <w:sz w:val="22"/>
                <w:szCs w:val="22"/>
              </w:rPr>
              <w:t>»</w:t>
            </w:r>
          </w:p>
        </w:tc>
      </w:tr>
      <w:tr w:rsidR="00C831FC" w:rsidRPr="00042024" w14:paraId="2B0C50B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10F98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6422EE0" w14:textId="77777777" w:rsidR="00C831FC" w:rsidRPr="00042024" w:rsidRDefault="00C831FC">
            <w:pPr>
              <w:outlineLvl w:val="0"/>
              <w:rPr>
                <w:bCs/>
                <w:color w:val="000000"/>
                <w:sz w:val="22"/>
                <w:szCs w:val="22"/>
              </w:rPr>
            </w:pPr>
            <w:r w:rsidRPr="00042024">
              <w:rPr>
                <w:bCs/>
                <w:color w:val="000000"/>
                <w:sz w:val="22"/>
                <w:szCs w:val="22"/>
              </w:rPr>
              <w:t>Машина стиральная SAMSUNG S 852 GSW</w:t>
            </w:r>
          </w:p>
        </w:tc>
        <w:tc>
          <w:tcPr>
            <w:tcW w:w="709" w:type="dxa"/>
            <w:tcBorders>
              <w:top w:val="single" w:sz="4" w:space="0" w:color="auto"/>
              <w:left w:val="single" w:sz="4" w:space="0" w:color="auto"/>
              <w:bottom w:val="single" w:sz="4" w:space="0" w:color="auto"/>
              <w:right w:val="single" w:sz="4" w:space="0" w:color="auto"/>
            </w:tcBorders>
            <w:vAlign w:val="center"/>
          </w:tcPr>
          <w:p w14:paraId="240D180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55E7C90" w14:textId="0ED255CA" w:rsidR="00C831FC" w:rsidRPr="00042024" w:rsidRDefault="00C831FC" w:rsidP="008955D1">
            <w:pPr>
              <w:jc w:val="center"/>
              <w:outlineLvl w:val="0"/>
              <w:rPr>
                <w:sz w:val="22"/>
                <w:szCs w:val="22"/>
              </w:rPr>
            </w:pPr>
            <w:r w:rsidRPr="00042024">
              <w:rPr>
                <w:sz w:val="22"/>
                <w:szCs w:val="22"/>
              </w:rPr>
              <w:t>900000033954</w:t>
            </w:r>
          </w:p>
        </w:tc>
        <w:tc>
          <w:tcPr>
            <w:tcW w:w="3402" w:type="dxa"/>
            <w:tcBorders>
              <w:top w:val="single" w:sz="4" w:space="0" w:color="auto"/>
              <w:left w:val="single" w:sz="4" w:space="0" w:color="auto"/>
              <w:bottom w:val="single" w:sz="4" w:space="0" w:color="auto"/>
            </w:tcBorders>
            <w:vAlign w:val="center"/>
          </w:tcPr>
          <w:p w14:paraId="34DD5B82" w14:textId="59A44B03" w:rsidR="00C831FC" w:rsidRPr="00042024" w:rsidRDefault="00C831FC" w:rsidP="00042024">
            <w:pPr>
              <w:outlineLvl w:val="0"/>
              <w:rPr>
                <w:color w:val="000000"/>
                <w:sz w:val="22"/>
                <w:szCs w:val="22"/>
              </w:rPr>
            </w:pPr>
            <w:r w:rsidRPr="00042024">
              <w:rPr>
                <w:color w:val="000000"/>
                <w:sz w:val="22"/>
                <w:szCs w:val="22"/>
              </w:rPr>
              <w:t>Машина стиральная SAMSUNG S 852 GSW</w:t>
            </w:r>
          </w:p>
        </w:tc>
      </w:tr>
      <w:tr w:rsidR="00C831FC" w:rsidRPr="00042024" w14:paraId="6F41F60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82133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327F36F" w14:textId="77777777" w:rsidR="00C831FC" w:rsidRPr="00042024" w:rsidRDefault="00C831FC">
            <w:pPr>
              <w:outlineLvl w:val="0"/>
              <w:rPr>
                <w:bCs/>
                <w:color w:val="000000"/>
                <w:sz w:val="22"/>
                <w:szCs w:val="22"/>
              </w:rPr>
            </w:pPr>
            <w:r w:rsidRPr="00042024">
              <w:rPr>
                <w:bCs/>
                <w:color w:val="000000"/>
                <w:sz w:val="22"/>
                <w:szCs w:val="22"/>
              </w:rPr>
              <w:t>Машина стиральная «</w:t>
            </w:r>
            <w:proofErr w:type="spellStart"/>
            <w:r w:rsidRPr="00042024">
              <w:rPr>
                <w:bCs/>
                <w:color w:val="000000"/>
                <w:sz w:val="22"/>
                <w:szCs w:val="22"/>
              </w:rPr>
              <w:t>Ардо</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EB2A39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63BCA60" w14:textId="31BEDBC0" w:rsidR="00C831FC" w:rsidRPr="00042024" w:rsidRDefault="00C831FC" w:rsidP="008955D1">
            <w:pPr>
              <w:jc w:val="center"/>
              <w:outlineLvl w:val="1"/>
              <w:rPr>
                <w:sz w:val="22"/>
                <w:szCs w:val="22"/>
              </w:rPr>
            </w:pPr>
            <w:r w:rsidRPr="00042024">
              <w:rPr>
                <w:sz w:val="22"/>
                <w:szCs w:val="22"/>
              </w:rPr>
              <w:t>900000033955</w:t>
            </w:r>
          </w:p>
        </w:tc>
        <w:tc>
          <w:tcPr>
            <w:tcW w:w="3402" w:type="dxa"/>
            <w:tcBorders>
              <w:top w:val="single" w:sz="4" w:space="0" w:color="auto"/>
              <w:left w:val="single" w:sz="4" w:space="0" w:color="auto"/>
              <w:bottom w:val="single" w:sz="4" w:space="0" w:color="auto"/>
            </w:tcBorders>
            <w:vAlign w:val="center"/>
          </w:tcPr>
          <w:p w14:paraId="2ECFA6E2" w14:textId="0DE9B5C3" w:rsidR="00C831FC" w:rsidRPr="00CE00AD" w:rsidRDefault="00C831FC" w:rsidP="00042024">
            <w:pPr>
              <w:outlineLvl w:val="0"/>
              <w:rPr>
                <w:sz w:val="22"/>
                <w:szCs w:val="22"/>
              </w:rPr>
            </w:pPr>
            <w:r w:rsidRPr="00CE00AD">
              <w:rPr>
                <w:sz w:val="22"/>
                <w:szCs w:val="22"/>
              </w:rPr>
              <w:t>Машина стиральная «</w:t>
            </w:r>
            <w:proofErr w:type="spellStart"/>
            <w:r w:rsidRPr="00CE00AD">
              <w:rPr>
                <w:sz w:val="22"/>
                <w:szCs w:val="22"/>
              </w:rPr>
              <w:t>Ардо</w:t>
            </w:r>
            <w:proofErr w:type="spellEnd"/>
            <w:r w:rsidRPr="00CE00AD">
              <w:rPr>
                <w:sz w:val="22"/>
                <w:szCs w:val="22"/>
              </w:rPr>
              <w:t>»</w:t>
            </w:r>
          </w:p>
        </w:tc>
      </w:tr>
      <w:tr w:rsidR="00C831FC" w:rsidRPr="00042024" w14:paraId="7060FAC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895BA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08D736D" w14:textId="77777777" w:rsidR="00C831FC" w:rsidRPr="00042024" w:rsidRDefault="00C831FC">
            <w:pPr>
              <w:outlineLvl w:val="0"/>
              <w:rPr>
                <w:bCs/>
                <w:color w:val="000000"/>
                <w:sz w:val="22"/>
                <w:szCs w:val="22"/>
              </w:rPr>
            </w:pPr>
            <w:r w:rsidRPr="00042024">
              <w:rPr>
                <w:bCs/>
                <w:color w:val="000000"/>
                <w:sz w:val="22"/>
                <w:szCs w:val="22"/>
              </w:rPr>
              <w:t>Машинка стиральная автомат «</w:t>
            </w:r>
            <w:proofErr w:type="spellStart"/>
            <w:r w:rsidRPr="00042024">
              <w:rPr>
                <w:bCs/>
                <w:color w:val="000000"/>
                <w:sz w:val="22"/>
                <w:szCs w:val="22"/>
              </w:rPr>
              <w:t>Samsung</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0D91F61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3999902" w14:textId="003D415D" w:rsidR="00C831FC" w:rsidRPr="00042024" w:rsidRDefault="00C831FC" w:rsidP="008955D1">
            <w:pPr>
              <w:jc w:val="center"/>
              <w:outlineLvl w:val="1"/>
              <w:rPr>
                <w:sz w:val="22"/>
                <w:szCs w:val="22"/>
              </w:rPr>
            </w:pPr>
            <w:r w:rsidRPr="00042024">
              <w:rPr>
                <w:sz w:val="22"/>
                <w:szCs w:val="22"/>
              </w:rPr>
              <w:t>900000033956</w:t>
            </w:r>
          </w:p>
        </w:tc>
        <w:tc>
          <w:tcPr>
            <w:tcW w:w="3402" w:type="dxa"/>
            <w:tcBorders>
              <w:top w:val="single" w:sz="4" w:space="0" w:color="auto"/>
              <w:left w:val="single" w:sz="4" w:space="0" w:color="auto"/>
              <w:bottom w:val="single" w:sz="4" w:space="0" w:color="auto"/>
            </w:tcBorders>
            <w:vAlign w:val="center"/>
          </w:tcPr>
          <w:p w14:paraId="268FA95C" w14:textId="412259DB" w:rsidR="00C831FC" w:rsidRPr="00CE00AD" w:rsidRDefault="00EC6CA4" w:rsidP="00042024">
            <w:pPr>
              <w:outlineLvl w:val="0"/>
              <w:rPr>
                <w:sz w:val="24"/>
                <w:szCs w:val="24"/>
              </w:rPr>
            </w:pPr>
            <w:r w:rsidRPr="00CE00AD">
              <w:rPr>
                <w:sz w:val="24"/>
                <w:szCs w:val="24"/>
              </w:rPr>
              <w:t xml:space="preserve">Стиральная машина не задерживает воду – бак переполняется, и сливная система включается в работу. </w:t>
            </w:r>
          </w:p>
        </w:tc>
      </w:tr>
      <w:tr w:rsidR="00C831FC" w:rsidRPr="00042024" w14:paraId="2D7FB99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815B4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980C50" w14:textId="77777777" w:rsidR="00C831FC" w:rsidRPr="00042024" w:rsidRDefault="00C831FC">
            <w:pPr>
              <w:outlineLvl w:val="0"/>
              <w:rPr>
                <w:bCs/>
                <w:color w:val="000000"/>
                <w:sz w:val="22"/>
                <w:szCs w:val="22"/>
              </w:rPr>
            </w:pPr>
            <w:proofErr w:type="spellStart"/>
            <w:r w:rsidRPr="00042024">
              <w:rPr>
                <w:bCs/>
                <w:color w:val="000000"/>
                <w:sz w:val="22"/>
                <w:szCs w:val="22"/>
              </w:rPr>
              <w:t>Мясорыхлитель</w:t>
            </w:r>
            <w:proofErr w:type="spellEnd"/>
            <w:r w:rsidRPr="00042024">
              <w:rPr>
                <w:bCs/>
                <w:color w:val="000000"/>
                <w:sz w:val="22"/>
                <w:szCs w:val="22"/>
              </w:rPr>
              <w:t xml:space="preserve"> ТFS</w:t>
            </w:r>
          </w:p>
        </w:tc>
        <w:tc>
          <w:tcPr>
            <w:tcW w:w="709" w:type="dxa"/>
            <w:tcBorders>
              <w:top w:val="single" w:sz="4" w:space="0" w:color="auto"/>
              <w:left w:val="single" w:sz="4" w:space="0" w:color="auto"/>
              <w:bottom w:val="single" w:sz="4" w:space="0" w:color="auto"/>
              <w:right w:val="single" w:sz="4" w:space="0" w:color="auto"/>
            </w:tcBorders>
            <w:vAlign w:val="center"/>
          </w:tcPr>
          <w:p w14:paraId="781D182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F3467C3" w14:textId="4DD20C9D" w:rsidR="00C831FC" w:rsidRPr="00042024" w:rsidRDefault="00C831FC" w:rsidP="008955D1">
            <w:pPr>
              <w:jc w:val="center"/>
              <w:outlineLvl w:val="1"/>
              <w:rPr>
                <w:sz w:val="22"/>
                <w:szCs w:val="22"/>
              </w:rPr>
            </w:pPr>
            <w:r w:rsidRPr="00042024">
              <w:rPr>
                <w:sz w:val="22"/>
                <w:szCs w:val="22"/>
              </w:rPr>
              <w:t>900000033957</w:t>
            </w:r>
          </w:p>
        </w:tc>
        <w:tc>
          <w:tcPr>
            <w:tcW w:w="3402" w:type="dxa"/>
            <w:tcBorders>
              <w:top w:val="single" w:sz="4" w:space="0" w:color="auto"/>
              <w:left w:val="single" w:sz="4" w:space="0" w:color="auto"/>
              <w:bottom w:val="single" w:sz="4" w:space="0" w:color="auto"/>
            </w:tcBorders>
            <w:vAlign w:val="center"/>
          </w:tcPr>
          <w:p w14:paraId="687D645A" w14:textId="555BD04D" w:rsidR="00C831FC" w:rsidRPr="00CE00AD" w:rsidRDefault="00C831FC" w:rsidP="00042024">
            <w:pPr>
              <w:outlineLvl w:val="0"/>
              <w:rPr>
                <w:sz w:val="22"/>
                <w:szCs w:val="22"/>
              </w:rPr>
            </w:pPr>
            <w:r w:rsidRPr="00CE00AD">
              <w:rPr>
                <w:sz w:val="22"/>
                <w:szCs w:val="22"/>
              </w:rPr>
              <w:t>Оборудование для столовой</w:t>
            </w:r>
          </w:p>
        </w:tc>
      </w:tr>
      <w:tr w:rsidR="00C831FC" w:rsidRPr="00042024" w14:paraId="4051DEA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FFE17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E78BB77" w14:textId="4AD92668" w:rsidR="00C831FC" w:rsidRPr="00042024" w:rsidRDefault="00C831FC">
            <w:pPr>
              <w:outlineLvl w:val="0"/>
              <w:rPr>
                <w:bCs/>
                <w:color w:val="000000"/>
                <w:sz w:val="22"/>
                <w:szCs w:val="22"/>
              </w:rPr>
            </w:pPr>
            <w:r w:rsidRPr="00042024">
              <w:rPr>
                <w:bCs/>
                <w:color w:val="000000"/>
                <w:sz w:val="22"/>
                <w:szCs w:val="22"/>
              </w:rPr>
              <w:t xml:space="preserve">Овощерезка </w:t>
            </w:r>
            <w:proofErr w:type="spellStart"/>
            <w:r w:rsidRPr="00042024">
              <w:rPr>
                <w:bCs/>
                <w:color w:val="000000"/>
                <w:sz w:val="22"/>
                <w:szCs w:val="22"/>
              </w:rPr>
              <w:t>La</w:t>
            </w:r>
            <w:proofErr w:type="spellEnd"/>
            <w:r w:rsidRPr="00042024">
              <w:rPr>
                <w:bCs/>
                <w:color w:val="000000"/>
                <w:sz w:val="22"/>
                <w:szCs w:val="22"/>
              </w:rPr>
              <w:t xml:space="preserve"> </w:t>
            </w:r>
            <w:proofErr w:type="spellStart"/>
            <w:r w:rsidRPr="00042024">
              <w:rPr>
                <w:bCs/>
                <w:color w:val="000000"/>
                <w:sz w:val="22"/>
                <w:szCs w:val="22"/>
              </w:rPr>
              <w:t>Romagnola</w:t>
            </w:r>
            <w:proofErr w:type="spellEnd"/>
            <w:r w:rsidRPr="00042024">
              <w:rPr>
                <w:bCs/>
                <w:color w:val="000000"/>
                <w:sz w:val="22"/>
                <w:szCs w:val="22"/>
              </w:rPr>
              <w:t xml:space="preserve"> (без ножей</w:t>
            </w:r>
            <w:r w:rsidR="00583AAE">
              <w:rPr>
                <w:bCs/>
                <w:color w:val="000000"/>
                <w:sz w:val="22"/>
                <w:szCs w:val="22"/>
              </w:rPr>
              <w:t>)</w:t>
            </w:r>
            <w:r>
              <w:rPr>
                <w:bCs/>
                <w:color w:val="000000"/>
                <w:sz w:val="22"/>
                <w:szCs w:val="22"/>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08BC910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514C0B7" w14:textId="01DC477A" w:rsidR="00C831FC" w:rsidRPr="00042024" w:rsidRDefault="00C831FC" w:rsidP="008955D1">
            <w:pPr>
              <w:jc w:val="center"/>
              <w:outlineLvl w:val="1"/>
              <w:rPr>
                <w:sz w:val="22"/>
                <w:szCs w:val="22"/>
              </w:rPr>
            </w:pPr>
            <w:r w:rsidRPr="00042024">
              <w:rPr>
                <w:sz w:val="22"/>
                <w:szCs w:val="22"/>
              </w:rPr>
              <w:t>900000033958</w:t>
            </w:r>
          </w:p>
        </w:tc>
        <w:tc>
          <w:tcPr>
            <w:tcW w:w="3402" w:type="dxa"/>
            <w:tcBorders>
              <w:top w:val="single" w:sz="4" w:space="0" w:color="auto"/>
              <w:left w:val="single" w:sz="4" w:space="0" w:color="auto"/>
              <w:bottom w:val="single" w:sz="4" w:space="0" w:color="auto"/>
            </w:tcBorders>
            <w:vAlign w:val="center"/>
          </w:tcPr>
          <w:p w14:paraId="4831FA08" w14:textId="111250B6" w:rsidR="00C831FC" w:rsidRPr="00CE00AD" w:rsidRDefault="00C831FC" w:rsidP="00042024">
            <w:pPr>
              <w:outlineLvl w:val="0"/>
              <w:rPr>
                <w:sz w:val="22"/>
                <w:szCs w:val="22"/>
              </w:rPr>
            </w:pPr>
            <w:r w:rsidRPr="00CE00AD">
              <w:rPr>
                <w:sz w:val="22"/>
                <w:szCs w:val="22"/>
              </w:rPr>
              <w:t>Оборудование для столовой</w:t>
            </w:r>
          </w:p>
        </w:tc>
      </w:tr>
      <w:tr w:rsidR="00C831FC" w:rsidRPr="00042024" w14:paraId="6AF338B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D8373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4CA09F3" w14:textId="77777777" w:rsidR="00C831FC" w:rsidRPr="00042024" w:rsidRDefault="00C831FC">
            <w:pPr>
              <w:outlineLvl w:val="0"/>
              <w:rPr>
                <w:bCs/>
                <w:color w:val="000000"/>
                <w:sz w:val="22"/>
                <w:szCs w:val="22"/>
              </w:rPr>
            </w:pPr>
            <w:r w:rsidRPr="00042024">
              <w:rPr>
                <w:bCs/>
                <w:color w:val="000000"/>
                <w:sz w:val="22"/>
                <w:szCs w:val="22"/>
              </w:rPr>
              <w:t>Пылесос «Самсунг»</w:t>
            </w:r>
          </w:p>
        </w:tc>
        <w:tc>
          <w:tcPr>
            <w:tcW w:w="709" w:type="dxa"/>
            <w:tcBorders>
              <w:top w:val="single" w:sz="4" w:space="0" w:color="auto"/>
              <w:left w:val="single" w:sz="4" w:space="0" w:color="auto"/>
              <w:bottom w:val="single" w:sz="4" w:space="0" w:color="auto"/>
              <w:right w:val="single" w:sz="4" w:space="0" w:color="auto"/>
            </w:tcBorders>
            <w:vAlign w:val="center"/>
          </w:tcPr>
          <w:p w14:paraId="15EC7D2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C892A44" w14:textId="1EB9CA07" w:rsidR="00C831FC" w:rsidRPr="00042024" w:rsidRDefault="00C831FC" w:rsidP="008955D1">
            <w:pPr>
              <w:jc w:val="center"/>
              <w:outlineLvl w:val="1"/>
              <w:rPr>
                <w:sz w:val="22"/>
                <w:szCs w:val="22"/>
              </w:rPr>
            </w:pPr>
            <w:r w:rsidRPr="00042024">
              <w:rPr>
                <w:sz w:val="22"/>
                <w:szCs w:val="22"/>
              </w:rPr>
              <w:t>900000033959</w:t>
            </w:r>
          </w:p>
        </w:tc>
        <w:tc>
          <w:tcPr>
            <w:tcW w:w="3402" w:type="dxa"/>
            <w:tcBorders>
              <w:top w:val="single" w:sz="4" w:space="0" w:color="auto"/>
              <w:left w:val="single" w:sz="4" w:space="0" w:color="auto"/>
              <w:bottom w:val="single" w:sz="4" w:space="0" w:color="auto"/>
            </w:tcBorders>
            <w:vAlign w:val="center"/>
          </w:tcPr>
          <w:p w14:paraId="25272CED" w14:textId="2781B772" w:rsidR="00C831FC" w:rsidRPr="00CE00AD" w:rsidRDefault="00EC6CA4" w:rsidP="00042024">
            <w:pPr>
              <w:outlineLvl w:val="0"/>
              <w:rPr>
                <w:sz w:val="22"/>
                <w:szCs w:val="22"/>
              </w:rPr>
            </w:pPr>
            <w:r w:rsidRPr="00CE00AD">
              <w:rPr>
                <w:sz w:val="22"/>
                <w:szCs w:val="22"/>
              </w:rPr>
              <w:t>Не включается двигатель</w:t>
            </w:r>
          </w:p>
        </w:tc>
      </w:tr>
      <w:tr w:rsidR="00C831FC" w:rsidRPr="00042024" w14:paraId="369EF76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FD4B727"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831CD2" w14:textId="77777777" w:rsidR="00C831FC" w:rsidRPr="00042024" w:rsidRDefault="00C831FC">
            <w:pPr>
              <w:outlineLvl w:val="0"/>
              <w:rPr>
                <w:bCs/>
                <w:color w:val="000000"/>
                <w:sz w:val="22"/>
                <w:szCs w:val="22"/>
              </w:rPr>
            </w:pPr>
            <w:r w:rsidRPr="00042024">
              <w:rPr>
                <w:bCs/>
                <w:color w:val="000000"/>
                <w:sz w:val="22"/>
                <w:szCs w:val="22"/>
              </w:rPr>
              <w:t>Сейф BSD 1 200</w:t>
            </w:r>
          </w:p>
        </w:tc>
        <w:tc>
          <w:tcPr>
            <w:tcW w:w="709" w:type="dxa"/>
            <w:tcBorders>
              <w:top w:val="single" w:sz="4" w:space="0" w:color="auto"/>
              <w:left w:val="single" w:sz="4" w:space="0" w:color="auto"/>
              <w:bottom w:val="single" w:sz="4" w:space="0" w:color="auto"/>
              <w:right w:val="single" w:sz="4" w:space="0" w:color="auto"/>
            </w:tcBorders>
            <w:vAlign w:val="center"/>
          </w:tcPr>
          <w:p w14:paraId="36F5935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6220537" w14:textId="7A62A1EA" w:rsidR="00C831FC" w:rsidRPr="00042024" w:rsidRDefault="00C831FC" w:rsidP="008955D1">
            <w:pPr>
              <w:jc w:val="center"/>
              <w:outlineLvl w:val="0"/>
              <w:rPr>
                <w:bCs/>
                <w:color w:val="000000"/>
                <w:sz w:val="22"/>
                <w:szCs w:val="22"/>
              </w:rPr>
            </w:pPr>
            <w:r w:rsidRPr="00042024">
              <w:rPr>
                <w:sz w:val="22"/>
                <w:szCs w:val="22"/>
              </w:rPr>
              <w:t>900000033960</w:t>
            </w:r>
          </w:p>
        </w:tc>
        <w:tc>
          <w:tcPr>
            <w:tcW w:w="3402" w:type="dxa"/>
            <w:tcBorders>
              <w:top w:val="single" w:sz="4" w:space="0" w:color="auto"/>
              <w:left w:val="single" w:sz="4" w:space="0" w:color="auto"/>
              <w:bottom w:val="single" w:sz="4" w:space="0" w:color="auto"/>
            </w:tcBorders>
            <w:vAlign w:val="center"/>
          </w:tcPr>
          <w:p w14:paraId="622EC095" w14:textId="36E5E371" w:rsidR="00C831FC" w:rsidRPr="00CE00AD" w:rsidRDefault="00C831FC" w:rsidP="00042024">
            <w:pPr>
              <w:outlineLvl w:val="0"/>
              <w:rPr>
                <w:sz w:val="22"/>
                <w:szCs w:val="22"/>
              </w:rPr>
            </w:pPr>
            <w:r w:rsidRPr="00CE00AD">
              <w:rPr>
                <w:sz w:val="22"/>
                <w:szCs w:val="22"/>
              </w:rPr>
              <w:t>сейф BSD 1 200</w:t>
            </w:r>
          </w:p>
        </w:tc>
      </w:tr>
      <w:tr w:rsidR="00C831FC" w:rsidRPr="00042024" w14:paraId="78C338C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86447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8FD9AD1" w14:textId="77777777" w:rsidR="00C831FC" w:rsidRPr="00042024" w:rsidRDefault="00C831FC">
            <w:pPr>
              <w:outlineLvl w:val="0"/>
              <w:rPr>
                <w:bCs/>
                <w:color w:val="000000"/>
                <w:sz w:val="22"/>
                <w:szCs w:val="22"/>
              </w:rPr>
            </w:pPr>
            <w:r w:rsidRPr="00042024">
              <w:rPr>
                <w:bCs/>
                <w:color w:val="000000"/>
                <w:sz w:val="22"/>
                <w:szCs w:val="22"/>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74291AFD"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7FD5EA8" w14:textId="2597FCC8" w:rsidR="00C831FC" w:rsidRPr="00042024" w:rsidRDefault="00C831FC" w:rsidP="008955D1">
            <w:pPr>
              <w:jc w:val="center"/>
              <w:outlineLvl w:val="1"/>
              <w:rPr>
                <w:sz w:val="22"/>
                <w:szCs w:val="22"/>
              </w:rPr>
            </w:pPr>
            <w:r w:rsidRPr="00042024">
              <w:rPr>
                <w:sz w:val="22"/>
                <w:szCs w:val="22"/>
              </w:rPr>
              <w:t>900000033961</w:t>
            </w:r>
          </w:p>
        </w:tc>
        <w:tc>
          <w:tcPr>
            <w:tcW w:w="3402" w:type="dxa"/>
            <w:tcBorders>
              <w:top w:val="single" w:sz="4" w:space="0" w:color="auto"/>
              <w:left w:val="single" w:sz="4" w:space="0" w:color="auto"/>
              <w:bottom w:val="single" w:sz="4" w:space="0" w:color="auto"/>
            </w:tcBorders>
            <w:vAlign w:val="center"/>
          </w:tcPr>
          <w:p w14:paraId="7E2551E2" w14:textId="11ACD528" w:rsidR="00C831FC" w:rsidRPr="00CE00AD" w:rsidRDefault="00C831FC" w:rsidP="00042024">
            <w:pPr>
              <w:outlineLvl w:val="0"/>
              <w:rPr>
                <w:sz w:val="22"/>
                <w:szCs w:val="22"/>
              </w:rPr>
            </w:pPr>
            <w:r w:rsidRPr="00CE00AD">
              <w:rPr>
                <w:sz w:val="22"/>
                <w:szCs w:val="22"/>
              </w:rPr>
              <w:t>Шкаф из ЛДСП,  800*900*500мм</w:t>
            </w:r>
          </w:p>
        </w:tc>
      </w:tr>
      <w:tr w:rsidR="00C831FC" w:rsidRPr="00042024" w14:paraId="3482844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6C0F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5051833" w14:textId="77777777" w:rsidR="00C831FC" w:rsidRPr="00042024" w:rsidRDefault="00C831FC">
            <w:pPr>
              <w:outlineLvl w:val="0"/>
              <w:rPr>
                <w:bCs/>
                <w:color w:val="000000"/>
                <w:sz w:val="22"/>
                <w:szCs w:val="22"/>
              </w:rPr>
            </w:pPr>
            <w:r w:rsidRPr="00042024">
              <w:rPr>
                <w:bCs/>
                <w:color w:val="000000"/>
                <w:sz w:val="22"/>
                <w:szCs w:val="22"/>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4F7E21F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4EAA8FF" w14:textId="0C9AE09B" w:rsidR="00C831FC" w:rsidRPr="00042024" w:rsidRDefault="00C831FC" w:rsidP="008955D1">
            <w:pPr>
              <w:jc w:val="center"/>
              <w:outlineLvl w:val="1"/>
              <w:rPr>
                <w:sz w:val="22"/>
                <w:szCs w:val="22"/>
              </w:rPr>
            </w:pPr>
            <w:r w:rsidRPr="00042024">
              <w:rPr>
                <w:sz w:val="22"/>
                <w:szCs w:val="22"/>
              </w:rPr>
              <w:t>900000033962</w:t>
            </w:r>
          </w:p>
        </w:tc>
        <w:tc>
          <w:tcPr>
            <w:tcW w:w="3402" w:type="dxa"/>
            <w:tcBorders>
              <w:top w:val="single" w:sz="4" w:space="0" w:color="auto"/>
              <w:left w:val="single" w:sz="4" w:space="0" w:color="auto"/>
              <w:bottom w:val="single" w:sz="4" w:space="0" w:color="auto"/>
            </w:tcBorders>
            <w:vAlign w:val="center"/>
          </w:tcPr>
          <w:p w14:paraId="2962206B" w14:textId="0F6D5FA8" w:rsidR="00C831FC" w:rsidRPr="00CE00AD" w:rsidRDefault="00583AAE" w:rsidP="00042024">
            <w:pPr>
              <w:outlineLvl w:val="0"/>
              <w:rPr>
                <w:bCs/>
                <w:sz w:val="22"/>
                <w:szCs w:val="22"/>
              </w:rPr>
            </w:pPr>
            <w:r w:rsidRPr="00CE00AD">
              <w:rPr>
                <w:bCs/>
                <w:sz w:val="22"/>
                <w:szCs w:val="22"/>
              </w:rPr>
              <w:t>Шкаф из ЛДСП,  800*900*500мм</w:t>
            </w:r>
          </w:p>
        </w:tc>
      </w:tr>
      <w:tr w:rsidR="00C831FC" w:rsidRPr="00042024" w14:paraId="60076F4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19AF1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5E3B7B" w14:textId="77777777" w:rsidR="00C831FC" w:rsidRPr="00042024" w:rsidRDefault="00C831FC">
            <w:pPr>
              <w:outlineLvl w:val="0"/>
              <w:rPr>
                <w:bCs/>
                <w:color w:val="000000"/>
                <w:sz w:val="22"/>
                <w:szCs w:val="22"/>
              </w:rPr>
            </w:pPr>
            <w:r w:rsidRPr="00042024">
              <w:rPr>
                <w:bCs/>
                <w:color w:val="000000"/>
                <w:sz w:val="22"/>
                <w:szCs w:val="22"/>
              </w:rPr>
              <w:t>Стеллаж</w:t>
            </w:r>
          </w:p>
        </w:tc>
        <w:tc>
          <w:tcPr>
            <w:tcW w:w="709" w:type="dxa"/>
            <w:tcBorders>
              <w:top w:val="single" w:sz="4" w:space="0" w:color="auto"/>
              <w:left w:val="single" w:sz="4" w:space="0" w:color="auto"/>
              <w:bottom w:val="single" w:sz="4" w:space="0" w:color="auto"/>
              <w:right w:val="single" w:sz="4" w:space="0" w:color="auto"/>
            </w:tcBorders>
            <w:vAlign w:val="center"/>
          </w:tcPr>
          <w:p w14:paraId="5C1C8D6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E69EA08" w14:textId="2843567F" w:rsidR="00C831FC" w:rsidRPr="00042024" w:rsidRDefault="00C831FC" w:rsidP="008955D1">
            <w:pPr>
              <w:jc w:val="center"/>
              <w:outlineLvl w:val="1"/>
              <w:rPr>
                <w:sz w:val="22"/>
                <w:szCs w:val="22"/>
              </w:rPr>
            </w:pPr>
            <w:r w:rsidRPr="00042024">
              <w:rPr>
                <w:sz w:val="22"/>
                <w:szCs w:val="22"/>
              </w:rPr>
              <w:t>900000033963</w:t>
            </w:r>
          </w:p>
        </w:tc>
        <w:tc>
          <w:tcPr>
            <w:tcW w:w="3402" w:type="dxa"/>
            <w:tcBorders>
              <w:top w:val="single" w:sz="4" w:space="0" w:color="auto"/>
              <w:left w:val="single" w:sz="4" w:space="0" w:color="auto"/>
              <w:bottom w:val="single" w:sz="4" w:space="0" w:color="auto"/>
            </w:tcBorders>
            <w:vAlign w:val="center"/>
          </w:tcPr>
          <w:p w14:paraId="50441C88" w14:textId="7FE82ADA" w:rsidR="00C831FC" w:rsidRPr="00CE00AD" w:rsidRDefault="00583AAE" w:rsidP="00042024">
            <w:pPr>
              <w:outlineLvl w:val="0"/>
              <w:rPr>
                <w:bCs/>
                <w:sz w:val="22"/>
                <w:szCs w:val="22"/>
              </w:rPr>
            </w:pPr>
            <w:r w:rsidRPr="00CE00AD">
              <w:rPr>
                <w:bCs/>
                <w:sz w:val="22"/>
                <w:szCs w:val="22"/>
              </w:rPr>
              <w:t>Шкаф из ЛДСП,  800*900*500мм</w:t>
            </w:r>
          </w:p>
        </w:tc>
      </w:tr>
      <w:tr w:rsidR="00C831FC" w:rsidRPr="00042024" w14:paraId="59DC5DA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8443FB9"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4D62A5" w14:textId="77777777" w:rsidR="00C831FC" w:rsidRPr="00042024" w:rsidRDefault="00C831FC">
            <w:pPr>
              <w:outlineLvl w:val="0"/>
              <w:rPr>
                <w:bCs/>
                <w:color w:val="000000"/>
                <w:sz w:val="22"/>
                <w:szCs w:val="22"/>
              </w:rPr>
            </w:pPr>
            <w:r w:rsidRPr="00042024">
              <w:rPr>
                <w:bCs/>
                <w:color w:val="000000"/>
                <w:sz w:val="22"/>
                <w:szCs w:val="22"/>
              </w:rPr>
              <w:t xml:space="preserve">Стол </w:t>
            </w:r>
            <w:proofErr w:type="spellStart"/>
            <w:r w:rsidRPr="00042024">
              <w:rPr>
                <w:bCs/>
                <w:color w:val="000000"/>
                <w:sz w:val="22"/>
                <w:szCs w:val="22"/>
              </w:rPr>
              <w:t>предмойки</w:t>
            </w:r>
            <w:proofErr w:type="spellEnd"/>
            <w:r w:rsidRPr="00042024">
              <w:rPr>
                <w:bCs/>
                <w:color w:val="000000"/>
                <w:sz w:val="22"/>
                <w:szCs w:val="22"/>
              </w:rPr>
              <w:t xml:space="preserve"> К 5F SХ</w:t>
            </w:r>
          </w:p>
        </w:tc>
        <w:tc>
          <w:tcPr>
            <w:tcW w:w="709" w:type="dxa"/>
            <w:tcBorders>
              <w:top w:val="single" w:sz="4" w:space="0" w:color="auto"/>
              <w:left w:val="single" w:sz="4" w:space="0" w:color="auto"/>
              <w:bottom w:val="single" w:sz="4" w:space="0" w:color="auto"/>
              <w:right w:val="single" w:sz="4" w:space="0" w:color="auto"/>
            </w:tcBorders>
            <w:vAlign w:val="center"/>
          </w:tcPr>
          <w:p w14:paraId="6CCDFD8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583F69D" w14:textId="4BA685BA" w:rsidR="00C831FC" w:rsidRPr="00042024" w:rsidRDefault="00C831FC" w:rsidP="009C73EB">
            <w:pPr>
              <w:jc w:val="center"/>
              <w:outlineLvl w:val="1"/>
              <w:rPr>
                <w:sz w:val="22"/>
                <w:szCs w:val="22"/>
              </w:rPr>
            </w:pPr>
            <w:r>
              <w:rPr>
                <w:sz w:val="22"/>
                <w:szCs w:val="22"/>
              </w:rPr>
              <w:t xml:space="preserve"> </w:t>
            </w:r>
            <w:r w:rsidRPr="00042024">
              <w:rPr>
                <w:sz w:val="22"/>
                <w:szCs w:val="22"/>
              </w:rPr>
              <w:t>900000033964</w:t>
            </w:r>
            <w:r>
              <w:rPr>
                <w:sz w:val="22"/>
                <w:szCs w:val="22"/>
              </w:rPr>
              <w:t xml:space="preserve"> </w:t>
            </w:r>
          </w:p>
        </w:tc>
        <w:tc>
          <w:tcPr>
            <w:tcW w:w="3402" w:type="dxa"/>
            <w:tcBorders>
              <w:top w:val="single" w:sz="4" w:space="0" w:color="auto"/>
              <w:left w:val="single" w:sz="4" w:space="0" w:color="auto"/>
              <w:bottom w:val="single" w:sz="4" w:space="0" w:color="auto"/>
            </w:tcBorders>
            <w:vAlign w:val="center"/>
          </w:tcPr>
          <w:p w14:paraId="2298C578" w14:textId="1861D109" w:rsidR="00C831FC" w:rsidRPr="00CE00AD" w:rsidRDefault="00C831FC" w:rsidP="00042024">
            <w:pPr>
              <w:outlineLvl w:val="0"/>
              <w:rPr>
                <w:sz w:val="22"/>
                <w:szCs w:val="22"/>
              </w:rPr>
            </w:pPr>
            <w:r w:rsidRPr="00CE00AD">
              <w:rPr>
                <w:sz w:val="22"/>
                <w:szCs w:val="22"/>
              </w:rPr>
              <w:t>Оборудование для столовой</w:t>
            </w:r>
          </w:p>
        </w:tc>
      </w:tr>
      <w:tr w:rsidR="00C831FC" w:rsidRPr="00042024" w14:paraId="70C2670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602312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2387D1" w14:textId="77777777" w:rsidR="00C831FC" w:rsidRPr="00042024" w:rsidRDefault="00C831FC">
            <w:pPr>
              <w:outlineLvl w:val="0"/>
              <w:rPr>
                <w:bCs/>
                <w:color w:val="000000"/>
                <w:sz w:val="22"/>
                <w:szCs w:val="22"/>
              </w:rPr>
            </w:pPr>
            <w:r w:rsidRPr="00042024">
              <w:rPr>
                <w:bCs/>
                <w:color w:val="000000"/>
                <w:sz w:val="22"/>
                <w:szCs w:val="22"/>
              </w:rPr>
              <w:t>Стол шахматный</w:t>
            </w:r>
          </w:p>
        </w:tc>
        <w:tc>
          <w:tcPr>
            <w:tcW w:w="709" w:type="dxa"/>
            <w:tcBorders>
              <w:top w:val="single" w:sz="4" w:space="0" w:color="auto"/>
              <w:left w:val="single" w:sz="4" w:space="0" w:color="auto"/>
              <w:bottom w:val="single" w:sz="4" w:space="0" w:color="auto"/>
              <w:right w:val="single" w:sz="4" w:space="0" w:color="auto"/>
            </w:tcBorders>
            <w:vAlign w:val="center"/>
          </w:tcPr>
          <w:p w14:paraId="671E4C0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0582A26" w14:textId="4E651C8B" w:rsidR="00C831FC" w:rsidRPr="00042024" w:rsidRDefault="00C831FC" w:rsidP="009C73EB">
            <w:pPr>
              <w:jc w:val="center"/>
              <w:outlineLvl w:val="1"/>
              <w:rPr>
                <w:sz w:val="22"/>
                <w:szCs w:val="22"/>
              </w:rPr>
            </w:pPr>
            <w:r>
              <w:rPr>
                <w:sz w:val="22"/>
                <w:szCs w:val="22"/>
              </w:rPr>
              <w:t xml:space="preserve"> </w:t>
            </w:r>
            <w:r w:rsidRPr="00042024">
              <w:rPr>
                <w:sz w:val="22"/>
                <w:szCs w:val="22"/>
              </w:rPr>
              <w:t>900000033965</w:t>
            </w:r>
            <w:r>
              <w:rPr>
                <w:sz w:val="22"/>
                <w:szCs w:val="22"/>
              </w:rPr>
              <w:t xml:space="preserve"> </w:t>
            </w:r>
          </w:p>
        </w:tc>
        <w:tc>
          <w:tcPr>
            <w:tcW w:w="3402" w:type="dxa"/>
            <w:tcBorders>
              <w:top w:val="single" w:sz="4" w:space="0" w:color="auto"/>
              <w:left w:val="single" w:sz="4" w:space="0" w:color="auto"/>
              <w:bottom w:val="single" w:sz="4" w:space="0" w:color="auto"/>
            </w:tcBorders>
            <w:vAlign w:val="center"/>
          </w:tcPr>
          <w:p w14:paraId="2155B9B7" w14:textId="3581A282" w:rsidR="00C831FC" w:rsidRPr="00CE00AD" w:rsidRDefault="00EC6CA4" w:rsidP="00042024">
            <w:pPr>
              <w:outlineLvl w:val="0"/>
              <w:rPr>
                <w:sz w:val="22"/>
                <w:szCs w:val="22"/>
              </w:rPr>
            </w:pPr>
            <w:r w:rsidRPr="00CE00AD">
              <w:rPr>
                <w:sz w:val="22"/>
                <w:szCs w:val="22"/>
              </w:rPr>
              <w:t>С</w:t>
            </w:r>
            <w:r w:rsidR="00C831FC" w:rsidRPr="00CE00AD">
              <w:rPr>
                <w:sz w:val="22"/>
                <w:szCs w:val="22"/>
              </w:rPr>
              <w:t>тол из ДСП, обклеенный шпоном</w:t>
            </w:r>
          </w:p>
        </w:tc>
      </w:tr>
      <w:tr w:rsidR="00C831FC" w:rsidRPr="00042024" w14:paraId="5B9930B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CF6CD8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336D1F6" w14:textId="77777777" w:rsidR="00C831FC" w:rsidRPr="00042024" w:rsidRDefault="00C831FC">
            <w:pPr>
              <w:outlineLvl w:val="0"/>
              <w:rPr>
                <w:bCs/>
                <w:color w:val="000000"/>
                <w:sz w:val="22"/>
                <w:szCs w:val="22"/>
              </w:rPr>
            </w:pPr>
            <w:r w:rsidRPr="00042024">
              <w:rPr>
                <w:bCs/>
                <w:color w:val="000000"/>
                <w:sz w:val="22"/>
                <w:szCs w:val="22"/>
              </w:rPr>
              <w:t>Стол шахматный</w:t>
            </w:r>
          </w:p>
        </w:tc>
        <w:tc>
          <w:tcPr>
            <w:tcW w:w="709" w:type="dxa"/>
            <w:tcBorders>
              <w:top w:val="single" w:sz="4" w:space="0" w:color="auto"/>
              <w:left w:val="single" w:sz="4" w:space="0" w:color="auto"/>
              <w:bottom w:val="single" w:sz="4" w:space="0" w:color="auto"/>
              <w:right w:val="single" w:sz="4" w:space="0" w:color="auto"/>
            </w:tcBorders>
            <w:vAlign w:val="center"/>
          </w:tcPr>
          <w:p w14:paraId="7921AD3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BFE4769" w14:textId="1804D086" w:rsidR="00C831FC" w:rsidRPr="00042024" w:rsidRDefault="00C831FC" w:rsidP="009C73EB">
            <w:pPr>
              <w:jc w:val="center"/>
              <w:outlineLvl w:val="1"/>
              <w:rPr>
                <w:sz w:val="22"/>
                <w:szCs w:val="22"/>
              </w:rPr>
            </w:pPr>
            <w:r>
              <w:rPr>
                <w:sz w:val="22"/>
                <w:szCs w:val="22"/>
              </w:rPr>
              <w:t xml:space="preserve"> </w:t>
            </w:r>
            <w:r w:rsidRPr="00042024">
              <w:rPr>
                <w:sz w:val="22"/>
                <w:szCs w:val="22"/>
              </w:rPr>
              <w:t>900000033966</w:t>
            </w:r>
            <w:r>
              <w:rPr>
                <w:sz w:val="22"/>
                <w:szCs w:val="22"/>
              </w:rPr>
              <w:t xml:space="preserve"> </w:t>
            </w:r>
          </w:p>
        </w:tc>
        <w:tc>
          <w:tcPr>
            <w:tcW w:w="3402" w:type="dxa"/>
            <w:tcBorders>
              <w:top w:val="single" w:sz="4" w:space="0" w:color="auto"/>
              <w:left w:val="single" w:sz="4" w:space="0" w:color="auto"/>
              <w:bottom w:val="single" w:sz="4" w:space="0" w:color="auto"/>
            </w:tcBorders>
            <w:vAlign w:val="center"/>
          </w:tcPr>
          <w:p w14:paraId="05063E85" w14:textId="37EDA68D" w:rsidR="00C831FC" w:rsidRPr="00CE00AD" w:rsidRDefault="00EC6CA4" w:rsidP="00042024">
            <w:pPr>
              <w:outlineLvl w:val="0"/>
              <w:rPr>
                <w:sz w:val="22"/>
                <w:szCs w:val="22"/>
              </w:rPr>
            </w:pPr>
            <w:r w:rsidRPr="00CE00AD">
              <w:rPr>
                <w:sz w:val="22"/>
                <w:szCs w:val="22"/>
              </w:rPr>
              <w:t>С</w:t>
            </w:r>
            <w:r w:rsidR="00C831FC" w:rsidRPr="00CE00AD">
              <w:rPr>
                <w:sz w:val="22"/>
                <w:szCs w:val="22"/>
              </w:rPr>
              <w:t>тол из ДСП, обклеенный шпоном</w:t>
            </w:r>
          </w:p>
        </w:tc>
      </w:tr>
      <w:tr w:rsidR="00C831FC" w:rsidRPr="00042024" w14:paraId="35392D7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EE790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DA5E340"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200BE2B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3049558" w14:textId="0C8F3543" w:rsidR="00C831FC" w:rsidRPr="00042024" w:rsidRDefault="00C831FC" w:rsidP="008955D1">
            <w:pPr>
              <w:jc w:val="center"/>
              <w:outlineLvl w:val="1"/>
              <w:rPr>
                <w:sz w:val="22"/>
                <w:szCs w:val="22"/>
              </w:rPr>
            </w:pPr>
            <w:r w:rsidRPr="00042024">
              <w:rPr>
                <w:sz w:val="22"/>
                <w:szCs w:val="22"/>
              </w:rPr>
              <w:t>900000033967</w:t>
            </w:r>
          </w:p>
        </w:tc>
        <w:tc>
          <w:tcPr>
            <w:tcW w:w="3402" w:type="dxa"/>
            <w:tcBorders>
              <w:top w:val="single" w:sz="4" w:space="0" w:color="auto"/>
              <w:left w:val="single" w:sz="4" w:space="0" w:color="auto"/>
              <w:bottom w:val="single" w:sz="4" w:space="0" w:color="auto"/>
            </w:tcBorders>
            <w:vAlign w:val="center"/>
          </w:tcPr>
          <w:p w14:paraId="61E1F9CE" w14:textId="330C45CA" w:rsidR="00C831FC" w:rsidRPr="00CE00AD" w:rsidRDefault="00C831FC" w:rsidP="00042024">
            <w:pPr>
              <w:outlineLvl w:val="0"/>
              <w:rPr>
                <w:sz w:val="22"/>
                <w:szCs w:val="22"/>
              </w:rPr>
            </w:pPr>
            <w:r w:rsidRPr="00CE00AD">
              <w:rPr>
                <w:sz w:val="22"/>
                <w:szCs w:val="22"/>
              </w:rPr>
              <w:t>Телевизор LCD GM 20</w:t>
            </w:r>
          </w:p>
        </w:tc>
      </w:tr>
      <w:tr w:rsidR="00C831FC" w:rsidRPr="00042024" w14:paraId="4F16712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918EE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245D56"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021D53E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A27BBF3" w14:textId="73874FAC" w:rsidR="00C831FC" w:rsidRPr="00042024" w:rsidRDefault="00C831FC" w:rsidP="008955D1">
            <w:pPr>
              <w:jc w:val="center"/>
              <w:outlineLvl w:val="1"/>
              <w:rPr>
                <w:sz w:val="22"/>
                <w:szCs w:val="22"/>
              </w:rPr>
            </w:pPr>
            <w:r w:rsidRPr="00042024">
              <w:rPr>
                <w:sz w:val="22"/>
                <w:szCs w:val="22"/>
              </w:rPr>
              <w:t>900000033968</w:t>
            </w:r>
          </w:p>
        </w:tc>
        <w:tc>
          <w:tcPr>
            <w:tcW w:w="3402" w:type="dxa"/>
            <w:tcBorders>
              <w:top w:val="single" w:sz="4" w:space="0" w:color="auto"/>
              <w:left w:val="single" w:sz="4" w:space="0" w:color="auto"/>
              <w:bottom w:val="single" w:sz="4" w:space="0" w:color="auto"/>
            </w:tcBorders>
            <w:vAlign w:val="center"/>
          </w:tcPr>
          <w:p w14:paraId="2162319F" w14:textId="7E9C4FFF" w:rsidR="00C831FC" w:rsidRPr="00CE00AD" w:rsidRDefault="00C831FC" w:rsidP="00042024">
            <w:pPr>
              <w:outlineLvl w:val="0"/>
              <w:rPr>
                <w:sz w:val="22"/>
                <w:szCs w:val="22"/>
              </w:rPr>
            </w:pPr>
            <w:r w:rsidRPr="00CE00AD">
              <w:rPr>
                <w:sz w:val="22"/>
                <w:szCs w:val="22"/>
              </w:rPr>
              <w:t>Телевизор LCD GM 20</w:t>
            </w:r>
          </w:p>
        </w:tc>
      </w:tr>
      <w:tr w:rsidR="00C831FC" w:rsidRPr="00042024" w14:paraId="7E6D8DD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0007E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3C6391"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16C4771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A185BEF" w14:textId="456AA419" w:rsidR="00C831FC" w:rsidRPr="00042024" w:rsidRDefault="00C831FC" w:rsidP="008955D1">
            <w:pPr>
              <w:jc w:val="center"/>
              <w:outlineLvl w:val="1"/>
              <w:rPr>
                <w:sz w:val="22"/>
                <w:szCs w:val="22"/>
              </w:rPr>
            </w:pPr>
            <w:r w:rsidRPr="00042024">
              <w:rPr>
                <w:sz w:val="22"/>
                <w:szCs w:val="22"/>
              </w:rPr>
              <w:t>900000033969</w:t>
            </w:r>
          </w:p>
        </w:tc>
        <w:tc>
          <w:tcPr>
            <w:tcW w:w="3402" w:type="dxa"/>
            <w:tcBorders>
              <w:top w:val="single" w:sz="4" w:space="0" w:color="auto"/>
              <w:left w:val="single" w:sz="4" w:space="0" w:color="auto"/>
              <w:bottom w:val="single" w:sz="4" w:space="0" w:color="auto"/>
            </w:tcBorders>
            <w:vAlign w:val="center"/>
          </w:tcPr>
          <w:p w14:paraId="638B9F5D" w14:textId="56D8AEDA" w:rsidR="00C831FC" w:rsidRPr="00CE00AD" w:rsidRDefault="00C831FC" w:rsidP="00042024">
            <w:pPr>
              <w:outlineLvl w:val="0"/>
              <w:rPr>
                <w:sz w:val="22"/>
                <w:szCs w:val="22"/>
              </w:rPr>
            </w:pPr>
            <w:r w:rsidRPr="00CE00AD">
              <w:rPr>
                <w:sz w:val="22"/>
                <w:szCs w:val="22"/>
              </w:rPr>
              <w:t>Телевизор LCD GM 20</w:t>
            </w:r>
          </w:p>
        </w:tc>
      </w:tr>
      <w:tr w:rsidR="00C831FC" w:rsidRPr="00042024" w14:paraId="5475809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BE6A5B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A70B4E6"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00D8BDB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15F2C703" w14:textId="7EB5C9FB" w:rsidR="00C831FC" w:rsidRPr="00042024" w:rsidRDefault="00C831FC" w:rsidP="008955D1">
            <w:pPr>
              <w:jc w:val="center"/>
              <w:outlineLvl w:val="1"/>
              <w:rPr>
                <w:sz w:val="22"/>
                <w:szCs w:val="22"/>
              </w:rPr>
            </w:pPr>
            <w:r w:rsidRPr="00042024">
              <w:rPr>
                <w:sz w:val="22"/>
                <w:szCs w:val="22"/>
              </w:rPr>
              <w:t>900000033970</w:t>
            </w:r>
          </w:p>
        </w:tc>
        <w:tc>
          <w:tcPr>
            <w:tcW w:w="3402" w:type="dxa"/>
            <w:tcBorders>
              <w:top w:val="single" w:sz="4" w:space="0" w:color="auto"/>
              <w:left w:val="single" w:sz="4" w:space="0" w:color="auto"/>
              <w:bottom w:val="single" w:sz="4" w:space="0" w:color="auto"/>
            </w:tcBorders>
            <w:vAlign w:val="center"/>
          </w:tcPr>
          <w:p w14:paraId="1DC9740B" w14:textId="37E62EB1" w:rsidR="00C831FC" w:rsidRPr="00CE00AD" w:rsidRDefault="00C831FC" w:rsidP="00042024">
            <w:pPr>
              <w:outlineLvl w:val="0"/>
              <w:rPr>
                <w:sz w:val="22"/>
                <w:szCs w:val="22"/>
              </w:rPr>
            </w:pPr>
            <w:r w:rsidRPr="00CE00AD">
              <w:rPr>
                <w:sz w:val="22"/>
                <w:szCs w:val="22"/>
              </w:rPr>
              <w:t>Телевизор LCD GM 20</w:t>
            </w:r>
          </w:p>
        </w:tc>
      </w:tr>
      <w:tr w:rsidR="00C831FC" w:rsidRPr="00042024" w14:paraId="6DA853D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AD2A74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67904E" w14:textId="77777777" w:rsidR="00C831FC" w:rsidRPr="00042024" w:rsidRDefault="00C831FC">
            <w:pPr>
              <w:outlineLvl w:val="0"/>
              <w:rPr>
                <w:bCs/>
                <w:color w:val="000000"/>
                <w:sz w:val="22"/>
                <w:szCs w:val="22"/>
              </w:rPr>
            </w:pPr>
            <w:r w:rsidRPr="00042024">
              <w:rPr>
                <w:bCs/>
                <w:color w:val="000000"/>
                <w:sz w:val="22"/>
                <w:szCs w:val="22"/>
              </w:rPr>
              <w:t>Телевизор LCD GM 20</w:t>
            </w:r>
          </w:p>
        </w:tc>
        <w:tc>
          <w:tcPr>
            <w:tcW w:w="709" w:type="dxa"/>
            <w:tcBorders>
              <w:top w:val="single" w:sz="4" w:space="0" w:color="auto"/>
              <w:left w:val="single" w:sz="4" w:space="0" w:color="auto"/>
              <w:bottom w:val="single" w:sz="4" w:space="0" w:color="auto"/>
              <w:right w:val="single" w:sz="4" w:space="0" w:color="auto"/>
            </w:tcBorders>
            <w:vAlign w:val="center"/>
          </w:tcPr>
          <w:p w14:paraId="2617C77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94B2259" w14:textId="27CFEE71" w:rsidR="00C831FC" w:rsidRPr="00042024" w:rsidRDefault="00C831FC" w:rsidP="008955D1">
            <w:pPr>
              <w:jc w:val="center"/>
              <w:outlineLvl w:val="1"/>
              <w:rPr>
                <w:sz w:val="22"/>
                <w:szCs w:val="22"/>
              </w:rPr>
            </w:pPr>
            <w:r w:rsidRPr="00042024">
              <w:rPr>
                <w:sz w:val="22"/>
                <w:szCs w:val="22"/>
              </w:rPr>
              <w:t>900000033971</w:t>
            </w:r>
          </w:p>
        </w:tc>
        <w:tc>
          <w:tcPr>
            <w:tcW w:w="3402" w:type="dxa"/>
            <w:tcBorders>
              <w:top w:val="single" w:sz="4" w:space="0" w:color="auto"/>
              <w:left w:val="single" w:sz="4" w:space="0" w:color="auto"/>
              <w:bottom w:val="single" w:sz="4" w:space="0" w:color="auto"/>
            </w:tcBorders>
            <w:vAlign w:val="center"/>
          </w:tcPr>
          <w:p w14:paraId="5271AA8A" w14:textId="74422C6A" w:rsidR="00C831FC" w:rsidRPr="00CE00AD" w:rsidRDefault="00C831FC" w:rsidP="00042024">
            <w:pPr>
              <w:outlineLvl w:val="0"/>
              <w:rPr>
                <w:sz w:val="22"/>
                <w:szCs w:val="22"/>
              </w:rPr>
            </w:pPr>
            <w:r w:rsidRPr="00CE00AD">
              <w:rPr>
                <w:sz w:val="22"/>
                <w:szCs w:val="22"/>
              </w:rPr>
              <w:t>Телевизор LCD GM 20</w:t>
            </w:r>
          </w:p>
        </w:tc>
      </w:tr>
      <w:tr w:rsidR="00C831FC" w:rsidRPr="00042024" w14:paraId="7EFAA4E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A6160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A91019" w14:textId="77777777" w:rsidR="00C831FC" w:rsidRPr="00042024" w:rsidRDefault="00C831FC">
            <w:pPr>
              <w:outlineLvl w:val="0"/>
              <w:rPr>
                <w:bCs/>
                <w:color w:val="000000"/>
                <w:sz w:val="22"/>
                <w:szCs w:val="22"/>
              </w:rPr>
            </w:pPr>
            <w:r w:rsidRPr="00042024">
              <w:rPr>
                <w:bCs/>
                <w:color w:val="000000"/>
                <w:sz w:val="22"/>
                <w:szCs w:val="22"/>
              </w:rPr>
              <w:t>Холодильник «</w:t>
            </w:r>
            <w:proofErr w:type="spellStart"/>
            <w:r w:rsidRPr="00042024">
              <w:rPr>
                <w:bCs/>
                <w:color w:val="000000"/>
                <w:sz w:val="22"/>
                <w:szCs w:val="22"/>
              </w:rPr>
              <w:t>Славакия</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BDB500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79AA258" w14:textId="357DBB76" w:rsidR="00C831FC" w:rsidRPr="00042024" w:rsidRDefault="00C831FC" w:rsidP="008955D1">
            <w:pPr>
              <w:jc w:val="center"/>
              <w:outlineLvl w:val="1"/>
              <w:rPr>
                <w:sz w:val="22"/>
                <w:szCs w:val="22"/>
              </w:rPr>
            </w:pPr>
            <w:r w:rsidRPr="00042024">
              <w:rPr>
                <w:sz w:val="22"/>
                <w:szCs w:val="22"/>
              </w:rPr>
              <w:t>900000033972</w:t>
            </w:r>
          </w:p>
        </w:tc>
        <w:tc>
          <w:tcPr>
            <w:tcW w:w="3402" w:type="dxa"/>
            <w:tcBorders>
              <w:top w:val="single" w:sz="4" w:space="0" w:color="auto"/>
              <w:left w:val="single" w:sz="4" w:space="0" w:color="auto"/>
              <w:bottom w:val="single" w:sz="4" w:space="0" w:color="auto"/>
            </w:tcBorders>
            <w:vAlign w:val="center"/>
          </w:tcPr>
          <w:p w14:paraId="4252D679" w14:textId="329A7559" w:rsidR="00C831FC" w:rsidRPr="00CE00AD" w:rsidRDefault="00C831FC" w:rsidP="00042024">
            <w:pPr>
              <w:outlineLvl w:val="0"/>
              <w:rPr>
                <w:sz w:val="22"/>
                <w:szCs w:val="22"/>
              </w:rPr>
            </w:pPr>
            <w:r w:rsidRPr="00CE00AD">
              <w:rPr>
                <w:sz w:val="22"/>
                <w:szCs w:val="22"/>
              </w:rPr>
              <w:t>Холодильник «</w:t>
            </w:r>
            <w:proofErr w:type="spellStart"/>
            <w:r w:rsidRPr="00CE00AD">
              <w:rPr>
                <w:sz w:val="22"/>
                <w:szCs w:val="22"/>
              </w:rPr>
              <w:t>Славакия</w:t>
            </w:r>
            <w:proofErr w:type="spellEnd"/>
            <w:r w:rsidRPr="00CE00AD">
              <w:rPr>
                <w:sz w:val="22"/>
                <w:szCs w:val="22"/>
              </w:rPr>
              <w:t>»</w:t>
            </w:r>
          </w:p>
        </w:tc>
      </w:tr>
      <w:tr w:rsidR="00C831FC" w:rsidRPr="00042024" w14:paraId="4690A9A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949CD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052A2A1" w14:textId="77777777" w:rsidR="00C831FC" w:rsidRPr="00042024" w:rsidRDefault="00C831FC">
            <w:pPr>
              <w:outlineLvl w:val="0"/>
              <w:rPr>
                <w:bCs/>
                <w:color w:val="000000"/>
                <w:sz w:val="22"/>
                <w:szCs w:val="22"/>
              </w:rPr>
            </w:pPr>
            <w:r w:rsidRPr="00042024">
              <w:rPr>
                <w:bCs/>
                <w:color w:val="000000"/>
                <w:sz w:val="22"/>
                <w:szCs w:val="22"/>
              </w:rPr>
              <w:t>Холодильник Бирюса-18</w:t>
            </w:r>
          </w:p>
        </w:tc>
        <w:tc>
          <w:tcPr>
            <w:tcW w:w="709" w:type="dxa"/>
            <w:tcBorders>
              <w:top w:val="single" w:sz="4" w:space="0" w:color="auto"/>
              <w:left w:val="single" w:sz="4" w:space="0" w:color="auto"/>
              <w:bottom w:val="single" w:sz="4" w:space="0" w:color="auto"/>
              <w:right w:val="single" w:sz="4" w:space="0" w:color="auto"/>
            </w:tcBorders>
            <w:vAlign w:val="center"/>
          </w:tcPr>
          <w:p w14:paraId="4D35B3F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045A40F" w14:textId="539DFECA" w:rsidR="00C831FC" w:rsidRPr="00042024" w:rsidRDefault="00C831FC" w:rsidP="008955D1">
            <w:pPr>
              <w:jc w:val="center"/>
              <w:outlineLvl w:val="1"/>
              <w:rPr>
                <w:sz w:val="22"/>
                <w:szCs w:val="22"/>
              </w:rPr>
            </w:pPr>
            <w:r w:rsidRPr="00042024">
              <w:rPr>
                <w:sz w:val="22"/>
                <w:szCs w:val="22"/>
              </w:rPr>
              <w:t>900000033973</w:t>
            </w:r>
          </w:p>
        </w:tc>
        <w:tc>
          <w:tcPr>
            <w:tcW w:w="3402" w:type="dxa"/>
            <w:tcBorders>
              <w:top w:val="single" w:sz="4" w:space="0" w:color="auto"/>
              <w:left w:val="single" w:sz="4" w:space="0" w:color="auto"/>
              <w:bottom w:val="single" w:sz="4" w:space="0" w:color="auto"/>
            </w:tcBorders>
            <w:vAlign w:val="center"/>
          </w:tcPr>
          <w:p w14:paraId="2AB39610" w14:textId="642FE43C" w:rsidR="00C831FC" w:rsidRPr="00CE00AD" w:rsidRDefault="00C831FC" w:rsidP="00042024">
            <w:pPr>
              <w:outlineLvl w:val="0"/>
              <w:rPr>
                <w:sz w:val="22"/>
                <w:szCs w:val="22"/>
              </w:rPr>
            </w:pPr>
            <w:r w:rsidRPr="00CE00AD">
              <w:rPr>
                <w:sz w:val="22"/>
                <w:szCs w:val="22"/>
              </w:rPr>
              <w:t>Холодильник Бирюса-18</w:t>
            </w:r>
          </w:p>
        </w:tc>
      </w:tr>
      <w:tr w:rsidR="00C831FC" w:rsidRPr="00042024" w14:paraId="672BD4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6C903DF"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8A64F30" w14:textId="77777777" w:rsidR="00C831FC" w:rsidRPr="00042024" w:rsidRDefault="00C831FC">
            <w:pPr>
              <w:outlineLvl w:val="0"/>
              <w:rPr>
                <w:bCs/>
                <w:color w:val="000000"/>
                <w:sz w:val="22"/>
                <w:szCs w:val="22"/>
              </w:rPr>
            </w:pPr>
            <w:r w:rsidRPr="00042024">
              <w:rPr>
                <w:bCs/>
                <w:color w:val="000000"/>
                <w:sz w:val="22"/>
                <w:szCs w:val="22"/>
              </w:rPr>
              <w:t>Холодильник Дэу</w:t>
            </w:r>
          </w:p>
        </w:tc>
        <w:tc>
          <w:tcPr>
            <w:tcW w:w="709" w:type="dxa"/>
            <w:tcBorders>
              <w:top w:val="single" w:sz="4" w:space="0" w:color="auto"/>
              <w:left w:val="single" w:sz="4" w:space="0" w:color="auto"/>
              <w:bottom w:val="single" w:sz="4" w:space="0" w:color="auto"/>
              <w:right w:val="single" w:sz="4" w:space="0" w:color="auto"/>
            </w:tcBorders>
            <w:vAlign w:val="center"/>
          </w:tcPr>
          <w:p w14:paraId="7F38C1B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F6CB584" w14:textId="2F507D58" w:rsidR="00C831FC" w:rsidRPr="00042024" w:rsidRDefault="00C831FC" w:rsidP="008955D1">
            <w:pPr>
              <w:jc w:val="center"/>
              <w:outlineLvl w:val="1"/>
              <w:rPr>
                <w:sz w:val="22"/>
                <w:szCs w:val="22"/>
              </w:rPr>
            </w:pPr>
            <w:r w:rsidRPr="00042024">
              <w:rPr>
                <w:sz w:val="22"/>
                <w:szCs w:val="22"/>
              </w:rPr>
              <w:t>900000033974</w:t>
            </w:r>
          </w:p>
        </w:tc>
        <w:tc>
          <w:tcPr>
            <w:tcW w:w="3402" w:type="dxa"/>
            <w:tcBorders>
              <w:top w:val="single" w:sz="4" w:space="0" w:color="auto"/>
              <w:left w:val="single" w:sz="4" w:space="0" w:color="auto"/>
              <w:bottom w:val="single" w:sz="4" w:space="0" w:color="auto"/>
            </w:tcBorders>
            <w:vAlign w:val="center"/>
          </w:tcPr>
          <w:p w14:paraId="487C6497" w14:textId="52762C2B" w:rsidR="00C831FC" w:rsidRPr="00CE00AD" w:rsidRDefault="00C831FC" w:rsidP="00042024">
            <w:pPr>
              <w:outlineLvl w:val="0"/>
              <w:rPr>
                <w:sz w:val="22"/>
                <w:szCs w:val="22"/>
              </w:rPr>
            </w:pPr>
            <w:r w:rsidRPr="00CE00AD">
              <w:rPr>
                <w:sz w:val="22"/>
                <w:szCs w:val="22"/>
              </w:rPr>
              <w:t>Холодильник Дэу</w:t>
            </w:r>
          </w:p>
        </w:tc>
      </w:tr>
      <w:tr w:rsidR="00C831FC" w:rsidRPr="00042024" w14:paraId="2099233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7CEAA4"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E42466F" w14:textId="77777777" w:rsidR="00C831FC" w:rsidRPr="00042024" w:rsidRDefault="00C831FC">
            <w:pPr>
              <w:outlineLvl w:val="0"/>
              <w:rPr>
                <w:bCs/>
                <w:color w:val="000000"/>
                <w:sz w:val="22"/>
                <w:szCs w:val="22"/>
              </w:rPr>
            </w:pPr>
            <w:r w:rsidRPr="00042024">
              <w:rPr>
                <w:bCs/>
                <w:color w:val="000000"/>
                <w:sz w:val="22"/>
                <w:szCs w:val="22"/>
              </w:rPr>
              <w:t>Шкаф хлебный</w:t>
            </w:r>
          </w:p>
        </w:tc>
        <w:tc>
          <w:tcPr>
            <w:tcW w:w="709" w:type="dxa"/>
            <w:tcBorders>
              <w:top w:val="single" w:sz="4" w:space="0" w:color="auto"/>
              <w:left w:val="single" w:sz="4" w:space="0" w:color="auto"/>
              <w:bottom w:val="single" w:sz="4" w:space="0" w:color="auto"/>
              <w:right w:val="single" w:sz="4" w:space="0" w:color="auto"/>
            </w:tcBorders>
            <w:vAlign w:val="center"/>
          </w:tcPr>
          <w:p w14:paraId="3F94D44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BA0C4B1" w14:textId="013EA14D" w:rsidR="00C831FC" w:rsidRPr="00042024" w:rsidRDefault="00C831FC" w:rsidP="008955D1">
            <w:pPr>
              <w:jc w:val="center"/>
              <w:outlineLvl w:val="0"/>
              <w:rPr>
                <w:sz w:val="22"/>
                <w:szCs w:val="22"/>
              </w:rPr>
            </w:pPr>
            <w:r w:rsidRPr="00042024">
              <w:rPr>
                <w:sz w:val="22"/>
                <w:szCs w:val="22"/>
              </w:rPr>
              <w:t>900000033975</w:t>
            </w:r>
          </w:p>
        </w:tc>
        <w:tc>
          <w:tcPr>
            <w:tcW w:w="3402" w:type="dxa"/>
            <w:tcBorders>
              <w:top w:val="single" w:sz="4" w:space="0" w:color="auto"/>
              <w:left w:val="single" w:sz="4" w:space="0" w:color="auto"/>
              <w:bottom w:val="single" w:sz="4" w:space="0" w:color="auto"/>
            </w:tcBorders>
            <w:vAlign w:val="center"/>
          </w:tcPr>
          <w:p w14:paraId="71A6A1C6" w14:textId="145AE1E2" w:rsidR="00C831FC" w:rsidRPr="00CE00AD" w:rsidRDefault="00EC6CA4" w:rsidP="00042024">
            <w:pPr>
              <w:outlineLvl w:val="0"/>
              <w:rPr>
                <w:sz w:val="22"/>
                <w:szCs w:val="22"/>
              </w:rPr>
            </w:pPr>
            <w:r w:rsidRPr="00CE00AD">
              <w:rPr>
                <w:sz w:val="22"/>
                <w:szCs w:val="22"/>
              </w:rPr>
              <w:t>Ш</w:t>
            </w:r>
            <w:r w:rsidR="00C831FC" w:rsidRPr="00CE00AD">
              <w:rPr>
                <w:sz w:val="22"/>
                <w:szCs w:val="22"/>
              </w:rPr>
              <w:t>каф из ДСП, обклеен</w:t>
            </w:r>
            <w:r w:rsidR="00583AAE" w:rsidRPr="00CE00AD">
              <w:rPr>
                <w:sz w:val="22"/>
                <w:szCs w:val="22"/>
              </w:rPr>
              <w:t>ный</w:t>
            </w:r>
            <w:r w:rsidR="00C831FC" w:rsidRPr="00CE00AD">
              <w:rPr>
                <w:sz w:val="22"/>
                <w:szCs w:val="22"/>
              </w:rPr>
              <w:t xml:space="preserve"> пластиковым шпоном</w:t>
            </w:r>
          </w:p>
        </w:tc>
      </w:tr>
      <w:tr w:rsidR="00C831FC" w:rsidRPr="00042024" w14:paraId="4776605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DE8B93E"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4174535" w14:textId="77777777" w:rsidR="00C831FC" w:rsidRPr="00042024" w:rsidRDefault="00C831FC">
            <w:pPr>
              <w:outlineLvl w:val="0"/>
              <w:rPr>
                <w:bCs/>
                <w:color w:val="000000"/>
                <w:sz w:val="22"/>
                <w:szCs w:val="22"/>
              </w:rPr>
            </w:pPr>
            <w:r w:rsidRPr="00042024">
              <w:rPr>
                <w:bCs/>
                <w:color w:val="000000"/>
                <w:sz w:val="22"/>
                <w:szCs w:val="22"/>
              </w:rPr>
              <w:t>Агрегат отопительный «Унитерм»</w:t>
            </w:r>
          </w:p>
        </w:tc>
        <w:tc>
          <w:tcPr>
            <w:tcW w:w="709" w:type="dxa"/>
            <w:tcBorders>
              <w:top w:val="single" w:sz="4" w:space="0" w:color="auto"/>
              <w:left w:val="single" w:sz="4" w:space="0" w:color="auto"/>
              <w:bottom w:val="single" w:sz="4" w:space="0" w:color="auto"/>
              <w:right w:val="single" w:sz="4" w:space="0" w:color="auto"/>
            </w:tcBorders>
            <w:vAlign w:val="center"/>
          </w:tcPr>
          <w:p w14:paraId="1BC6D94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6891B4E" w14:textId="5ABEAE76" w:rsidR="00C831FC" w:rsidRPr="00042024" w:rsidRDefault="00C831FC" w:rsidP="008955D1">
            <w:pPr>
              <w:jc w:val="center"/>
              <w:outlineLvl w:val="0"/>
              <w:rPr>
                <w:bCs/>
                <w:color w:val="000000"/>
                <w:sz w:val="22"/>
                <w:szCs w:val="22"/>
              </w:rPr>
            </w:pPr>
            <w:r w:rsidRPr="00042024">
              <w:rPr>
                <w:color w:val="000000"/>
                <w:sz w:val="22"/>
                <w:szCs w:val="22"/>
              </w:rPr>
              <w:t>900000024941</w:t>
            </w:r>
          </w:p>
        </w:tc>
        <w:tc>
          <w:tcPr>
            <w:tcW w:w="3402" w:type="dxa"/>
            <w:tcBorders>
              <w:top w:val="single" w:sz="4" w:space="0" w:color="auto"/>
              <w:left w:val="single" w:sz="4" w:space="0" w:color="auto"/>
              <w:bottom w:val="single" w:sz="4" w:space="0" w:color="auto"/>
            </w:tcBorders>
            <w:vAlign w:val="center"/>
          </w:tcPr>
          <w:p w14:paraId="44E95BDF" w14:textId="53615D17" w:rsidR="00C831FC" w:rsidRPr="00CE00AD" w:rsidRDefault="00C831FC" w:rsidP="00042024">
            <w:pPr>
              <w:outlineLvl w:val="0"/>
              <w:rPr>
                <w:sz w:val="22"/>
                <w:szCs w:val="22"/>
              </w:rPr>
            </w:pPr>
            <w:r w:rsidRPr="00CE00AD">
              <w:rPr>
                <w:sz w:val="22"/>
                <w:szCs w:val="22"/>
              </w:rPr>
              <w:t>Агрегат отопительный «Унитерм»</w:t>
            </w:r>
          </w:p>
        </w:tc>
      </w:tr>
      <w:tr w:rsidR="00C831FC" w:rsidRPr="00042024" w14:paraId="5D4DB25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35BAE4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F3968C8" w14:textId="77777777" w:rsidR="00C831FC" w:rsidRPr="00042024" w:rsidRDefault="00C831FC">
            <w:pPr>
              <w:outlineLvl w:val="0"/>
              <w:rPr>
                <w:bCs/>
                <w:color w:val="000000"/>
                <w:sz w:val="22"/>
                <w:szCs w:val="22"/>
              </w:rPr>
            </w:pPr>
            <w:r w:rsidRPr="00042024">
              <w:rPr>
                <w:bCs/>
                <w:color w:val="000000"/>
                <w:sz w:val="22"/>
                <w:szCs w:val="22"/>
              </w:rPr>
              <w:t>Агрегат отопительный «Унитерм»</w:t>
            </w:r>
          </w:p>
        </w:tc>
        <w:tc>
          <w:tcPr>
            <w:tcW w:w="709" w:type="dxa"/>
            <w:tcBorders>
              <w:top w:val="single" w:sz="4" w:space="0" w:color="auto"/>
              <w:left w:val="single" w:sz="4" w:space="0" w:color="auto"/>
              <w:bottom w:val="single" w:sz="4" w:space="0" w:color="auto"/>
              <w:right w:val="single" w:sz="4" w:space="0" w:color="auto"/>
            </w:tcBorders>
            <w:vAlign w:val="center"/>
          </w:tcPr>
          <w:p w14:paraId="287580B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ED7F84C" w14:textId="6037CB23" w:rsidR="00C831FC" w:rsidRPr="00042024" w:rsidRDefault="00C831FC" w:rsidP="008955D1">
            <w:pPr>
              <w:jc w:val="center"/>
              <w:outlineLvl w:val="0"/>
              <w:rPr>
                <w:bCs/>
                <w:color w:val="000000"/>
                <w:sz w:val="22"/>
                <w:szCs w:val="22"/>
              </w:rPr>
            </w:pPr>
            <w:r w:rsidRPr="00042024">
              <w:rPr>
                <w:color w:val="000000"/>
                <w:sz w:val="22"/>
                <w:szCs w:val="22"/>
              </w:rPr>
              <w:t>900000024942</w:t>
            </w:r>
          </w:p>
        </w:tc>
        <w:tc>
          <w:tcPr>
            <w:tcW w:w="3402" w:type="dxa"/>
            <w:tcBorders>
              <w:top w:val="single" w:sz="4" w:space="0" w:color="auto"/>
              <w:left w:val="single" w:sz="4" w:space="0" w:color="auto"/>
              <w:bottom w:val="single" w:sz="4" w:space="0" w:color="auto"/>
            </w:tcBorders>
            <w:vAlign w:val="center"/>
          </w:tcPr>
          <w:p w14:paraId="7E5D5332" w14:textId="16A8193F" w:rsidR="00C831FC" w:rsidRPr="00CE00AD" w:rsidRDefault="00C831FC" w:rsidP="00042024">
            <w:pPr>
              <w:outlineLvl w:val="0"/>
              <w:rPr>
                <w:sz w:val="22"/>
                <w:szCs w:val="22"/>
              </w:rPr>
            </w:pPr>
            <w:r w:rsidRPr="00CE00AD">
              <w:rPr>
                <w:sz w:val="22"/>
                <w:szCs w:val="22"/>
              </w:rPr>
              <w:t>Агрегат отопительный «Унитерм»</w:t>
            </w:r>
          </w:p>
        </w:tc>
      </w:tr>
      <w:tr w:rsidR="00C831FC" w:rsidRPr="00042024" w14:paraId="5DA0692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8BF2273"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79958C4" w14:textId="77777777" w:rsidR="00C831FC" w:rsidRPr="00042024" w:rsidRDefault="00C831FC">
            <w:pPr>
              <w:outlineLvl w:val="0"/>
              <w:rPr>
                <w:bCs/>
                <w:color w:val="000000"/>
                <w:sz w:val="22"/>
                <w:szCs w:val="22"/>
              </w:rPr>
            </w:pPr>
            <w:r w:rsidRPr="00042024">
              <w:rPr>
                <w:bCs/>
                <w:color w:val="000000"/>
                <w:sz w:val="22"/>
                <w:szCs w:val="22"/>
              </w:rPr>
              <w:t>Водонагреватель ТG-200ВП</w:t>
            </w:r>
          </w:p>
        </w:tc>
        <w:tc>
          <w:tcPr>
            <w:tcW w:w="709" w:type="dxa"/>
            <w:tcBorders>
              <w:top w:val="single" w:sz="4" w:space="0" w:color="auto"/>
              <w:left w:val="single" w:sz="4" w:space="0" w:color="auto"/>
              <w:bottom w:val="single" w:sz="4" w:space="0" w:color="auto"/>
              <w:right w:val="single" w:sz="4" w:space="0" w:color="auto"/>
            </w:tcBorders>
            <w:vAlign w:val="center"/>
          </w:tcPr>
          <w:p w14:paraId="40EF198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FB2AD47" w14:textId="5778E87D" w:rsidR="00C831FC" w:rsidRPr="00042024" w:rsidRDefault="00C831FC" w:rsidP="008955D1">
            <w:pPr>
              <w:jc w:val="center"/>
              <w:outlineLvl w:val="0"/>
              <w:rPr>
                <w:bCs/>
                <w:color w:val="000000"/>
                <w:sz w:val="22"/>
                <w:szCs w:val="22"/>
              </w:rPr>
            </w:pPr>
            <w:r w:rsidRPr="00042024">
              <w:rPr>
                <w:color w:val="000000"/>
                <w:sz w:val="22"/>
                <w:szCs w:val="22"/>
              </w:rPr>
              <w:t>900000024943</w:t>
            </w:r>
          </w:p>
        </w:tc>
        <w:tc>
          <w:tcPr>
            <w:tcW w:w="3402" w:type="dxa"/>
            <w:tcBorders>
              <w:top w:val="single" w:sz="4" w:space="0" w:color="auto"/>
              <w:left w:val="single" w:sz="4" w:space="0" w:color="auto"/>
              <w:bottom w:val="single" w:sz="4" w:space="0" w:color="auto"/>
            </w:tcBorders>
            <w:vAlign w:val="center"/>
          </w:tcPr>
          <w:p w14:paraId="74AE4BD7" w14:textId="46C35866" w:rsidR="00C831FC" w:rsidRPr="00CE00AD" w:rsidRDefault="00C831FC" w:rsidP="00042024">
            <w:pPr>
              <w:outlineLvl w:val="0"/>
              <w:rPr>
                <w:sz w:val="22"/>
                <w:szCs w:val="22"/>
              </w:rPr>
            </w:pPr>
            <w:r w:rsidRPr="00CE00AD">
              <w:rPr>
                <w:sz w:val="22"/>
                <w:szCs w:val="22"/>
              </w:rPr>
              <w:t>Водонагреватель ТG-200ВП</w:t>
            </w:r>
          </w:p>
        </w:tc>
      </w:tr>
      <w:tr w:rsidR="00C831FC" w:rsidRPr="00042024" w14:paraId="48D671B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DEE9BF6"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5E21F4E" w14:textId="77777777" w:rsidR="00C831FC" w:rsidRPr="00042024" w:rsidRDefault="00C831FC">
            <w:pPr>
              <w:outlineLvl w:val="0"/>
              <w:rPr>
                <w:bCs/>
                <w:color w:val="000000"/>
                <w:sz w:val="22"/>
                <w:szCs w:val="22"/>
              </w:rPr>
            </w:pPr>
            <w:r w:rsidRPr="00042024">
              <w:rPr>
                <w:bCs/>
                <w:color w:val="000000"/>
                <w:sz w:val="22"/>
                <w:szCs w:val="22"/>
              </w:rPr>
              <w:t>Водонагреватель ТG-200ВП</w:t>
            </w:r>
          </w:p>
        </w:tc>
        <w:tc>
          <w:tcPr>
            <w:tcW w:w="709" w:type="dxa"/>
            <w:tcBorders>
              <w:top w:val="single" w:sz="4" w:space="0" w:color="auto"/>
              <w:left w:val="single" w:sz="4" w:space="0" w:color="auto"/>
              <w:bottom w:val="single" w:sz="4" w:space="0" w:color="auto"/>
              <w:right w:val="single" w:sz="4" w:space="0" w:color="auto"/>
            </w:tcBorders>
            <w:vAlign w:val="center"/>
          </w:tcPr>
          <w:p w14:paraId="7ED7E5B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3B95DEAD" w14:textId="547BD707" w:rsidR="00C831FC" w:rsidRPr="00042024" w:rsidRDefault="00C831FC" w:rsidP="00852AFA">
            <w:pPr>
              <w:jc w:val="center"/>
              <w:outlineLvl w:val="0"/>
              <w:rPr>
                <w:bCs/>
                <w:color w:val="000000"/>
                <w:sz w:val="22"/>
                <w:szCs w:val="22"/>
              </w:rPr>
            </w:pPr>
            <w:r w:rsidRPr="00042024">
              <w:rPr>
                <w:color w:val="000000"/>
                <w:sz w:val="22"/>
                <w:szCs w:val="22"/>
              </w:rPr>
              <w:t>900000024944</w:t>
            </w:r>
          </w:p>
        </w:tc>
        <w:tc>
          <w:tcPr>
            <w:tcW w:w="3402" w:type="dxa"/>
            <w:tcBorders>
              <w:top w:val="single" w:sz="4" w:space="0" w:color="auto"/>
              <w:left w:val="single" w:sz="4" w:space="0" w:color="auto"/>
              <w:bottom w:val="single" w:sz="4" w:space="0" w:color="auto"/>
            </w:tcBorders>
            <w:vAlign w:val="center"/>
          </w:tcPr>
          <w:p w14:paraId="7F8C6A49" w14:textId="0E7E4F61" w:rsidR="00C831FC" w:rsidRPr="00CE00AD" w:rsidRDefault="00C831FC" w:rsidP="00042024">
            <w:pPr>
              <w:outlineLvl w:val="0"/>
              <w:rPr>
                <w:sz w:val="22"/>
                <w:szCs w:val="22"/>
              </w:rPr>
            </w:pPr>
            <w:r w:rsidRPr="00CE00AD">
              <w:rPr>
                <w:sz w:val="22"/>
                <w:szCs w:val="22"/>
              </w:rPr>
              <w:t>Водонагреватель ТG-200ВП</w:t>
            </w:r>
          </w:p>
        </w:tc>
      </w:tr>
      <w:tr w:rsidR="00C831FC" w:rsidRPr="00042024" w14:paraId="4B1CBA0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5D696B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60944A" w14:textId="77777777" w:rsidR="00C831FC" w:rsidRPr="00042024" w:rsidRDefault="00C831FC">
            <w:pPr>
              <w:outlineLvl w:val="0"/>
              <w:rPr>
                <w:bCs/>
                <w:color w:val="000000"/>
                <w:sz w:val="22"/>
                <w:szCs w:val="22"/>
              </w:rPr>
            </w:pPr>
            <w:r w:rsidRPr="00042024">
              <w:rPr>
                <w:bCs/>
                <w:color w:val="000000"/>
                <w:sz w:val="22"/>
                <w:szCs w:val="22"/>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3825C25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B9E176B" w14:textId="2DF51CA8" w:rsidR="00C831FC" w:rsidRPr="00042024" w:rsidRDefault="00C831FC" w:rsidP="00852AFA">
            <w:pPr>
              <w:jc w:val="center"/>
              <w:outlineLvl w:val="0"/>
              <w:rPr>
                <w:bCs/>
                <w:color w:val="000000"/>
                <w:sz w:val="22"/>
                <w:szCs w:val="22"/>
              </w:rPr>
            </w:pPr>
            <w:r w:rsidRPr="00042024">
              <w:rPr>
                <w:color w:val="000000"/>
                <w:sz w:val="22"/>
                <w:szCs w:val="22"/>
              </w:rPr>
              <w:t>900000024946</w:t>
            </w:r>
          </w:p>
        </w:tc>
        <w:tc>
          <w:tcPr>
            <w:tcW w:w="3402" w:type="dxa"/>
            <w:tcBorders>
              <w:top w:val="single" w:sz="4" w:space="0" w:color="auto"/>
              <w:left w:val="single" w:sz="4" w:space="0" w:color="auto"/>
              <w:bottom w:val="single" w:sz="4" w:space="0" w:color="auto"/>
            </w:tcBorders>
            <w:vAlign w:val="center"/>
          </w:tcPr>
          <w:p w14:paraId="1AF52F1A" w14:textId="11827082" w:rsidR="00C831FC" w:rsidRPr="00CE00AD" w:rsidRDefault="00C831FC" w:rsidP="00042024">
            <w:pPr>
              <w:outlineLvl w:val="0"/>
              <w:rPr>
                <w:sz w:val="22"/>
                <w:szCs w:val="22"/>
              </w:rPr>
            </w:pPr>
            <w:r w:rsidRPr="00CE00AD">
              <w:rPr>
                <w:sz w:val="22"/>
                <w:szCs w:val="22"/>
              </w:rPr>
              <w:t>Душ. кабина</w:t>
            </w:r>
          </w:p>
        </w:tc>
      </w:tr>
      <w:tr w:rsidR="00C831FC" w:rsidRPr="00042024" w14:paraId="1228AF7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18B618"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0E889D" w14:textId="77777777" w:rsidR="00C831FC" w:rsidRPr="00042024" w:rsidRDefault="00C831FC">
            <w:pPr>
              <w:outlineLvl w:val="0"/>
              <w:rPr>
                <w:bCs/>
                <w:color w:val="000000"/>
                <w:sz w:val="22"/>
                <w:szCs w:val="22"/>
              </w:rPr>
            </w:pPr>
            <w:r w:rsidRPr="00042024">
              <w:rPr>
                <w:bCs/>
                <w:color w:val="000000"/>
                <w:sz w:val="22"/>
                <w:szCs w:val="22"/>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639BDD54"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D86C7BD" w14:textId="5F33F5F9" w:rsidR="00C831FC" w:rsidRPr="00042024" w:rsidRDefault="00C831FC" w:rsidP="00852AFA">
            <w:pPr>
              <w:jc w:val="center"/>
              <w:outlineLvl w:val="0"/>
              <w:rPr>
                <w:bCs/>
                <w:color w:val="000000"/>
                <w:sz w:val="22"/>
                <w:szCs w:val="22"/>
              </w:rPr>
            </w:pPr>
            <w:r w:rsidRPr="00042024">
              <w:rPr>
                <w:color w:val="000000"/>
                <w:sz w:val="22"/>
                <w:szCs w:val="22"/>
              </w:rPr>
              <w:t>900000024947</w:t>
            </w:r>
          </w:p>
        </w:tc>
        <w:tc>
          <w:tcPr>
            <w:tcW w:w="3402" w:type="dxa"/>
            <w:tcBorders>
              <w:top w:val="single" w:sz="4" w:space="0" w:color="auto"/>
              <w:left w:val="single" w:sz="4" w:space="0" w:color="auto"/>
              <w:bottom w:val="single" w:sz="4" w:space="0" w:color="auto"/>
            </w:tcBorders>
            <w:vAlign w:val="center"/>
          </w:tcPr>
          <w:p w14:paraId="66A990E6" w14:textId="5B5E7330" w:rsidR="00C831FC" w:rsidRPr="00CE00AD" w:rsidRDefault="00C831FC" w:rsidP="00042024">
            <w:pPr>
              <w:outlineLvl w:val="0"/>
              <w:rPr>
                <w:sz w:val="22"/>
                <w:szCs w:val="22"/>
              </w:rPr>
            </w:pPr>
            <w:r w:rsidRPr="00CE00AD">
              <w:rPr>
                <w:sz w:val="22"/>
                <w:szCs w:val="22"/>
              </w:rPr>
              <w:t>Душ. кабина</w:t>
            </w:r>
          </w:p>
        </w:tc>
      </w:tr>
      <w:tr w:rsidR="00C831FC" w:rsidRPr="00042024" w14:paraId="2DA2F82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DE0D90D"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5F3999E" w14:textId="77777777" w:rsidR="00C831FC" w:rsidRPr="00042024" w:rsidRDefault="00C831FC">
            <w:pPr>
              <w:outlineLvl w:val="0"/>
              <w:rPr>
                <w:bCs/>
                <w:color w:val="000000"/>
                <w:sz w:val="22"/>
                <w:szCs w:val="22"/>
              </w:rPr>
            </w:pPr>
            <w:r w:rsidRPr="00042024">
              <w:rPr>
                <w:bCs/>
                <w:color w:val="000000"/>
                <w:sz w:val="22"/>
                <w:szCs w:val="22"/>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1D5930B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1ADDE88" w14:textId="677029B8" w:rsidR="00C831FC" w:rsidRPr="00042024" w:rsidRDefault="00C831FC" w:rsidP="00852AFA">
            <w:pPr>
              <w:jc w:val="center"/>
              <w:outlineLvl w:val="0"/>
              <w:rPr>
                <w:bCs/>
                <w:color w:val="000000"/>
                <w:sz w:val="22"/>
                <w:szCs w:val="22"/>
              </w:rPr>
            </w:pPr>
            <w:r w:rsidRPr="00042024">
              <w:rPr>
                <w:color w:val="000000"/>
                <w:sz w:val="22"/>
                <w:szCs w:val="22"/>
              </w:rPr>
              <w:t>900000024948</w:t>
            </w:r>
          </w:p>
        </w:tc>
        <w:tc>
          <w:tcPr>
            <w:tcW w:w="3402" w:type="dxa"/>
            <w:tcBorders>
              <w:top w:val="single" w:sz="4" w:space="0" w:color="auto"/>
              <w:left w:val="single" w:sz="4" w:space="0" w:color="auto"/>
              <w:bottom w:val="single" w:sz="4" w:space="0" w:color="auto"/>
            </w:tcBorders>
            <w:vAlign w:val="center"/>
          </w:tcPr>
          <w:p w14:paraId="063EADEC" w14:textId="311093F5" w:rsidR="00C831FC" w:rsidRPr="00CE00AD" w:rsidRDefault="00C831FC" w:rsidP="00042024">
            <w:pPr>
              <w:outlineLvl w:val="0"/>
              <w:rPr>
                <w:sz w:val="22"/>
                <w:szCs w:val="22"/>
              </w:rPr>
            </w:pPr>
            <w:r w:rsidRPr="00CE00AD">
              <w:rPr>
                <w:sz w:val="22"/>
                <w:szCs w:val="22"/>
              </w:rPr>
              <w:t>Душ. кабина</w:t>
            </w:r>
          </w:p>
        </w:tc>
      </w:tr>
      <w:tr w:rsidR="00C831FC" w:rsidRPr="00042024" w14:paraId="6E391B2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016AA3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08D5B42" w14:textId="77777777" w:rsidR="00C831FC" w:rsidRPr="00042024" w:rsidRDefault="00C831FC">
            <w:pPr>
              <w:outlineLvl w:val="0"/>
              <w:rPr>
                <w:bCs/>
                <w:color w:val="000000"/>
                <w:sz w:val="22"/>
                <w:szCs w:val="22"/>
              </w:rPr>
            </w:pPr>
            <w:r w:rsidRPr="00042024">
              <w:rPr>
                <w:bCs/>
                <w:color w:val="000000"/>
                <w:sz w:val="22"/>
                <w:szCs w:val="22"/>
              </w:rPr>
              <w:t>Душ. кабина</w:t>
            </w:r>
          </w:p>
        </w:tc>
        <w:tc>
          <w:tcPr>
            <w:tcW w:w="709" w:type="dxa"/>
            <w:tcBorders>
              <w:top w:val="single" w:sz="4" w:space="0" w:color="auto"/>
              <w:left w:val="single" w:sz="4" w:space="0" w:color="auto"/>
              <w:bottom w:val="single" w:sz="4" w:space="0" w:color="auto"/>
              <w:right w:val="single" w:sz="4" w:space="0" w:color="auto"/>
            </w:tcBorders>
            <w:vAlign w:val="center"/>
          </w:tcPr>
          <w:p w14:paraId="29F2CF97"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63129AD0" w14:textId="7A19B049" w:rsidR="00C831FC" w:rsidRPr="0016468B" w:rsidRDefault="00C831FC" w:rsidP="0016468B">
            <w:pPr>
              <w:jc w:val="center"/>
              <w:outlineLvl w:val="0"/>
              <w:rPr>
                <w:color w:val="000000"/>
                <w:sz w:val="22"/>
                <w:szCs w:val="22"/>
              </w:rPr>
            </w:pPr>
            <w:r>
              <w:rPr>
                <w:color w:val="000000"/>
                <w:sz w:val="22"/>
                <w:szCs w:val="22"/>
              </w:rPr>
              <w:t>900000024949</w:t>
            </w:r>
          </w:p>
        </w:tc>
        <w:tc>
          <w:tcPr>
            <w:tcW w:w="3402" w:type="dxa"/>
            <w:tcBorders>
              <w:top w:val="single" w:sz="4" w:space="0" w:color="auto"/>
              <w:left w:val="single" w:sz="4" w:space="0" w:color="auto"/>
              <w:bottom w:val="single" w:sz="4" w:space="0" w:color="auto"/>
            </w:tcBorders>
            <w:vAlign w:val="center"/>
          </w:tcPr>
          <w:p w14:paraId="5BC9F7ED" w14:textId="43CEB108" w:rsidR="00C831FC" w:rsidRPr="00CE00AD" w:rsidRDefault="00C831FC" w:rsidP="00042024">
            <w:pPr>
              <w:outlineLvl w:val="0"/>
              <w:rPr>
                <w:sz w:val="22"/>
                <w:szCs w:val="22"/>
              </w:rPr>
            </w:pPr>
            <w:r w:rsidRPr="00CE00AD">
              <w:rPr>
                <w:sz w:val="22"/>
                <w:szCs w:val="22"/>
              </w:rPr>
              <w:t>Душ. кабина</w:t>
            </w:r>
          </w:p>
        </w:tc>
      </w:tr>
      <w:tr w:rsidR="00C831FC" w:rsidRPr="00042024" w14:paraId="74C7FC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FD4BCF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F62BA08"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49879E5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2D377B4" w14:textId="468CDFE6" w:rsidR="00C831FC" w:rsidRPr="00042024" w:rsidRDefault="00C831FC" w:rsidP="0016468B">
            <w:pPr>
              <w:jc w:val="center"/>
              <w:outlineLvl w:val="0"/>
              <w:rPr>
                <w:bCs/>
                <w:color w:val="000000"/>
                <w:sz w:val="22"/>
                <w:szCs w:val="22"/>
              </w:rPr>
            </w:pPr>
            <w:r w:rsidRPr="00042024">
              <w:rPr>
                <w:color w:val="000000"/>
                <w:sz w:val="22"/>
                <w:szCs w:val="22"/>
              </w:rPr>
              <w:t>900000024950</w:t>
            </w:r>
          </w:p>
        </w:tc>
        <w:tc>
          <w:tcPr>
            <w:tcW w:w="3402" w:type="dxa"/>
            <w:tcBorders>
              <w:top w:val="single" w:sz="4" w:space="0" w:color="auto"/>
              <w:left w:val="single" w:sz="4" w:space="0" w:color="auto"/>
              <w:bottom w:val="single" w:sz="4" w:space="0" w:color="auto"/>
            </w:tcBorders>
            <w:vAlign w:val="center"/>
          </w:tcPr>
          <w:p w14:paraId="35A42263" w14:textId="6CAB0768" w:rsidR="00C831FC" w:rsidRPr="00042024" w:rsidRDefault="00C831FC" w:rsidP="00042024">
            <w:pPr>
              <w:outlineLvl w:val="0"/>
              <w:rPr>
                <w:color w:val="000000"/>
                <w:sz w:val="22"/>
                <w:szCs w:val="22"/>
              </w:rPr>
            </w:pPr>
            <w:r w:rsidRPr="00042024">
              <w:rPr>
                <w:color w:val="000000"/>
                <w:sz w:val="22"/>
                <w:szCs w:val="22"/>
              </w:rPr>
              <w:t>Душевая кабина «Горизонт»</w:t>
            </w:r>
          </w:p>
        </w:tc>
      </w:tr>
      <w:tr w:rsidR="00CE00AD" w:rsidRPr="00CE00AD" w14:paraId="6176689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278CC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50E173" w14:textId="77777777" w:rsidR="00C831FC" w:rsidRPr="00042024" w:rsidRDefault="00C831FC">
            <w:pPr>
              <w:outlineLvl w:val="0"/>
              <w:rPr>
                <w:bCs/>
                <w:color w:val="000000"/>
                <w:sz w:val="22"/>
                <w:szCs w:val="22"/>
              </w:rPr>
            </w:pPr>
            <w:r w:rsidRPr="00042024">
              <w:rPr>
                <w:bCs/>
                <w:color w:val="000000"/>
                <w:sz w:val="22"/>
                <w:szCs w:val="22"/>
              </w:rPr>
              <w:t>Аппарат копировальный «CANON»</w:t>
            </w:r>
          </w:p>
        </w:tc>
        <w:tc>
          <w:tcPr>
            <w:tcW w:w="709" w:type="dxa"/>
            <w:tcBorders>
              <w:top w:val="single" w:sz="4" w:space="0" w:color="auto"/>
              <w:left w:val="single" w:sz="4" w:space="0" w:color="auto"/>
              <w:bottom w:val="single" w:sz="4" w:space="0" w:color="auto"/>
              <w:right w:val="single" w:sz="4" w:space="0" w:color="auto"/>
            </w:tcBorders>
            <w:vAlign w:val="center"/>
          </w:tcPr>
          <w:p w14:paraId="50E5B7D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17CB973F" w14:textId="25764C4E" w:rsidR="00C831FC" w:rsidRPr="0016468B" w:rsidRDefault="00C831FC" w:rsidP="0016468B">
            <w:pPr>
              <w:jc w:val="center"/>
              <w:outlineLvl w:val="0"/>
              <w:rPr>
                <w:color w:val="000000"/>
                <w:sz w:val="22"/>
                <w:szCs w:val="22"/>
              </w:rPr>
            </w:pPr>
            <w:r>
              <w:rPr>
                <w:color w:val="000000"/>
                <w:sz w:val="22"/>
                <w:szCs w:val="22"/>
              </w:rPr>
              <w:t>900000024951</w:t>
            </w:r>
          </w:p>
        </w:tc>
        <w:tc>
          <w:tcPr>
            <w:tcW w:w="3402" w:type="dxa"/>
            <w:tcBorders>
              <w:top w:val="single" w:sz="4" w:space="0" w:color="auto"/>
              <w:left w:val="single" w:sz="4" w:space="0" w:color="auto"/>
              <w:bottom w:val="single" w:sz="4" w:space="0" w:color="auto"/>
            </w:tcBorders>
            <w:vAlign w:val="center"/>
          </w:tcPr>
          <w:p w14:paraId="7875FCF6" w14:textId="7F745454" w:rsidR="00C831FC" w:rsidRPr="00CE00AD" w:rsidRDefault="00C831FC" w:rsidP="00042024">
            <w:pPr>
              <w:outlineLvl w:val="0"/>
              <w:rPr>
                <w:sz w:val="22"/>
                <w:szCs w:val="22"/>
              </w:rPr>
            </w:pPr>
            <w:r w:rsidRPr="00CE00AD">
              <w:rPr>
                <w:sz w:val="22"/>
                <w:szCs w:val="22"/>
              </w:rPr>
              <w:t>Аппарат копировальный «CANON»</w:t>
            </w:r>
          </w:p>
        </w:tc>
      </w:tr>
      <w:tr w:rsidR="00CE00AD" w:rsidRPr="00CE00AD" w14:paraId="67C2BB4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697798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1E99AB"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4CFA1C99"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227ED81" w14:textId="06B1B4FD" w:rsidR="00C831FC" w:rsidRPr="0016468B" w:rsidRDefault="00C831FC" w:rsidP="0016468B">
            <w:pPr>
              <w:jc w:val="center"/>
              <w:outlineLvl w:val="0"/>
              <w:rPr>
                <w:color w:val="000000"/>
                <w:sz w:val="22"/>
                <w:szCs w:val="22"/>
              </w:rPr>
            </w:pPr>
            <w:r w:rsidRPr="00042024">
              <w:rPr>
                <w:color w:val="000000"/>
                <w:sz w:val="22"/>
                <w:szCs w:val="22"/>
              </w:rPr>
              <w:t>90</w:t>
            </w:r>
            <w:r>
              <w:rPr>
                <w:color w:val="000000"/>
                <w:sz w:val="22"/>
                <w:szCs w:val="22"/>
              </w:rPr>
              <w:t>0000024952</w:t>
            </w:r>
          </w:p>
        </w:tc>
        <w:tc>
          <w:tcPr>
            <w:tcW w:w="3402" w:type="dxa"/>
            <w:tcBorders>
              <w:top w:val="single" w:sz="4" w:space="0" w:color="auto"/>
              <w:left w:val="single" w:sz="4" w:space="0" w:color="auto"/>
              <w:bottom w:val="single" w:sz="4" w:space="0" w:color="auto"/>
            </w:tcBorders>
            <w:vAlign w:val="center"/>
          </w:tcPr>
          <w:p w14:paraId="40CF3220" w14:textId="5FCCD9B1" w:rsidR="00C831FC" w:rsidRPr="00CE00AD" w:rsidRDefault="00C831FC" w:rsidP="00042024">
            <w:pPr>
              <w:outlineLvl w:val="0"/>
              <w:rPr>
                <w:sz w:val="22"/>
                <w:szCs w:val="22"/>
              </w:rPr>
            </w:pPr>
            <w:r w:rsidRPr="00CE00AD">
              <w:rPr>
                <w:sz w:val="22"/>
                <w:szCs w:val="22"/>
              </w:rPr>
              <w:t>Душевая кабина «Горизонт»</w:t>
            </w:r>
          </w:p>
        </w:tc>
      </w:tr>
      <w:tr w:rsidR="00CE00AD" w:rsidRPr="00CE00AD" w14:paraId="5E6F115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989CB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C007B8"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2AF4FA62"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13364198" w14:textId="6A78F3AC" w:rsidR="00C831FC" w:rsidRPr="0016468B" w:rsidRDefault="00C831FC" w:rsidP="0016468B">
            <w:pPr>
              <w:jc w:val="center"/>
              <w:outlineLvl w:val="0"/>
              <w:rPr>
                <w:color w:val="000000"/>
                <w:sz w:val="22"/>
                <w:szCs w:val="22"/>
              </w:rPr>
            </w:pPr>
            <w:r>
              <w:rPr>
                <w:color w:val="000000"/>
                <w:sz w:val="22"/>
                <w:szCs w:val="22"/>
              </w:rPr>
              <w:t>900000024953</w:t>
            </w:r>
          </w:p>
        </w:tc>
        <w:tc>
          <w:tcPr>
            <w:tcW w:w="3402" w:type="dxa"/>
            <w:tcBorders>
              <w:top w:val="single" w:sz="4" w:space="0" w:color="auto"/>
              <w:left w:val="single" w:sz="4" w:space="0" w:color="auto"/>
              <w:bottom w:val="single" w:sz="4" w:space="0" w:color="auto"/>
            </w:tcBorders>
            <w:vAlign w:val="center"/>
          </w:tcPr>
          <w:p w14:paraId="237F1C58" w14:textId="2FF86638" w:rsidR="00C831FC" w:rsidRPr="00CE00AD" w:rsidRDefault="00C831FC" w:rsidP="00042024">
            <w:pPr>
              <w:outlineLvl w:val="0"/>
              <w:rPr>
                <w:sz w:val="22"/>
                <w:szCs w:val="22"/>
              </w:rPr>
            </w:pPr>
            <w:r w:rsidRPr="00CE00AD">
              <w:rPr>
                <w:sz w:val="22"/>
                <w:szCs w:val="22"/>
              </w:rPr>
              <w:t>Душевая кабина «Горизонт»</w:t>
            </w:r>
          </w:p>
        </w:tc>
      </w:tr>
      <w:tr w:rsidR="00CE00AD" w:rsidRPr="00CE00AD" w14:paraId="72BF582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5F836D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E5D2EA5" w14:textId="77777777" w:rsidR="00C831FC" w:rsidRPr="00042024" w:rsidRDefault="00C831FC">
            <w:pPr>
              <w:outlineLvl w:val="0"/>
              <w:rPr>
                <w:bCs/>
                <w:color w:val="000000"/>
                <w:sz w:val="22"/>
                <w:szCs w:val="22"/>
              </w:rPr>
            </w:pPr>
            <w:r w:rsidRPr="00042024">
              <w:rPr>
                <w:bCs/>
                <w:color w:val="000000"/>
                <w:sz w:val="22"/>
                <w:szCs w:val="22"/>
              </w:rPr>
              <w:t>Душевая кабина «Горизонт»</w:t>
            </w:r>
          </w:p>
        </w:tc>
        <w:tc>
          <w:tcPr>
            <w:tcW w:w="709" w:type="dxa"/>
            <w:tcBorders>
              <w:top w:val="single" w:sz="4" w:space="0" w:color="auto"/>
              <w:left w:val="single" w:sz="4" w:space="0" w:color="auto"/>
              <w:bottom w:val="single" w:sz="4" w:space="0" w:color="auto"/>
              <w:right w:val="single" w:sz="4" w:space="0" w:color="auto"/>
            </w:tcBorders>
            <w:vAlign w:val="center"/>
          </w:tcPr>
          <w:p w14:paraId="57D36DE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52BD111" w14:textId="3D28FC4E" w:rsidR="00C831FC" w:rsidRPr="0016468B" w:rsidRDefault="00C831FC" w:rsidP="0016468B">
            <w:pPr>
              <w:jc w:val="center"/>
              <w:outlineLvl w:val="0"/>
              <w:rPr>
                <w:color w:val="000000"/>
                <w:sz w:val="22"/>
                <w:szCs w:val="22"/>
              </w:rPr>
            </w:pPr>
            <w:r>
              <w:rPr>
                <w:color w:val="000000"/>
                <w:sz w:val="22"/>
                <w:szCs w:val="22"/>
              </w:rPr>
              <w:t>900000024954</w:t>
            </w:r>
          </w:p>
        </w:tc>
        <w:tc>
          <w:tcPr>
            <w:tcW w:w="3402" w:type="dxa"/>
            <w:tcBorders>
              <w:top w:val="single" w:sz="4" w:space="0" w:color="auto"/>
              <w:left w:val="single" w:sz="4" w:space="0" w:color="auto"/>
              <w:bottom w:val="single" w:sz="4" w:space="0" w:color="auto"/>
            </w:tcBorders>
            <w:vAlign w:val="center"/>
          </w:tcPr>
          <w:p w14:paraId="5D006213" w14:textId="3F7262F7" w:rsidR="00C831FC" w:rsidRPr="00CE00AD" w:rsidRDefault="00C831FC" w:rsidP="00042024">
            <w:pPr>
              <w:outlineLvl w:val="0"/>
              <w:rPr>
                <w:sz w:val="22"/>
                <w:szCs w:val="22"/>
              </w:rPr>
            </w:pPr>
            <w:r w:rsidRPr="00CE00AD">
              <w:rPr>
                <w:sz w:val="22"/>
                <w:szCs w:val="22"/>
              </w:rPr>
              <w:t>Душевая кабина «Горизонт»</w:t>
            </w:r>
          </w:p>
        </w:tc>
      </w:tr>
      <w:tr w:rsidR="00CE00AD" w:rsidRPr="00CE00AD" w14:paraId="3725AD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1A4D30A"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B40F396" w14:textId="77777777" w:rsidR="00C831FC" w:rsidRPr="00042024" w:rsidRDefault="00C831FC">
            <w:pPr>
              <w:outlineLvl w:val="0"/>
              <w:rPr>
                <w:bCs/>
                <w:color w:val="000000"/>
                <w:sz w:val="22"/>
                <w:szCs w:val="22"/>
              </w:rPr>
            </w:pPr>
            <w:r w:rsidRPr="00042024">
              <w:rPr>
                <w:bCs/>
                <w:color w:val="000000"/>
                <w:sz w:val="22"/>
                <w:szCs w:val="22"/>
              </w:rPr>
              <w:t>Душевая кабина «ЕСИТЕ» CFA</w:t>
            </w:r>
          </w:p>
        </w:tc>
        <w:tc>
          <w:tcPr>
            <w:tcW w:w="709" w:type="dxa"/>
            <w:tcBorders>
              <w:top w:val="single" w:sz="4" w:space="0" w:color="auto"/>
              <w:left w:val="single" w:sz="4" w:space="0" w:color="auto"/>
              <w:bottom w:val="single" w:sz="4" w:space="0" w:color="auto"/>
              <w:right w:val="single" w:sz="4" w:space="0" w:color="auto"/>
            </w:tcBorders>
            <w:vAlign w:val="center"/>
          </w:tcPr>
          <w:p w14:paraId="25CD89E0"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592F1BAF" w14:textId="79C3D308" w:rsidR="00C831FC" w:rsidRPr="00042024" w:rsidRDefault="00C831FC" w:rsidP="0016468B">
            <w:pPr>
              <w:jc w:val="center"/>
              <w:outlineLvl w:val="0"/>
              <w:rPr>
                <w:bCs/>
                <w:color w:val="000000"/>
                <w:sz w:val="22"/>
                <w:szCs w:val="22"/>
              </w:rPr>
            </w:pPr>
            <w:r w:rsidRPr="00042024">
              <w:rPr>
                <w:color w:val="000000"/>
                <w:sz w:val="22"/>
                <w:szCs w:val="22"/>
              </w:rPr>
              <w:t>900000024955</w:t>
            </w:r>
          </w:p>
        </w:tc>
        <w:tc>
          <w:tcPr>
            <w:tcW w:w="3402" w:type="dxa"/>
            <w:tcBorders>
              <w:top w:val="single" w:sz="4" w:space="0" w:color="auto"/>
              <w:left w:val="single" w:sz="4" w:space="0" w:color="auto"/>
              <w:bottom w:val="single" w:sz="4" w:space="0" w:color="auto"/>
            </w:tcBorders>
            <w:vAlign w:val="center"/>
          </w:tcPr>
          <w:p w14:paraId="7F45E316" w14:textId="4131B080" w:rsidR="00C831FC" w:rsidRPr="00CE00AD" w:rsidRDefault="00C831FC" w:rsidP="00042024">
            <w:pPr>
              <w:outlineLvl w:val="0"/>
              <w:rPr>
                <w:sz w:val="22"/>
                <w:szCs w:val="22"/>
              </w:rPr>
            </w:pPr>
            <w:r w:rsidRPr="00CE00AD">
              <w:rPr>
                <w:sz w:val="22"/>
                <w:szCs w:val="22"/>
              </w:rPr>
              <w:t>Душевая кабина «ЕСИТЕ» CFA</w:t>
            </w:r>
          </w:p>
        </w:tc>
      </w:tr>
      <w:tr w:rsidR="00CE00AD" w:rsidRPr="00CE00AD" w14:paraId="767DCD5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6B4D31"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E7D295E" w14:textId="77777777" w:rsidR="00C831FC" w:rsidRPr="00042024" w:rsidRDefault="00C831FC">
            <w:pPr>
              <w:outlineLvl w:val="0"/>
              <w:rPr>
                <w:bCs/>
                <w:color w:val="000000"/>
                <w:sz w:val="22"/>
                <w:szCs w:val="22"/>
              </w:rPr>
            </w:pPr>
            <w:r w:rsidRPr="00042024">
              <w:rPr>
                <w:bCs/>
                <w:color w:val="000000"/>
                <w:sz w:val="22"/>
                <w:szCs w:val="22"/>
              </w:rPr>
              <w:t>Душевая кабина «ЕСИТЕ» CFA</w:t>
            </w:r>
          </w:p>
        </w:tc>
        <w:tc>
          <w:tcPr>
            <w:tcW w:w="709" w:type="dxa"/>
            <w:tcBorders>
              <w:top w:val="single" w:sz="4" w:space="0" w:color="auto"/>
              <w:left w:val="single" w:sz="4" w:space="0" w:color="auto"/>
              <w:bottom w:val="single" w:sz="4" w:space="0" w:color="auto"/>
              <w:right w:val="single" w:sz="4" w:space="0" w:color="auto"/>
            </w:tcBorders>
            <w:vAlign w:val="center"/>
          </w:tcPr>
          <w:p w14:paraId="42A8C973"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045137F" w14:textId="06689F05" w:rsidR="00C831FC" w:rsidRPr="00042024" w:rsidRDefault="00C831FC" w:rsidP="0016468B">
            <w:pPr>
              <w:jc w:val="center"/>
              <w:outlineLvl w:val="0"/>
              <w:rPr>
                <w:bCs/>
                <w:color w:val="000000"/>
                <w:sz w:val="22"/>
                <w:szCs w:val="22"/>
              </w:rPr>
            </w:pPr>
            <w:r w:rsidRPr="00042024">
              <w:rPr>
                <w:color w:val="000000"/>
                <w:sz w:val="22"/>
                <w:szCs w:val="22"/>
              </w:rPr>
              <w:t>900000024956</w:t>
            </w:r>
          </w:p>
        </w:tc>
        <w:tc>
          <w:tcPr>
            <w:tcW w:w="3402" w:type="dxa"/>
            <w:tcBorders>
              <w:top w:val="single" w:sz="4" w:space="0" w:color="auto"/>
              <w:left w:val="single" w:sz="4" w:space="0" w:color="auto"/>
              <w:bottom w:val="single" w:sz="4" w:space="0" w:color="auto"/>
            </w:tcBorders>
            <w:vAlign w:val="center"/>
          </w:tcPr>
          <w:p w14:paraId="5509DD5B" w14:textId="65365AE8" w:rsidR="00C831FC" w:rsidRPr="00CE00AD" w:rsidRDefault="00C831FC" w:rsidP="00042024">
            <w:pPr>
              <w:outlineLvl w:val="0"/>
              <w:rPr>
                <w:sz w:val="22"/>
                <w:szCs w:val="22"/>
              </w:rPr>
            </w:pPr>
            <w:r w:rsidRPr="00CE00AD">
              <w:rPr>
                <w:sz w:val="22"/>
                <w:szCs w:val="22"/>
              </w:rPr>
              <w:t>Душевая кабина «ЕСИТЕ» CFA</w:t>
            </w:r>
          </w:p>
        </w:tc>
      </w:tr>
      <w:tr w:rsidR="00CE00AD" w:rsidRPr="00CE00AD" w14:paraId="270B625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3A6D6C"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384AFB7" w14:textId="77777777" w:rsidR="00C831FC" w:rsidRPr="00042024" w:rsidRDefault="00C831FC">
            <w:pPr>
              <w:outlineLvl w:val="0"/>
              <w:rPr>
                <w:bCs/>
                <w:color w:val="000000"/>
                <w:sz w:val="22"/>
                <w:szCs w:val="22"/>
              </w:rPr>
            </w:pPr>
            <w:r w:rsidRPr="00042024">
              <w:rPr>
                <w:bCs/>
                <w:color w:val="000000"/>
                <w:sz w:val="22"/>
                <w:szCs w:val="22"/>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1455AD0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5DC1CE5" w14:textId="76A93551" w:rsidR="00C831FC" w:rsidRPr="0016468B" w:rsidRDefault="00C831FC" w:rsidP="0016468B">
            <w:pPr>
              <w:jc w:val="center"/>
              <w:outlineLvl w:val="0"/>
              <w:rPr>
                <w:color w:val="000000"/>
                <w:sz w:val="22"/>
                <w:szCs w:val="22"/>
              </w:rPr>
            </w:pPr>
            <w:r>
              <w:rPr>
                <w:color w:val="000000"/>
                <w:sz w:val="22"/>
                <w:szCs w:val="22"/>
              </w:rPr>
              <w:t>900000024957</w:t>
            </w:r>
          </w:p>
        </w:tc>
        <w:tc>
          <w:tcPr>
            <w:tcW w:w="3402" w:type="dxa"/>
            <w:tcBorders>
              <w:top w:val="single" w:sz="4" w:space="0" w:color="auto"/>
              <w:left w:val="single" w:sz="4" w:space="0" w:color="auto"/>
              <w:bottom w:val="single" w:sz="4" w:space="0" w:color="auto"/>
            </w:tcBorders>
            <w:vAlign w:val="center"/>
          </w:tcPr>
          <w:p w14:paraId="584D42E0" w14:textId="4CD09156" w:rsidR="00C831FC" w:rsidRPr="00CE00AD" w:rsidRDefault="00C831FC" w:rsidP="00042024">
            <w:pPr>
              <w:outlineLvl w:val="0"/>
              <w:rPr>
                <w:sz w:val="22"/>
                <w:szCs w:val="22"/>
              </w:rPr>
            </w:pPr>
            <w:r w:rsidRPr="00CE00AD">
              <w:rPr>
                <w:sz w:val="22"/>
                <w:szCs w:val="22"/>
              </w:rPr>
              <w:t>Кабина душевая СКН-337</w:t>
            </w:r>
          </w:p>
        </w:tc>
      </w:tr>
      <w:tr w:rsidR="00CE00AD" w:rsidRPr="00CE00AD" w14:paraId="65F764F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AC98590"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015E837" w14:textId="77777777" w:rsidR="00C831FC" w:rsidRPr="00042024" w:rsidRDefault="00C831FC">
            <w:pPr>
              <w:outlineLvl w:val="0"/>
              <w:rPr>
                <w:bCs/>
                <w:color w:val="000000"/>
                <w:sz w:val="22"/>
                <w:szCs w:val="22"/>
              </w:rPr>
            </w:pPr>
            <w:r w:rsidRPr="00042024">
              <w:rPr>
                <w:bCs/>
                <w:color w:val="000000"/>
                <w:sz w:val="22"/>
                <w:szCs w:val="22"/>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037A460C"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04DDF974" w14:textId="546F4E99" w:rsidR="00C831FC" w:rsidRPr="0016468B" w:rsidRDefault="00C831FC" w:rsidP="0016468B">
            <w:pPr>
              <w:jc w:val="center"/>
              <w:outlineLvl w:val="0"/>
              <w:rPr>
                <w:color w:val="000000"/>
                <w:sz w:val="22"/>
                <w:szCs w:val="22"/>
              </w:rPr>
            </w:pPr>
            <w:r>
              <w:rPr>
                <w:color w:val="000000"/>
                <w:sz w:val="22"/>
                <w:szCs w:val="22"/>
              </w:rPr>
              <w:t>900000024958</w:t>
            </w:r>
          </w:p>
        </w:tc>
        <w:tc>
          <w:tcPr>
            <w:tcW w:w="3402" w:type="dxa"/>
            <w:tcBorders>
              <w:top w:val="single" w:sz="4" w:space="0" w:color="auto"/>
              <w:left w:val="single" w:sz="4" w:space="0" w:color="auto"/>
              <w:bottom w:val="single" w:sz="4" w:space="0" w:color="auto"/>
            </w:tcBorders>
            <w:vAlign w:val="center"/>
          </w:tcPr>
          <w:p w14:paraId="52B7885E" w14:textId="3F9135F0" w:rsidR="00C831FC" w:rsidRPr="00CE00AD" w:rsidRDefault="00C831FC" w:rsidP="00042024">
            <w:pPr>
              <w:outlineLvl w:val="0"/>
              <w:rPr>
                <w:sz w:val="22"/>
                <w:szCs w:val="22"/>
              </w:rPr>
            </w:pPr>
            <w:r w:rsidRPr="00CE00AD">
              <w:rPr>
                <w:sz w:val="22"/>
                <w:szCs w:val="22"/>
              </w:rPr>
              <w:t>Кабина душевая СКН-337</w:t>
            </w:r>
          </w:p>
        </w:tc>
      </w:tr>
      <w:tr w:rsidR="00CE00AD" w:rsidRPr="00CE00AD" w14:paraId="17EF0AA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EE8A035"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56FA9B" w14:textId="77777777" w:rsidR="00C831FC" w:rsidRPr="00042024" w:rsidRDefault="00C831FC">
            <w:pPr>
              <w:outlineLvl w:val="0"/>
              <w:rPr>
                <w:bCs/>
                <w:color w:val="000000"/>
                <w:sz w:val="22"/>
                <w:szCs w:val="22"/>
              </w:rPr>
            </w:pPr>
            <w:r w:rsidRPr="00042024">
              <w:rPr>
                <w:bCs/>
                <w:color w:val="000000"/>
                <w:sz w:val="22"/>
                <w:szCs w:val="22"/>
              </w:rPr>
              <w:t>Кабина душевая СКН-337</w:t>
            </w:r>
          </w:p>
        </w:tc>
        <w:tc>
          <w:tcPr>
            <w:tcW w:w="709" w:type="dxa"/>
            <w:tcBorders>
              <w:top w:val="single" w:sz="4" w:space="0" w:color="auto"/>
              <w:left w:val="single" w:sz="4" w:space="0" w:color="auto"/>
              <w:bottom w:val="single" w:sz="4" w:space="0" w:color="auto"/>
              <w:right w:val="single" w:sz="4" w:space="0" w:color="auto"/>
            </w:tcBorders>
            <w:vAlign w:val="center"/>
          </w:tcPr>
          <w:p w14:paraId="2CD8CE9F"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tcPr>
          <w:p w14:paraId="7E078DFA" w14:textId="77777777" w:rsidR="00C831FC" w:rsidRPr="00042024" w:rsidRDefault="00C831FC" w:rsidP="0021308A">
            <w:pPr>
              <w:jc w:val="center"/>
              <w:outlineLvl w:val="0"/>
              <w:rPr>
                <w:color w:val="000000"/>
                <w:sz w:val="22"/>
                <w:szCs w:val="22"/>
              </w:rPr>
            </w:pPr>
            <w:r w:rsidRPr="00042024">
              <w:rPr>
                <w:color w:val="000000"/>
                <w:sz w:val="22"/>
                <w:szCs w:val="22"/>
              </w:rPr>
              <w:t>900000024959</w:t>
            </w:r>
          </w:p>
          <w:p w14:paraId="147B7A16" w14:textId="6042A1FC" w:rsidR="00C831FC" w:rsidRPr="00042024" w:rsidRDefault="00C831FC" w:rsidP="00852AFA">
            <w:pPr>
              <w:jc w:val="center"/>
              <w:outlineLvl w:val="0"/>
              <w:rPr>
                <w:bCs/>
                <w:color w:val="000000"/>
                <w:sz w:val="22"/>
                <w:szCs w:val="22"/>
              </w:rPr>
            </w:pPr>
          </w:p>
        </w:tc>
        <w:tc>
          <w:tcPr>
            <w:tcW w:w="3402" w:type="dxa"/>
            <w:tcBorders>
              <w:top w:val="single" w:sz="4" w:space="0" w:color="auto"/>
              <w:left w:val="single" w:sz="4" w:space="0" w:color="auto"/>
              <w:bottom w:val="single" w:sz="4" w:space="0" w:color="auto"/>
            </w:tcBorders>
            <w:vAlign w:val="center"/>
          </w:tcPr>
          <w:p w14:paraId="60076D0A" w14:textId="6412DB48" w:rsidR="00C831FC" w:rsidRPr="00CE00AD" w:rsidRDefault="00C831FC" w:rsidP="00042024">
            <w:pPr>
              <w:outlineLvl w:val="0"/>
              <w:rPr>
                <w:sz w:val="22"/>
                <w:szCs w:val="22"/>
              </w:rPr>
            </w:pPr>
            <w:r w:rsidRPr="00CE00AD">
              <w:rPr>
                <w:sz w:val="22"/>
                <w:szCs w:val="22"/>
              </w:rPr>
              <w:t>Кабина душевая СКН-337</w:t>
            </w:r>
          </w:p>
        </w:tc>
      </w:tr>
      <w:tr w:rsidR="00CE00AD" w:rsidRPr="00CE00AD" w14:paraId="457CE1D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87953DB"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192DD8F" w14:textId="77777777" w:rsidR="00C831FC" w:rsidRPr="00042024" w:rsidRDefault="00C831FC">
            <w:pPr>
              <w:outlineLvl w:val="0"/>
              <w:rPr>
                <w:bCs/>
                <w:color w:val="000000"/>
                <w:sz w:val="22"/>
                <w:szCs w:val="22"/>
              </w:rPr>
            </w:pPr>
            <w:r w:rsidRPr="00042024">
              <w:rPr>
                <w:bCs/>
                <w:color w:val="000000"/>
                <w:sz w:val="22"/>
                <w:szCs w:val="22"/>
              </w:rPr>
              <w:t>Лестница 3х коленка</w:t>
            </w:r>
          </w:p>
        </w:tc>
        <w:tc>
          <w:tcPr>
            <w:tcW w:w="709" w:type="dxa"/>
            <w:tcBorders>
              <w:top w:val="single" w:sz="4" w:space="0" w:color="auto"/>
              <w:left w:val="single" w:sz="4" w:space="0" w:color="auto"/>
              <w:bottom w:val="single" w:sz="4" w:space="0" w:color="auto"/>
              <w:right w:val="single" w:sz="4" w:space="0" w:color="auto"/>
            </w:tcBorders>
            <w:vAlign w:val="center"/>
          </w:tcPr>
          <w:p w14:paraId="2A4AB175"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0E86AEBF" w14:textId="7E033ACC" w:rsidR="00C831FC" w:rsidRPr="0016468B" w:rsidRDefault="00C831FC" w:rsidP="0016468B">
            <w:pPr>
              <w:jc w:val="center"/>
              <w:outlineLvl w:val="0"/>
              <w:rPr>
                <w:color w:val="000000"/>
                <w:sz w:val="22"/>
                <w:szCs w:val="22"/>
              </w:rPr>
            </w:pPr>
            <w:r>
              <w:rPr>
                <w:color w:val="000000"/>
                <w:sz w:val="22"/>
                <w:szCs w:val="22"/>
              </w:rPr>
              <w:t>900000024960</w:t>
            </w:r>
          </w:p>
        </w:tc>
        <w:tc>
          <w:tcPr>
            <w:tcW w:w="3402" w:type="dxa"/>
            <w:tcBorders>
              <w:top w:val="single" w:sz="4" w:space="0" w:color="auto"/>
              <w:left w:val="single" w:sz="4" w:space="0" w:color="auto"/>
              <w:bottom w:val="single" w:sz="4" w:space="0" w:color="auto"/>
            </w:tcBorders>
            <w:vAlign w:val="center"/>
          </w:tcPr>
          <w:p w14:paraId="5FEA95AC" w14:textId="3AF2AF63" w:rsidR="00C831FC" w:rsidRPr="00CE00AD" w:rsidRDefault="00EC6CA4" w:rsidP="00EC6CA4">
            <w:pPr>
              <w:outlineLvl w:val="0"/>
              <w:rPr>
                <w:sz w:val="22"/>
                <w:szCs w:val="22"/>
              </w:rPr>
            </w:pPr>
            <w:r w:rsidRPr="00CE00AD">
              <w:rPr>
                <w:sz w:val="22"/>
                <w:szCs w:val="22"/>
              </w:rPr>
              <w:t xml:space="preserve">Лестница </w:t>
            </w:r>
            <w:r w:rsidR="00C831FC" w:rsidRPr="00CE00AD">
              <w:rPr>
                <w:sz w:val="22"/>
                <w:szCs w:val="22"/>
              </w:rPr>
              <w:t>алюминиевая, состоящая из 3-х звеньев</w:t>
            </w:r>
          </w:p>
        </w:tc>
      </w:tr>
      <w:tr w:rsidR="00CE00AD" w:rsidRPr="00CE00AD" w14:paraId="0F64FC4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F0E6B2" w14:textId="77777777" w:rsidR="00C831FC" w:rsidRPr="00042024" w:rsidRDefault="00C831FC" w:rsidP="00DD7F3D">
            <w:pPr>
              <w:numPr>
                <w:ilvl w:val="0"/>
                <w:numId w:val="21"/>
              </w:numPr>
              <w:autoSpaceDE w:val="0"/>
              <w:autoSpaceDN w:val="0"/>
              <w:adjustRightInd w:val="0"/>
              <w:ind w:left="0" w:firstLine="0"/>
              <w:jc w:val="center"/>
              <w:rPr>
                <w:rFonts w:eastAsia="Times New Roman"/>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ECF2297" w14:textId="77777777" w:rsidR="00C831FC" w:rsidRPr="00042024" w:rsidRDefault="00C831FC">
            <w:pPr>
              <w:outlineLvl w:val="0"/>
              <w:rPr>
                <w:bCs/>
                <w:color w:val="000000"/>
                <w:sz w:val="22"/>
                <w:szCs w:val="22"/>
              </w:rPr>
            </w:pPr>
            <w:r w:rsidRPr="00042024">
              <w:rPr>
                <w:bCs/>
                <w:color w:val="000000"/>
                <w:sz w:val="22"/>
                <w:szCs w:val="22"/>
              </w:rPr>
              <w:t>Лестница 3х коленка</w:t>
            </w:r>
          </w:p>
        </w:tc>
        <w:tc>
          <w:tcPr>
            <w:tcW w:w="709" w:type="dxa"/>
            <w:tcBorders>
              <w:top w:val="single" w:sz="4" w:space="0" w:color="auto"/>
              <w:left w:val="single" w:sz="4" w:space="0" w:color="auto"/>
              <w:bottom w:val="single" w:sz="4" w:space="0" w:color="auto"/>
              <w:right w:val="single" w:sz="4" w:space="0" w:color="auto"/>
            </w:tcBorders>
            <w:vAlign w:val="center"/>
          </w:tcPr>
          <w:p w14:paraId="7B6ED23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6583A69A" w14:textId="5CF3AB5A" w:rsidR="00C831FC" w:rsidRPr="0016468B" w:rsidRDefault="00C831FC" w:rsidP="0016468B">
            <w:pPr>
              <w:jc w:val="center"/>
              <w:outlineLvl w:val="0"/>
              <w:rPr>
                <w:color w:val="000000"/>
                <w:sz w:val="22"/>
                <w:szCs w:val="22"/>
              </w:rPr>
            </w:pPr>
            <w:r>
              <w:rPr>
                <w:color w:val="000000"/>
                <w:sz w:val="22"/>
                <w:szCs w:val="22"/>
              </w:rPr>
              <w:t>900000024961</w:t>
            </w:r>
          </w:p>
        </w:tc>
        <w:tc>
          <w:tcPr>
            <w:tcW w:w="3402" w:type="dxa"/>
            <w:tcBorders>
              <w:top w:val="single" w:sz="4" w:space="0" w:color="auto"/>
              <w:left w:val="single" w:sz="4" w:space="0" w:color="auto"/>
              <w:bottom w:val="single" w:sz="4" w:space="0" w:color="auto"/>
            </w:tcBorders>
            <w:vAlign w:val="center"/>
          </w:tcPr>
          <w:p w14:paraId="069B5052" w14:textId="73B94EEC" w:rsidR="00C831FC" w:rsidRPr="00CE00AD" w:rsidRDefault="00C831FC" w:rsidP="00EC6CA4">
            <w:pPr>
              <w:outlineLvl w:val="0"/>
              <w:rPr>
                <w:sz w:val="22"/>
                <w:szCs w:val="22"/>
              </w:rPr>
            </w:pPr>
            <w:r w:rsidRPr="00CE00AD">
              <w:rPr>
                <w:sz w:val="22"/>
                <w:szCs w:val="22"/>
              </w:rPr>
              <w:t xml:space="preserve">Лестница </w:t>
            </w:r>
            <w:r w:rsidR="00EC6CA4" w:rsidRPr="00CE00AD">
              <w:rPr>
                <w:sz w:val="22"/>
                <w:szCs w:val="22"/>
              </w:rPr>
              <w:t>а</w:t>
            </w:r>
            <w:r w:rsidRPr="00CE00AD">
              <w:rPr>
                <w:sz w:val="22"/>
                <w:szCs w:val="22"/>
              </w:rPr>
              <w:t>люминиевая, состоящая из 3-х звеньев</w:t>
            </w:r>
          </w:p>
        </w:tc>
      </w:tr>
      <w:tr w:rsidR="00CE00AD" w:rsidRPr="00CE00AD" w14:paraId="26AC9AB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02E38B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434615" w14:textId="77777777" w:rsidR="00C831FC" w:rsidRPr="00042024" w:rsidRDefault="00C831FC">
            <w:pPr>
              <w:outlineLvl w:val="0"/>
              <w:rPr>
                <w:bCs/>
                <w:color w:val="000000"/>
                <w:sz w:val="22"/>
                <w:szCs w:val="22"/>
              </w:rPr>
            </w:pPr>
            <w:r w:rsidRPr="00042024">
              <w:rPr>
                <w:bCs/>
                <w:color w:val="000000"/>
                <w:sz w:val="22"/>
                <w:szCs w:val="22"/>
              </w:rPr>
              <w:t>Морозильная камера (</w:t>
            </w:r>
            <w:proofErr w:type="spellStart"/>
            <w:r w:rsidRPr="00042024">
              <w:rPr>
                <w:bCs/>
                <w:color w:val="000000"/>
                <w:sz w:val="22"/>
                <w:szCs w:val="22"/>
              </w:rPr>
              <w:t>ОППиТ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7E47FE6"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40B8687" w14:textId="0B0196A8" w:rsidR="00C831FC" w:rsidRPr="0016468B" w:rsidRDefault="00C831FC" w:rsidP="0016468B">
            <w:pPr>
              <w:jc w:val="center"/>
              <w:outlineLvl w:val="0"/>
              <w:rPr>
                <w:color w:val="000000"/>
                <w:sz w:val="22"/>
                <w:szCs w:val="22"/>
              </w:rPr>
            </w:pPr>
            <w:r>
              <w:rPr>
                <w:color w:val="000000"/>
                <w:sz w:val="22"/>
                <w:szCs w:val="22"/>
              </w:rPr>
              <w:t>900000024962</w:t>
            </w:r>
          </w:p>
        </w:tc>
        <w:tc>
          <w:tcPr>
            <w:tcW w:w="3402" w:type="dxa"/>
            <w:tcBorders>
              <w:top w:val="single" w:sz="4" w:space="0" w:color="auto"/>
              <w:left w:val="single" w:sz="4" w:space="0" w:color="auto"/>
              <w:bottom w:val="single" w:sz="4" w:space="0" w:color="auto"/>
            </w:tcBorders>
            <w:vAlign w:val="center"/>
          </w:tcPr>
          <w:p w14:paraId="6934B910" w14:textId="061C5D4B" w:rsidR="00C831FC" w:rsidRPr="00CE00AD" w:rsidRDefault="00C831FC" w:rsidP="00042024">
            <w:pPr>
              <w:outlineLvl w:val="0"/>
              <w:rPr>
                <w:sz w:val="22"/>
                <w:szCs w:val="22"/>
              </w:rPr>
            </w:pPr>
            <w:r w:rsidRPr="00CE00AD">
              <w:rPr>
                <w:sz w:val="22"/>
                <w:szCs w:val="22"/>
              </w:rPr>
              <w:t>Оборудование для столовой</w:t>
            </w:r>
          </w:p>
        </w:tc>
      </w:tr>
      <w:tr w:rsidR="00CE00AD" w:rsidRPr="00CE00AD" w14:paraId="7D626B0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B83AA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4AE8F74" w14:textId="77777777" w:rsidR="00C831FC" w:rsidRPr="00042024" w:rsidRDefault="00C831FC">
            <w:pPr>
              <w:outlineLvl w:val="0"/>
              <w:rPr>
                <w:bCs/>
                <w:color w:val="000000"/>
                <w:sz w:val="22"/>
                <w:szCs w:val="22"/>
              </w:rPr>
            </w:pPr>
            <w:r w:rsidRPr="00042024">
              <w:rPr>
                <w:bCs/>
                <w:color w:val="000000"/>
                <w:sz w:val="22"/>
                <w:szCs w:val="22"/>
              </w:rPr>
              <w:t>Морозильная камера (</w:t>
            </w:r>
            <w:proofErr w:type="spellStart"/>
            <w:r w:rsidRPr="00042024">
              <w:rPr>
                <w:bCs/>
                <w:color w:val="000000"/>
                <w:sz w:val="22"/>
                <w:szCs w:val="22"/>
              </w:rPr>
              <w:t>ОППиТ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57C221D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D9A1B7D" w14:textId="2FACD9A2" w:rsidR="00C831FC" w:rsidRPr="00042024" w:rsidRDefault="00C831FC" w:rsidP="0016468B">
            <w:pPr>
              <w:jc w:val="center"/>
              <w:outlineLvl w:val="0"/>
              <w:rPr>
                <w:bCs/>
                <w:color w:val="000000"/>
                <w:sz w:val="22"/>
                <w:szCs w:val="22"/>
              </w:rPr>
            </w:pPr>
            <w:r w:rsidRPr="00042024">
              <w:rPr>
                <w:color w:val="000000"/>
                <w:sz w:val="22"/>
                <w:szCs w:val="22"/>
              </w:rPr>
              <w:t>900000024963</w:t>
            </w:r>
          </w:p>
        </w:tc>
        <w:tc>
          <w:tcPr>
            <w:tcW w:w="3402" w:type="dxa"/>
            <w:tcBorders>
              <w:top w:val="single" w:sz="4" w:space="0" w:color="auto"/>
              <w:left w:val="single" w:sz="4" w:space="0" w:color="auto"/>
              <w:bottom w:val="single" w:sz="4" w:space="0" w:color="auto"/>
            </w:tcBorders>
            <w:vAlign w:val="center"/>
          </w:tcPr>
          <w:p w14:paraId="2C1D5C15" w14:textId="225729A3" w:rsidR="00C831FC" w:rsidRPr="00CE00AD" w:rsidRDefault="00C831FC" w:rsidP="00042024">
            <w:pPr>
              <w:outlineLvl w:val="0"/>
              <w:rPr>
                <w:sz w:val="22"/>
                <w:szCs w:val="22"/>
              </w:rPr>
            </w:pPr>
            <w:r w:rsidRPr="00CE00AD">
              <w:rPr>
                <w:sz w:val="22"/>
                <w:szCs w:val="22"/>
              </w:rPr>
              <w:t>Оборудование для столовой</w:t>
            </w:r>
          </w:p>
        </w:tc>
      </w:tr>
      <w:tr w:rsidR="00CE00AD" w:rsidRPr="00CE00AD" w14:paraId="749C860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3B06D0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540ABF" w14:textId="77777777" w:rsidR="00C831FC" w:rsidRPr="00042024" w:rsidRDefault="00C831FC">
            <w:pPr>
              <w:outlineLvl w:val="0"/>
              <w:rPr>
                <w:bCs/>
                <w:color w:val="000000"/>
                <w:sz w:val="22"/>
                <w:szCs w:val="22"/>
              </w:rPr>
            </w:pPr>
            <w:r w:rsidRPr="00042024">
              <w:rPr>
                <w:bCs/>
                <w:color w:val="000000"/>
                <w:sz w:val="22"/>
                <w:szCs w:val="22"/>
              </w:rPr>
              <w:t>Сварочный аппарат UNITIG 160 ДС HF/E 230-400В</w:t>
            </w:r>
          </w:p>
        </w:tc>
        <w:tc>
          <w:tcPr>
            <w:tcW w:w="709" w:type="dxa"/>
            <w:tcBorders>
              <w:top w:val="single" w:sz="4" w:space="0" w:color="auto"/>
              <w:left w:val="single" w:sz="4" w:space="0" w:color="auto"/>
              <w:bottom w:val="single" w:sz="4" w:space="0" w:color="auto"/>
              <w:right w:val="single" w:sz="4" w:space="0" w:color="auto"/>
            </w:tcBorders>
            <w:vAlign w:val="center"/>
          </w:tcPr>
          <w:p w14:paraId="4D2D33BA"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5A264774" w14:textId="56FD6147" w:rsidR="00C831FC" w:rsidRPr="0016468B" w:rsidRDefault="00C831FC" w:rsidP="0016468B">
            <w:pPr>
              <w:jc w:val="center"/>
              <w:outlineLvl w:val="0"/>
              <w:rPr>
                <w:color w:val="000000"/>
                <w:sz w:val="22"/>
                <w:szCs w:val="22"/>
              </w:rPr>
            </w:pPr>
            <w:r>
              <w:rPr>
                <w:color w:val="000000"/>
                <w:sz w:val="22"/>
                <w:szCs w:val="22"/>
              </w:rPr>
              <w:t>900000024967</w:t>
            </w:r>
          </w:p>
        </w:tc>
        <w:tc>
          <w:tcPr>
            <w:tcW w:w="3402" w:type="dxa"/>
            <w:tcBorders>
              <w:top w:val="single" w:sz="4" w:space="0" w:color="auto"/>
              <w:left w:val="single" w:sz="4" w:space="0" w:color="auto"/>
              <w:bottom w:val="single" w:sz="4" w:space="0" w:color="auto"/>
            </w:tcBorders>
            <w:vAlign w:val="center"/>
          </w:tcPr>
          <w:p w14:paraId="099001AA" w14:textId="64094716" w:rsidR="00C831FC" w:rsidRPr="00CE00AD" w:rsidRDefault="00C831FC" w:rsidP="00042024">
            <w:pPr>
              <w:outlineLvl w:val="0"/>
              <w:rPr>
                <w:sz w:val="22"/>
                <w:szCs w:val="22"/>
              </w:rPr>
            </w:pPr>
            <w:r w:rsidRPr="00CE00AD">
              <w:rPr>
                <w:sz w:val="22"/>
                <w:szCs w:val="22"/>
              </w:rPr>
              <w:t>Сварочный аппарат UNITIG 160 ДС HF/E 230-400В</w:t>
            </w:r>
          </w:p>
        </w:tc>
      </w:tr>
      <w:tr w:rsidR="00CE00AD" w:rsidRPr="00CE00AD" w14:paraId="0153CE1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CEF8B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283842" w14:textId="77777777" w:rsidR="00C831FC" w:rsidRPr="00042024" w:rsidRDefault="00C831FC">
            <w:pPr>
              <w:outlineLvl w:val="0"/>
              <w:rPr>
                <w:bCs/>
                <w:color w:val="000000"/>
                <w:sz w:val="22"/>
                <w:szCs w:val="22"/>
              </w:rPr>
            </w:pPr>
            <w:r w:rsidRPr="00042024">
              <w:rPr>
                <w:bCs/>
                <w:color w:val="000000"/>
                <w:sz w:val="22"/>
                <w:szCs w:val="22"/>
              </w:rPr>
              <w:t>станок д/о Могилев</w:t>
            </w:r>
          </w:p>
        </w:tc>
        <w:tc>
          <w:tcPr>
            <w:tcW w:w="709" w:type="dxa"/>
            <w:tcBorders>
              <w:top w:val="single" w:sz="4" w:space="0" w:color="auto"/>
              <w:left w:val="single" w:sz="4" w:space="0" w:color="auto"/>
              <w:bottom w:val="single" w:sz="4" w:space="0" w:color="auto"/>
              <w:right w:val="single" w:sz="4" w:space="0" w:color="auto"/>
            </w:tcBorders>
            <w:vAlign w:val="center"/>
          </w:tcPr>
          <w:p w14:paraId="70030328"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E9D04CD" w14:textId="6C71D76B" w:rsidR="00C831FC" w:rsidRPr="00042024" w:rsidRDefault="00C831FC" w:rsidP="0016468B">
            <w:pPr>
              <w:jc w:val="center"/>
              <w:outlineLvl w:val="0"/>
              <w:rPr>
                <w:bCs/>
                <w:color w:val="000000"/>
                <w:sz w:val="22"/>
                <w:szCs w:val="22"/>
              </w:rPr>
            </w:pPr>
            <w:r w:rsidRPr="00042024">
              <w:rPr>
                <w:color w:val="000000"/>
                <w:sz w:val="22"/>
                <w:szCs w:val="22"/>
              </w:rPr>
              <w:t>900000024968</w:t>
            </w:r>
          </w:p>
        </w:tc>
        <w:tc>
          <w:tcPr>
            <w:tcW w:w="3402" w:type="dxa"/>
            <w:tcBorders>
              <w:top w:val="single" w:sz="4" w:space="0" w:color="auto"/>
              <w:left w:val="single" w:sz="4" w:space="0" w:color="auto"/>
              <w:bottom w:val="single" w:sz="4" w:space="0" w:color="auto"/>
            </w:tcBorders>
            <w:vAlign w:val="center"/>
          </w:tcPr>
          <w:p w14:paraId="28CDFC46" w14:textId="731A4DDC" w:rsidR="00C831FC" w:rsidRPr="00CE00AD" w:rsidRDefault="00EC6CA4" w:rsidP="00EC6CA4">
            <w:pPr>
              <w:outlineLvl w:val="0"/>
              <w:rPr>
                <w:sz w:val="22"/>
                <w:szCs w:val="22"/>
              </w:rPr>
            </w:pPr>
            <w:r w:rsidRPr="00CE00AD">
              <w:rPr>
                <w:sz w:val="22"/>
                <w:szCs w:val="22"/>
              </w:rPr>
              <w:t>Д</w:t>
            </w:r>
            <w:r w:rsidR="00C831FC" w:rsidRPr="00CE00AD">
              <w:rPr>
                <w:sz w:val="22"/>
                <w:szCs w:val="22"/>
              </w:rPr>
              <w:t>еревообрабатывающий станок</w:t>
            </w:r>
          </w:p>
        </w:tc>
      </w:tr>
      <w:tr w:rsidR="00CE00AD" w:rsidRPr="00CE00AD" w14:paraId="65FA2A5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7152457"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1FDFFE" w14:textId="77777777" w:rsidR="00C831FC" w:rsidRPr="00042024" w:rsidRDefault="00C831FC">
            <w:pPr>
              <w:outlineLvl w:val="0"/>
              <w:rPr>
                <w:bCs/>
                <w:color w:val="000000"/>
                <w:sz w:val="22"/>
                <w:szCs w:val="22"/>
              </w:rPr>
            </w:pPr>
            <w:r w:rsidRPr="00042024">
              <w:rPr>
                <w:bCs/>
                <w:color w:val="000000"/>
                <w:sz w:val="22"/>
                <w:szCs w:val="22"/>
              </w:rPr>
              <w:t>Холодильная камера КХН-2-6 СМ</w:t>
            </w:r>
          </w:p>
        </w:tc>
        <w:tc>
          <w:tcPr>
            <w:tcW w:w="709" w:type="dxa"/>
            <w:tcBorders>
              <w:top w:val="single" w:sz="4" w:space="0" w:color="auto"/>
              <w:left w:val="single" w:sz="4" w:space="0" w:color="auto"/>
              <w:bottom w:val="single" w:sz="4" w:space="0" w:color="auto"/>
              <w:right w:val="single" w:sz="4" w:space="0" w:color="auto"/>
            </w:tcBorders>
            <w:vAlign w:val="center"/>
          </w:tcPr>
          <w:p w14:paraId="4EE0F611"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74CC3CB" w14:textId="66621888" w:rsidR="00C831FC" w:rsidRPr="00042024" w:rsidRDefault="00C831FC" w:rsidP="0016468B">
            <w:pPr>
              <w:jc w:val="center"/>
              <w:outlineLvl w:val="0"/>
              <w:rPr>
                <w:bCs/>
                <w:color w:val="000000"/>
                <w:sz w:val="22"/>
                <w:szCs w:val="22"/>
              </w:rPr>
            </w:pPr>
            <w:r w:rsidRPr="00042024">
              <w:rPr>
                <w:color w:val="000000"/>
                <w:sz w:val="22"/>
                <w:szCs w:val="22"/>
              </w:rPr>
              <w:t>900000024972</w:t>
            </w:r>
          </w:p>
        </w:tc>
        <w:tc>
          <w:tcPr>
            <w:tcW w:w="3402" w:type="dxa"/>
            <w:tcBorders>
              <w:top w:val="single" w:sz="4" w:space="0" w:color="auto"/>
              <w:left w:val="single" w:sz="4" w:space="0" w:color="auto"/>
              <w:bottom w:val="single" w:sz="4" w:space="0" w:color="auto"/>
            </w:tcBorders>
            <w:vAlign w:val="center"/>
          </w:tcPr>
          <w:p w14:paraId="46FFFF83" w14:textId="7D86AF5A" w:rsidR="00C831FC" w:rsidRPr="00CE00AD" w:rsidRDefault="00C831FC" w:rsidP="00042024">
            <w:pPr>
              <w:outlineLvl w:val="0"/>
              <w:rPr>
                <w:sz w:val="22"/>
                <w:szCs w:val="22"/>
              </w:rPr>
            </w:pPr>
            <w:r w:rsidRPr="00CE00AD">
              <w:rPr>
                <w:sz w:val="22"/>
                <w:szCs w:val="22"/>
              </w:rPr>
              <w:t>Оборудование для столовой</w:t>
            </w:r>
          </w:p>
        </w:tc>
      </w:tr>
      <w:tr w:rsidR="00CE00AD" w:rsidRPr="00CE00AD" w14:paraId="4302B99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9373F1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77B6BDB" w14:textId="77777777" w:rsidR="00C831FC" w:rsidRPr="00042024" w:rsidRDefault="00C831FC">
            <w:pPr>
              <w:outlineLvl w:val="0"/>
              <w:rPr>
                <w:bCs/>
                <w:color w:val="000000"/>
                <w:sz w:val="22"/>
                <w:szCs w:val="22"/>
              </w:rPr>
            </w:pPr>
            <w:proofErr w:type="spellStart"/>
            <w:r w:rsidRPr="00042024">
              <w:rPr>
                <w:bCs/>
                <w:color w:val="000000"/>
                <w:sz w:val="22"/>
                <w:szCs w:val="22"/>
              </w:rPr>
              <w:t>Электрокаменка</w:t>
            </w:r>
            <w:proofErr w:type="spellEnd"/>
            <w:r w:rsidRPr="00042024">
              <w:rPr>
                <w:bCs/>
                <w:color w:val="000000"/>
                <w:sz w:val="22"/>
                <w:szCs w:val="22"/>
              </w:rPr>
              <w:t xml:space="preserve"> SAWO-12 кВт</w:t>
            </w:r>
          </w:p>
        </w:tc>
        <w:tc>
          <w:tcPr>
            <w:tcW w:w="709" w:type="dxa"/>
            <w:tcBorders>
              <w:top w:val="single" w:sz="4" w:space="0" w:color="auto"/>
              <w:left w:val="single" w:sz="4" w:space="0" w:color="auto"/>
              <w:bottom w:val="single" w:sz="4" w:space="0" w:color="auto"/>
              <w:right w:val="single" w:sz="4" w:space="0" w:color="auto"/>
            </w:tcBorders>
            <w:vAlign w:val="center"/>
          </w:tcPr>
          <w:p w14:paraId="04E593F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766B2C2B" w14:textId="5C541290" w:rsidR="00C831FC" w:rsidRPr="00042024" w:rsidRDefault="00C831FC" w:rsidP="0016468B">
            <w:pPr>
              <w:jc w:val="center"/>
              <w:outlineLvl w:val="0"/>
              <w:rPr>
                <w:bCs/>
                <w:color w:val="000000"/>
                <w:sz w:val="22"/>
                <w:szCs w:val="22"/>
              </w:rPr>
            </w:pPr>
            <w:r w:rsidRPr="00042024">
              <w:rPr>
                <w:color w:val="000000"/>
                <w:sz w:val="22"/>
                <w:szCs w:val="22"/>
              </w:rPr>
              <w:t>900000024973</w:t>
            </w:r>
          </w:p>
        </w:tc>
        <w:tc>
          <w:tcPr>
            <w:tcW w:w="3402" w:type="dxa"/>
            <w:tcBorders>
              <w:top w:val="single" w:sz="4" w:space="0" w:color="auto"/>
              <w:left w:val="single" w:sz="4" w:space="0" w:color="auto"/>
              <w:bottom w:val="single" w:sz="4" w:space="0" w:color="auto"/>
            </w:tcBorders>
            <w:vAlign w:val="center"/>
          </w:tcPr>
          <w:p w14:paraId="088A76F8" w14:textId="2177F829" w:rsidR="00C831FC" w:rsidRPr="00CE00AD" w:rsidRDefault="005624C6" w:rsidP="00042024">
            <w:pPr>
              <w:outlineLvl w:val="0"/>
              <w:rPr>
                <w:sz w:val="24"/>
                <w:szCs w:val="24"/>
              </w:rPr>
            </w:pPr>
            <w:r w:rsidRPr="00CE00AD">
              <w:rPr>
                <w:sz w:val="24"/>
                <w:szCs w:val="24"/>
              </w:rPr>
              <w:t>электрическая печь для сауны, мощность 12 кВт</w:t>
            </w:r>
          </w:p>
        </w:tc>
      </w:tr>
      <w:tr w:rsidR="00CE00AD" w:rsidRPr="00CE00AD" w14:paraId="3A3C757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A97E51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03BDB5A" w14:textId="77777777" w:rsidR="00C831FC" w:rsidRPr="00042024" w:rsidRDefault="00C831FC">
            <w:pPr>
              <w:outlineLvl w:val="0"/>
              <w:rPr>
                <w:bCs/>
                <w:color w:val="000000"/>
                <w:sz w:val="22"/>
                <w:szCs w:val="22"/>
              </w:rPr>
            </w:pPr>
            <w:r w:rsidRPr="00042024">
              <w:rPr>
                <w:bCs/>
                <w:color w:val="000000"/>
                <w:sz w:val="22"/>
                <w:szCs w:val="22"/>
              </w:rPr>
              <w:t>Электростанция 5Е 97 №790600154</w:t>
            </w:r>
          </w:p>
        </w:tc>
        <w:tc>
          <w:tcPr>
            <w:tcW w:w="709" w:type="dxa"/>
            <w:tcBorders>
              <w:top w:val="single" w:sz="4" w:space="0" w:color="auto"/>
              <w:left w:val="single" w:sz="4" w:space="0" w:color="auto"/>
              <w:bottom w:val="single" w:sz="4" w:space="0" w:color="auto"/>
              <w:right w:val="single" w:sz="4" w:space="0" w:color="auto"/>
            </w:tcBorders>
            <w:vAlign w:val="center"/>
          </w:tcPr>
          <w:p w14:paraId="635AD02E"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2DF14F4D" w14:textId="77777777" w:rsidR="00C831FC" w:rsidRPr="00042024" w:rsidRDefault="00C831FC" w:rsidP="0016468B">
            <w:pPr>
              <w:jc w:val="center"/>
              <w:outlineLvl w:val="0"/>
              <w:rPr>
                <w:bCs/>
                <w:color w:val="000000"/>
                <w:sz w:val="22"/>
                <w:szCs w:val="22"/>
              </w:rPr>
            </w:pPr>
            <w:r w:rsidRPr="00042024">
              <w:rPr>
                <w:bCs/>
                <w:color w:val="000000"/>
                <w:sz w:val="22"/>
                <w:szCs w:val="22"/>
              </w:rPr>
              <w:t>9072916</w:t>
            </w:r>
          </w:p>
        </w:tc>
        <w:tc>
          <w:tcPr>
            <w:tcW w:w="3402" w:type="dxa"/>
            <w:tcBorders>
              <w:top w:val="single" w:sz="4" w:space="0" w:color="auto"/>
              <w:left w:val="single" w:sz="4" w:space="0" w:color="auto"/>
              <w:bottom w:val="single" w:sz="4" w:space="0" w:color="auto"/>
            </w:tcBorders>
            <w:vAlign w:val="center"/>
          </w:tcPr>
          <w:p w14:paraId="1D7C079B" w14:textId="5F462C4A" w:rsidR="00C831FC" w:rsidRPr="00CE00AD" w:rsidRDefault="00C831FC" w:rsidP="005624C6">
            <w:pPr>
              <w:outlineLvl w:val="0"/>
              <w:rPr>
                <w:sz w:val="24"/>
                <w:szCs w:val="24"/>
              </w:rPr>
            </w:pPr>
            <w:r w:rsidRPr="00CE00AD">
              <w:rPr>
                <w:sz w:val="24"/>
                <w:szCs w:val="24"/>
              </w:rPr>
              <w:t>Передви</w:t>
            </w:r>
            <w:r w:rsidR="005624C6" w:rsidRPr="00CE00AD">
              <w:rPr>
                <w:sz w:val="24"/>
                <w:szCs w:val="24"/>
              </w:rPr>
              <w:t>жная дизельная электростанция</w:t>
            </w:r>
          </w:p>
        </w:tc>
      </w:tr>
      <w:tr w:rsidR="00CE00AD" w:rsidRPr="00CE00AD" w14:paraId="42BA1D1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C740E6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589480" w14:textId="77777777" w:rsidR="00C831FC" w:rsidRPr="00042024" w:rsidRDefault="00C831FC">
            <w:pPr>
              <w:outlineLvl w:val="0"/>
              <w:rPr>
                <w:bCs/>
                <w:color w:val="000000"/>
                <w:sz w:val="22"/>
                <w:szCs w:val="22"/>
              </w:rPr>
            </w:pPr>
            <w:r w:rsidRPr="00042024">
              <w:rPr>
                <w:bCs/>
                <w:color w:val="000000"/>
                <w:sz w:val="22"/>
                <w:szCs w:val="22"/>
              </w:rPr>
              <w:t xml:space="preserve">Принтер HP </w:t>
            </w:r>
            <w:proofErr w:type="spellStart"/>
            <w:r w:rsidRPr="00042024">
              <w:rPr>
                <w:bCs/>
                <w:color w:val="000000"/>
                <w:sz w:val="22"/>
                <w:szCs w:val="22"/>
              </w:rPr>
              <w:t>Laser</w:t>
            </w:r>
            <w:proofErr w:type="spellEnd"/>
            <w:r w:rsidRPr="00042024">
              <w:rPr>
                <w:bCs/>
                <w:color w:val="000000"/>
                <w:sz w:val="22"/>
                <w:szCs w:val="22"/>
              </w:rPr>
              <w:t xml:space="preserve"> 1100</w:t>
            </w:r>
          </w:p>
        </w:tc>
        <w:tc>
          <w:tcPr>
            <w:tcW w:w="709" w:type="dxa"/>
            <w:tcBorders>
              <w:top w:val="single" w:sz="4" w:space="0" w:color="auto"/>
              <w:left w:val="single" w:sz="4" w:space="0" w:color="auto"/>
              <w:bottom w:val="single" w:sz="4" w:space="0" w:color="auto"/>
              <w:right w:val="single" w:sz="4" w:space="0" w:color="auto"/>
            </w:tcBorders>
            <w:vAlign w:val="center"/>
          </w:tcPr>
          <w:p w14:paraId="2045D69B" w14:textId="77777777" w:rsidR="00C831FC" w:rsidRPr="00042024" w:rsidRDefault="00C831FC" w:rsidP="00FF1D34">
            <w:pPr>
              <w:jc w:val="center"/>
              <w:rPr>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3246C590" w14:textId="7C19C219" w:rsidR="00C831FC" w:rsidRPr="00042024" w:rsidRDefault="00C831FC" w:rsidP="0016468B">
            <w:pPr>
              <w:jc w:val="center"/>
              <w:outlineLvl w:val="0"/>
              <w:rPr>
                <w:bCs/>
                <w:sz w:val="22"/>
                <w:szCs w:val="22"/>
              </w:rPr>
            </w:pPr>
            <w:r w:rsidRPr="00042024">
              <w:rPr>
                <w:color w:val="000000"/>
                <w:sz w:val="22"/>
                <w:szCs w:val="22"/>
              </w:rPr>
              <w:t>900000024940</w:t>
            </w:r>
          </w:p>
        </w:tc>
        <w:tc>
          <w:tcPr>
            <w:tcW w:w="3402" w:type="dxa"/>
            <w:tcBorders>
              <w:top w:val="single" w:sz="4" w:space="0" w:color="auto"/>
              <w:left w:val="single" w:sz="4" w:space="0" w:color="auto"/>
              <w:bottom w:val="single" w:sz="4" w:space="0" w:color="auto"/>
            </w:tcBorders>
            <w:vAlign w:val="center"/>
          </w:tcPr>
          <w:p w14:paraId="6015E334" w14:textId="4CA81D35" w:rsidR="00C831FC" w:rsidRPr="00CE00AD" w:rsidRDefault="00C831FC" w:rsidP="00042024">
            <w:pPr>
              <w:outlineLvl w:val="0"/>
              <w:rPr>
                <w:sz w:val="22"/>
                <w:szCs w:val="22"/>
              </w:rPr>
            </w:pPr>
            <w:r w:rsidRPr="00CE00AD">
              <w:rPr>
                <w:sz w:val="22"/>
                <w:szCs w:val="22"/>
              </w:rPr>
              <w:t xml:space="preserve">Принтер HP </w:t>
            </w:r>
            <w:proofErr w:type="spellStart"/>
            <w:r w:rsidRPr="00CE00AD">
              <w:rPr>
                <w:sz w:val="22"/>
                <w:szCs w:val="22"/>
              </w:rPr>
              <w:t>Laser</w:t>
            </w:r>
            <w:proofErr w:type="spellEnd"/>
            <w:r w:rsidRPr="00CE00AD">
              <w:rPr>
                <w:sz w:val="22"/>
                <w:szCs w:val="22"/>
              </w:rPr>
              <w:t xml:space="preserve"> 1100</w:t>
            </w:r>
          </w:p>
        </w:tc>
      </w:tr>
      <w:tr w:rsidR="00CE00AD" w:rsidRPr="00CE00AD" w14:paraId="7D70807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FA6446" w14:textId="77777777" w:rsidR="00C831FC" w:rsidRPr="00042024" w:rsidRDefault="00C831FC" w:rsidP="00042024">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8E5D3BB" w14:textId="77777777" w:rsidR="00C831FC" w:rsidRPr="00042024" w:rsidRDefault="00C831FC" w:rsidP="00042024">
            <w:pPr>
              <w:jc w:val="left"/>
              <w:outlineLvl w:val="0"/>
              <w:rPr>
                <w:bCs/>
                <w:color w:val="000000"/>
                <w:sz w:val="22"/>
                <w:szCs w:val="22"/>
              </w:rPr>
            </w:pPr>
            <w:proofErr w:type="spellStart"/>
            <w:r w:rsidRPr="00042024">
              <w:rPr>
                <w:bCs/>
                <w:color w:val="000000"/>
                <w:sz w:val="22"/>
                <w:szCs w:val="22"/>
              </w:rPr>
              <w:t>Диз.электростанция</w:t>
            </w:r>
            <w:proofErr w:type="spellEnd"/>
            <w:r w:rsidRPr="00042024">
              <w:rPr>
                <w:bCs/>
                <w:color w:val="000000"/>
                <w:sz w:val="22"/>
                <w:szCs w:val="22"/>
              </w:rPr>
              <w:t xml:space="preserve"> "Вепрь" 3 квт</w:t>
            </w:r>
          </w:p>
        </w:tc>
        <w:tc>
          <w:tcPr>
            <w:tcW w:w="709" w:type="dxa"/>
            <w:tcBorders>
              <w:top w:val="single" w:sz="4" w:space="0" w:color="auto"/>
              <w:left w:val="single" w:sz="4" w:space="0" w:color="auto"/>
              <w:bottom w:val="single" w:sz="4" w:space="0" w:color="auto"/>
              <w:right w:val="single" w:sz="4" w:space="0" w:color="auto"/>
            </w:tcBorders>
            <w:vAlign w:val="center"/>
          </w:tcPr>
          <w:p w14:paraId="63F881FA" w14:textId="77777777" w:rsidR="00C831FC" w:rsidRPr="00042024" w:rsidRDefault="00C831FC" w:rsidP="00042024">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tcBorders>
            <w:vAlign w:val="center"/>
          </w:tcPr>
          <w:p w14:paraId="4F9F33E1" w14:textId="033833E5" w:rsidR="00C831FC" w:rsidRPr="00042024" w:rsidRDefault="00C831FC" w:rsidP="00042024">
            <w:pPr>
              <w:jc w:val="center"/>
              <w:outlineLvl w:val="0"/>
              <w:rPr>
                <w:bCs/>
                <w:color w:val="000000"/>
                <w:sz w:val="22"/>
                <w:szCs w:val="22"/>
              </w:rPr>
            </w:pPr>
            <w:r w:rsidRPr="00042024">
              <w:rPr>
                <w:color w:val="000000"/>
                <w:sz w:val="22"/>
                <w:szCs w:val="22"/>
              </w:rPr>
              <w:t>900000024945</w:t>
            </w:r>
          </w:p>
        </w:tc>
        <w:tc>
          <w:tcPr>
            <w:tcW w:w="3402" w:type="dxa"/>
            <w:tcBorders>
              <w:top w:val="single" w:sz="4" w:space="0" w:color="auto"/>
              <w:left w:val="single" w:sz="4" w:space="0" w:color="auto"/>
              <w:bottom w:val="single" w:sz="4" w:space="0" w:color="auto"/>
            </w:tcBorders>
            <w:vAlign w:val="center"/>
          </w:tcPr>
          <w:p w14:paraId="29961356" w14:textId="789DC916" w:rsidR="00C831FC" w:rsidRPr="00CE00AD" w:rsidRDefault="00C831FC" w:rsidP="00042024">
            <w:pPr>
              <w:outlineLvl w:val="0"/>
              <w:rPr>
                <w:sz w:val="22"/>
                <w:szCs w:val="22"/>
              </w:rPr>
            </w:pPr>
            <w:r w:rsidRPr="00CE00AD">
              <w:rPr>
                <w:sz w:val="22"/>
                <w:szCs w:val="22"/>
              </w:rPr>
              <w:t>Электроагрегат бытовой с дизельным двигателем АДП 3 -230 ВЯБ</w:t>
            </w:r>
          </w:p>
        </w:tc>
      </w:tr>
      <w:tr w:rsidR="00CE00AD" w:rsidRPr="00CE00AD" w14:paraId="132D6C4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FFE28B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6D6860" w14:textId="77777777" w:rsidR="00C831FC" w:rsidRPr="00042024" w:rsidRDefault="00C831FC">
            <w:pPr>
              <w:outlineLvl w:val="0"/>
              <w:rPr>
                <w:bCs/>
                <w:color w:val="000000"/>
                <w:sz w:val="22"/>
                <w:szCs w:val="22"/>
              </w:rPr>
            </w:pPr>
            <w:r w:rsidRPr="00042024">
              <w:rPr>
                <w:bCs/>
                <w:color w:val="000000"/>
                <w:sz w:val="22"/>
                <w:szCs w:val="22"/>
              </w:rPr>
              <w:t>Водонагреватель GP-100 (</w:t>
            </w:r>
            <w:proofErr w:type="spellStart"/>
            <w:r w:rsidRPr="00042024">
              <w:rPr>
                <w:bCs/>
                <w:color w:val="000000"/>
                <w:sz w:val="22"/>
                <w:szCs w:val="22"/>
              </w:rPr>
              <w:t>верт</w:t>
            </w:r>
            <w:proofErr w:type="spellEnd"/>
            <w:r w:rsidRPr="00042024">
              <w:rPr>
                <w:bCs/>
                <w:color w:val="000000"/>
                <w:sz w:val="22"/>
                <w:szCs w:val="22"/>
              </w:rPr>
              <w:t>) 6 бар.</w:t>
            </w:r>
          </w:p>
        </w:tc>
        <w:tc>
          <w:tcPr>
            <w:tcW w:w="709" w:type="dxa"/>
            <w:tcBorders>
              <w:top w:val="single" w:sz="4" w:space="0" w:color="auto"/>
              <w:left w:val="single" w:sz="4" w:space="0" w:color="auto"/>
              <w:bottom w:val="single" w:sz="4" w:space="0" w:color="auto"/>
              <w:right w:val="single" w:sz="4" w:space="0" w:color="auto"/>
            </w:tcBorders>
            <w:vAlign w:val="center"/>
          </w:tcPr>
          <w:p w14:paraId="6449E791" w14:textId="77777777" w:rsidR="00C831FC" w:rsidRPr="00042024" w:rsidRDefault="00C831FC">
            <w:pPr>
              <w:jc w:val="center"/>
              <w:outlineLvl w:val="0"/>
              <w:rPr>
                <w:bCs/>
                <w:color w:val="000000"/>
                <w:sz w:val="22"/>
                <w:szCs w:val="22"/>
              </w:rPr>
            </w:pPr>
            <w:r w:rsidRPr="00042024">
              <w:rPr>
                <w:bCs/>
                <w:color w:val="000000"/>
                <w:sz w:val="22"/>
                <w:szCs w:val="22"/>
              </w:rPr>
              <w:t>10</w:t>
            </w:r>
          </w:p>
        </w:tc>
        <w:tc>
          <w:tcPr>
            <w:tcW w:w="1648" w:type="dxa"/>
            <w:tcBorders>
              <w:top w:val="single" w:sz="4" w:space="0" w:color="auto"/>
              <w:left w:val="single" w:sz="4" w:space="0" w:color="auto"/>
              <w:bottom w:val="single" w:sz="4" w:space="0" w:color="auto"/>
            </w:tcBorders>
            <w:vAlign w:val="center"/>
          </w:tcPr>
          <w:p w14:paraId="02458477" w14:textId="77777777" w:rsidR="00C831FC" w:rsidRPr="00042024" w:rsidRDefault="00C831FC">
            <w:pPr>
              <w:jc w:val="center"/>
              <w:outlineLvl w:val="0"/>
              <w:rPr>
                <w:bCs/>
                <w:sz w:val="22"/>
                <w:szCs w:val="22"/>
              </w:rPr>
            </w:pPr>
            <w:r w:rsidRPr="00042024">
              <w:rPr>
                <w:bCs/>
                <w:sz w:val="22"/>
                <w:szCs w:val="22"/>
              </w:rPr>
              <w:t>1000226437</w:t>
            </w:r>
          </w:p>
        </w:tc>
        <w:tc>
          <w:tcPr>
            <w:tcW w:w="3402" w:type="dxa"/>
            <w:tcBorders>
              <w:top w:val="single" w:sz="4" w:space="0" w:color="auto"/>
              <w:left w:val="single" w:sz="4" w:space="0" w:color="auto"/>
              <w:bottom w:val="single" w:sz="4" w:space="0" w:color="auto"/>
            </w:tcBorders>
            <w:vAlign w:val="center"/>
          </w:tcPr>
          <w:p w14:paraId="3FF77417" w14:textId="012B7889" w:rsidR="00C831FC" w:rsidRPr="00CE00AD" w:rsidRDefault="00C831FC" w:rsidP="00042024">
            <w:pPr>
              <w:outlineLvl w:val="0"/>
              <w:rPr>
                <w:sz w:val="22"/>
                <w:szCs w:val="22"/>
              </w:rPr>
            </w:pPr>
            <w:r w:rsidRPr="00CE00AD">
              <w:rPr>
                <w:sz w:val="22"/>
                <w:szCs w:val="22"/>
              </w:rPr>
              <w:t>Водонагреватель GP-100 (</w:t>
            </w:r>
            <w:proofErr w:type="spellStart"/>
            <w:r w:rsidRPr="00CE00AD">
              <w:rPr>
                <w:sz w:val="22"/>
                <w:szCs w:val="22"/>
              </w:rPr>
              <w:t>верт</w:t>
            </w:r>
            <w:proofErr w:type="spellEnd"/>
            <w:r w:rsidRPr="00CE00AD">
              <w:rPr>
                <w:sz w:val="22"/>
                <w:szCs w:val="22"/>
              </w:rPr>
              <w:t>) 6 бар.</w:t>
            </w:r>
          </w:p>
        </w:tc>
      </w:tr>
      <w:tr w:rsidR="00CE00AD" w:rsidRPr="00CE00AD" w14:paraId="6AD0D17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0A09D90"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CC9841D" w14:textId="77777777" w:rsidR="00C831FC" w:rsidRPr="00042024" w:rsidRDefault="00C831FC">
            <w:pPr>
              <w:outlineLvl w:val="0"/>
              <w:rPr>
                <w:bCs/>
                <w:color w:val="000000"/>
                <w:sz w:val="22"/>
                <w:szCs w:val="22"/>
              </w:rPr>
            </w:pPr>
            <w:r w:rsidRPr="00042024">
              <w:rPr>
                <w:bCs/>
                <w:color w:val="000000"/>
                <w:sz w:val="22"/>
                <w:szCs w:val="22"/>
              </w:rPr>
              <w:t>Водонагреватель SG 100  (</w:t>
            </w:r>
            <w:proofErr w:type="spellStart"/>
            <w:r w:rsidRPr="00042024">
              <w:rPr>
                <w:bCs/>
                <w:color w:val="000000"/>
                <w:sz w:val="22"/>
                <w:szCs w:val="22"/>
              </w:rPr>
              <w:t>вертик</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9DE2E78"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7BA97494" w14:textId="77777777" w:rsidR="00C831FC" w:rsidRPr="00042024" w:rsidRDefault="00C831FC">
            <w:pPr>
              <w:jc w:val="center"/>
              <w:outlineLvl w:val="0"/>
              <w:rPr>
                <w:bCs/>
                <w:color w:val="000000"/>
                <w:sz w:val="22"/>
                <w:szCs w:val="22"/>
              </w:rPr>
            </w:pPr>
            <w:r w:rsidRPr="00042024">
              <w:rPr>
                <w:bCs/>
                <w:color w:val="000000"/>
                <w:sz w:val="22"/>
                <w:szCs w:val="22"/>
              </w:rPr>
              <w:t>1000226438</w:t>
            </w:r>
          </w:p>
        </w:tc>
        <w:tc>
          <w:tcPr>
            <w:tcW w:w="3402" w:type="dxa"/>
            <w:tcBorders>
              <w:top w:val="single" w:sz="4" w:space="0" w:color="auto"/>
              <w:left w:val="single" w:sz="4" w:space="0" w:color="auto"/>
              <w:bottom w:val="single" w:sz="4" w:space="0" w:color="auto"/>
              <w:right w:val="single" w:sz="4" w:space="0" w:color="auto"/>
            </w:tcBorders>
            <w:vAlign w:val="center"/>
          </w:tcPr>
          <w:p w14:paraId="2EEA3A71" w14:textId="70F9FA2B" w:rsidR="00C831FC" w:rsidRPr="00CE00AD" w:rsidRDefault="00C831FC" w:rsidP="00042024">
            <w:pPr>
              <w:outlineLvl w:val="0"/>
              <w:rPr>
                <w:sz w:val="22"/>
                <w:szCs w:val="22"/>
              </w:rPr>
            </w:pPr>
            <w:r w:rsidRPr="00CE00AD">
              <w:rPr>
                <w:sz w:val="22"/>
                <w:szCs w:val="22"/>
              </w:rPr>
              <w:t>Водонагреватель SG 100  (</w:t>
            </w:r>
            <w:proofErr w:type="spellStart"/>
            <w:r w:rsidRPr="00CE00AD">
              <w:rPr>
                <w:sz w:val="22"/>
                <w:szCs w:val="22"/>
              </w:rPr>
              <w:t>вертик</w:t>
            </w:r>
            <w:proofErr w:type="spellEnd"/>
            <w:r w:rsidRPr="00CE00AD">
              <w:rPr>
                <w:sz w:val="22"/>
                <w:szCs w:val="22"/>
              </w:rPr>
              <w:t>)</w:t>
            </w:r>
          </w:p>
        </w:tc>
      </w:tr>
      <w:tr w:rsidR="00CE00AD" w:rsidRPr="00CE00AD" w14:paraId="204F150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7FFFEC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2DE9FAA" w14:textId="77777777" w:rsidR="00C831FC" w:rsidRPr="00042024" w:rsidRDefault="00C831FC">
            <w:pPr>
              <w:outlineLvl w:val="0"/>
              <w:rPr>
                <w:bCs/>
                <w:color w:val="000000"/>
                <w:sz w:val="22"/>
                <w:szCs w:val="22"/>
              </w:rPr>
            </w:pPr>
            <w:r w:rsidRPr="00042024">
              <w:rPr>
                <w:bCs/>
                <w:color w:val="000000"/>
                <w:sz w:val="22"/>
                <w:szCs w:val="22"/>
              </w:rPr>
              <w:t>Конвектор  SNC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1A02882" w14:textId="77777777" w:rsidR="00C831FC" w:rsidRPr="00042024" w:rsidRDefault="00C831FC">
            <w:pPr>
              <w:jc w:val="center"/>
              <w:outlineLvl w:val="0"/>
              <w:rPr>
                <w:bCs/>
                <w:color w:val="000000"/>
                <w:sz w:val="22"/>
                <w:szCs w:val="22"/>
              </w:rPr>
            </w:pPr>
            <w:r w:rsidRPr="00042024">
              <w:rPr>
                <w:bCs/>
                <w:color w:val="000000"/>
                <w:sz w:val="22"/>
                <w:szCs w:val="22"/>
              </w:rPr>
              <w:t>6</w:t>
            </w:r>
          </w:p>
        </w:tc>
        <w:tc>
          <w:tcPr>
            <w:tcW w:w="1648" w:type="dxa"/>
            <w:tcBorders>
              <w:top w:val="single" w:sz="4" w:space="0" w:color="auto"/>
              <w:left w:val="single" w:sz="4" w:space="0" w:color="auto"/>
              <w:bottom w:val="single" w:sz="4" w:space="0" w:color="auto"/>
              <w:right w:val="single" w:sz="4" w:space="0" w:color="auto"/>
            </w:tcBorders>
            <w:vAlign w:val="center"/>
          </w:tcPr>
          <w:p w14:paraId="483EBE58" w14:textId="77777777" w:rsidR="00C831FC" w:rsidRPr="00042024" w:rsidRDefault="00C831FC">
            <w:pPr>
              <w:jc w:val="center"/>
              <w:outlineLvl w:val="0"/>
              <w:rPr>
                <w:bCs/>
                <w:color w:val="000000"/>
                <w:sz w:val="22"/>
                <w:szCs w:val="22"/>
              </w:rPr>
            </w:pPr>
            <w:r w:rsidRPr="00042024">
              <w:rPr>
                <w:bCs/>
                <w:color w:val="000000"/>
                <w:sz w:val="22"/>
                <w:szCs w:val="22"/>
              </w:rPr>
              <w:t>1000229361</w:t>
            </w:r>
          </w:p>
        </w:tc>
        <w:tc>
          <w:tcPr>
            <w:tcW w:w="3402" w:type="dxa"/>
            <w:tcBorders>
              <w:top w:val="single" w:sz="4" w:space="0" w:color="auto"/>
              <w:left w:val="single" w:sz="4" w:space="0" w:color="auto"/>
              <w:bottom w:val="single" w:sz="4" w:space="0" w:color="auto"/>
              <w:right w:val="single" w:sz="4" w:space="0" w:color="auto"/>
            </w:tcBorders>
            <w:vAlign w:val="center"/>
          </w:tcPr>
          <w:p w14:paraId="2A191BDF" w14:textId="190567FE"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4D3B1B0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4E761C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9FB34B" w14:textId="77777777" w:rsidR="00C831FC" w:rsidRPr="00042024" w:rsidRDefault="00C831FC">
            <w:pPr>
              <w:outlineLvl w:val="0"/>
              <w:rPr>
                <w:bCs/>
                <w:color w:val="000000"/>
                <w:sz w:val="22"/>
                <w:szCs w:val="22"/>
              </w:rPr>
            </w:pPr>
            <w:r w:rsidRPr="00042024">
              <w:rPr>
                <w:bCs/>
                <w:color w:val="000000"/>
                <w:sz w:val="22"/>
                <w:szCs w:val="22"/>
              </w:rPr>
              <w:t>Конвектор  SNC-125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08ADF21B"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142DAF95" w14:textId="77777777" w:rsidR="00C831FC" w:rsidRPr="00042024" w:rsidRDefault="00C831FC">
            <w:pPr>
              <w:jc w:val="center"/>
              <w:outlineLvl w:val="0"/>
              <w:rPr>
                <w:bCs/>
                <w:color w:val="000000"/>
                <w:sz w:val="22"/>
                <w:szCs w:val="22"/>
              </w:rPr>
            </w:pPr>
            <w:r w:rsidRPr="00042024">
              <w:rPr>
                <w:bCs/>
                <w:color w:val="000000"/>
                <w:sz w:val="22"/>
                <w:szCs w:val="22"/>
              </w:rPr>
              <w:t>1000229362</w:t>
            </w:r>
          </w:p>
        </w:tc>
        <w:tc>
          <w:tcPr>
            <w:tcW w:w="3402" w:type="dxa"/>
            <w:tcBorders>
              <w:top w:val="single" w:sz="4" w:space="0" w:color="auto"/>
              <w:left w:val="single" w:sz="4" w:space="0" w:color="auto"/>
              <w:bottom w:val="single" w:sz="4" w:space="0" w:color="auto"/>
              <w:right w:val="single" w:sz="4" w:space="0" w:color="auto"/>
            </w:tcBorders>
            <w:vAlign w:val="center"/>
          </w:tcPr>
          <w:p w14:paraId="37B59C54" w14:textId="0236DD8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58C64A4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F87E30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B1E8D4A" w14:textId="77777777" w:rsidR="00C831FC" w:rsidRPr="00042024" w:rsidRDefault="00C831FC">
            <w:pPr>
              <w:outlineLvl w:val="0"/>
              <w:rPr>
                <w:bCs/>
                <w:color w:val="000000"/>
                <w:sz w:val="22"/>
                <w:szCs w:val="22"/>
              </w:rPr>
            </w:pPr>
            <w:r w:rsidRPr="00042024">
              <w:rPr>
                <w:bCs/>
                <w:color w:val="000000"/>
                <w:sz w:val="22"/>
                <w:szCs w:val="22"/>
              </w:rPr>
              <w:t>Конвектор  СNS-100</w:t>
            </w:r>
          </w:p>
        </w:tc>
        <w:tc>
          <w:tcPr>
            <w:tcW w:w="709" w:type="dxa"/>
            <w:tcBorders>
              <w:top w:val="single" w:sz="4" w:space="0" w:color="auto"/>
              <w:left w:val="single" w:sz="4" w:space="0" w:color="auto"/>
              <w:bottom w:val="single" w:sz="4" w:space="0" w:color="auto"/>
              <w:right w:val="single" w:sz="4" w:space="0" w:color="auto"/>
            </w:tcBorders>
            <w:vAlign w:val="center"/>
          </w:tcPr>
          <w:p w14:paraId="6E1F3DCD" w14:textId="77777777" w:rsidR="00C831FC" w:rsidRPr="00042024" w:rsidRDefault="00C831FC">
            <w:pPr>
              <w:jc w:val="center"/>
              <w:outlineLvl w:val="0"/>
              <w:rPr>
                <w:bCs/>
                <w:color w:val="000000"/>
                <w:sz w:val="22"/>
                <w:szCs w:val="22"/>
              </w:rPr>
            </w:pPr>
            <w:r w:rsidRPr="00042024">
              <w:rPr>
                <w:bCs/>
                <w:color w:val="000000"/>
                <w:sz w:val="22"/>
                <w:szCs w:val="22"/>
              </w:rPr>
              <w:t>22</w:t>
            </w:r>
          </w:p>
        </w:tc>
        <w:tc>
          <w:tcPr>
            <w:tcW w:w="1648" w:type="dxa"/>
            <w:tcBorders>
              <w:top w:val="single" w:sz="4" w:space="0" w:color="auto"/>
              <w:left w:val="single" w:sz="4" w:space="0" w:color="auto"/>
              <w:bottom w:val="single" w:sz="4" w:space="0" w:color="auto"/>
              <w:right w:val="single" w:sz="4" w:space="0" w:color="auto"/>
            </w:tcBorders>
            <w:vAlign w:val="center"/>
          </w:tcPr>
          <w:p w14:paraId="3F92CD38" w14:textId="77777777" w:rsidR="00C831FC" w:rsidRPr="00042024" w:rsidRDefault="00C831FC">
            <w:pPr>
              <w:jc w:val="center"/>
              <w:outlineLvl w:val="0"/>
              <w:rPr>
                <w:bCs/>
                <w:color w:val="000000"/>
                <w:sz w:val="22"/>
                <w:szCs w:val="22"/>
              </w:rPr>
            </w:pPr>
            <w:r w:rsidRPr="00042024">
              <w:rPr>
                <w:bCs/>
                <w:color w:val="000000"/>
                <w:sz w:val="22"/>
                <w:szCs w:val="22"/>
              </w:rPr>
              <w:t>1000229367</w:t>
            </w:r>
          </w:p>
        </w:tc>
        <w:tc>
          <w:tcPr>
            <w:tcW w:w="3402" w:type="dxa"/>
            <w:tcBorders>
              <w:top w:val="single" w:sz="4" w:space="0" w:color="auto"/>
              <w:left w:val="single" w:sz="4" w:space="0" w:color="auto"/>
              <w:bottom w:val="single" w:sz="4" w:space="0" w:color="auto"/>
              <w:right w:val="single" w:sz="4" w:space="0" w:color="auto"/>
            </w:tcBorders>
            <w:vAlign w:val="center"/>
          </w:tcPr>
          <w:p w14:paraId="7DD7BEF9" w14:textId="6DE08E29"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6BD47B1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1D188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43DC59" w14:textId="77777777" w:rsidR="00C831FC" w:rsidRPr="00042024" w:rsidRDefault="00C831FC">
            <w:pPr>
              <w:outlineLvl w:val="0"/>
              <w:rPr>
                <w:bCs/>
                <w:color w:val="000000"/>
                <w:sz w:val="22"/>
                <w:szCs w:val="22"/>
              </w:rPr>
            </w:pPr>
            <w:r w:rsidRPr="00042024">
              <w:rPr>
                <w:bCs/>
                <w:color w:val="000000"/>
                <w:sz w:val="22"/>
                <w:szCs w:val="22"/>
              </w:rPr>
              <w:t>Конвектор  СNS-100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B69173A" w14:textId="77777777" w:rsidR="00C831FC" w:rsidRPr="00042024" w:rsidRDefault="00C831FC">
            <w:pPr>
              <w:jc w:val="center"/>
              <w:outlineLvl w:val="0"/>
              <w:rPr>
                <w:bCs/>
                <w:color w:val="000000"/>
                <w:sz w:val="22"/>
                <w:szCs w:val="22"/>
              </w:rPr>
            </w:pPr>
            <w:r w:rsidRPr="00042024">
              <w:rPr>
                <w:bCs/>
                <w:color w:val="000000"/>
                <w:sz w:val="22"/>
                <w:szCs w:val="22"/>
              </w:rPr>
              <w:t>37</w:t>
            </w:r>
          </w:p>
        </w:tc>
        <w:tc>
          <w:tcPr>
            <w:tcW w:w="1648" w:type="dxa"/>
            <w:tcBorders>
              <w:top w:val="single" w:sz="4" w:space="0" w:color="auto"/>
              <w:left w:val="single" w:sz="4" w:space="0" w:color="auto"/>
              <w:bottom w:val="single" w:sz="4" w:space="0" w:color="auto"/>
              <w:right w:val="single" w:sz="4" w:space="0" w:color="auto"/>
            </w:tcBorders>
            <w:vAlign w:val="center"/>
          </w:tcPr>
          <w:p w14:paraId="29ACDE32" w14:textId="77777777" w:rsidR="00C831FC" w:rsidRPr="00042024" w:rsidRDefault="00C831FC">
            <w:pPr>
              <w:jc w:val="center"/>
              <w:outlineLvl w:val="0"/>
              <w:rPr>
                <w:bCs/>
                <w:color w:val="000000"/>
                <w:sz w:val="22"/>
                <w:szCs w:val="22"/>
              </w:rPr>
            </w:pPr>
            <w:r w:rsidRPr="00042024">
              <w:rPr>
                <w:bCs/>
                <w:color w:val="000000"/>
                <w:sz w:val="22"/>
                <w:szCs w:val="22"/>
              </w:rPr>
              <w:t>1000229368</w:t>
            </w:r>
          </w:p>
        </w:tc>
        <w:tc>
          <w:tcPr>
            <w:tcW w:w="3402" w:type="dxa"/>
            <w:tcBorders>
              <w:top w:val="single" w:sz="4" w:space="0" w:color="auto"/>
              <w:left w:val="single" w:sz="4" w:space="0" w:color="auto"/>
              <w:bottom w:val="single" w:sz="4" w:space="0" w:color="auto"/>
              <w:right w:val="single" w:sz="4" w:space="0" w:color="auto"/>
            </w:tcBorders>
            <w:vAlign w:val="center"/>
          </w:tcPr>
          <w:p w14:paraId="67D4DAA3" w14:textId="47B42AE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6405562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827C4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5E619FE" w14:textId="77777777" w:rsidR="00C831FC" w:rsidRPr="00042024" w:rsidRDefault="00C831FC">
            <w:pPr>
              <w:outlineLvl w:val="0"/>
              <w:rPr>
                <w:bCs/>
                <w:color w:val="000000"/>
                <w:sz w:val="22"/>
                <w:szCs w:val="22"/>
              </w:rPr>
            </w:pPr>
            <w:r w:rsidRPr="00042024">
              <w:rPr>
                <w:bCs/>
                <w:color w:val="000000"/>
                <w:sz w:val="22"/>
                <w:szCs w:val="22"/>
              </w:rPr>
              <w:t>Конвектор  СNS-125</w:t>
            </w:r>
          </w:p>
        </w:tc>
        <w:tc>
          <w:tcPr>
            <w:tcW w:w="709" w:type="dxa"/>
            <w:tcBorders>
              <w:top w:val="single" w:sz="4" w:space="0" w:color="auto"/>
              <w:left w:val="single" w:sz="4" w:space="0" w:color="auto"/>
              <w:bottom w:val="single" w:sz="4" w:space="0" w:color="auto"/>
              <w:right w:val="single" w:sz="4" w:space="0" w:color="auto"/>
            </w:tcBorders>
            <w:vAlign w:val="center"/>
          </w:tcPr>
          <w:p w14:paraId="377FDE38" w14:textId="77777777" w:rsidR="00C831FC" w:rsidRPr="00042024" w:rsidRDefault="00C831FC">
            <w:pPr>
              <w:jc w:val="center"/>
              <w:outlineLvl w:val="0"/>
              <w:rPr>
                <w:bCs/>
                <w:color w:val="000000"/>
                <w:sz w:val="22"/>
                <w:szCs w:val="22"/>
              </w:rPr>
            </w:pPr>
            <w:r w:rsidRPr="00042024">
              <w:rPr>
                <w:bCs/>
                <w:color w:val="000000"/>
                <w:sz w:val="22"/>
                <w:szCs w:val="22"/>
              </w:rPr>
              <w:t>17</w:t>
            </w:r>
          </w:p>
        </w:tc>
        <w:tc>
          <w:tcPr>
            <w:tcW w:w="1648" w:type="dxa"/>
            <w:tcBorders>
              <w:top w:val="single" w:sz="4" w:space="0" w:color="auto"/>
              <w:left w:val="single" w:sz="4" w:space="0" w:color="auto"/>
              <w:bottom w:val="single" w:sz="4" w:space="0" w:color="auto"/>
              <w:right w:val="single" w:sz="4" w:space="0" w:color="auto"/>
            </w:tcBorders>
            <w:vAlign w:val="center"/>
          </w:tcPr>
          <w:p w14:paraId="3F7CE5FB" w14:textId="77777777" w:rsidR="00C831FC" w:rsidRPr="00042024" w:rsidRDefault="00C831FC">
            <w:pPr>
              <w:jc w:val="center"/>
              <w:outlineLvl w:val="0"/>
              <w:rPr>
                <w:bCs/>
                <w:color w:val="000000"/>
                <w:sz w:val="22"/>
                <w:szCs w:val="22"/>
              </w:rPr>
            </w:pPr>
            <w:r w:rsidRPr="00042024">
              <w:rPr>
                <w:bCs/>
                <w:color w:val="000000"/>
                <w:sz w:val="22"/>
                <w:szCs w:val="22"/>
              </w:rPr>
              <w:t>1000229369</w:t>
            </w:r>
          </w:p>
        </w:tc>
        <w:tc>
          <w:tcPr>
            <w:tcW w:w="3402" w:type="dxa"/>
            <w:tcBorders>
              <w:top w:val="single" w:sz="4" w:space="0" w:color="auto"/>
              <w:left w:val="single" w:sz="4" w:space="0" w:color="auto"/>
              <w:bottom w:val="single" w:sz="4" w:space="0" w:color="auto"/>
              <w:right w:val="single" w:sz="4" w:space="0" w:color="auto"/>
            </w:tcBorders>
            <w:vAlign w:val="center"/>
          </w:tcPr>
          <w:p w14:paraId="358FADA5" w14:textId="23CF9DA3"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A2A792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C6ED63"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8DB2EC" w14:textId="77777777" w:rsidR="00C831FC" w:rsidRPr="00042024" w:rsidRDefault="00C831FC">
            <w:pPr>
              <w:outlineLvl w:val="0"/>
              <w:rPr>
                <w:bCs/>
                <w:color w:val="000000"/>
                <w:sz w:val="22"/>
                <w:szCs w:val="22"/>
              </w:rPr>
            </w:pPr>
            <w:r w:rsidRPr="00042024">
              <w:rPr>
                <w:bCs/>
                <w:color w:val="000000"/>
                <w:sz w:val="22"/>
                <w:szCs w:val="22"/>
              </w:rPr>
              <w:t>Конвектор  СNS-250 (наст)</w:t>
            </w:r>
          </w:p>
        </w:tc>
        <w:tc>
          <w:tcPr>
            <w:tcW w:w="709" w:type="dxa"/>
            <w:tcBorders>
              <w:top w:val="single" w:sz="4" w:space="0" w:color="auto"/>
              <w:left w:val="single" w:sz="4" w:space="0" w:color="auto"/>
              <w:bottom w:val="single" w:sz="4" w:space="0" w:color="auto"/>
              <w:right w:val="single" w:sz="4" w:space="0" w:color="auto"/>
            </w:tcBorders>
            <w:vAlign w:val="center"/>
          </w:tcPr>
          <w:p w14:paraId="2C15FE46"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62C8848A" w14:textId="77777777" w:rsidR="00C831FC" w:rsidRPr="00042024" w:rsidRDefault="00C831FC">
            <w:pPr>
              <w:jc w:val="center"/>
              <w:outlineLvl w:val="0"/>
              <w:rPr>
                <w:bCs/>
                <w:color w:val="000000"/>
                <w:sz w:val="22"/>
                <w:szCs w:val="22"/>
              </w:rPr>
            </w:pPr>
            <w:r w:rsidRPr="00042024">
              <w:rPr>
                <w:bCs/>
                <w:color w:val="000000"/>
                <w:sz w:val="22"/>
                <w:szCs w:val="22"/>
              </w:rPr>
              <w:t>1000229370</w:t>
            </w:r>
          </w:p>
        </w:tc>
        <w:tc>
          <w:tcPr>
            <w:tcW w:w="3402" w:type="dxa"/>
            <w:tcBorders>
              <w:top w:val="single" w:sz="4" w:space="0" w:color="auto"/>
              <w:left w:val="single" w:sz="4" w:space="0" w:color="auto"/>
              <w:bottom w:val="single" w:sz="4" w:space="0" w:color="auto"/>
              <w:right w:val="single" w:sz="4" w:space="0" w:color="auto"/>
            </w:tcBorders>
            <w:vAlign w:val="center"/>
          </w:tcPr>
          <w:p w14:paraId="41919C6A" w14:textId="04ECFED8"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7324AB8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A75D30A"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52DD743" w14:textId="77777777" w:rsidR="00C831FC" w:rsidRPr="00042024" w:rsidRDefault="00C831FC">
            <w:pPr>
              <w:outlineLvl w:val="0"/>
              <w:rPr>
                <w:bCs/>
                <w:color w:val="000000"/>
                <w:sz w:val="22"/>
                <w:szCs w:val="22"/>
              </w:rPr>
            </w:pPr>
            <w:r w:rsidRPr="00042024">
              <w:rPr>
                <w:bCs/>
                <w:color w:val="000000"/>
                <w:sz w:val="22"/>
                <w:szCs w:val="22"/>
              </w:rPr>
              <w:t>Конвектор  СNS-75 (</w:t>
            </w:r>
            <w:proofErr w:type="spellStart"/>
            <w:r w:rsidRPr="00042024">
              <w:rPr>
                <w:bCs/>
                <w:color w:val="000000"/>
                <w:sz w:val="22"/>
                <w:szCs w:val="22"/>
              </w:rPr>
              <w:t>настен</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3AA7FAC2" w14:textId="77777777" w:rsidR="00C831FC" w:rsidRPr="00042024" w:rsidRDefault="00C831FC">
            <w:pPr>
              <w:jc w:val="center"/>
              <w:outlineLvl w:val="0"/>
              <w:rPr>
                <w:bCs/>
                <w:color w:val="000000"/>
                <w:sz w:val="22"/>
                <w:szCs w:val="22"/>
              </w:rPr>
            </w:pPr>
            <w:r w:rsidRPr="00042024">
              <w:rPr>
                <w:bCs/>
                <w:color w:val="000000"/>
                <w:sz w:val="22"/>
                <w:szCs w:val="22"/>
              </w:rPr>
              <w:t>22</w:t>
            </w:r>
          </w:p>
        </w:tc>
        <w:tc>
          <w:tcPr>
            <w:tcW w:w="1648" w:type="dxa"/>
            <w:tcBorders>
              <w:top w:val="single" w:sz="4" w:space="0" w:color="auto"/>
              <w:left w:val="single" w:sz="4" w:space="0" w:color="auto"/>
              <w:bottom w:val="single" w:sz="4" w:space="0" w:color="auto"/>
              <w:right w:val="single" w:sz="4" w:space="0" w:color="auto"/>
            </w:tcBorders>
            <w:vAlign w:val="center"/>
          </w:tcPr>
          <w:p w14:paraId="594BC103" w14:textId="77777777" w:rsidR="00C831FC" w:rsidRPr="00042024" w:rsidRDefault="00C831FC">
            <w:pPr>
              <w:jc w:val="center"/>
              <w:outlineLvl w:val="0"/>
              <w:rPr>
                <w:bCs/>
                <w:color w:val="000000"/>
                <w:sz w:val="22"/>
                <w:szCs w:val="22"/>
              </w:rPr>
            </w:pPr>
            <w:r w:rsidRPr="00042024">
              <w:rPr>
                <w:bCs/>
                <w:color w:val="000000"/>
                <w:sz w:val="22"/>
                <w:szCs w:val="22"/>
              </w:rPr>
              <w:t>1000229371</w:t>
            </w:r>
          </w:p>
        </w:tc>
        <w:tc>
          <w:tcPr>
            <w:tcW w:w="3402" w:type="dxa"/>
            <w:tcBorders>
              <w:top w:val="single" w:sz="4" w:space="0" w:color="auto"/>
              <w:left w:val="single" w:sz="4" w:space="0" w:color="auto"/>
              <w:bottom w:val="single" w:sz="4" w:space="0" w:color="auto"/>
              <w:right w:val="single" w:sz="4" w:space="0" w:color="auto"/>
            </w:tcBorders>
            <w:vAlign w:val="center"/>
          </w:tcPr>
          <w:p w14:paraId="4A387671" w14:textId="0276332D"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4207F1D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0D5827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FB8F1B" w14:textId="77777777" w:rsidR="00C831FC" w:rsidRPr="00042024" w:rsidRDefault="00C831FC">
            <w:pPr>
              <w:outlineLvl w:val="0"/>
              <w:rPr>
                <w:bCs/>
                <w:color w:val="000000"/>
                <w:sz w:val="22"/>
                <w:szCs w:val="22"/>
              </w:rPr>
            </w:pPr>
            <w:r w:rsidRPr="00042024">
              <w:rPr>
                <w:bCs/>
                <w:color w:val="000000"/>
                <w:sz w:val="22"/>
                <w:szCs w:val="22"/>
              </w:rPr>
              <w:t>Контейнер под мусор</w:t>
            </w:r>
          </w:p>
        </w:tc>
        <w:tc>
          <w:tcPr>
            <w:tcW w:w="709" w:type="dxa"/>
            <w:tcBorders>
              <w:top w:val="single" w:sz="4" w:space="0" w:color="auto"/>
              <w:left w:val="single" w:sz="4" w:space="0" w:color="auto"/>
              <w:bottom w:val="single" w:sz="4" w:space="0" w:color="auto"/>
              <w:right w:val="single" w:sz="4" w:space="0" w:color="auto"/>
            </w:tcBorders>
            <w:vAlign w:val="center"/>
          </w:tcPr>
          <w:p w14:paraId="42AE0AA0"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29DA73DE" w14:textId="77777777" w:rsidR="00C831FC" w:rsidRPr="00042024" w:rsidRDefault="00C831FC">
            <w:pPr>
              <w:jc w:val="center"/>
              <w:outlineLvl w:val="0"/>
              <w:rPr>
                <w:bCs/>
                <w:color w:val="000000"/>
                <w:sz w:val="22"/>
                <w:szCs w:val="22"/>
              </w:rPr>
            </w:pPr>
            <w:r w:rsidRPr="00042024">
              <w:rPr>
                <w:bCs/>
                <w:color w:val="000000"/>
                <w:sz w:val="22"/>
                <w:szCs w:val="22"/>
              </w:rPr>
              <w:t>1000229529</w:t>
            </w:r>
          </w:p>
        </w:tc>
        <w:tc>
          <w:tcPr>
            <w:tcW w:w="3402" w:type="dxa"/>
            <w:tcBorders>
              <w:top w:val="single" w:sz="4" w:space="0" w:color="auto"/>
              <w:left w:val="single" w:sz="4" w:space="0" w:color="auto"/>
              <w:bottom w:val="single" w:sz="4" w:space="0" w:color="auto"/>
              <w:right w:val="single" w:sz="4" w:space="0" w:color="auto"/>
            </w:tcBorders>
            <w:vAlign w:val="center"/>
          </w:tcPr>
          <w:p w14:paraId="3C9BDA06" w14:textId="1440BF47" w:rsidR="00C831FC" w:rsidRPr="00CE00AD" w:rsidRDefault="00C831FC" w:rsidP="00042024">
            <w:pPr>
              <w:outlineLvl w:val="0"/>
              <w:rPr>
                <w:sz w:val="22"/>
                <w:szCs w:val="22"/>
              </w:rPr>
            </w:pPr>
            <w:r w:rsidRPr="00CE00AD">
              <w:rPr>
                <w:sz w:val="22"/>
                <w:szCs w:val="22"/>
              </w:rPr>
              <w:t>Металлический типовой контейнер под мусор</w:t>
            </w:r>
          </w:p>
        </w:tc>
      </w:tr>
      <w:tr w:rsidR="00CE00AD" w:rsidRPr="00CE00AD" w14:paraId="55AD3A6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5D6BBB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9ED7004" w14:textId="77777777" w:rsidR="00C831FC" w:rsidRPr="00042024" w:rsidRDefault="00C831FC">
            <w:pPr>
              <w:outlineLvl w:val="0"/>
              <w:rPr>
                <w:bCs/>
                <w:color w:val="000000"/>
                <w:sz w:val="22"/>
                <w:szCs w:val="22"/>
              </w:rPr>
            </w:pPr>
            <w:r w:rsidRPr="00042024">
              <w:rPr>
                <w:bCs/>
                <w:color w:val="000000"/>
                <w:sz w:val="22"/>
                <w:szCs w:val="22"/>
              </w:rPr>
              <w:t>Кресло-кровать "Анжела"</w:t>
            </w:r>
          </w:p>
        </w:tc>
        <w:tc>
          <w:tcPr>
            <w:tcW w:w="709" w:type="dxa"/>
            <w:tcBorders>
              <w:top w:val="single" w:sz="4" w:space="0" w:color="auto"/>
              <w:left w:val="single" w:sz="4" w:space="0" w:color="auto"/>
              <w:bottom w:val="single" w:sz="4" w:space="0" w:color="auto"/>
              <w:right w:val="single" w:sz="4" w:space="0" w:color="auto"/>
            </w:tcBorders>
            <w:vAlign w:val="center"/>
          </w:tcPr>
          <w:p w14:paraId="04EF3D4C" w14:textId="77777777" w:rsidR="00C831FC" w:rsidRPr="00042024" w:rsidRDefault="00C831FC">
            <w:pPr>
              <w:jc w:val="center"/>
              <w:outlineLvl w:val="0"/>
              <w:rPr>
                <w:bCs/>
                <w:color w:val="000000"/>
                <w:sz w:val="22"/>
                <w:szCs w:val="22"/>
              </w:rPr>
            </w:pPr>
            <w:r w:rsidRPr="00042024">
              <w:rPr>
                <w:bCs/>
                <w:color w:val="000000"/>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690F390A" w14:textId="77777777" w:rsidR="00C831FC" w:rsidRPr="00042024" w:rsidRDefault="00C831FC">
            <w:pPr>
              <w:jc w:val="center"/>
              <w:outlineLvl w:val="0"/>
              <w:rPr>
                <w:bCs/>
                <w:color w:val="000000"/>
                <w:sz w:val="22"/>
                <w:szCs w:val="22"/>
              </w:rPr>
            </w:pPr>
            <w:r w:rsidRPr="00042024">
              <w:rPr>
                <w:bCs/>
                <w:color w:val="000000"/>
                <w:sz w:val="22"/>
                <w:szCs w:val="22"/>
              </w:rPr>
              <w:t>1000229795</w:t>
            </w:r>
          </w:p>
        </w:tc>
        <w:tc>
          <w:tcPr>
            <w:tcW w:w="3402" w:type="dxa"/>
            <w:tcBorders>
              <w:top w:val="single" w:sz="4" w:space="0" w:color="auto"/>
              <w:left w:val="single" w:sz="4" w:space="0" w:color="auto"/>
              <w:bottom w:val="single" w:sz="4" w:space="0" w:color="auto"/>
              <w:right w:val="single" w:sz="4" w:space="0" w:color="auto"/>
            </w:tcBorders>
            <w:vAlign w:val="center"/>
          </w:tcPr>
          <w:p w14:paraId="080C29D3" w14:textId="1EB8FA3D" w:rsidR="00C831FC" w:rsidRPr="00CE00AD" w:rsidRDefault="00C831FC" w:rsidP="00042024">
            <w:pPr>
              <w:outlineLvl w:val="0"/>
              <w:rPr>
                <w:sz w:val="22"/>
                <w:szCs w:val="22"/>
              </w:rPr>
            </w:pPr>
            <w:r w:rsidRPr="00CE00AD">
              <w:rPr>
                <w:sz w:val="22"/>
                <w:szCs w:val="22"/>
              </w:rPr>
              <w:t xml:space="preserve">Мягкая мебель </w:t>
            </w:r>
          </w:p>
        </w:tc>
      </w:tr>
      <w:tr w:rsidR="00CE00AD" w:rsidRPr="00CE00AD" w14:paraId="618A918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1A738F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74165F9" w14:textId="77777777" w:rsidR="00C831FC" w:rsidRPr="00042024" w:rsidRDefault="00C831FC">
            <w:pPr>
              <w:outlineLvl w:val="0"/>
              <w:rPr>
                <w:bCs/>
                <w:color w:val="000000"/>
                <w:sz w:val="22"/>
                <w:szCs w:val="22"/>
              </w:rPr>
            </w:pPr>
            <w:r w:rsidRPr="00042024">
              <w:rPr>
                <w:bCs/>
                <w:color w:val="000000"/>
                <w:sz w:val="22"/>
                <w:szCs w:val="22"/>
              </w:rPr>
              <w:t>Кресло-кровать "Джокер"</w:t>
            </w:r>
          </w:p>
        </w:tc>
        <w:tc>
          <w:tcPr>
            <w:tcW w:w="709" w:type="dxa"/>
            <w:tcBorders>
              <w:top w:val="single" w:sz="4" w:space="0" w:color="auto"/>
              <w:left w:val="single" w:sz="4" w:space="0" w:color="auto"/>
              <w:bottom w:val="single" w:sz="4" w:space="0" w:color="auto"/>
              <w:right w:val="single" w:sz="4" w:space="0" w:color="auto"/>
            </w:tcBorders>
            <w:vAlign w:val="center"/>
          </w:tcPr>
          <w:p w14:paraId="62F1E03D" w14:textId="77777777" w:rsidR="00C831FC" w:rsidRPr="00042024" w:rsidRDefault="00C831FC">
            <w:pPr>
              <w:jc w:val="center"/>
              <w:outlineLvl w:val="0"/>
              <w:rPr>
                <w:bCs/>
                <w:color w:val="000000"/>
                <w:sz w:val="22"/>
                <w:szCs w:val="22"/>
              </w:rPr>
            </w:pPr>
            <w:r w:rsidRPr="00042024">
              <w:rPr>
                <w:bCs/>
                <w:color w:val="000000"/>
                <w:sz w:val="22"/>
                <w:szCs w:val="22"/>
              </w:rPr>
              <w:t>26</w:t>
            </w:r>
          </w:p>
        </w:tc>
        <w:tc>
          <w:tcPr>
            <w:tcW w:w="1648" w:type="dxa"/>
            <w:tcBorders>
              <w:top w:val="single" w:sz="4" w:space="0" w:color="auto"/>
              <w:left w:val="single" w:sz="4" w:space="0" w:color="auto"/>
              <w:bottom w:val="single" w:sz="4" w:space="0" w:color="auto"/>
              <w:right w:val="single" w:sz="4" w:space="0" w:color="auto"/>
            </w:tcBorders>
            <w:vAlign w:val="center"/>
          </w:tcPr>
          <w:p w14:paraId="74347BBE" w14:textId="77777777" w:rsidR="00C831FC" w:rsidRPr="00042024" w:rsidRDefault="00C831FC">
            <w:pPr>
              <w:jc w:val="center"/>
              <w:outlineLvl w:val="0"/>
              <w:rPr>
                <w:bCs/>
                <w:color w:val="000000"/>
                <w:sz w:val="22"/>
                <w:szCs w:val="22"/>
              </w:rPr>
            </w:pPr>
            <w:r w:rsidRPr="00042024">
              <w:rPr>
                <w:bCs/>
                <w:color w:val="000000"/>
                <w:sz w:val="22"/>
                <w:szCs w:val="22"/>
              </w:rPr>
              <w:t>1000229796</w:t>
            </w:r>
          </w:p>
        </w:tc>
        <w:tc>
          <w:tcPr>
            <w:tcW w:w="3402" w:type="dxa"/>
            <w:tcBorders>
              <w:top w:val="single" w:sz="4" w:space="0" w:color="auto"/>
              <w:left w:val="single" w:sz="4" w:space="0" w:color="auto"/>
              <w:bottom w:val="single" w:sz="4" w:space="0" w:color="auto"/>
              <w:right w:val="single" w:sz="4" w:space="0" w:color="auto"/>
            </w:tcBorders>
            <w:vAlign w:val="center"/>
          </w:tcPr>
          <w:p w14:paraId="1C7C2455" w14:textId="6A320141" w:rsidR="00C831FC" w:rsidRPr="00CE00AD" w:rsidRDefault="00C831FC" w:rsidP="00042024">
            <w:pPr>
              <w:outlineLvl w:val="0"/>
              <w:rPr>
                <w:sz w:val="22"/>
                <w:szCs w:val="22"/>
              </w:rPr>
            </w:pPr>
            <w:r w:rsidRPr="00CE00AD">
              <w:rPr>
                <w:sz w:val="22"/>
                <w:szCs w:val="22"/>
              </w:rPr>
              <w:t>Мягкая мебель</w:t>
            </w:r>
          </w:p>
        </w:tc>
      </w:tr>
      <w:tr w:rsidR="00CE00AD" w:rsidRPr="00CE00AD" w14:paraId="236F005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FE51F9"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9B7415" w14:textId="77777777" w:rsidR="00C831FC" w:rsidRPr="00042024" w:rsidRDefault="00C831FC">
            <w:pPr>
              <w:outlineLvl w:val="0"/>
              <w:rPr>
                <w:bCs/>
                <w:color w:val="000000"/>
                <w:sz w:val="22"/>
                <w:szCs w:val="22"/>
              </w:rPr>
            </w:pPr>
            <w:r w:rsidRPr="00042024">
              <w:rPr>
                <w:bCs/>
                <w:color w:val="000000"/>
                <w:sz w:val="22"/>
                <w:szCs w:val="22"/>
              </w:rPr>
              <w:t>Кресло-кровать "Натали"</w:t>
            </w:r>
          </w:p>
        </w:tc>
        <w:tc>
          <w:tcPr>
            <w:tcW w:w="709" w:type="dxa"/>
            <w:tcBorders>
              <w:top w:val="single" w:sz="4" w:space="0" w:color="auto"/>
              <w:left w:val="single" w:sz="4" w:space="0" w:color="auto"/>
              <w:bottom w:val="single" w:sz="4" w:space="0" w:color="auto"/>
              <w:right w:val="single" w:sz="4" w:space="0" w:color="auto"/>
            </w:tcBorders>
            <w:vAlign w:val="center"/>
          </w:tcPr>
          <w:p w14:paraId="14C10D11" w14:textId="77777777" w:rsidR="00C831FC" w:rsidRPr="00042024" w:rsidRDefault="00C831FC">
            <w:pPr>
              <w:jc w:val="center"/>
              <w:outlineLvl w:val="0"/>
              <w:rPr>
                <w:bCs/>
                <w:color w:val="000000"/>
                <w:sz w:val="22"/>
                <w:szCs w:val="22"/>
              </w:rPr>
            </w:pPr>
            <w:r w:rsidRPr="00042024">
              <w:rPr>
                <w:bCs/>
                <w:color w:val="000000"/>
                <w:sz w:val="22"/>
                <w:szCs w:val="22"/>
              </w:rPr>
              <w:t>4</w:t>
            </w:r>
          </w:p>
        </w:tc>
        <w:tc>
          <w:tcPr>
            <w:tcW w:w="1648" w:type="dxa"/>
            <w:tcBorders>
              <w:top w:val="single" w:sz="4" w:space="0" w:color="auto"/>
              <w:left w:val="single" w:sz="4" w:space="0" w:color="auto"/>
              <w:bottom w:val="single" w:sz="4" w:space="0" w:color="auto"/>
              <w:right w:val="single" w:sz="4" w:space="0" w:color="auto"/>
            </w:tcBorders>
            <w:vAlign w:val="center"/>
          </w:tcPr>
          <w:p w14:paraId="4D1F0AEF" w14:textId="77777777" w:rsidR="00C831FC" w:rsidRPr="00042024" w:rsidRDefault="00C831FC">
            <w:pPr>
              <w:jc w:val="center"/>
              <w:outlineLvl w:val="0"/>
              <w:rPr>
                <w:bCs/>
                <w:color w:val="000000"/>
                <w:sz w:val="22"/>
                <w:szCs w:val="22"/>
              </w:rPr>
            </w:pPr>
            <w:r w:rsidRPr="00042024">
              <w:rPr>
                <w:bCs/>
                <w:color w:val="000000"/>
                <w:sz w:val="22"/>
                <w:szCs w:val="22"/>
              </w:rPr>
              <w:t>1000229797</w:t>
            </w:r>
          </w:p>
        </w:tc>
        <w:tc>
          <w:tcPr>
            <w:tcW w:w="3402" w:type="dxa"/>
            <w:tcBorders>
              <w:top w:val="single" w:sz="4" w:space="0" w:color="auto"/>
              <w:left w:val="single" w:sz="4" w:space="0" w:color="auto"/>
              <w:bottom w:val="single" w:sz="4" w:space="0" w:color="auto"/>
              <w:right w:val="single" w:sz="4" w:space="0" w:color="auto"/>
            </w:tcBorders>
            <w:vAlign w:val="center"/>
          </w:tcPr>
          <w:p w14:paraId="3AF350C9" w14:textId="5A381B3B" w:rsidR="00C831FC" w:rsidRPr="00CE00AD" w:rsidRDefault="00C831FC" w:rsidP="00042024">
            <w:pPr>
              <w:outlineLvl w:val="0"/>
              <w:rPr>
                <w:sz w:val="22"/>
                <w:szCs w:val="22"/>
              </w:rPr>
            </w:pPr>
            <w:r w:rsidRPr="00CE00AD">
              <w:rPr>
                <w:sz w:val="22"/>
                <w:szCs w:val="22"/>
              </w:rPr>
              <w:t>Мягкая мебель</w:t>
            </w:r>
          </w:p>
        </w:tc>
      </w:tr>
      <w:tr w:rsidR="00CE00AD" w:rsidRPr="00CE00AD" w14:paraId="6581AE2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C005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E55C612" w14:textId="77777777" w:rsidR="00C831FC" w:rsidRPr="00042024" w:rsidRDefault="00C831FC">
            <w:pPr>
              <w:outlineLvl w:val="0"/>
              <w:rPr>
                <w:bCs/>
                <w:color w:val="000000"/>
                <w:sz w:val="22"/>
                <w:szCs w:val="22"/>
              </w:rPr>
            </w:pPr>
            <w:r w:rsidRPr="00042024">
              <w:rPr>
                <w:bCs/>
                <w:color w:val="000000"/>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6B9C90DB" w14:textId="77777777" w:rsidR="00C831FC" w:rsidRPr="00042024" w:rsidRDefault="00C831FC">
            <w:pPr>
              <w:jc w:val="center"/>
              <w:outlineLvl w:val="0"/>
              <w:rPr>
                <w:bCs/>
                <w:color w:val="000000"/>
                <w:sz w:val="22"/>
                <w:szCs w:val="22"/>
              </w:rPr>
            </w:pPr>
            <w:r w:rsidRPr="00042024">
              <w:rPr>
                <w:bCs/>
                <w:color w:val="000000"/>
                <w:sz w:val="22"/>
                <w:szCs w:val="22"/>
              </w:rPr>
              <w:t>99</w:t>
            </w:r>
          </w:p>
        </w:tc>
        <w:tc>
          <w:tcPr>
            <w:tcW w:w="1648" w:type="dxa"/>
            <w:tcBorders>
              <w:top w:val="single" w:sz="4" w:space="0" w:color="auto"/>
              <w:left w:val="single" w:sz="4" w:space="0" w:color="auto"/>
              <w:bottom w:val="single" w:sz="4" w:space="0" w:color="auto"/>
              <w:right w:val="single" w:sz="4" w:space="0" w:color="auto"/>
            </w:tcBorders>
            <w:vAlign w:val="center"/>
          </w:tcPr>
          <w:p w14:paraId="706E062F" w14:textId="77777777" w:rsidR="00C831FC" w:rsidRPr="00042024" w:rsidRDefault="00C831FC">
            <w:pPr>
              <w:jc w:val="center"/>
              <w:outlineLvl w:val="0"/>
              <w:rPr>
                <w:bCs/>
                <w:sz w:val="22"/>
                <w:szCs w:val="22"/>
              </w:rPr>
            </w:pPr>
            <w:r w:rsidRPr="00042024">
              <w:rPr>
                <w:bCs/>
                <w:sz w:val="22"/>
                <w:szCs w:val="22"/>
              </w:rPr>
              <w:t>1000229824</w:t>
            </w:r>
          </w:p>
        </w:tc>
        <w:tc>
          <w:tcPr>
            <w:tcW w:w="3402" w:type="dxa"/>
            <w:tcBorders>
              <w:top w:val="single" w:sz="4" w:space="0" w:color="auto"/>
              <w:left w:val="single" w:sz="4" w:space="0" w:color="auto"/>
              <w:bottom w:val="single" w:sz="4" w:space="0" w:color="auto"/>
              <w:right w:val="single" w:sz="4" w:space="0" w:color="auto"/>
            </w:tcBorders>
            <w:vAlign w:val="center"/>
          </w:tcPr>
          <w:p w14:paraId="47F0372E" w14:textId="378C5C78" w:rsidR="00C831FC" w:rsidRPr="00CE00AD" w:rsidRDefault="005624C6" w:rsidP="00042024">
            <w:pPr>
              <w:outlineLvl w:val="0"/>
              <w:rPr>
                <w:sz w:val="22"/>
                <w:szCs w:val="22"/>
              </w:rPr>
            </w:pPr>
            <w:r w:rsidRPr="00CE00AD">
              <w:rPr>
                <w:sz w:val="22"/>
                <w:szCs w:val="22"/>
              </w:rPr>
              <w:t>деревянная спальная мебель</w:t>
            </w:r>
          </w:p>
        </w:tc>
      </w:tr>
      <w:tr w:rsidR="00CE00AD" w:rsidRPr="00CE00AD" w14:paraId="2A2F9FB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B033B8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6107634" w14:textId="77777777" w:rsidR="00C831FC" w:rsidRPr="00042024" w:rsidRDefault="00C831FC">
            <w:pPr>
              <w:outlineLvl w:val="0"/>
              <w:rPr>
                <w:bCs/>
                <w:color w:val="000000"/>
                <w:sz w:val="22"/>
                <w:szCs w:val="22"/>
              </w:rPr>
            </w:pPr>
            <w:r w:rsidRPr="00042024">
              <w:rPr>
                <w:bCs/>
                <w:color w:val="000000"/>
                <w:sz w:val="22"/>
                <w:szCs w:val="22"/>
              </w:rPr>
              <w:t>Кровать</w:t>
            </w:r>
          </w:p>
        </w:tc>
        <w:tc>
          <w:tcPr>
            <w:tcW w:w="709" w:type="dxa"/>
            <w:tcBorders>
              <w:top w:val="single" w:sz="4" w:space="0" w:color="auto"/>
              <w:left w:val="single" w:sz="4" w:space="0" w:color="auto"/>
              <w:bottom w:val="single" w:sz="4" w:space="0" w:color="auto"/>
              <w:right w:val="single" w:sz="4" w:space="0" w:color="auto"/>
            </w:tcBorders>
            <w:vAlign w:val="center"/>
          </w:tcPr>
          <w:p w14:paraId="40936489" w14:textId="77777777" w:rsidR="00C831FC" w:rsidRPr="00042024" w:rsidRDefault="00C831FC">
            <w:pPr>
              <w:jc w:val="center"/>
              <w:outlineLvl w:val="0"/>
              <w:rPr>
                <w:bCs/>
                <w:color w:val="000000"/>
                <w:sz w:val="22"/>
                <w:szCs w:val="22"/>
              </w:rPr>
            </w:pPr>
            <w:r w:rsidRPr="00042024">
              <w:rPr>
                <w:bCs/>
                <w:color w:val="000000"/>
                <w:sz w:val="22"/>
                <w:szCs w:val="22"/>
              </w:rPr>
              <w:t>41</w:t>
            </w:r>
          </w:p>
        </w:tc>
        <w:tc>
          <w:tcPr>
            <w:tcW w:w="1648" w:type="dxa"/>
            <w:tcBorders>
              <w:top w:val="single" w:sz="4" w:space="0" w:color="auto"/>
              <w:left w:val="single" w:sz="4" w:space="0" w:color="auto"/>
              <w:bottom w:val="single" w:sz="4" w:space="0" w:color="auto"/>
              <w:right w:val="single" w:sz="4" w:space="0" w:color="auto"/>
            </w:tcBorders>
            <w:vAlign w:val="center"/>
          </w:tcPr>
          <w:p w14:paraId="7184A5B9" w14:textId="77777777" w:rsidR="00C831FC" w:rsidRPr="00042024" w:rsidRDefault="00C831FC">
            <w:pPr>
              <w:jc w:val="center"/>
              <w:outlineLvl w:val="0"/>
              <w:rPr>
                <w:bCs/>
                <w:color w:val="000000"/>
                <w:sz w:val="22"/>
                <w:szCs w:val="22"/>
              </w:rPr>
            </w:pPr>
            <w:r w:rsidRPr="00042024">
              <w:rPr>
                <w:bCs/>
                <w:color w:val="000000"/>
                <w:sz w:val="22"/>
                <w:szCs w:val="22"/>
              </w:rPr>
              <w:t>1000229820</w:t>
            </w:r>
          </w:p>
        </w:tc>
        <w:tc>
          <w:tcPr>
            <w:tcW w:w="3402" w:type="dxa"/>
            <w:tcBorders>
              <w:top w:val="single" w:sz="4" w:space="0" w:color="auto"/>
              <w:left w:val="single" w:sz="4" w:space="0" w:color="auto"/>
              <w:bottom w:val="single" w:sz="4" w:space="0" w:color="auto"/>
              <w:right w:val="single" w:sz="4" w:space="0" w:color="auto"/>
            </w:tcBorders>
            <w:vAlign w:val="center"/>
          </w:tcPr>
          <w:p w14:paraId="08D68EC4" w14:textId="0C91C54C" w:rsidR="00C831FC" w:rsidRPr="00CE00AD" w:rsidRDefault="005624C6" w:rsidP="00042024">
            <w:pPr>
              <w:outlineLvl w:val="0"/>
              <w:rPr>
                <w:sz w:val="22"/>
                <w:szCs w:val="22"/>
              </w:rPr>
            </w:pPr>
            <w:r w:rsidRPr="00CE00AD">
              <w:rPr>
                <w:sz w:val="22"/>
                <w:szCs w:val="22"/>
              </w:rPr>
              <w:t>деревянная спальная мебель</w:t>
            </w:r>
          </w:p>
        </w:tc>
      </w:tr>
      <w:tr w:rsidR="00CE00AD" w:rsidRPr="00CE00AD" w14:paraId="024316C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00DFC6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398D09D" w14:textId="77777777" w:rsidR="00C831FC" w:rsidRPr="00042024" w:rsidRDefault="00C831FC">
            <w:pPr>
              <w:outlineLvl w:val="0"/>
              <w:rPr>
                <w:bCs/>
                <w:color w:val="000000"/>
                <w:sz w:val="22"/>
                <w:szCs w:val="22"/>
              </w:rPr>
            </w:pPr>
            <w:r w:rsidRPr="00042024">
              <w:rPr>
                <w:bCs/>
                <w:color w:val="000000"/>
                <w:sz w:val="22"/>
                <w:szCs w:val="22"/>
              </w:rPr>
              <w:t>Кухонный гарнитур</w:t>
            </w:r>
          </w:p>
        </w:tc>
        <w:tc>
          <w:tcPr>
            <w:tcW w:w="709" w:type="dxa"/>
            <w:tcBorders>
              <w:top w:val="single" w:sz="4" w:space="0" w:color="auto"/>
              <w:left w:val="single" w:sz="4" w:space="0" w:color="auto"/>
              <w:bottom w:val="single" w:sz="4" w:space="0" w:color="auto"/>
              <w:right w:val="single" w:sz="4" w:space="0" w:color="auto"/>
            </w:tcBorders>
            <w:vAlign w:val="center"/>
          </w:tcPr>
          <w:p w14:paraId="0887DEAC"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5F76201C" w14:textId="77777777" w:rsidR="00C831FC" w:rsidRPr="00042024" w:rsidRDefault="00C831FC">
            <w:pPr>
              <w:jc w:val="center"/>
              <w:outlineLvl w:val="0"/>
              <w:rPr>
                <w:bCs/>
                <w:color w:val="000000"/>
                <w:sz w:val="22"/>
                <w:szCs w:val="22"/>
              </w:rPr>
            </w:pPr>
            <w:r w:rsidRPr="00042024">
              <w:rPr>
                <w:bCs/>
                <w:color w:val="000000"/>
                <w:sz w:val="22"/>
                <w:szCs w:val="22"/>
              </w:rPr>
              <w:t>1000230040</w:t>
            </w:r>
          </w:p>
        </w:tc>
        <w:tc>
          <w:tcPr>
            <w:tcW w:w="3402" w:type="dxa"/>
            <w:tcBorders>
              <w:top w:val="single" w:sz="4" w:space="0" w:color="auto"/>
              <w:left w:val="single" w:sz="4" w:space="0" w:color="auto"/>
              <w:bottom w:val="single" w:sz="4" w:space="0" w:color="auto"/>
              <w:right w:val="single" w:sz="4" w:space="0" w:color="auto"/>
            </w:tcBorders>
            <w:vAlign w:val="center"/>
          </w:tcPr>
          <w:p w14:paraId="51BAB1C8" w14:textId="795A4F13" w:rsidR="00C831FC" w:rsidRPr="00CE00AD" w:rsidRDefault="00C831FC" w:rsidP="00042024">
            <w:pPr>
              <w:outlineLvl w:val="0"/>
              <w:rPr>
                <w:sz w:val="22"/>
                <w:szCs w:val="22"/>
              </w:rPr>
            </w:pPr>
            <w:r w:rsidRPr="00CE00AD">
              <w:rPr>
                <w:sz w:val="22"/>
                <w:szCs w:val="22"/>
              </w:rPr>
              <w:t>Шкафы из массива дерева (сосна), тумба 1000*900*600мм 2-шт, шкаф навесной 1000*900*400мм 2-шт.</w:t>
            </w:r>
          </w:p>
        </w:tc>
      </w:tr>
      <w:tr w:rsidR="00CE00AD" w:rsidRPr="00CE00AD" w14:paraId="2E1067F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2CEABC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A20F47" w14:textId="77777777" w:rsidR="00C831FC" w:rsidRPr="00715103" w:rsidRDefault="00C831FC">
            <w:pPr>
              <w:outlineLvl w:val="0"/>
              <w:rPr>
                <w:bCs/>
                <w:color w:val="000000"/>
                <w:sz w:val="22"/>
                <w:szCs w:val="22"/>
              </w:rPr>
            </w:pPr>
            <w:r w:rsidRPr="00715103">
              <w:rPr>
                <w:bCs/>
                <w:color w:val="000000"/>
                <w:sz w:val="22"/>
                <w:szCs w:val="22"/>
              </w:rPr>
              <w:t>Насос "Гном" 10/10</w:t>
            </w:r>
          </w:p>
        </w:tc>
        <w:tc>
          <w:tcPr>
            <w:tcW w:w="709" w:type="dxa"/>
            <w:tcBorders>
              <w:top w:val="single" w:sz="4" w:space="0" w:color="auto"/>
              <w:left w:val="single" w:sz="4" w:space="0" w:color="auto"/>
              <w:bottom w:val="single" w:sz="4" w:space="0" w:color="auto"/>
              <w:right w:val="single" w:sz="4" w:space="0" w:color="auto"/>
            </w:tcBorders>
            <w:vAlign w:val="center"/>
          </w:tcPr>
          <w:p w14:paraId="3D30D090" w14:textId="77777777" w:rsidR="00C831FC" w:rsidRPr="00715103" w:rsidRDefault="00C831FC">
            <w:pPr>
              <w:jc w:val="center"/>
              <w:outlineLvl w:val="0"/>
              <w:rPr>
                <w:bCs/>
                <w:color w:val="000000"/>
                <w:sz w:val="22"/>
                <w:szCs w:val="22"/>
              </w:rPr>
            </w:pPr>
            <w:r w:rsidRPr="00715103">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14BDFFE1" w14:textId="77777777" w:rsidR="00C831FC" w:rsidRPr="00715103" w:rsidRDefault="00C831FC">
            <w:pPr>
              <w:jc w:val="center"/>
              <w:outlineLvl w:val="0"/>
              <w:rPr>
                <w:bCs/>
                <w:sz w:val="22"/>
                <w:szCs w:val="22"/>
              </w:rPr>
            </w:pPr>
            <w:r w:rsidRPr="00715103">
              <w:rPr>
                <w:bCs/>
                <w:sz w:val="22"/>
                <w:szCs w:val="22"/>
              </w:rPr>
              <w:t>1000231628</w:t>
            </w:r>
          </w:p>
        </w:tc>
        <w:tc>
          <w:tcPr>
            <w:tcW w:w="3402" w:type="dxa"/>
            <w:tcBorders>
              <w:top w:val="single" w:sz="4" w:space="0" w:color="auto"/>
              <w:left w:val="single" w:sz="4" w:space="0" w:color="auto"/>
              <w:bottom w:val="single" w:sz="4" w:space="0" w:color="auto"/>
              <w:right w:val="single" w:sz="4" w:space="0" w:color="auto"/>
            </w:tcBorders>
            <w:vAlign w:val="center"/>
          </w:tcPr>
          <w:p w14:paraId="580E0CDD" w14:textId="2DD0EA51" w:rsidR="00C831FC" w:rsidRPr="00CE00AD" w:rsidRDefault="00C831FC" w:rsidP="00042024">
            <w:pPr>
              <w:outlineLvl w:val="0"/>
              <w:rPr>
                <w:sz w:val="22"/>
                <w:szCs w:val="22"/>
              </w:rPr>
            </w:pPr>
            <w:r w:rsidRPr="00CE00AD">
              <w:rPr>
                <w:sz w:val="22"/>
                <w:szCs w:val="22"/>
              </w:rPr>
              <w:t>Глубинный насос для перекачки воды</w:t>
            </w:r>
          </w:p>
        </w:tc>
      </w:tr>
      <w:tr w:rsidR="00CE00AD" w:rsidRPr="00CE00AD" w14:paraId="0CE0284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71DF07"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985D707" w14:textId="77777777" w:rsidR="00C831FC" w:rsidRPr="00042024" w:rsidRDefault="00C831FC">
            <w:pPr>
              <w:outlineLvl w:val="0"/>
              <w:rPr>
                <w:bCs/>
                <w:color w:val="000000"/>
                <w:sz w:val="22"/>
                <w:szCs w:val="22"/>
              </w:rPr>
            </w:pPr>
            <w:r w:rsidRPr="00042024">
              <w:rPr>
                <w:bCs/>
                <w:color w:val="000000"/>
                <w:sz w:val="22"/>
                <w:szCs w:val="22"/>
              </w:rPr>
              <w:t>Обогреватель NOVO C4F 10/10  XSC</w:t>
            </w:r>
          </w:p>
        </w:tc>
        <w:tc>
          <w:tcPr>
            <w:tcW w:w="709" w:type="dxa"/>
            <w:tcBorders>
              <w:top w:val="single" w:sz="4" w:space="0" w:color="auto"/>
              <w:left w:val="single" w:sz="4" w:space="0" w:color="auto"/>
              <w:bottom w:val="single" w:sz="4" w:space="0" w:color="auto"/>
              <w:right w:val="single" w:sz="4" w:space="0" w:color="auto"/>
            </w:tcBorders>
            <w:vAlign w:val="center"/>
          </w:tcPr>
          <w:p w14:paraId="3E96E5F5" w14:textId="77777777" w:rsidR="00C831FC" w:rsidRPr="00042024" w:rsidRDefault="00C831FC">
            <w:pPr>
              <w:jc w:val="center"/>
              <w:outlineLvl w:val="0"/>
              <w:rPr>
                <w:bCs/>
                <w:color w:val="000000"/>
                <w:sz w:val="22"/>
                <w:szCs w:val="22"/>
              </w:rPr>
            </w:pPr>
            <w:r w:rsidRPr="00042024">
              <w:rPr>
                <w:bCs/>
                <w:color w:val="000000"/>
                <w:sz w:val="22"/>
                <w:szCs w:val="22"/>
              </w:rPr>
              <w:t>9</w:t>
            </w:r>
          </w:p>
        </w:tc>
        <w:tc>
          <w:tcPr>
            <w:tcW w:w="1648" w:type="dxa"/>
            <w:tcBorders>
              <w:top w:val="single" w:sz="4" w:space="0" w:color="auto"/>
              <w:left w:val="single" w:sz="4" w:space="0" w:color="auto"/>
              <w:bottom w:val="single" w:sz="4" w:space="0" w:color="auto"/>
              <w:right w:val="single" w:sz="4" w:space="0" w:color="auto"/>
            </w:tcBorders>
            <w:vAlign w:val="center"/>
          </w:tcPr>
          <w:p w14:paraId="3E00CD9B" w14:textId="77777777" w:rsidR="00C831FC" w:rsidRPr="00042024" w:rsidRDefault="00C831FC">
            <w:pPr>
              <w:jc w:val="center"/>
              <w:outlineLvl w:val="0"/>
              <w:rPr>
                <w:bCs/>
                <w:color w:val="000000"/>
                <w:sz w:val="22"/>
                <w:szCs w:val="22"/>
              </w:rPr>
            </w:pPr>
            <w:r w:rsidRPr="00042024">
              <w:rPr>
                <w:bCs/>
                <w:color w:val="000000"/>
                <w:sz w:val="22"/>
                <w:szCs w:val="22"/>
              </w:rPr>
              <w:t>1000231893</w:t>
            </w:r>
          </w:p>
        </w:tc>
        <w:tc>
          <w:tcPr>
            <w:tcW w:w="3402" w:type="dxa"/>
            <w:tcBorders>
              <w:top w:val="single" w:sz="4" w:space="0" w:color="auto"/>
              <w:left w:val="single" w:sz="4" w:space="0" w:color="auto"/>
              <w:bottom w:val="single" w:sz="4" w:space="0" w:color="auto"/>
              <w:right w:val="single" w:sz="4" w:space="0" w:color="auto"/>
            </w:tcBorders>
            <w:vAlign w:val="center"/>
          </w:tcPr>
          <w:p w14:paraId="3FDC98D6" w14:textId="6FF679C0"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D23DB8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76F4A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948CFA" w14:textId="77777777" w:rsidR="00C831FC" w:rsidRPr="00042024" w:rsidRDefault="00C831FC">
            <w:pPr>
              <w:outlineLvl w:val="0"/>
              <w:rPr>
                <w:bCs/>
                <w:color w:val="000000"/>
                <w:sz w:val="22"/>
                <w:szCs w:val="22"/>
              </w:rPr>
            </w:pPr>
            <w:r w:rsidRPr="00042024">
              <w:rPr>
                <w:bCs/>
                <w:color w:val="000000"/>
                <w:sz w:val="22"/>
                <w:szCs w:val="22"/>
              </w:rPr>
              <w:t>огнетушитель OY-5</w:t>
            </w:r>
          </w:p>
        </w:tc>
        <w:tc>
          <w:tcPr>
            <w:tcW w:w="709" w:type="dxa"/>
            <w:tcBorders>
              <w:top w:val="single" w:sz="4" w:space="0" w:color="auto"/>
              <w:left w:val="single" w:sz="4" w:space="0" w:color="auto"/>
              <w:bottom w:val="single" w:sz="4" w:space="0" w:color="auto"/>
              <w:right w:val="single" w:sz="4" w:space="0" w:color="auto"/>
            </w:tcBorders>
            <w:vAlign w:val="center"/>
          </w:tcPr>
          <w:p w14:paraId="51F11249" w14:textId="77777777" w:rsidR="00C831FC" w:rsidRPr="00042024" w:rsidRDefault="00C831FC">
            <w:pPr>
              <w:jc w:val="center"/>
              <w:outlineLvl w:val="0"/>
              <w:rPr>
                <w:bCs/>
                <w:color w:val="000000"/>
                <w:sz w:val="22"/>
                <w:szCs w:val="22"/>
              </w:rPr>
            </w:pPr>
            <w:r w:rsidRPr="00042024">
              <w:rPr>
                <w:bCs/>
                <w:color w:val="000000"/>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28574E97" w14:textId="77777777" w:rsidR="00C831FC" w:rsidRPr="00042024" w:rsidRDefault="00C831FC">
            <w:pPr>
              <w:jc w:val="center"/>
              <w:outlineLvl w:val="0"/>
              <w:rPr>
                <w:bCs/>
                <w:color w:val="000000"/>
                <w:sz w:val="22"/>
                <w:szCs w:val="22"/>
              </w:rPr>
            </w:pPr>
            <w:r w:rsidRPr="00042024">
              <w:rPr>
                <w:bCs/>
                <w:color w:val="000000"/>
                <w:sz w:val="22"/>
                <w:szCs w:val="22"/>
              </w:rPr>
              <w:t>1000231940</w:t>
            </w:r>
          </w:p>
        </w:tc>
        <w:tc>
          <w:tcPr>
            <w:tcW w:w="3402" w:type="dxa"/>
            <w:tcBorders>
              <w:top w:val="single" w:sz="4" w:space="0" w:color="auto"/>
              <w:left w:val="single" w:sz="4" w:space="0" w:color="auto"/>
              <w:bottom w:val="single" w:sz="4" w:space="0" w:color="auto"/>
              <w:right w:val="single" w:sz="4" w:space="0" w:color="auto"/>
            </w:tcBorders>
            <w:vAlign w:val="center"/>
          </w:tcPr>
          <w:p w14:paraId="386EC90D" w14:textId="6999869F" w:rsidR="00C831FC" w:rsidRPr="00CE00AD" w:rsidRDefault="00583AAE" w:rsidP="00583AAE">
            <w:pPr>
              <w:outlineLvl w:val="0"/>
              <w:rPr>
                <w:sz w:val="22"/>
                <w:szCs w:val="22"/>
              </w:rPr>
            </w:pPr>
            <w:r w:rsidRPr="00CE00AD">
              <w:rPr>
                <w:sz w:val="22"/>
                <w:szCs w:val="22"/>
              </w:rPr>
              <w:t>О</w:t>
            </w:r>
            <w:r w:rsidR="00C831FC" w:rsidRPr="00CE00AD">
              <w:rPr>
                <w:sz w:val="22"/>
                <w:szCs w:val="22"/>
              </w:rPr>
              <w:t>гнетушитель</w:t>
            </w:r>
            <w:r w:rsidRPr="00CE00AD">
              <w:rPr>
                <w:sz w:val="22"/>
                <w:szCs w:val="22"/>
              </w:rPr>
              <w:t xml:space="preserve"> углекислотный </w:t>
            </w:r>
            <w:r w:rsidR="00C831FC" w:rsidRPr="00CE00AD">
              <w:rPr>
                <w:sz w:val="22"/>
                <w:szCs w:val="22"/>
              </w:rPr>
              <w:lastRenderedPageBreak/>
              <w:t>OY-5</w:t>
            </w:r>
          </w:p>
        </w:tc>
      </w:tr>
      <w:tr w:rsidR="00CE00AD" w:rsidRPr="00CE00AD" w14:paraId="202F53D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3A9A1C9"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DB06A66" w14:textId="77777777" w:rsidR="00C831FC" w:rsidRPr="00042024" w:rsidRDefault="00C831FC">
            <w:pPr>
              <w:outlineLvl w:val="0"/>
              <w:rPr>
                <w:bCs/>
                <w:color w:val="000000"/>
                <w:sz w:val="22"/>
                <w:szCs w:val="22"/>
              </w:rPr>
            </w:pPr>
            <w:r w:rsidRPr="00042024">
              <w:rPr>
                <w:bCs/>
                <w:color w:val="000000"/>
                <w:sz w:val="22"/>
                <w:szCs w:val="22"/>
              </w:rPr>
              <w:t>огнетушитель OY-5 ТОР</w:t>
            </w:r>
          </w:p>
        </w:tc>
        <w:tc>
          <w:tcPr>
            <w:tcW w:w="709" w:type="dxa"/>
            <w:tcBorders>
              <w:top w:val="single" w:sz="4" w:space="0" w:color="auto"/>
              <w:left w:val="single" w:sz="4" w:space="0" w:color="auto"/>
              <w:bottom w:val="single" w:sz="4" w:space="0" w:color="auto"/>
              <w:right w:val="single" w:sz="4" w:space="0" w:color="auto"/>
            </w:tcBorders>
            <w:vAlign w:val="center"/>
          </w:tcPr>
          <w:p w14:paraId="43EE7E61" w14:textId="77777777" w:rsidR="00C831FC" w:rsidRPr="00042024" w:rsidRDefault="00C831FC">
            <w:pPr>
              <w:jc w:val="center"/>
              <w:outlineLvl w:val="0"/>
              <w:rPr>
                <w:bCs/>
                <w:color w:val="000000"/>
                <w:sz w:val="22"/>
                <w:szCs w:val="22"/>
              </w:rPr>
            </w:pPr>
            <w:r w:rsidRPr="00042024">
              <w:rPr>
                <w:bCs/>
                <w:color w:val="000000"/>
                <w:sz w:val="22"/>
                <w:szCs w:val="22"/>
              </w:rPr>
              <w:t>19</w:t>
            </w:r>
          </w:p>
        </w:tc>
        <w:tc>
          <w:tcPr>
            <w:tcW w:w="1648" w:type="dxa"/>
            <w:tcBorders>
              <w:top w:val="single" w:sz="4" w:space="0" w:color="auto"/>
              <w:left w:val="single" w:sz="4" w:space="0" w:color="auto"/>
              <w:bottom w:val="single" w:sz="4" w:space="0" w:color="auto"/>
              <w:right w:val="single" w:sz="4" w:space="0" w:color="auto"/>
            </w:tcBorders>
            <w:vAlign w:val="center"/>
          </w:tcPr>
          <w:p w14:paraId="2F733957" w14:textId="77777777" w:rsidR="00C831FC" w:rsidRPr="00042024" w:rsidRDefault="00C831FC">
            <w:pPr>
              <w:jc w:val="center"/>
              <w:outlineLvl w:val="0"/>
              <w:rPr>
                <w:bCs/>
                <w:color w:val="000000"/>
                <w:sz w:val="22"/>
                <w:szCs w:val="22"/>
              </w:rPr>
            </w:pPr>
            <w:r w:rsidRPr="00042024">
              <w:rPr>
                <w:bCs/>
                <w:color w:val="000000"/>
                <w:sz w:val="22"/>
                <w:szCs w:val="22"/>
              </w:rPr>
              <w:t>1000231941</w:t>
            </w:r>
          </w:p>
        </w:tc>
        <w:tc>
          <w:tcPr>
            <w:tcW w:w="3402" w:type="dxa"/>
            <w:tcBorders>
              <w:top w:val="single" w:sz="4" w:space="0" w:color="auto"/>
              <w:left w:val="single" w:sz="4" w:space="0" w:color="auto"/>
              <w:bottom w:val="single" w:sz="4" w:space="0" w:color="auto"/>
              <w:right w:val="single" w:sz="4" w:space="0" w:color="auto"/>
            </w:tcBorders>
            <w:vAlign w:val="center"/>
          </w:tcPr>
          <w:p w14:paraId="726B79DF" w14:textId="41B63F0C" w:rsidR="00C831FC" w:rsidRPr="00CE00AD" w:rsidRDefault="005624C6" w:rsidP="00042024">
            <w:pPr>
              <w:outlineLvl w:val="0"/>
              <w:rPr>
                <w:sz w:val="22"/>
                <w:szCs w:val="22"/>
              </w:rPr>
            </w:pPr>
            <w:r w:rsidRPr="00CE00AD">
              <w:rPr>
                <w:sz w:val="22"/>
                <w:szCs w:val="22"/>
              </w:rPr>
              <w:t xml:space="preserve">огнетушитель </w:t>
            </w:r>
            <w:r w:rsidR="00583AAE" w:rsidRPr="00CE00AD">
              <w:rPr>
                <w:sz w:val="22"/>
                <w:szCs w:val="22"/>
              </w:rPr>
              <w:t xml:space="preserve">углекислотный </w:t>
            </w:r>
            <w:r w:rsidRPr="00CE00AD">
              <w:rPr>
                <w:sz w:val="22"/>
                <w:szCs w:val="22"/>
              </w:rPr>
              <w:t>OY-5</w:t>
            </w:r>
          </w:p>
        </w:tc>
      </w:tr>
      <w:tr w:rsidR="00CE00AD" w:rsidRPr="00CE00AD" w14:paraId="5B9FC9F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2B0A52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BC32D6" w14:textId="77777777" w:rsidR="00C831FC" w:rsidRPr="00042024" w:rsidRDefault="00C831FC">
            <w:pPr>
              <w:outlineLvl w:val="0"/>
              <w:rPr>
                <w:bCs/>
                <w:color w:val="000000"/>
                <w:sz w:val="22"/>
                <w:szCs w:val="22"/>
              </w:rPr>
            </w:pPr>
            <w:r w:rsidRPr="00042024">
              <w:rPr>
                <w:bCs/>
                <w:color w:val="000000"/>
                <w:sz w:val="22"/>
                <w:szCs w:val="22"/>
              </w:rPr>
              <w:t>огнетушитель OУ-2</w:t>
            </w:r>
          </w:p>
        </w:tc>
        <w:tc>
          <w:tcPr>
            <w:tcW w:w="709" w:type="dxa"/>
            <w:tcBorders>
              <w:top w:val="single" w:sz="4" w:space="0" w:color="auto"/>
              <w:left w:val="single" w:sz="4" w:space="0" w:color="auto"/>
              <w:bottom w:val="single" w:sz="4" w:space="0" w:color="auto"/>
              <w:right w:val="single" w:sz="4" w:space="0" w:color="auto"/>
            </w:tcBorders>
            <w:vAlign w:val="center"/>
          </w:tcPr>
          <w:p w14:paraId="17F73701" w14:textId="77777777" w:rsidR="00C831FC" w:rsidRPr="00042024" w:rsidRDefault="00C831FC">
            <w:pPr>
              <w:jc w:val="center"/>
              <w:outlineLvl w:val="0"/>
              <w:rPr>
                <w:bCs/>
                <w:color w:val="000000"/>
                <w:sz w:val="22"/>
                <w:szCs w:val="22"/>
              </w:rPr>
            </w:pPr>
            <w:r w:rsidRPr="00042024">
              <w:rPr>
                <w:bCs/>
                <w:color w:val="000000"/>
                <w:sz w:val="22"/>
                <w:szCs w:val="22"/>
              </w:rPr>
              <w:t>9</w:t>
            </w:r>
          </w:p>
        </w:tc>
        <w:tc>
          <w:tcPr>
            <w:tcW w:w="1648" w:type="dxa"/>
            <w:tcBorders>
              <w:top w:val="single" w:sz="4" w:space="0" w:color="auto"/>
              <w:left w:val="single" w:sz="4" w:space="0" w:color="auto"/>
              <w:bottom w:val="single" w:sz="4" w:space="0" w:color="auto"/>
              <w:right w:val="single" w:sz="4" w:space="0" w:color="auto"/>
            </w:tcBorders>
            <w:vAlign w:val="center"/>
          </w:tcPr>
          <w:p w14:paraId="0205CD20" w14:textId="77777777" w:rsidR="00C831FC" w:rsidRPr="00042024" w:rsidRDefault="00C831FC">
            <w:pPr>
              <w:jc w:val="center"/>
              <w:outlineLvl w:val="0"/>
              <w:rPr>
                <w:bCs/>
                <w:color w:val="000000"/>
                <w:sz w:val="22"/>
                <w:szCs w:val="22"/>
              </w:rPr>
            </w:pPr>
            <w:r w:rsidRPr="00042024">
              <w:rPr>
                <w:bCs/>
                <w:color w:val="000000"/>
                <w:sz w:val="22"/>
                <w:szCs w:val="22"/>
              </w:rPr>
              <w:t>1000231942</w:t>
            </w:r>
          </w:p>
        </w:tc>
        <w:tc>
          <w:tcPr>
            <w:tcW w:w="3402" w:type="dxa"/>
            <w:tcBorders>
              <w:top w:val="single" w:sz="4" w:space="0" w:color="auto"/>
              <w:left w:val="single" w:sz="4" w:space="0" w:color="auto"/>
              <w:bottom w:val="single" w:sz="4" w:space="0" w:color="auto"/>
              <w:right w:val="single" w:sz="4" w:space="0" w:color="auto"/>
            </w:tcBorders>
            <w:vAlign w:val="center"/>
          </w:tcPr>
          <w:p w14:paraId="339AFB19" w14:textId="5CF9770D" w:rsidR="00C831FC" w:rsidRPr="00CE00AD" w:rsidRDefault="00C831FC" w:rsidP="00042024">
            <w:pPr>
              <w:outlineLvl w:val="0"/>
              <w:rPr>
                <w:sz w:val="22"/>
                <w:szCs w:val="22"/>
              </w:rPr>
            </w:pPr>
            <w:r w:rsidRPr="00CE00AD">
              <w:rPr>
                <w:sz w:val="22"/>
                <w:szCs w:val="22"/>
              </w:rPr>
              <w:t xml:space="preserve">огнетушитель </w:t>
            </w:r>
            <w:r w:rsidR="00583AAE" w:rsidRPr="00CE00AD">
              <w:rPr>
                <w:sz w:val="22"/>
                <w:szCs w:val="22"/>
              </w:rPr>
              <w:t xml:space="preserve">углекислотный </w:t>
            </w:r>
            <w:r w:rsidRPr="00CE00AD">
              <w:rPr>
                <w:sz w:val="22"/>
                <w:szCs w:val="22"/>
              </w:rPr>
              <w:t>OУ-2</w:t>
            </w:r>
          </w:p>
        </w:tc>
      </w:tr>
      <w:tr w:rsidR="00CE00AD" w:rsidRPr="00CE00AD" w14:paraId="2C4BCEB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C132DE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6D56484" w14:textId="77777777" w:rsidR="00C831FC" w:rsidRPr="00042024" w:rsidRDefault="00C831FC">
            <w:pPr>
              <w:outlineLvl w:val="0"/>
              <w:rPr>
                <w:bCs/>
                <w:color w:val="000000"/>
                <w:sz w:val="22"/>
                <w:szCs w:val="22"/>
              </w:rPr>
            </w:pPr>
            <w:r w:rsidRPr="00042024">
              <w:rPr>
                <w:bCs/>
                <w:color w:val="000000"/>
                <w:sz w:val="22"/>
                <w:szCs w:val="22"/>
              </w:rPr>
              <w:t>огнетушитель ОВП-10</w:t>
            </w:r>
          </w:p>
        </w:tc>
        <w:tc>
          <w:tcPr>
            <w:tcW w:w="709" w:type="dxa"/>
            <w:tcBorders>
              <w:top w:val="single" w:sz="4" w:space="0" w:color="auto"/>
              <w:left w:val="single" w:sz="4" w:space="0" w:color="auto"/>
              <w:bottom w:val="single" w:sz="4" w:space="0" w:color="auto"/>
              <w:right w:val="single" w:sz="4" w:space="0" w:color="auto"/>
            </w:tcBorders>
            <w:vAlign w:val="center"/>
          </w:tcPr>
          <w:p w14:paraId="637DF51E"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72315F94" w14:textId="77777777" w:rsidR="00C831FC" w:rsidRPr="00042024" w:rsidRDefault="00C831FC">
            <w:pPr>
              <w:jc w:val="center"/>
              <w:outlineLvl w:val="0"/>
              <w:rPr>
                <w:bCs/>
                <w:color w:val="000000"/>
                <w:sz w:val="22"/>
                <w:szCs w:val="22"/>
              </w:rPr>
            </w:pPr>
            <w:r w:rsidRPr="00042024">
              <w:rPr>
                <w:bCs/>
                <w:color w:val="000000"/>
                <w:sz w:val="22"/>
                <w:szCs w:val="22"/>
              </w:rPr>
              <w:t>1000231943</w:t>
            </w:r>
          </w:p>
        </w:tc>
        <w:tc>
          <w:tcPr>
            <w:tcW w:w="3402" w:type="dxa"/>
            <w:tcBorders>
              <w:top w:val="single" w:sz="4" w:space="0" w:color="auto"/>
              <w:left w:val="single" w:sz="4" w:space="0" w:color="auto"/>
              <w:bottom w:val="single" w:sz="4" w:space="0" w:color="auto"/>
              <w:right w:val="single" w:sz="4" w:space="0" w:color="auto"/>
            </w:tcBorders>
            <w:vAlign w:val="center"/>
          </w:tcPr>
          <w:p w14:paraId="6B2CAF3E" w14:textId="1C840B97" w:rsidR="00C831FC" w:rsidRPr="00CE00AD" w:rsidRDefault="00C831FC" w:rsidP="00042024">
            <w:pPr>
              <w:outlineLvl w:val="0"/>
              <w:rPr>
                <w:sz w:val="22"/>
                <w:szCs w:val="22"/>
              </w:rPr>
            </w:pPr>
            <w:r w:rsidRPr="00CE00AD">
              <w:rPr>
                <w:sz w:val="22"/>
                <w:szCs w:val="22"/>
              </w:rPr>
              <w:t xml:space="preserve">огнетушитель </w:t>
            </w:r>
            <w:r w:rsidR="00583AAE" w:rsidRPr="00CE00AD">
              <w:rPr>
                <w:sz w:val="22"/>
                <w:szCs w:val="22"/>
              </w:rPr>
              <w:t xml:space="preserve">воздушно-пенный </w:t>
            </w:r>
            <w:r w:rsidRPr="00CE00AD">
              <w:rPr>
                <w:sz w:val="22"/>
                <w:szCs w:val="22"/>
              </w:rPr>
              <w:t>ОВП-10</w:t>
            </w:r>
          </w:p>
        </w:tc>
      </w:tr>
      <w:tr w:rsidR="00CE00AD" w:rsidRPr="00CE00AD" w14:paraId="33CD93D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347142E"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8DE1BA8" w14:textId="77777777" w:rsidR="00C831FC" w:rsidRPr="00042024" w:rsidRDefault="00C831FC">
            <w:pPr>
              <w:outlineLvl w:val="0"/>
              <w:rPr>
                <w:bCs/>
                <w:color w:val="000000"/>
                <w:sz w:val="22"/>
                <w:szCs w:val="22"/>
              </w:rPr>
            </w:pPr>
            <w:r w:rsidRPr="00042024">
              <w:rPr>
                <w:bCs/>
                <w:color w:val="000000"/>
                <w:sz w:val="22"/>
                <w:szCs w:val="22"/>
              </w:rPr>
              <w:t>огнетушитель ОВП-8</w:t>
            </w:r>
          </w:p>
        </w:tc>
        <w:tc>
          <w:tcPr>
            <w:tcW w:w="709" w:type="dxa"/>
            <w:tcBorders>
              <w:top w:val="single" w:sz="4" w:space="0" w:color="auto"/>
              <w:left w:val="single" w:sz="4" w:space="0" w:color="auto"/>
              <w:bottom w:val="single" w:sz="4" w:space="0" w:color="auto"/>
              <w:right w:val="single" w:sz="4" w:space="0" w:color="auto"/>
            </w:tcBorders>
            <w:vAlign w:val="center"/>
          </w:tcPr>
          <w:p w14:paraId="4BD7A1B8" w14:textId="77777777" w:rsidR="00C831FC" w:rsidRPr="00042024" w:rsidRDefault="00C831FC">
            <w:pPr>
              <w:jc w:val="center"/>
              <w:outlineLvl w:val="0"/>
              <w:rPr>
                <w:bCs/>
                <w:color w:val="000000"/>
                <w:sz w:val="22"/>
                <w:szCs w:val="22"/>
              </w:rPr>
            </w:pPr>
            <w:r w:rsidRPr="00042024">
              <w:rPr>
                <w:bCs/>
                <w:color w:val="000000"/>
                <w:sz w:val="22"/>
                <w:szCs w:val="22"/>
              </w:rPr>
              <w:t>15</w:t>
            </w:r>
          </w:p>
        </w:tc>
        <w:tc>
          <w:tcPr>
            <w:tcW w:w="1648" w:type="dxa"/>
            <w:tcBorders>
              <w:top w:val="single" w:sz="4" w:space="0" w:color="auto"/>
              <w:left w:val="single" w:sz="4" w:space="0" w:color="auto"/>
              <w:bottom w:val="single" w:sz="4" w:space="0" w:color="auto"/>
              <w:right w:val="single" w:sz="4" w:space="0" w:color="auto"/>
            </w:tcBorders>
            <w:vAlign w:val="center"/>
          </w:tcPr>
          <w:p w14:paraId="2A63F7B2" w14:textId="77777777" w:rsidR="00C831FC" w:rsidRPr="00042024" w:rsidRDefault="00C831FC">
            <w:pPr>
              <w:jc w:val="center"/>
              <w:outlineLvl w:val="0"/>
              <w:rPr>
                <w:bCs/>
                <w:color w:val="000000"/>
                <w:sz w:val="22"/>
                <w:szCs w:val="22"/>
              </w:rPr>
            </w:pPr>
            <w:r w:rsidRPr="00042024">
              <w:rPr>
                <w:bCs/>
                <w:color w:val="000000"/>
                <w:sz w:val="22"/>
                <w:szCs w:val="22"/>
              </w:rPr>
              <w:t>1000231944</w:t>
            </w:r>
          </w:p>
        </w:tc>
        <w:tc>
          <w:tcPr>
            <w:tcW w:w="3402" w:type="dxa"/>
            <w:tcBorders>
              <w:top w:val="single" w:sz="4" w:space="0" w:color="auto"/>
              <w:left w:val="single" w:sz="4" w:space="0" w:color="auto"/>
              <w:bottom w:val="single" w:sz="4" w:space="0" w:color="auto"/>
              <w:right w:val="single" w:sz="4" w:space="0" w:color="auto"/>
            </w:tcBorders>
            <w:vAlign w:val="center"/>
          </w:tcPr>
          <w:p w14:paraId="58223810" w14:textId="4C4FBC39" w:rsidR="00C831FC" w:rsidRPr="00CE00AD" w:rsidRDefault="00C831FC" w:rsidP="00042024">
            <w:pPr>
              <w:outlineLvl w:val="0"/>
              <w:rPr>
                <w:sz w:val="22"/>
                <w:szCs w:val="22"/>
              </w:rPr>
            </w:pPr>
            <w:r w:rsidRPr="00CE00AD">
              <w:rPr>
                <w:sz w:val="22"/>
                <w:szCs w:val="22"/>
              </w:rPr>
              <w:t xml:space="preserve">огнетушитель </w:t>
            </w:r>
            <w:r w:rsidR="00583AAE" w:rsidRPr="00CE00AD">
              <w:rPr>
                <w:sz w:val="22"/>
                <w:szCs w:val="22"/>
              </w:rPr>
              <w:t xml:space="preserve">воздушно-пенный </w:t>
            </w:r>
            <w:r w:rsidRPr="00CE00AD">
              <w:rPr>
                <w:sz w:val="22"/>
                <w:szCs w:val="22"/>
              </w:rPr>
              <w:t>ОВП-8</w:t>
            </w:r>
          </w:p>
        </w:tc>
      </w:tr>
      <w:tr w:rsidR="00CE00AD" w:rsidRPr="00CE00AD" w14:paraId="2557E01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AD19E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C8D192" w14:textId="33D92AE5" w:rsidR="00C831FC" w:rsidRPr="00042024" w:rsidRDefault="00E75887">
            <w:pPr>
              <w:outlineLvl w:val="0"/>
              <w:rPr>
                <w:bCs/>
                <w:color w:val="000000"/>
                <w:sz w:val="22"/>
                <w:szCs w:val="22"/>
              </w:rPr>
            </w:pPr>
            <w:r>
              <w:rPr>
                <w:bCs/>
                <w:color w:val="000000"/>
                <w:sz w:val="22"/>
                <w:szCs w:val="22"/>
              </w:rPr>
              <w:t>Панель  NODОC 4F 05 (</w:t>
            </w:r>
            <w:r w:rsidR="00C831FC" w:rsidRPr="00042024">
              <w:rPr>
                <w:bCs/>
                <w:color w:val="000000"/>
                <w:sz w:val="22"/>
                <w:szCs w:val="22"/>
              </w:rPr>
              <w:t xml:space="preserve">500 </w:t>
            </w:r>
            <w:proofErr w:type="spellStart"/>
            <w:r w:rsidR="00C831FC" w:rsidRPr="00042024">
              <w:rPr>
                <w:bCs/>
                <w:color w:val="000000"/>
                <w:sz w:val="22"/>
                <w:szCs w:val="22"/>
              </w:rPr>
              <w:t>вт</w:t>
            </w:r>
            <w:proofErr w:type="spellEnd"/>
            <w:r w:rsidR="00C831FC"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221CAFAC" w14:textId="77777777" w:rsidR="00C831FC" w:rsidRPr="00042024" w:rsidRDefault="00C831FC">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418C26F6" w14:textId="77777777" w:rsidR="00C831FC" w:rsidRPr="00042024" w:rsidRDefault="00C831FC">
            <w:pPr>
              <w:jc w:val="center"/>
              <w:outlineLvl w:val="0"/>
              <w:rPr>
                <w:bCs/>
                <w:color w:val="000000"/>
                <w:sz w:val="22"/>
                <w:szCs w:val="22"/>
              </w:rPr>
            </w:pPr>
            <w:r w:rsidRPr="00042024">
              <w:rPr>
                <w:bCs/>
                <w:color w:val="000000"/>
                <w:sz w:val="22"/>
                <w:szCs w:val="22"/>
              </w:rPr>
              <w:t>1000232277</w:t>
            </w:r>
          </w:p>
        </w:tc>
        <w:tc>
          <w:tcPr>
            <w:tcW w:w="3402" w:type="dxa"/>
            <w:tcBorders>
              <w:top w:val="single" w:sz="4" w:space="0" w:color="auto"/>
              <w:left w:val="single" w:sz="4" w:space="0" w:color="auto"/>
              <w:bottom w:val="single" w:sz="4" w:space="0" w:color="auto"/>
              <w:right w:val="single" w:sz="4" w:space="0" w:color="auto"/>
            </w:tcBorders>
            <w:vAlign w:val="center"/>
          </w:tcPr>
          <w:p w14:paraId="38BF7E2A" w14:textId="54F63E0D"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237FF70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73C62C4"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2A5CA94" w14:textId="77777777" w:rsidR="00C831FC" w:rsidRPr="00042024" w:rsidRDefault="00C831FC">
            <w:pPr>
              <w:outlineLvl w:val="0"/>
              <w:rPr>
                <w:bCs/>
                <w:color w:val="000000"/>
                <w:sz w:val="22"/>
                <w:szCs w:val="22"/>
              </w:rPr>
            </w:pPr>
            <w:r w:rsidRPr="00042024">
              <w:rPr>
                <w:bCs/>
                <w:color w:val="000000"/>
                <w:sz w:val="22"/>
                <w:szCs w:val="22"/>
              </w:rPr>
              <w:t xml:space="preserve">Панель  NODОC 4F 05 (500 </w:t>
            </w:r>
            <w:proofErr w:type="spellStart"/>
            <w:r w:rsidRPr="00042024">
              <w:rPr>
                <w:bCs/>
                <w:color w:val="000000"/>
                <w:sz w:val="22"/>
                <w:szCs w:val="22"/>
              </w:rPr>
              <w:t>вт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4D594D48" w14:textId="77777777" w:rsidR="00C831FC" w:rsidRPr="00042024" w:rsidRDefault="00C831FC">
            <w:pPr>
              <w:jc w:val="center"/>
              <w:outlineLvl w:val="0"/>
              <w:rPr>
                <w:bCs/>
                <w:color w:val="000000"/>
                <w:sz w:val="22"/>
                <w:szCs w:val="22"/>
              </w:rPr>
            </w:pPr>
            <w:r w:rsidRPr="00042024">
              <w:rPr>
                <w:bCs/>
                <w:color w:val="000000"/>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75F6A1DD" w14:textId="77777777" w:rsidR="00C831FC" w:rsidRPr="00042024" w:rsidRDefault="00C831FC">
            <w:pPr>
              <w:jc w:val="center"/>
              <w:outlineLvl w:val="0"/>
              <w:rPr>
                <w:bCs/>
                <w:color w:val="000000"/>
                <w:sz w:val="22"/>
                <w:szCs w:val="22"/>
              </w:rPr>
            </w:pPr>
            <w:r w:rsidRPr="00042024">
              <w:rPr>
                <w:bCs/>
                <w:color w:val="000000"/>
                <w:sz w:val="22"/>
                <w:szCs w:val="22"/>
              </w:rPr>
              <w:t>1000232278</w:t>
            </w:r>
          </w:p>
        </w:tc>
        <w:tc>
          <w:tcPr>
            <w:tcW w:w="3402" w:type="dxa"/>
            <w:tcBorders>
              <w:top w:val="single" w:sz="4" w:space="0" w:color="auto"/>
              <w:left w:val="single" w:sz="4" w:space="0" w:color="auto"/>
              <w:bottom w:val="single" w:sz="4" w:space="0" w:color="auto"/>
              <w:right w:val="single" w:sz="4" w:space="0" w:color="auto"/>
            </w:tcBorders>
            <w:vAlign w:val="center"/>
          </w:tcPr>
          <w:p w14:paraId="11AC8BE8" w14:textId="675F9388"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5639120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F35C1A1"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C522CC2" w14:textId="59C92C94" w:rsidR="00C831FC" w:rsidRPr="00042024" w:rsidRDefault="00E75887">
            <w:pPr>
              <w:outlineLvl w:val="0"/>
              <w:rPr>
                <w:bCs/>
                <w:color w:val="000000"/>
                <w:sz w:val="22"/>
                <w:szCs w:val="22"/>
              </w:rPr>
            </w:pPr>
            <w:r>
              <w:rPr>
                <w:bCs/>
                <w:color w:val="000000"/>
                <w:sz w:val="22"/>
                <w:szCs w:val="22"/>
              </w:rPr>
              <w:t>Панель  NODОC 4F 07 (</w:t>
            </w:r>
            <w:r w:rsidR="00C831FC" w:rsidRPr="00042024">
              <w:rPr>
                <w:bCs/>
                <w:color w:val="000000"/>
                <w:sz w:val="22"/>
                <w:szCs w:val="22"/>
              </w:rPr>
              <w:t xml:space="preserve">700 </w:t>
            </w:r>
            <w:proofErr w:type="spellStart"/>
            <w:r w:rsidR="00C831FC" w:rsidRPr="00042024">
              <w:rPr>
                <w:bCs/>
                <w:color w:val="000000"/>
                <w:sz w:val="22"/>
                <w:szCs w:val="22"/>
              </w:rPr>
              <w:t>вт</w:t>
            </w:r>
            <w:proofErr w:type="spellEnd"/>
            <w:r w:rsidR="00C831FC"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078BDE47" w14:textId="77777777" w:rsidR="00C831FC" w:rsidRPr="00042024" w:rsidRDefault="00C831FC">
            <w:pPr>
              <w:jc w:val="center"/>
              <w:outlineLvl w:val="0"/>
              <w:rPr>
                <w:bCs/>
                <w:color w:val="000000"/>
                <w:sz w:val="22"/>
                <w:szCs w:val="22"/>
              </w:rPr>
            </w:pPr>
            <w:r w:rsidRPr="00042024">
              <w:rPr>
                <w:bCs/>
                <w:color w:val="000000"/>
                <w:sz w:val="22"/>
                <w:szCs w:val="22"/>
              </w:rPr>
              <w:t>6</w:t>
            </w:r>
          </w:p>
        </w:tc>
        <w:tc>
          <w:tcPr>
            <w:tcW w:w="1648" w:type="dxa"/>
            <w:tcBorders>
              <w:top w:val="single" w:sz="4" w:space="0" w:color="auto"/>
              <w:left w:val="single" w:sz="4" w:space="0" w:color="auto"/>
              <w:bottom w:val="single" w:sz="4" w:space="0" w:color="auto"/>
              <w:right w:val="single" w:sz="4" w:space="0" w:color="auto"/>
            </w:tcBorders>
            <w:vAlign w:val="center"/>
          </w:tcPr>
          <w:p w14:paraId="1BDB0E6E" w14:textId="77777777" w:rsidR="00C831FC" w:rsidRPr="00042024" w:rsidRDefault="00C831FC">
            <w:pPr>
              <w:jc w:val="center"/>
              <w:outlineLvl w:val="0"/>
              <w:rPr>
                <w:bCs/>
                <w:color w:val="000000"/>
                <w:sz w:val="22"/>
                <w:szCs w:val="22"/>
              </w:rPr>
            </w:pPr>
            <w:r w:rsidRPr="00042024">
              <w:rPr>
                <w:bCs/>
                <w:color w:val="000000"/>
                <w:sz w:val="22"/>
                <w:szCs w:val="22"/>
              </w:rPr>
              <w:t>1000232279</w:t>
            </w:r>
          </w:p>
        </w:tc>
        <w:tc>
          <w:tcPr>
            <w:tcW w:w="3402" w:type="dxa"/>
            <w:tcBorders>
              <w:top w:val="single" w:sz="4" w:space="0" w:color="auto"/>
              <w:left w:val="single" w:sz="4" w:space="0" w:color="auto"/>
              <w:bottom w:val="single" w:sz="4" w:space="0" w:color="auto"/>
              <w:right w:val="single" w:sz="4" w:space="0" w:color="auto"/>
            </w:tcBorders>
            <w:vAlign w:val="center"/>
          </w:tcPr>
          <w:p w14:paraId="3DC55420" w14:textId="4D87450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6B8CD49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74D461"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B047E88" w14:textId="77777777" w:rsidR="00C831FC" w:rsidRPr="00042024" w:rsidRDefault="00C831FC">
            <w:pPr>
              <w:outlineLvl w:val="0"/>
              <w:rPr>
                <w:bCs/>
                <w:color w:val="000000"/>
                <w:sz w:val="22"/>
                <w:szCs w:val="22"/>
              </w:rPr>
            </w:pPr>
            <w:r w:rsidRPr="00042024">
              <w:rPr>
                <w:bCs/>
                <w:color w:val="000000"/>
                <w:sz w:val="22"/>
                <w:szCs w:val="22"/>
              </w:rPr>
              <w:t xml:space="preserve">Панель  NODОC 4F 07 (700 </w:t>
            </w:r>
            <w:proofErr w:type="spellStart"/>
            <w:r w:rsidRPr="00042024">
              <w:rPr>
                <w:bCs/>
                <w:color w:val="000000"/>
                <w:sz w:val="22"/>
                <w:szCs w:val="22"/>
              </w:rPr>
              <w:t>вт</w:t>
            </w:r>
            <w:proofErr w:type="spellEnd"/>
            <w:r w:rsidRPr="00042024">
              <w:rPr>
                <w:bCs/>
                <w:color w:val="000000"/>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6676F375" w14:textId="77777777" w:rsidR="00C831FC" w:rsidRPr="00042024" w:rsidRDefault="00C831FC">
            <w:pPr>
              <w:jc w:val="center"/>
              <w:outlineLvl w:val="0"/>
              <w:rPr>
                <w:bCs/>
                <w:color w:val="000000"/>
                <w:sz w:val="22"/>
                <w:szCs w:val="22"/>
              </w:rPr>
            </w:pPr>
            <w:r w:rsidRPr="00042024">
              <w:rPr>
                <w:bCs/>
                <w:color w:val="000000"/>
                <w:sz w:val="22"/>
                <w:szCs w:val="22"/>
              </w:rPr>
              <w:t>16</w:t>
            </w:r>
          </w:p>
        </w:tc>
        <w:tc>
          <w:tcPr>
            <w:tcW w:w="1648" w:type="dxa"/>
            <w:tcBorders>
              <w:top w:val="single" w:sz="4" w:space="0" w:color="auto"/>
              <w:left w:val="single" w:sz="4" w:space="0" w:color="auto"/>
              <w:bottom w:val="single" w:sz="4" w:space="0" w:color="auto"/>
              <w:right w:val="single" w:sz="4" w:space="0" w:color="auto"/>
            </w:tcBorders>
            <w:vAlign w:val="center"/>
          </w:tcPr>
          <w:p w14:paraId="7C66B75A" w14:textId="77777777" w:rsidR="00C831FC" w:rsidRPr="00042024" w:rsidRDefault="00C831FC">
            <w:pPr>
              <w:jc w:val="center"/>
              <w:outlineLvl w:val="0"/>
              <w:rPr>
                <w:bCs/>
                <w:color w:val="000000"/>
                <w:sz w:val="22"/>
                <w:szCs w:val="22"/>
              </w:rPr>
            </w:pPr>
            <w:r w:rsidRPr="00042024">
              <w:rPr>
                <w:bCs/>
                <w:color w:val="000000"/>
                <w:sz w:val="22"/>
                <w:szCs w:val="22"/>
              </w:rPr>
              <w:t>1000232280</w:t>
            </w:r>
          </w:p>
        </w:tc>
        <w:tc>
          <w:tcPr>
            <w:tcW w:w="3402" w:type="dxa"/>
            <w:tcBorders>
              <w:top w:val="single" w:sz="4" w:space="0" w:color="auto"/>
              <w:left w:val="single" w:sz="4" w:space="0" w:color="auto"/>
              <w:bottom w:val="single" w:sz="4" w:space="0" w:color="auto"/>
              <w:right w:val="single" w:sz="4" w:space="0" w:color="auto"/>
            </w:tcBorders>
            <w:vAlign w:val="center"/>
          </w:tcPr>
          <w:p w14:paraId="0B94EE76" w14:textId="2E76A3BC"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1806211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4C4C01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B0AB36F" w14:textId="77777777" w:rsidR="00C831FC" w:rsidRPr="00042024" w:rsidRDefault="00C831FC">
            <w:pPr>
              <w:outlineLvl w:val="0"/>
              <w:rPr>
                <w:bCs/>
                <w:color w:val="000000"/>
                <w:sz w:val="22"/>
                <w:szCs w:val="22"/>
              </w:rPr>
            </w:pPr>
            <w:r w:rsidRPr="00042024">
              <w:rPr>
                <w:bCs/>
                <w:color w:val="000000"/>
                <w:sz w:val="22"/>
                <w:szCs w:val="22"/>
              </w:rPr>
              <w:t>Панель  NODОC 4F 10 ( 1 квт)</w:t>
            </w:r>
          </w:p>
        </w:tc>
        <w:tc>
          <w:tcPr>
            <w:tcW w:w="709" w:type="dxa"/>
            <w:tcBorders>
              <w:top w:val="single" w:sz="4" w:space="0" w:color="auto"/>
              <w:left w:val="single" w:sz="4" w:space="0" w:color="auto"/>
              <w:bottom w:val="single" w:sz="4" w:space="0" w:color="auto"/>
              <w:right w:val="single" w:sz="4" w:space="0" w:color="auto"/>
            </w:tcBorders>
            <w:vAlign w:val="center"/>
          </w:tcPr>
          <w:p w14:paraId="44928B2E" w14:textId="77777777" w:rsidR="00C831FC" w:rsidRPr="00042024" w:rsidRDefault="00C831FC">
            <w:pPr>
              <w:jc w:val="center"/>
              <w:outlineLvl w:val="0"/>
              <w:rPr>
                <w:bCs/>
                <w:color w:val="000000"/>
                <w:sz w:val="22"/>
                <w:szCs w:val="22"/>
              </w:rPr>
            </w:pPr>
            <w:r w:rsidRPr="00042024">
              <w:rPr>
                <w:bCs/>
                <w:color w:val="000000"/>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44F24618" w14:textId="77777777" w:rsidR="00C831FC" w:rsidRPr="00042024" w:rsidRDefault="00C831FC">
            <w:pPr>
              <w:jc w:val="center"/>
              <w:outlineLvl w:val="0"/>
              <w:rPr>
                <w:bCs/>
                <w:color w:val="000000"/>
                <w:sz w:val="22"/>
                <w:szCs w:val="22"/>
              </w:rPr>
            </w:pPr>
            <w:r w:rsidRPr="00042024">
              <w:rPr>
                <w:bCs/>
                <w:color w:val="000000"/>
                <w:sz w:val="22"/>
                <w:szCs w:val="22"/>
              </w:rPr>
              <w:t>1000232281</w:t>
            </w:r>
          </w:p>
        </w:tc>
        <w:tc>
          <w:tcPr>
            <w:tcW w:w="3402" w:type="dxa"/>
            <w:tcBorders>
              <w:top w:val="single" w:sz="4" w:space="0" w:color="auto"/>
              <w:left w:val="single" w:sz="4" w:space="0" w:color="auto"/>
              <w:bottom w:val="single" w:sz="4" w:space="0" w:color="auto"/>
              <w:right w:val="single" w:sz="4" w:space="0" w:color="auto"/>
            </w:tcBorders>
            <w:vAlign w:val="center"/>
          </w:tcPr>
          <w:p w14:paraId="1D77CD27" w14:textId="3DECFE4D"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0B8A6E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314E78"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49C31E1" w14:textId="77777777" w:rsidR="00C831FC" w:rsidRPr="00CE00AD" w:rsidRDefault="00C831FC">
            <w:pPr>
              <w:outlineLvl w:val="0"/>
              <w:rPr>
                <w:bCs/>
                <w:sz w:val="22"/>
                <w:szCs w:val="22"/>
              </w:rPr>
            </w:pPr>
            <w:r w:rsidRPr="00CE00AD">
              <w:rPr>
                <w:bCs/>
                <w:sz w:val="22"/>
                <w:szCs w:val="22"/>
              </w:rPr>
              <w:t>Панель  NODОC 4F 10 (1,0 квт)</w:t>
            </w:r>
          </w:p>
        </w:tc>
        <w:tc>
          <w:tcPr>
            <w:tcW w:w="709" w:type="dxa"/>
            <w:tcBorders>
              <w:top w:val="single" w:sz="4" w:space="0" w:color="auto"/>
              <w:left w:val="single" w:sz="4" w:space="0" w:color="auto"/>
              <w:bottom w:val="single" w:sz="4" w:space="0" w:color="auto"/>
              <w:right w:val="single" w:sz="4" w:space="0" w:color="auto"/>
            </w:tcBorders>
            <w:vAlign w:val="center"/>
          </w:tcPr>
          <w:p w14:paraId="773247DF" w14:textId="77777777" w:rsidR="00C831FC" w:rsidRPr="00042024" w:rsidRDefault="00C831FC">
            <w:pPr>
              <w:jc w:val="center"/>
              <w:outlineLvl w:val="0"/>
              <w:rPr>
                <w:bCs/>
                <w:color w:val="000000"/>
                <w:sz w:val="22"/>
                <w:szCs w:val="22"/>
              </w:rPr>
            </w:pPr>
            <w:r w:rsidRPr="00042024">
              <w:rPr>
                <w:bCs/>
                <w:color w:val="000000"/>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5EFC2C9F" w14:textId="77777777" w:rsidR="00C831FC" w:rsidRPr="00042024" w:rsidRDefault="00C831FC">
            <w:pPr>
              <w:jc w:val="center"/>
              <w:outlineLvl w:val="0"/>
              <w:rPr>
                <w:bCs/>
                <w:color w:val="000000"/>
                <w:sz w:val="22"/>
                <w:szCs w:val="22"/>
              </w:rPr>
            </w:pPr>
            <w:r w:rsidRPr="00042024">
              <w:rPr>
                <w:bCs/>
                <w:color w:val="000000"/>
                <w:sz w:val="22"/>
                <w:szCs w:val="22"/>
              </w:rPr>
              <w:t>1000232282</w:t>
            </w:r>
          </w:p>
        </w:tc>
        <w:tc>
          <w:tcPr>
            <w:tcW w:w="3402" w:type="dxa"/>
            <w:tcBorders>
              <w:top w:val="single" w:sz="4" w:space="0" w:color="auto"/>
              <w:left w:val="single" w:sz="4" w:space="0" w:color="auto"/>
              <w:bottom w:val="single" w:sz="4" w:space="0" w:color="auto"/>
              <w:right w:val="single" w:sz="4" w:space="0" w:color="auto"/>
            </w:tcBorders>
            <w:vAlign w:val="center"/>
          </w:tcPr>
          <w:p w14:paraId="0B48BE49" w14:textId="2ABADD95"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0FBEFAD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6E8929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34D5392" w14:textId="77777777" w:rsidR="00C831FC" w:rsidRPr="00CE00AD" w:rsidRDefault="00C831FC">
            <w:pPr>
              <w:outlineLvl w:val="0"/>
              <w:rPr>
                <w:bCs/>
                <w:sz w:val="22"/>
                <w:szCs w:val="22"/>
              </w:rPr>
            </w:pPr>
            <w:r w:rsidRPr="00CE00AD">
              <w:rPr>
                <w:bCs/>
                <w:sz w:val="22"/>
                <w:szCs w:val="22"/>
              </w:rPr>
              <w:t>Панель  NODОC 4F 12 (1,2 квт)</w:t>
            </w:r>
          </w:p>
        </w:tc>
        <w:tc>
          <w:tcPr>
            <w:tcW w:w="709" w:type="dxa"/>
            <w:tcBorders>
              <w:top w:val="single" w:sz="4" w:space="0" w:color="auto"/>
              <w:left w:val="single" w:sz="4" w:space="0" w:color="auto"/>
              <w:bottom w:val="single" w:sz="4" w:space="0" w:color="auto"/>
              <w:right w:val="single" w:sz="4" w:space="0" w:color="auto"/>
            </w:tcBorders>
            <w:vAlign w:val="center"/>
          </w:tcPr>
          <w:p w14:paraId="288BF8BC" w14:textId="77777777" w:rsidR="00C831FC" w:rsidRPr="00042024" w:rsidRDefault="00C831FC">
            <w:pPr>
              <w:jc w:val="center"/>
              <w:outlineLvl w:val="0"/>
              <w:rPr>
                <w:bCs/>
                <w:color w:val="000000"/>
                <w:sz w:val="22"/>
                <w:szCs w:val="22"/>
              </w:rPr>
            </w:pPr>
            <w:r w:rsidRPr="00042024">
              <w:rPr>
                <w:bCs/>
                <w:color w:val="000000"/>
                <w:sz w:val="22"/>
                <w:szCs w:val="22"/>
              </w:rPr>
              <w:t>9</w:t>
            </w:r>
          </w:p>
        </w:tc>
        <w:tc>
          <w:tcPr>
            <w:tcW w:w="1648" w:type="dxa"/>
            <w:tcBorders>
              <w:top w:val="single" w:sz="4" w:space="0" w:color="auto"/>
              <w:left w:val="single" w:sz="4" w:space="0" w:color="auto"/>
              <w:bottom w:val="single" w:sz="4" w:space="0" w:color="auto"/>
              <w:right w:val="single" w:sz="4" w:space="0" w:color="auto"/>
            </w:tcBorders>
            <w:vAlign w:val="center"/>
          </w:tcPr>
          <w:p w14:paraId="1CD1FEF8" w14:textId="77777777" w:rsidR="00C831FC" w:rsidRPr="00042024" w:rsidRDefault="00C831FC">
            <w:pPr>
              <w:jc w:val="center"/>
              <w:outlineLvl w:val="0"/>
              <w:rPr>
                <w:bCs/>
                <w:color w:val="000000"/>
                <w:sz w:val="22"/>
                <w:szCs w:val="22"/>
              </w:rPr>
            </w:pPr>
            <w:r w:rsidRPr="00042024">
              <w:rPr>
                <w:bCs/>
                <w:color w:val="000000"/>
                <w:sz w:val="22"/>
                <w:szCs w:val="22"/>
              </w:rPr>
              <w:t>1000232283</w:t>
            </w:r>
          </w:p>
        </w:tc>
        <w:tc>
          <w:tcPr>
            <w:tcW w:w="3402" w:type="dxa"/>
            <w:tcBorders>
              <w:top w:val="single" w:sz="4" w:space="0" w:color="auto"/>
              <w:left w:val="single" w:sz="4" w:space="0" w:color="auto"/>
              <w:bottom w:val="single" w:sz="4" w:space="0" w:color="auto"/>
              <w:right w:val="single" w:sz="4" w:space="0" w:color="auto"/>
            </w:tcBorders>
            <w:vAlign w:val="center"/>
          </w:tcPr>
          <w:p w14:paraId="3F2F2C30" w14:textId="0F7A53F7"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77D2D48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A9D5EF"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A8104C6" w14:textId="77777777" w:rsidR="00C831FC" w:rsidRPr="00CE00AD" w:rsidRDefault="00C831FC">
            <w:pPr>
              <w:outlineLvl w:val="0"/>
              <w:rPr>
                <w:bCs/>
                <w:sz w:val="22"/>
                <w:szCs w:val="22"/>
              </w:rPr>
            </w:pPr>
            <w:r w:rsidRPr="00CE00AD">
              <w:rPr>
                <w:bCs/>
                <w:sz w:val="22"/>
                <w:szCs w:val="22"/>
              </w:rPr>
              <w:t xml:space="preserve">Панель  NODОC 4F12 (1,2 </w:t>
            </w:r>
            <w:proofErr w:type="spellStart"/>
            <w:r w:rsidRPr="00CE00AD">
              <w:rPr>
                <w:bCs/>
                <w:sz w:val="22"/>
                <w:szCs w:val="22"/>
              </w:rPr>
              <w:t>кв</w:t>
            </w:r>
            <w:proofErr w:type="spellEnd"/>
            <w:r w:rsidRPr="00CE00A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12A0D655"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3F4B2969" w14:textId="77777777" w:rsidR="00C831FC" w:rsidRPr="00042024" w:rsidRDefault="00C831FC">
            <w:pPr>
              <w:jc w:val="center"/>
              <w:outlineLvl w:val="0"/>
              <w:rPr>
                <w:bCs/>
                <w:color w:val="000000"/>
                <w:sz w:val="22"/>
                <w:szCs w:val="22"/>
              </w:rPr>
            </w:pPr>
            <w:r w:rsidRPr="00042024">
              <w:rPr>
                <w:bCs/>
                <w:color w:val="000000"/>
                <w:sz w:val="22"/>
                <w:szCs w:val="22"/>
              </w:rPr>
              <w:t>1000232284</w:t>
            </w:r>
          </w:p>
        </w:tc>
        <w:tc>
          <w:tcPr>
            <w:tcW w:w="3402" w:type="dxa"/>
            <w:tcBorders>
              <w:top w:val="single" w:sz="4" w:space="0" w:color="auto"/>
              <w:left w:val="single" w:sz="4" w:space="0" w:color="auto"/>
              <w:bottom w:val="single" w:sz="4" w:space="0" w:color="auto"/>
              <w:right w:val="single" w:sz="4" w:space="0" w:color="auto"/>
            </w:tcBorders>
            <w:vAlign w:val="center"/>
          </w:tcPr>
          <w:p w14:paraId="41807344" w14:textId="42835333"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16AD73F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E308DFE"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C43DC9" w14:textId="390B7D11" w:rsidR="005624C6" w:rsidRPr="00CE00AD" w:rsidRDefault="005624C6">
            <w:pPr>
              <w:outlineLvl w:val="0"/>
              <w:rPr>
                <w:bCs/>
                <w:sz w:val="24"/>
                <w:szCs w:val="24"/>
              </w:rPr>
            </w:pPr>
            <w:r w:rsidRPr="00CE00AD">
              <w:rPr>
                <w:bCs/>
                <w:sz w:val="24"/>
                <w:szCs w:val="24"/>
              </w:rPr>
              <w:t>Стол из ЛДСП_1265</w:t>
            </w:r>
          </w:p>
        </w:tc>
        <w:tc>
          <w:tcPr>
            <w:tcW w:w="709" w:type="dxa"/>
            <w:tcBorders>
              <w:top w:val="single" w:sz="4" w:space="0" w:color="auto"/>
              <w:left w:val="single" w:sz="4" w:space="0" w:color="auto"/>
              <w:bottom w:val="single" w:sz="4" w:space="0" w:color="auto"/>
              <w:right w:val="single" w:sz="4" w:space="0" w:color="auto"/>
            </w:tcBorders>
            <w:vAlign w:val="center"/>
          </w:tcPr>
          <w:p w14:paraId="1E83333F" w14:textId="77777777" w:rsidR="005624C6" w:rsidRPr="00042024" w:rsidRDefault="005624C6">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2A51A897" w14:textId="77777777" w:rsidR="005624C6" w:rsidRPr="00042024" w:rsidRDefault="005624C6">
            <w:pPr>
              <w:jc w:val="center"/>
              <w:outlineLvl w:val="0"/>
              <w:rPr>
                <w:bCs/>
                <w:color w:val="000000"/>
                <w:sz w:val="22"/>
                <w:szCs w:val="22"/>
              </w:rPr>
            </w:pPr>
            <w:r w:rsidRPr="00042024">
              <w:rPr>
                <w:bCs/>
                <w:color w:val="000000"/>
                <w:sz w:val="22"/>
                <w:szCs w:val="22"/>
              </w:rPr>
              <w:t>1000235968</w:t>
            </w:r>
          </w:p>
        </w:tc>
        <w:tc>
          <w:tcPr>
            <w:tcW w:w="3402" w:type="dxa"/>
            <w:tcBorders>
              <w:top w:val="single" w:sz="4" w:space="0" w:color="auto"/>
              <w:left w:val="single" w:sz="4" w:space="0" w:color="auto"/>
              <w:bottom w:val="single" w:sz="4" w:space="0" w:color="auto"/>
              <w:right w:val="single" w:sz="4" w:space="0" w:color="auto"/>
            </w:tcBorders>
            <w:vAlign w:val="center"/>
          </w:tcPr>
          <w:p w14:paraId="19BD853F" w14:textId="434B9FD0" w:rsidR="005624C6" w:rsidRPr="00CE00AD" w:rsidRDefault="005624C6" w:rsidP="005624C6">
            <w:pPr>
              <w:outlineLvl w:val="0"/>
              <w:rPr>
                <w:sz w:val="22"/>
                <w:szCs w:val="22"/>
              </w:rPr>
            </w:pPr>
            <w:r w:rsidRPr="00CE00AD">
              <w:rPr>
                <w:sz w:val="22"/>
                <w:szCs w:val="22"/>
              </w:rPr>
              <w:t>Деревянная мебель</w:t>
            </w:r>
          </w:p>
        </w:tc>
      </w:tr>
      <w:tr w:rsidR="00CE00AD" w:rsidRPr="00CE00AD" w14:paraId="44E5CB6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745A4EB"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D47FF8" w14:textId="41CF95D9" w:rsidR="005624C6" w:rsidRPr="00CE00AD" w:rsidRDefault="005624C6">
            <w:pPr>
              <w:outlineLvl w:val="0"/>
              <w:rPr>
                <w:bCs/>
                <w:sz w:val="24"/>
                <w:szCs w:val="24"/>
              </w:rPr>
            </w:pPr>
            <w:r w:rsidRPr="00CE00AD">
              <w:rPr>
                <w:bCs/>
                <w:sz w:val="24"/>
                <w:szCs w:val="24"/>
              </w:rPr>
              <w:t>Стол обеденный металлический_1312</w:t>
            </w:r>
          </w:p>
        </w:tc>
        <w:tc>
          <w:tcPr>
            <w:tcW w:w="709" w:type="dxa"/>
            <w:tcBorders>
              <w:top w:val="single" w:sz="4" w:space="0" w:color="auto"/>
              <w:left w:val="single" w:sz="4" w:space="0" w:color="auto"/>
              <w:bottom w:val="single" w:sz="4" w:space="0" w:color="auto"/>
              <w:right w:val="single" w:sz="4" w:space="0" w:color="auto"/>
            </w:tcBorders>
            <w:vAlign w:val="center"/>
          </w:tcPr>
          <w:p w14:paraId="243E3A91" w14:textId="77777777" w:rsidR="005624C6" w:rsidRPr="00042024" w:rsidRDefault="005624C6">
            <w:pPr>
              <w:jc w:val="center"/>
              <w:outlineLvl w:val="0"/>
              <w:rPr>
                <w:bCs/>
                <w:color w:val="000000"/>
                <w:sz w:val="22"/>
                <w:szCs w:val="22"/>
              </w:rPr>
            </w:pPr>
            <w:r w:rsidRPr="00042024">
              <w:rPr>
                <w:bCs/>
                <w:color w:val="000000"/>
                <w:sz w:val="22"/>
                <w:szCs w:val="22"/>
              </w:rPr>
              <w:t>22</w:t>
            </w:r>
          </w:p>
        </w:tc>
        <w:tc>
          <w:tcPr>
            <w:tcW w:w="1648" w:type="dxa"/>
            <w:tcBorders>
              <w:top w:val="single" w:sz="4" w:space="0" w:color="auto"/>
              <w:left w:val="single" w:sz="4" w:space="0" w:color="auto"/>
              <w:bottom w:val="single" w:sz="4" w:space="0" w:color="auto"/>
              <w:right w:val="single" w:sz="4" w:space="0" w:color="auto"/>
            </w:tcBorders>
            <w:vAlign w:val="center"/>
          </w:tcPr>
          <w:p w14:paraId="02598E9E" w14:textId="77777777" w:rsidR="005624C6" w:rsidRPr="00042024" w:rsidRDefault="005624C6">
            <w:pPr>
              <w:jc w:val="center"/>
              <w:outlineLvl w:val="0"/>
              <w:rPr>
                <w:bCs/>
                <w:color w:val="000000"/>
                <w:sz w:val="22"/>
                <w:szCs w:val="22"/>
              </w:rPr>
            </w:pPr>
            <w:r w:rsidRPr="00042024">
              <w:rPr>
                <w:bCs/>
                <w:color w:val="000000"/>
                <w:sz w:val="22"/>
                <w:szCs w:val="22"/>
              </w:rPr>
              <w:t>1000236052</w:t>
            </w:r>
          </w:p>
        </w:tc>
        <w:tc>
          <w:tcPr>
            <w:tcW w:w="3402" w:type="dxa"/>
            <w:tcBorders>
              <w:top w:val="single" w:sz="4" w:space="0" w:color="auto"/>
              <w:left w:val="single" w:sz="4" w:space="0" w:color="auto"/>
              <w:bottom w:val="single" w:sz="4" w:space="0" w:color="auto"/>
              <w:right w:val="single" w:sz="4" w:space="0" w:color="auto"/>
            </w:tcBorders>
            <w:vAlign w:val="center"/>
          </w:tcPr>
          <w:p w14:paraId="40C0F0E1" w14:textId="009387D2" w:rsidR="005624C6" w:rsidRPr="00CE00AD" w:rsidRDefault="005624C6" w:rsidP="005624C6">
            <w:pPr>
              <w:outlineLvl w:val="0"/>
              <w:rPr>
                <w:sz w:val="22"/>
                <w:szCs w:val="22"/>
              </w:rPr>
            </w:pPr>
            <w:r w:rsidRPr="00CE00AD">
              <w:rPr>
                <w:sz w:val="22"/>
                <w:szCs w:val="22"/>
              </w:rPr>
              <w:t>Стол металлический</w:t>
            </w:r>
          </w:p>
        </w:tc>
      </w:tr>
      <w:tr w:rsidR="00CE00AD" w:rsidRPr="00CE00AD" w14:paraId="63AFC035" w14:textId="77777777" w:rsidTr="00316D89">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B8C280"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0A760D" w14:textId="77777777" w:rsidR="005624C6" w:rsidRPr="00CE00AD" w:rsidRDefault="005624C6">
            <w:pPr>
              <w:outlineLvl w:val="0"/>
              <w:rPr>
                <w:bCs/>
                <w:sz w:val="22"/>
                <w:szCs w:val="22"/>
              </w:rPr>
            </w:pPr>
            <w:r w:rsidRPr="00CE00AD">
              <w:rPr>
                <w:bCs/>
                <w:sz w:val="22"/>
                <w:szCs w:val="22"/>
              </w:rPr>
              <w:t>Стол приемный правый F1-80/100/120</w:t>
            </w:r>
          </w:p>
        </w:tc>
        <w:tc>
          <w:tcPr>
            <w:tcW w:w="709" w:type="dxa"/>
            <w:tcBorders>
              <w:top w:val="single" w:sz="4" w:space="0" w:color="auto"/>
              <w:left w:val="single" w:sz="4" w:space="0" w:color="auto"/>
              <w:bottom w:val="single" w:sz="4" w:space="0" w:color="auto"/>
              <w:right w:val="single" w:sz="4" w:space="0" w:color="auto"/>
            </w:tcBorders>
            <w:vAlign w:val="center"/>
          </w:tcPr>
          <w:p w14:paraId="195FAA7D" w14:textId="77777777" w:rsidR="005624C6" w:rsidRPr="00042024" w:rsidRDefault="005624C6">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61C481E" w14:textId="77777777" w:rsidR="005624C6" w:rsidRPr="00042024" w:rsidRDefault="005624C6">
            <w:pPr>
              <w:jc w:val="center"/>
              <w:outlineLvl w:val="0"/>
              <w:rPr>
                <w:bCs/>
                <w:color w:val="000000"/>
                <w:sz w:val="22"/>
                <w:szCs w:val="22"/>
              </w:rPr>
            </w:pPr>
            <w:r w:rsidRPr="00042024">
              <w:rPr>
                <w:bCs/>
                <w:color w:val="000000"/>
                <w:sz w:val="22"/>
                <w:szCs w:val="22"/>
              </w:rPr>
              <w:t>1000236124</w:t>
            </w:r>
          </w:p>
        </w:tc>
        <w:tc>
          <w:tcPr>
            <w:tcW w:w="3402" w:type="dxa"/>
            <w:tcBorders>
              <w:top w:val="single" w:sz="4" w:space="0" w:color="auto"/>
              <w:left w:val="single" w:sz="4" w:space="0" w:color="auto"/>
              <w:bottom w:val="single" w:sz="4" w:space="0" w:color="auto"/>
              <w:right w:val="single" w:sz="4" w:space="0" w:color="auto"/>
            </w:tcBorders>
          </w:tcPr>
          <w:p w14:paraId="06075E0D" w14:textId="223B27C5" w:rsidR="005624C6" w:rsidRPr="00CE00AD" w:rsidRDefault="005624C6" w:rsidP="00042024">
            <w:pPr>
              <w:outlineLvl w:val="0"/>
              <w:rPr>
                <w:sz w:val="22"/>
                <w:szCs w:val="22"/>
              </w:rPr>
            </w:pPr>
            <w:r w:rsidRPr="00CE00AD">
              <w:rPr>
                <w:sz w:val="22"/>
                <w:szCs w:val="22"/>
              </w:rPr>
              <w:t>Стол металлический</w:t>
            </w:r>
          </w:p>
        </w:tc>
      </w:tr>
      <w:tr w:rsidR="00CE00AD" w:rsidRPr="00CE00AD" w14:paraId="0B6E5085" w14:textId="77777777" w:rsidTr="00316D89">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86DA6E4" w14:textId="77777777" w:rsidR="005624C6" w:rsidRPr="00042024" w:rsidRDefault="005624C6"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1A85969" w14:textId="77777777" w:rsidR="005624C6" w:rsidRPr="00CE00AD" w:rsidRDefault="005624C6">
            <w:pPr>
              <w:outlineLvl w:val="0"/>
              <w:rPr>
                <w:bCs/>
                <w:sz w:val="22"/>
                <w:szCs w:val="22"/>
              </w:rPr>
            </w:pPr>
            <w:r w:rsidRPr="00CE00AD">
              <w:rPr>
                <w:bCs/>
                <w:sz w:val="22"/>
                <w:szCs w:val="22"/>
              </w:rPr>
              <w:t>стол разделочный СР-2/1500/600</w:t>
            </w:r>
          </w:p>
        </w:tc>
        <w:tc>
          <w:tcPr>
            <w:tcW w:w="709" w:type="dxa"/>
            <w:tcBorders>
              <w:top w:val="single" w:sz="4" w:space="0" w:color="auto"/>
              <w:left w:val="single" w:sz="4" w:space="0" w:color="auto"/>
              <w:bottom w:val="single" w:sz="4" w:space="0" w:color="auto"/>
              <w:right w:val="single" w:sz="4" w:space="0" w:color="auto"/>
            </w:tcBorders>
            <w:vAlign w:val="center"/>
          </w:tcPr>
          <w:p w14:paraId="427AF027" w14:textId="77777777" w:rsidR="005624C6" w:rsidRPr="00042024" w:rsidRDefault="005624C6">
            <w:pPr>
              <w:jc w:val="center"/>
              <w:outlineLvl w:val="0"/>
              <w:rPr>
                <w:bCs/>
                <w:color w:val="000000"/>
                <w:sz w:val="22"/>
                <w:szCs w:val="22"/>
              </w:rPr>
            </w:pPr>
            <w:r w:rsidRPr="00042024">
              <w:rPr>
                <w:bCs/>
                <w:color w:val="000000"/>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015BEE4D" w14:textId="77777777" w:rsidR="005624C6" w:rsidRPr="00042024" w:rsidRDefault="005624C6">
            <w:pPr>
              <w:jc w:val="center"/>
              <w:outlineLvl w:val="0"/>
              <w:rPr>
                <w:bCs/>
                <w:color w:val="000000"/>
                <w:sz w:val="22"/>
                <w:szCs w:val="22"/>
              </w:rPr>
            </w:pPr>
            <w:r w:rsidRPr="00042024">
              <w:rPr>
                <w:bCs/>
                <w:color w:val="000000"/>
                <w:sz w:val="22"/>
                <w:szCs w:val="22"/>
              </w:rPr>
              <w:t>1000236170</w:t>
            </w:r>
          </w:p>
        </w:tc>
        <w:tc>
          <w:tcPr>
            <w:tcW w:w="3402" w:type="dxa"/>
            <w:tcBorders>
              <w:top w:val="single" w:sz="4" w:space="0" w:color="auto"/>
              <w:left w:val="single" w:sz="4" w:space="0" w:color="auto"/>
              <w:bottom w:val="single" w:sz="4" w:space="0" w:color="auto"/>
              <w:right w:val="single" w:sz="4" w:space="0" w:color="auto"/>
            </w:tcBorders>
          </w:tcPr>
          <w:p w14:paraId="3ED1A330" w14:textId="64CCB802" w:rsidR="005624C6" w:rsidRPr="00CE00AD" w:rsidRDefault="005624C6" w:rsidP="00042024">
            <w:pPr>
              <w:outlineLvl w:val="0"/>
              <w:rPr>
                <w:sz w:val="22"/>
                <w:szCs w:val="22"/>
              </w:rPr>
            </w:pPr>
            <w:r w:rsidRPr="00CE00AD">
              <w:rPr>
                <w:sz w:val="22"/>
                <w:szCs w:val="22"/>
              </w:rPr>
              <w:t>Стол металлический</w:t>
            </w:r>
          </w:p>
        </w:tc>
      </w:tr>
      <w:tr w:rsidR="00CE00AD" w:rsidRPr="00CE00AD" w14:paraId="00D8E23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213A25C"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48650F" w14:textId="7F283F1E" w:rsidR="00C831FC" w:rsidRPr="00CE00AD" w:rsidRDefault="005624C6">
            <w:pPr>
              <w:outlineLvl w:val="0"/>
              <w:rPr>
                <w:bCs/>
                <w:sz w:val="22"/>
                <w:szCs w:val="22"/>
              </w:rPr>
            </w:pPr>
            <w:r w:rsidRPr="00CE00AD">
              <w:rPr>
                <w:bCs/>
                <w:sz w:val="22"/>
                <w:szCs w:val="22"/>
              </w:rPr>
              <w:t>Стол сервировочный_1383</w:t>
            </w:r>
          </w:p>
        </w:tc>
        <w:tc>
          <w:tcPr>
            <w:tcW w:w="709" w:type="dxa"/>
            <w:tcBorders>
              <w:top w:val="single" w:sz="4" w:space="0" w:color="auto"/>
              <w:left w:val="single" w:sz="4" w:space="0" w:color="auto"/>
              <w:bottom w:val="single" w:sz="4" w:space="0" w:color="auto"/>
              <w:right w:val="single" w:sz="4" w:space="0" w:color="auto"/>
            </w:tcBorders>
            <w:vAlign w:val="center"/>
          </w:tcPr>
          <w:p w14:paraId="0259CECA"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4A5EC2CB" w14:textId="77777777" w:rsidR="00C831FC" w:rsidRPr="00042024" w:rsidRDefault="00C831FC">
            <w:pPr>
              <w:jc w:val="center"/>
              <w:outlineLvl w:val="0"/>
              <w:rPr>
                <w:bCs/>
                <w:color w:val="000000"/>
                <w:sz w:val="22"/>
                <w:szCs w:val="22"/>
              </w:rPr>
            </w:pPr>
            <w:r w:rsidRPr="00042024">
              <w:rPr>
                <w:bCs/>
                <w:color w:val="000000"/>
                <w:sz w:val="22"/>
                <w:szCs w:val="22"/>
              </w:rPr>
              <w:t>1000236190</w:t>
            </w:r>
          </w:p>
        </w:tc>
        <w:tc>
          <w:tcPr>
            <w:tcW w:w="3402" w:type="dxa"/>
            <w:tcBorders>
              <w:top w:val="single" w:sz="4" w:space="0" w:color="auto"/>
              <w:left w:val="single" w:sz="4" w:space="0" w:color="auto"/>
              <w:bottom w:val="single" w:sz="4" w:space="0" w:color="auto"/>
              <w:right w:val="single" w:sz="4" w:space="0" w:color="auto"/>
            </w:tcBorders>
            <w:vAlign w:val="center"/>
          </w:tcPr>
          <w:p w14:paraId="3063D46B" w14:textId="1DF010E7" w:rsidR="00C831FC" w:rsidRPr="00CE00AD" w:rsidRDefault="005624C6" w:rsidP="00042024">
            <w:pPr>
              <w:outlineLvl w:val="0"/>
              <w:rPr>
                <w:sz w:val="22"/>
                <w:szCs w:val="22"/>
              </w:rPr>
            </w:pPr>
            <w:r w:rsidRPr="00CE00AD">
              <w:rPr>
                <w:sz w:val="22"/>
                <w:szCs w:val="22"/>
              </w:rPr>
              <w:t>Стол металлический</w:t>
            </w:r>
          </w:p>
        </w:tc>
      </w:tr>
      <w:tr w:rsidR="00CE00AD" w:rsidRPr="00CE00AD" w14:paraId="798BB2D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6B2D8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9BF3E55" w14:textId="77777777" w:rsidR="00C831FC" w:rsidRPr="00CE00AD" w:rsidRDefault="00C831FC">
            <w:pPr>
              <w:outlineLvl w:val="0"/>
              <w:rPr>
                <w:bCs/>
                <w:sz w:val="22"/>
                <w:szCs w:val="22"/>
              </w:rPr>
            </w:pPr>
            <w:r w:rsidRPr="00CE00AD">
              <w:rPr>
                <w:bCs/>
                <w:sz w:val="22"/>
                <w:szCs w:val="22"/>
              </w:rPr>
              <w:t>Стул металлический</w:t>
            </w:r>
          </w:p>
        </w:tc>
        <w:tc>
          <w:tcPr>
            <w:tcW w:w="709" w:type="dxa"/>
            <w:tcBorders>
              <w:top w:val="single" w:sz="4" w:space="0" w:color="auto"/>
              <w:left w:val="single" w:sz="4" w:space="0" w:color="auto"/>
              <w:bottom w:val="single" w:sz="4" w:space="0" w:color="auto"/>
              <w:right w:val="single" w:sz="4" w:space="0" w:color="auto"/>
            </w:tcBorders>
            <w:vAlign w:val="center"/>
          </w:tcPr>
          <w:p w14:paraId="38C72C7E" w14:textId="77777777" w:rsidR="00C831FC" w:rsidRPr="00042024" w:rsidRDefault="00C831FC">
            <w:pPr>
              <w:jc w:val="center"/>
              <w:outlineLvl w:val="0"/>
              <w:rPr>
                <w:bCs/>
                <w:color w:val="000000"/>
                <w:sz w:val="22"/>
                <w:szCs w:val="22"/>
              </w:rPr>
            </w:pPr>
            <w:r w:rsidRPr="00042024">
              <w:rPr>
                <w:bCs/>
                <w:color w:val="000000"/>
                <w:sz w:val="22"/>
                <w:szCs w:val="22"/>
              </w:rPr>
              <w:t>72</w:t>
            </w:r>
          </w:p>
        </w:tc>
        <w:tc>
          <w:tcPr>
            <w:tcW w:w="1648" w:type="dxa"/>
            <w:tcBorders>
              <w:top w:val="single" w:sz="4" w:space="0" w:color="auto"/>
              <w:left w:val="single" w:sz="4" w:space="0" w:color="auto"/>
              <w:bottom w:val="single" w:sz="4" w:space="0" w:color="auto"/>
              <w:right w:val="single" w:sz="4" w:space="0" w:color="auto"/>
            </w:tcBorders>
            <w:vAlign w:val="center"/>
          </w:tcPr>
          <w:p w14:paraId="4C02A554" w14:textId="77777777" w:rsidR="00C831FC" w:rsidRPr="00042024" w:rsidRDefault="00C831FC">
            <w:pPr>
              <w:jc w:val="center"/>
              <w:outlineLvl w:val="0"/>
              <w:rPr>
                <w:bCs/>
                <w:color w:val="000000"/>
                <w:sz w:val="22"/>
                <w:szCs w:val="22"/>
              </w:rPr>
            </w:pPr>
            <w:r w:rsidRPr="00042024">
              <w:rPr>
                <w:bCs/>
                <w:color w:val="000000"/>
                <w:sz w:val="22"/>
                <w:szCs w:val="22"/>
              </w:rPr>
              <w:t>1000236531</w:t>
            </w:r>
          </w:p>
        </w:tc>
        <w:tc>
          <w:tcPr>
            <w:tcW w:w="3402" w:type="dxa"/>
            <w:tcBorders>
              <w:top w:val="single" w:sz="4" w:space="0" w:color="auto"/>
              <w:left w:val="single" w:sz="4" w:space="0" w:color="auto"/>
              <w:bottom w:val="single" w:sz="4" w:space="0" w:color="auto"/>
              <w:right w:val="single" w:sz="4" w:space="0" w:color="auto"/>
            </w:tcBorders>
            <w:vAlign w:val="center"/>
          </w:tcPr>
          <w:p w14:paraId="1C8D7344" w14:textId="4EC10B75" w:rsidR="00C831FC" w:rsidRPr="00CE00AD" w:rsidRDefault="005624C6" w:rsidP="00042024">
            <w:pPr>
              <w:outlineLvl w:val="0"/>
              <w:rPr>
                <w:sz w:val="22"/>
                <w:szCs w:val="22"/>
              </w:rPr>
            </w:pPr>
            <w:r w:rsidRPr="00CE00AD">
              <w:rPr>
                <w:sz w:val="22"/>
                <w:szCs w:val="22"/>
              </w:rPr>
              <w:t xml:space="preserve">Стул на </w:t>
            </w:r>
            <w:proofErr w:type="spellStart"/>
            <w:r w:rsidRPr="00CE00AD">
              <w:rPr>
                <w:sz w:val="22"/>
                <w:szCs w:val="22"/>
              </w:rPr>
              <w:t>метал.каркасе</w:t>
            </w:r>
            <w:proofErr w:type="spellEnd"/>
          </w:p>
        </w:tc>
      </w:tr>
      <w:tr w:rsidR="00CE00AD" w:rsidRPr="00CE00AD" w14:paraId="184969B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F580830"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F3F1AD6" w14:textId="77777777" w:rsidR="00C831FC" w:rsidRPr="00CE00AD" w:rsidRDefault="00C831FC">
            <w:pPr>
              <w:outlineLvl w:val="0"/>
              <w:rPr>
                <w:bCs/>
                <w:sz w:val="22"/>
                <w:szCs w:val="22"/>
              </w:rPr>
            </w:pPr>
            <w:r w:rsidRPr="00CE00AD">
              <w:rPr>
                <w:bCs/>
                <w:sz w:val="22"/>
                <w:szCs w:val="22"/>
              </w:rPr>
              <w:t xml:space="preserve">Стул на </w:t>
            </w:r>
            <w:proofErr w:type="spellStart"/>
            <w:r w:rsidRPr="00CE00AD">
              <w:rPr>
                <w:bCs/>
                <w:sz w:val="22"/>
                <w:szCs w:val="22"/>
              </w:rPr>
              <w:t>метал.каркасе</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14:paraId="62F57841" w14:textId="77777777" w:rsidR="00C831FC" w:rsidRPr="00042024" w:rsidRDefault="00C831FC">
            <w:pPr>
              <w:jc w:val="center"/>
              <w:outlineLvl w:val="0"/>
              <w:rPr>
                <w:bCs/>
                <w:color w:val="000000"/>
                <w:sz w:val="22"/>
                <w:szCs w:val="22"/>
              </w:rPr>
            </w:pPr>
            <w:r w:rsidRPr="00042024">
              <w:rPr>
                <w:bCs/>
                <w:color w:val="000000"/>
                <w:sz w:val="22"/>
                <w:szCs w:val="22"/>
              </w:rPr>
              <w:t>16</w:t>
            </w:r>
          </w:p>
        </w:tc>
        <w:tc>
          <w:tcPr>
            <w:tcW w:w="1648" w:type="dxa"/>
            <w:tcBorders>
              <w:top w:val="single" w:sz="4" w:space="0" w:color="auto"/>
              <w:left w:val="single" w:sz="4" w:space="0" w:color="auto"/>
              <w:bottom w:val="single" w:sz="4" w:space="0" w:color="auto"/>
              <w:right w:val="single" w:sz="4" w:space="0" w:color="auto"/>
            </w:tcBorders>
            <w:vAlign w:val="center"/>
          </w:tcPr>
          <w:p w14:paraId="7E1340D5" w14:textId="77777777" w:rsidR="00C831FC" w:rsidRPr="00042024" w:rsidRDefault="00C831FC">
            <w:pPr>
              <w:jc w:val="center"/>
              <w:outlineLvl w:val="0"/>
              <w:rPr>
                <w:bCs/>
                <w:color w:val="000000"/>
                <w:sz w:val="22"/>
                <w:szCs w:val="22"/>
              </w:rPr>
            </w:pPr>
            <w:r w:rsidRPr="00042024">
              <w:rPr>
                <w:bCs/>
                <w:color w:val="000000"/>
                <w:sz w:val="22"/>
                <w:szCs w:val="22"/>
              </w:rPr>
              <w:t>1000236533</w:t>
            </w:r>
          </w:p>
        </w:tc>
        <w:tc>
          <w:tcPr>
            <w:tcW w:w="3402" w:type="dxa"/>
            <w:tcBorders>
              <w:top w:val="single" w:sz="4" w:space="0" w:color="auto"/>
              <w:left w:val="single" w:sz="4" w:space="0" w:color="auto"/>
              <w:bottom w:val="single" w:sz="4" w:space="0" w:color="auto"/>
              <w:right w:val="single" w:sz="4" w:space="0" w:color="auto"/>
            </w:tcBorders>
            <w:vAlign w:val="center"/>
          </w:tcPr>
          <w:p w14:paraId="43AB28CF" w14:textId="640C93B3" w:rsidR="00C831FC" w:rsidRPr="00CE00AD" w:rsidRDefault="00C831FC" w:rsidP="00042024">
            <w:pPr>
              <w:outlineLvl w:val="0"/>
              <w:rPr>
                <w:sz w:val="22"/>
                <w:szCs w:val="22"/>
              </w:rPr>
            </w:pPr>
            <w:r w:rsidRPr="00CE00AD">
              <w:rPr>
                <w:sz w:val="22"/>
                <w:szCs w:val="22"/>
              </w:rPr>
              <w:t xml:space="preserve">Стул на </w:t>
            </w:r>
            <w:proofErr w:type="spellStart"/>
            <w:r w:rsidRPr="00CE00AD">
              <w:rPr>
                <w:sz w:val="22"/>
                <w:szCs w:val="22"/>
              </w:rPr>
              <w:t>метал.каркасе</w:t>
            </w:r>
            <w:proofErr w:type="spellEnd"/>
          </w:p>
        </w:tc>
      </w:tr>
      <w:tr w:rsidR="00CE00AD" w:rsidRPr="00CE00AD" w14:paraId="7DD33DC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36A37A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E5B9CA" w14:textId="77777777" w:rsidR="00C831FC" w:rsidRPr="00CE00AD" w:rsidRDefault="00C831FC">
            <w:pPr>
              <w:outlineLvl w:val="0"/>
              <w:rPr>
                <w:bCs/>
                <w:sz w:val="22"/>
                <w:szCs w:val="22"/>
              </w:rPr>
            </w:pPr>
            <w:r w:rsidRPr="00CE00AD">
              <w:rPr>
                <w:bCs/>
                <w:sz w:val="22"/>
                <w:szCs w:val="22"/>
              </w:rPr>
              <w:t>Щит пожарный</w:t>
            </w:r>
          </w:p>
        </w:tc>
        <w:tc>
          <w:tcPr>
            <w:tcW w:w="709" w:type="dxa"/>
            <w:tcBorders>
              <w:top w:val="single" w:sz="4" w:space="0" w:color="auto"/>
              <w:left w:val="single" w:sz="4" w:space="0" w:color="auto"/>
              <w:bottom w:val="single" w:sz="4" w:space="0" w:color="auto"/>
              <w:right w:val="single" w:sz="4" w:space="0" w:color="auto"/>
            </w:tcBorders>
            <w:vAlign w:val="center"/>
          </w:tcPr>
          <w:p w14:paraId="04155619" w14:textId="77777777" w:rsidR="00C831FC" w:rsidRPr="00042024" w:rsidRDefault="00C831FC">
            <w:pPr>
              <w:jc w:val="center"/>
              <w:outlineLvl w:val="0"/>
              <w:rPr>
                <w:bCs/>
                <w:color w:val="000000"/>
                <w:sz w:val="22"/>
                <w:szCs w:val="22"/>
              </w:rPr>
            </w:pPr>
            <w:r w:rsidRPr="00042024">
              <w:rPr>
                <w:bCs/>
                <w:color w:val="000000"/>
                <w:sz w:val="22"/>
                <w:szCs w:val="22"/>
              </w:rPr>
              <w:t>4</w:t>
            </w:r>
          </w:p>
        </w:tc>
        <w:tc>
          <w:tcPr>
            <w:tcW w:w="1648" w:type="dxa"/>
            <w:tcBorders>
              <w:top w:val="single" w:sz="4" w:space="0" w:color="auto"/>
              <w:left w:val="single" w:sz="4" w:space="0" w:color="auto"/>
              <w:bottom w:val="single" w:sz="4" w:space="0" w:color="auto"/>
              <w:right w:val="single" w:sz="4" w:space="0" w:color="auto"/>
            </w:tcBorders>
            <w:vAlign w:val="center"/>
          </w:tcPr>
          <w:p w14:paraId="4194BD25" w14:textId="77777777" w:rsidR="00C831FC" w:rsidRPr="00042024" w:rsidRDefault="00C831FC">
            <w:pPr>
              <w:jc w:val="center"/>
              <w:outlineLvl w:val="0"/>
              <w:rPr>
                <w:bCs/>
                <w:color w:val="000000"/>
                <w:sz w:val="22"/>
                <w:szCs w:val="22"/>
              </w:rPr>
            </w:pPr>
            <w:r w:rsidRPr="00042024">
              <w:rPr>
                <w:bCs/>
                <w:color w:val="000000"/>
                <w:sz w:val="22"/>
                <w:szCs w:val="22"/>
              </w:rPr>
              <w:t>1000239473</w:t>
            </w:r>
          </w:p>
        </w:tc>
        <w:tc>
          <w:tcPr>
            <w:tcW w:w="3402" w:type="dxa"/>
            <w:tcBorders>
              <w:top w:val="single" w:sz="4" w:space="0" w:color="auto"/>
              <w:left w:val="single" w:sz="4" w:space="0" w:color="auto"/>
              <w:bottom w:val="single" w:sz="4" w:space="0" w:color="auto"/>
              <w:right w:val="single" w:sz="4" w:space="0" w:color="auto"/>
            </w:tcBorders>
            <w:vAlign w:val="center"/>
          </w:tcPr>
          <w:p w14:paraId="022919E6" w14:textId="6306D4F8" w:rsidR="00C831FC" w:rsidRPr="00CE00AD" w:rsidRDefault="00C831FC" w:rsidP="00042024">
            <w:pPr>
              <w:outlineLvl w:val="0"/>
              <w:rPr>
                <w:sz w:val="22"/>
                <w:szCs w:val="22"/>
              </w:rPr>
            </w:pPr>
            <w:r w:rsidRPr="00CE00AD">
              <w:rPr>
                <w:sz w:val="22"/>
                <w:szCs w:val="22"/>
              </w:rPr>
              <w:t>Деревянный оборудованный противопожарным инвентарём</w:t>
            </w:r>
          </w:p>
        </w:tc>
      </w:tr>
      <w:tr w:rsidR="00CE00AD" w:rsidRPr="00CE00AD" w14:paraId="4AB7620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BF60876"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8AF6984" w14:textId="77777777" w:rsidR="00C831FC" w:rsidRPr="00CE00AD" w:rsidRDefault="00C831FC">
            <w:pPr>
              <w:outlineLvl w:val="0"/>
              <w:rPr>
                <w:bCs/>
                <w:sz w:val="22"/>
                <w:szCs w:val="22"/>
              </w:rPr>
            </w:pPr>
            <w:proofErr w:type="spellStart"/>
            <w:r w:rsidRPr="00CE00AD">
              <w:rPr>
                <w:bCs/>
                <w:sz w:val="22"/>
                <w:szCs w:val="22"/>
              </w:rPr>
              <w:t>эл.котел</w:t>
            </w:r>
            <w:proofErr w:type="spellEnd"/>
            <w:r w:rsidRPr="00CE00AD">
              <w:rPr>
                <w:bCs/>
                <w:sz w:val="22"/>
                <w:szCs w:val="22"/>
              </w:rPr>
              <w:t xml:space="preserve"> КПЭ-60</w:t>
            </w:r>
          </w:p>
        </w:tc>
        <w:tc>
          <w:tcPr>
            <w:tcW w:w="709" w:type="dxa"/>
            <w:tcBorders>
              <w:top w:val="single" w:sz="4" w:space="0" w:color="auto"/>
              <w:left w:val="single" w:sz="4" w:space="0" w:color="auto"/>
              <w:bottom w:val="single" w:sz="4" w:space="0" w:color="auto"/>
              <w:right w:val="single" w:sz="4" w:space="0" w:color="auto"/>
            </w:tcBorders>
            <w:vAlign w:val="center"/>
          </w:tcPr>
          <w:p w14:paraId="1C6FADD8" w14:textId="77777777" w:rsidR="00C831FC" w:rsidRPr="00042024" w:rsidRDefault="00C831FC">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36CF67D" w14:textId="77777777" w:rsidR="00C831FC" w:rsidRPr="00042024" w:rsidRDefault="00C831FC">
            <w:pPr>
              <w:jc w:val="center"/>
              <w:outlineLvl w:val="0"/>
              <w:rPr>
                <w:bCs/>
                <w:color w:val="000000"/>
                <w:sz w:val="22"/>
                <w:szCs w:val="22"/>
              </w:rPr>
            </w:pPr>
            <w:r w:rsidRPr="00042024">
              <w:rPr>
                <w:bCs/>
                <w:color w:val="000000"/>
                <w:sz w:val="22"/>
                <w:szCs w:val="22"/>
              </w:rPr>
              <w:t>1000239615</w:t>
            </w:r>
          </w:p>
        </w:tc>
        <w:tc>
          <w:tcPr>
            <w:tcW w:w="3402" w:type="dxa"/>
            <w:tcBorders>
              <w:top w:val="single" w:sz="4" w:space="0" w:color="auto"/>
              <w:left w:val="single" w:sz="4" w:space="0" w:color="auto"/>
              <w:bottom w:val="single" w:sz="4" w:space="0" w:color="auto"/>
              <w:right w:val="single" w:sz="4" w:space="0" w:color="auto"/>
            </w:tcBorders>
            <w:vAlign w:val="center"/>
          </w:tcPr>
          <w:p w14:paraId="0638C3AC" w14:textId="4A595352" w:rsidR="00C831FC" w:rsidRPr="00CE00AD" w:rsidRDefault="005624C6" w:rsidP="00042024">
            <w:pPr>
              <w:outlineLvl w:val="0"/>
              <w:rPr>
                <w:sz w:val="24"/>
                <w:szCs w:val="24"/>
              </w:rPr>
            </w:pPr>
            <w:r w:rsidRPr="00CE00AD">
              <w:rPr>
                <w:sz w:val="24"/>
                <w:szCs w:val="24"/>
              </w:rPr>
              <w:t>Котёл пищеварочный электрический, V-60л.</w:t>
            </w:r>
          </w:p>
        </w:tc>
      </w:tr>
      <w:tr w:rsidR="00CE00AD" w:rsidRPr="00CE00AD" w14:paraId="231743C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39218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2C90B18" w14:textId="4AD24C54" w:rsidR="00C831FC" w:rsidRPr="00CE00AD" w:rsidRDefault="00C831FC">
            <w:pPr>
              <w:outlineLvl w:val="0"/>
              <w:rPr>
                <w:bCs/>
                <w:sz w:val="22"/>
                <w:szCs w:val="22"/>
              </w:rPr>
            </w:pPr>
            <w:proofErr w:type="spellStart"/>
            <w:r w:rsidRPr="00CE00AD">
              <w:rPr>
                <w:bCs/>
                <w:sz w:val="22"/>
                <w:szCs w:val="22"/>
              </w:rPr>
              <w:t>Эл.п</w:t>
            </w:r>
            <w:r w:rsidR="00E200C4" w:rsidRPr="00CE00AD">
              <w:rPr>
                <w:bCs/>
                <w:sz w:val="22"/>
                <w:szCs w:val="22"/>
              </w:rPr>
              <w:t>анель</w:t>
            </w:r>
            <w:proofErr w:type="spellEnd"/>
            <w:r w:rsidR="00E200C4" w:rsidRPr="00CE00AD">
              <w:rPr>
                <w:bCs/>
                <w:sz w:val="22"/>
                <w:szCs w:val="22"/>
              </w:rPr>
              <w:t xml:space="preserve">  NOVО К4 N 07  (</w:t>
            </w:r>
            <w:r w:rsidRPr="00CE00AD">
              <w:rPr>
                <w:bCs/>
                <w:sz w:val="22"/>
                <w:szCs w:val="22"/>
              </w:rPr>
              <w:t>0.7 квт)</w:t>
            </w:r>
          </w:p>
        </w:tc>
        <w:tc>
          <w:tcPr>
            <w:tcW w:w="709" w:type="dxa"/>
            <w:tcBorders>
              <w:top w:val="single" w:sz="4" w:space="0" w:color="auto"/>
              <w:left w:val="single" w:sz="4" w:space="0" w:color="auto"/>
              <w:bottom w:val="single" w:sz="4" w:space="0" w:color="auto"/>
              <w:right w:val="single" w:sz="4" w:space="0" w:color="auto"/>
            </w:tcBorders>
            <w:vAlign w:val="center"/>
          </w:tcPr>
          <w:p w14:paraId="35BB6EB6"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72931188" w14:textId="77777777" w:rsidR="00C831FC" w:rsidRPr="00042024" w:rsidRDefault="00C831FC">
            <w:pPr>
              <w:jc w:val="center"/>
              <w:outlineLvl w:val="0"/>
              <w:rPr>
                <w:bCs/>
                <w:color w:val="000000"/>
                <w:sz w:val="22"/>
                <w:szCs w:val="22"/>
              </w:rPr>
            </w:pPr>
            <w:r w:rsidRPr="00042024">
              <w:rPr>
                <w:bCs/>
                <w:color w:val="000000"/>
                <w:sz w:val="22"/>
                <w:szCs w:val="22"/>
              </w:rPr>
              <w:t>1000239638</w:t>
            </w:r>
          </w:p>
        </w:tc>
        <w:tc>
          <w:tcPr>
            <w:tcW w:w="3402" w:type="dxa"/>
            <w:tcBorders>
              <w:top w:val="single" w:sz="4" w:space="0" w:color="auto"/>
              <w:left w:val="single" w:sz="4" w:space="0" w:color="auto"/>
              <w:bottom w:val="single" w:sz="4" w:space="0" w:color="auto"/>
              <w:right w:val="single" w:sz="4" w:space="0" w:color="auto"/>
            </w:tcBorders>
            <w:vAlign w:val="center"/>
          </w:tcPr>
          <w:p w14:paraId="0F14914F" w14:textId="1939EC57" w:rsidR="00C831FC" w:rsidRPr="00CE00AD" w:rsidRDefault="00C831FC" w:rsidP="00042024">
            <w:pPr>
              <w:outlineLvl w:val="0"/>
              <w:rPr>
                <w:sz w:val="22"/>
                <w:szCs w:val="22"/>
              </w:rPr>
            </w:pPr>
            <w:r w:rsidRPr="00CE00AD">
              <w:rPr>
                <w:sz w:val="22"/>
                <w:szCs w:val="22"/>
              </w:rPr>
              <w:t>Обогреватель помещений</w:t>
            </w:r>
          </w:p>
        </w:tc>
      </w:tr>
      <w:tr w:rsidR="00CE00AD" w:rsidRPr="00CE00AD" w14:paraId="41EB159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E8F754B"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09395D6" w14:textId="3A1D60D3" w:rsidR="00C831FC" w:rsidRPr="00CE00AD" w:rsidRDefault="005624C6">
            <w:pPr>
              <w:outlineLvl w:val="0"/>
              <w:rPr>
                <w:bCs/>
                <w:sz w:val="24"/>
                <w:szCs w:val="24"/>
              </w:rPr>
            </w:pPr>
            <w:proofErr w:type="spellStart"/>
            <w:r w:rsidRPr="00CE00AD">
              <w:rPr>
                <w:bCs/>
                <w:sz w:val="24"/>
                <w:szCs w:val="24"/>
              </w:rPr>
              <w:t>Эл.титан</w:t>
            </w:r>
            <w:proofErr w:type="spellEnd"/>
            <w:r w:rsidRPr="00CE00AD">
              <w:rPr>
                <w:bCs/>
                <w:sz w:val="24"/>
                <w:szCs w:val="24"/>
              </w:rPr>
              <w:t xml:space="preserve"> КНЭ-25_2129</w:t>
            </w:r>
          </w:p>
        </w:tc>
        <w:tc>
          <w:tcPr>
            <w:tcW w:w="709" w:type="dxa"/>
            <w:tcBorders>
              <w:top w:val="single" w:sz="4" w:space="0" w:color="auto"/>
              <w:left w:val="single" w:sz="4" w:space="0" w:color="auto"/>
              <w:bottom w:val="single" w:sz="4" w:space="0" w:color="auto"/>
              <w:right w:val="single" w:sz="4" w:space="0" w:color="auto"/>
            </w:tcBorders>
            <w:vAlign w:val="center"/>
          </w:tcPr>
          <w:p w14:paraId="68E8198B"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2B28CB6E" w14:textId="77777777" w:rsidR="00C831FC" w:rsidRPr="00042024" w:rsidRDefault="00C831FC">
            <w:pPr>
              <w:jc w:val="center"/>
              <w:outlineLvl w:val="0"/>
              <w:rPr>
                <w:bCs/>
                <w:color w:val="000000"/>
                <w:sz w:val="22"/>
                <w:szCs w:val="22"/>
              </w:rPr>
            </w:pPr>
            <w:r w:rsidRPr="00042024">
              <w:rPr>
                <w:bCs/>
                <w:color w:val="000000"/>
                <w:sz w:val="22"/>
                <w:szCs w:val="22"/>
              </w:rPr>
              <w:t>1000239669</w:t>
            </w:r>
          </w:p>
        </w:tc>
        <w:tc>
          <w:tcPr>
            <w:tcW w:w="3402" w:type="dxa"/>
            <w:tcBorders>
              <w:top w:val="single" w:sz="4" w:space="0" w:color="auto"/>
              <w:left w:val="single" w:sz="4" w:space="0" w:color="auto"/>
              <w:bottom w:val="single" w:sz="4" w:space="0" w:color="auto"/>
              <w:right w:val="single" w:sz="4" w:space="0" w:color="auto"/>
            </w:tcBorders>
            <w:vAlign w:val="center"/>
          </w:tcPr>
          <w:p w14:paraId="5710FDF2" w14:textId="6373AB57" w:rsidR="00C831FC" w:rsidRPr="00CE00AD" w:rsidRDefault="005624C6" w:rsidP="00042024">
            <w:pPr>
              <w:outlineLvl w:val="0"/>
              <w:rPr>
                <w:sz w:val="24"/>
                <w:szCs w:val="24"/>
              </w:rPr>
            </w:pPr>
            <w:r w:rsidRPr="00CE00AD">
              <w:rPr>
                <w:sz w:val="24"/>
                <w:szCs w:val="24"/>
              </w:rPr>
              <w:t>Кипятильник непрерывного действия электрический. Производительность 25 л/час.</w:t>
            </w:r>
          </w:p>
        </w:tc>
      </w:tr>
      <w:tr w:rsidR="00CE00AD" w:rsidRPr="00CE00AD" w14:paraId="14E16FF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A8122D"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4CE3DC3" w14:textId="77777777" w:rsidR="00C831FC" w:rsidRPr="00CE00AD" w:rsidRDefault="00C831FC">
            <w:pPr>
              <w:outlineLvl w:val="0"/>
              <w:rPr>
                <w:bCs/>
                <w:sz w:val="22"/>
                <w:szCs w:val="22"/>
              </w:rPr>
            </w:pPr>
            <w:proofErr w:type="spellStart"/>
            <w:r w:rsidRPr="00CE00AD">
              <w:rPr>
                <w:bCs/>
                <w:sz w:val="22"/>
                <w:szCs w:val="22"/>
              </w:rPr>
              <w:t>Электрокаменка</w:t>
            </w:r>
            <w:proofErr w:type="spellEnd"/>
            <w:r w:rsidRPr="00CE00AD">
              <w:rPr>
                <w:bCs/>
                <w:sz w:val="22"/>
                <w:szCs w:val="22"/>
              </w:rPr>
              <w:t xml:space="preserve">  HARVIA 6 квт</w:t>
            </w:r>
          </w:p>
        </w:tc>
        <w:tc>
          <w:tcPr>
            <w:tcW w:w="709" w:type="dxa"/>
            <w:tcBorders>
              <w:top w:val="single" w:sz="4" w:space="0" w:color="auto"/>
              <w:left w:val="single" w:sz="4" w:space="0" w:color="auto"/>
              <w:bottom w:val="single" w:sz="4" w:space="0" w:color="auto"/>
              <w:right w:val="single" w:sz="4" w:space="0" w:color="auto"/>
            </w:tcBorders>
            <w:vAlign w:val="center"/>
          </w:tcPr>
          <w:p w14:paraId="67242D97" w14:textId="77777777" w:rsidR="00C831FC" w:rsidRPr="00042024" w:rsidRDefault="00C831FC">
            <w:pPr>
              <w:jc w:val="center"/>
              <w:outlineLvl w:val="0"/>
              <w:rPr>
                <w:bCs/>
                <w:color w:val="000000"/>
                <w:sz w:val="22"/>
                <w:szCs w:val="22"/>
              </w:rPr>
            </w:pPr>
            <w:r w:rsidRPr="00042024">
              <w:rPr>
                <w:bCs/>
                <w:color w:val="000000"/>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1F5EC31" w14:textId="77777777" w:rsidR="00C831FC" w:rsidRPr="00042024" w:rsidRDefault="00C831FC">
            <w:pPr>
              <w:jc w:val="center"/>
              <w:outlineLvl w:val="0"/>
              <w:rPr>
                <w:bCs/>
                <w:color w:val="000000"/>
                <w:sz w:val="22"/>
                <w:szCs w:val="22"/>
              </w:rPr>
            </w:pPr>
            <w:r w:rsidRPr="00042024">
              <w:rPr>
                <w:bCs/>
                <w:color w:val="000000"/>
                <w:sz w:val="22"/>
                <w:szCs w:val="22"/>
              </w:rPr>
              <w:t>1000239750</w:t>
            </w:r>
          </w:p>
        </w:tc>
        <w:tc>
          <w:tcPr>
            <w:tcW w:w="3402" w:type="dxa"/>
            <w:tcBorders>
              <w:top w:val="single" w:sz="4" w:space="0" w:color="auto"/>
              <w:left w:val="single" w:sz="4" w:space="0" w:color="auto"/>
              <w:bottom w:val="single" w:sz="4" w:space="0" w:color="auto"/>
              <w:right w:val="single" w:sz="4" w:space="0" w:color="auto"/>
            </w:tcBorders>
            <w:vAlign w:val="center"/>
          </w:tcPr>
          <w:p w14:paraId="02731B0D" w14:textId="7C56ACE1" w:rsidR="00C831FC" w:rsidRPr="00CE00AD" w:rsidRDefault="00C831FC" w:rsidP="00042024">
            <w:pPr>
              <w:outlineLvl w:val="0"/>
              <w:rPr>
                <w:sz w:val="22"/>
                <w:szCs w:val="22"/>
              </w:rPr>
            </w:pPr>
            <w:r w:rsidRPr="00CE00AD">
              <w:rPr>
                <w:sz w:val="22"/>
                <w:szCs w:val="22"/>
              </w:rPr>
              <w:t>Оборудование для бань</w:t>
            </w:r>
          </w:p>
        </w:tc>
      </w:tr>
      <w:tr w:rsidR="00CE00AD" w:rsidRPr="00CE00AD" w14:paraId="260EEF7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90C042" w14:textId="77777777" w:rsidR="00C831FC" w:rsidRPr="00042024" w:rsidRDefault="00C831FC"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72C5B92" w14:textId="77777777" w:rsidR="00C831FC" w:rsidRPr="00CE00AD" w:rsidRDefault="00C831FC">
            <w:pPr>
              <w:outlineLvl w:val="0"/>
              <w:rPr>
                <w:bCs/>
                <w:sz w:val="22"/>
                <w:szCs w:val="22"/>
              </w:rPr>
            </w:pPr>
            <w:proofErr w:type="spellStart"/>
            <w:r w:rsidRPr="00CE00AD">
              <w:rPr>
                <w:bCs/>
                <w:sz w:val="22"/>
                <w:szCs w:val="22"/>
              </w:rPr>
              <w:t>Электрокаменка</w:t>
            </w:r>
            <w:proofErr w:type="spellEnd"/>
            <w:r w:rsidRPr="00CE00AD">
              <w:rPr>
                <w:bCs/>
                <w:sz w:val="22"/>
                <w:szCs w:val="22"/>
              </w:rPr>
              <w:t xml:space="preserve"> ЭК-24кВт с П/У</w:t>
            </w:r>
          </w:p>
        </w:tc>
        <w:tc>
          <w:tcPr>
            <w:tcW w:w="709" w:type="dxa"/>
            <w:tcBorders>
              <w:top w:val="single" w:sz="4" w:space="0" w:color="auto"/>
              <w:left w:val="single" w:sz="4" w:space="0" w:color="auto"/>
              <w:bottom w:val="single" w:sz="4" w:space="0" w:color="auto"/>
              <w:right w:val="single" w:sz="4" w:space="0" w:color="auto"/>
            </w:tcBorders>
            <w:vAlign w:val="center"/>
          </w:tcPr>
          <w:p w14:paraId="7BC1E7B2" w14:textId="77777777" w:rsidR="00C831FC" w:rsidRPr="00042024" w:rsidRDefault="00C831FC">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58E29B03" w14:textId="77777777" w:rsidR="00C831FC" w:rsidRPr="00042024" w:rsidRDefault="00C831FC">
            <w:pPr>
              <w:jc w:val="center"/>
              <w:outlineLvl w:val="0"/>
              <w:rPr>
                <w:bCs/>
                <w:color w:val="000000"/>
                <w:sz w:val="22"/>
                <w:szCs w:val="22"/>
              </w:rPr>
            </w:pPr>
            <w:r w:rsidRPr="00042024">
              <w:rPr>
                <w:bCs/>
                <w:color w:val="000000"/>
                <w:sz w:val="22"/>
                <w:szCs w:val="22"/>
              </w:rPr>
              <w:t>1000239751</w:t>
            </w:r>
          </w:p>
        </w:tc>
        <w:tc>
          <w:tcPr>
            <w:tcW w:w="3402" w:type="dxa"/>
            <w:tcBorders>
              <w:top w:val="single" w:sz="4" w:space="0" w:color="auto"/>
              <w:left w:val="single" w:sz="4" w:space="0" w:color="auto"/>
              <w:bottom w:val="single" w:sz="4" w:space="0" w:color="auto"/>
              <w:right w:val="single" w:sz="4" w:space="0" w:color="auto"/>
            </w:tcBorders>
            <w:vAlign w:val="center"/>
          </w:tcPr>
          <w:p w14:paraId="0861ABF8" w14:textId="5B485720" w:rsidR="00C831FC" w:rsidRPr="00CE00AD" w:rsidRDefault="00C831FC" w:rsidP="00042024">
            <w:pPr>
              <w:outlineLvl w:val="0"/>
              <w:rPr>
                <w:sz w:val="22"/>
                <w:szCs w:val="22"/>
              </w:rPr>
            </w:pPr>
            <w:r w:rsidRPr="00CE00AD">
              <w:rPr>
                <w:sz w:val="22"/>
                <w:szCs w:val="22"/>
              </w:rPr>
              <w:t>Оборудование для бань</w:t>
            </w:r>
          </w:p>
        </w:tc>
      </w:tr>
      <w:tr w:rsidR="00CE00AD" w:rsidRPr="00CE00AD" w14:paraId="7D2AF77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605355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DC42A4" w14:textId="77777777" w:rsidR="00583AAE" w:rsidRPr="00042024" w:rsidRDefault="00583AAE" w:rsidP="00E200C4">
            <w:pPr>
              <w:jc w:val="left"/>
              <w:outlineLvl w:val="0"/>
              <w:rPr>
                <w:bCs/>
                <w:color w:val="000000"/>
                <w:sz w:val="22"/>
                <w:szCs w:val="22"/>
              </w:rPr>
            </w:pPr>
            <w:r w:rsidRPr="00042024">
              <w:rPr>
                <w:bCs/>
                <w:color w:val="000000"/>
                <w:sz w:val="22"/>
                <w:szCs w:val="22"/>
              </w:rPr>
              <w:t>КРОВАТЬ 900*2000 ОРЕХ+МАТРАЦ</w:t>
            </w:r>
          </w:p>
        </w:tc>
        <w:tc>
          <w:tcPr>
            <w:tcW w:w="709" w:type="dxa"/>
            <w:tcBorders>
              <w:top w:val="single" w:sz="4" w:space="0" w:color="auto"/>
              <w:left w:val="single" w:sz="4" w:space="0" w:color="auto"/>
              <w:bottom w:val="single" w:sz="4" w:space="0" w:color="auto"/>
              <w:right w:val="single" w:sz="4" w:space="0" w:color="auto"/>
            </w:tcBorders>
            <w:vAlign w:val="center"/>
          </w:tcPr>
          <w:p w14:paraId="0CF566F9" w14:textId="77777777" w:rsidR="00583AAE" w:rsidRPr="00042024" w:rsidRDefault="00583AAE">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3D7C0652" w14:textId="603D6414" w:rsidR="00583AAE" w:rsidRPr="00583AAE" w:rsidRDefault="00583AAE">
            <w:pPr>
              <w:jc w:val="center"/>
              <w:outlineLvl w:val="0"/>
              <w:rPr>
                <w:bCs/>
                <w:color w:val="000000"/>
                <w:sz w:val="24"/>
                <w:szCs w:val="24"/>
              </w:rPr>
            </w:pPr>
            <w:r w:rsidRPr="00583AAE">
              <w:rPr>
                <w:bCs/>
                <w:color w:val="000000"/>
                <w:sz w:val="24"/>
                <w:szCs w:val="24"/>
              </w:rPr>
              <w:t>1000963112</w:t>
            </w:r>
          </w:p>
        </w:tc>
        <w:tc>
          <w:tcPr>
            <w:tcW w:w="3402" w:type="dxa"/>
            <w:tcBorders>
              <w:top w:val="single" w:sz="4" w:space="0" w:color="auto"/>
              <w:left w:val="single" w:sz="4" w:space="0" w:color="auto"/>
              <w:bottom w:val="single" w:sz="4" w:space="0" w:color="auto"/>
              <w:right w:val="single" w:sz="4" w:space="0" w:color="auto"/>
            </w:tcBorders>
            <w:vAlign w:val="center"/>
          </w:tcPr>
          <w:p w14:paraId="5A0B438A" w14:textId="104E55E4" w:rsidR="00583AAE" w:rsidRPr="00CE00AD" w:rsidRDefault="00583AAE" w:rsidP="00042024">
            <w:pPr>
              <w:outlineLvl w:val="0"/>
              <w:rPr>
                <w:sz w:val="22"/>
                <w:szCs w:val="22"/>
              </w:rPr>
            </w:pPr>
            <w:r w:rsidRPr="00CE00AD">
              <w:rPr>
                <w:sz w:val="22"/>
                <w:szCs w:val="22"/>
              </w:rPr>
              <w:t>деревянная</w:t>
            </w:r>
          </w:p>
        </w:tc>
      </w:tr>
      <w:tr w:rsidR="00CE00AD" w:rsidRPr="00CE00AD" w14:paraId="3EF8B8A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464BDD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7D3B5B3" w14:textId="77777777" w:rsidR="00583AAE" w:rsidRPr="00042024" w:rsidRDefault="00583AAE">
            <w:pPr>
              <w:outlineLvl w:val="0"/>
              <w:rPr>
                <w:bCs/>
                <w:color w:val="000000"/>
                <w:sz w:val="22"/>
                <w:szCs w:val="22"/>
              </w:rPr>
            </w:pPr>
            <w:r w:rsidRPr="00042024">
              <w:rPr>
                <w:bCs/>
                <w:color w:val="000000"/>
                <w:sz w:val="22"/>
                <w:szCs w:val="22"/>
              </w:rPr>
              <w:t>СТОЛ ОБЕДЕННЫЙ</w:t>
            </w:r>
          </w:p>
        </w:tc>
        <w:tc>
          <w:tcPr>
            <w:tcW w:w="709" w:type="dxa"/>
            <w:tcBorders>
              <w:top w:val="single" w:sz="4" w:space="0" w:color="auto"/>
              <w:left w:val="single" w:sz="4" w:space="0" w:color="auto"/>
              <w:bottom w:val="single" w:sz="4" w:space="0" w:color="auto"/>
              <w:right w:val="single" w:sz="4" w:space="0" w:color="auto"/>
            </w:tcBorders>
            <w:vAlign w:val="center"/>
          </w:tcPr>
          <w:p w14:paraId="6FEE70B6" w14:textId="77777777" w:rsidR="00583AAE" w:rsidRPr="00042024" w:rsidRDefault="00583AAE">
            <w:pPr>
              <w:jc w:val="center"/>
              <w:outlineLvl w:val="0"/>
              <w:rPr>
                <w:bCs/>
                <w:color w:val="000000"/>
                <w:sz w:val="22"/>
                <w:szCs w:val="22"/>
              </w:rPr>
            </w:pPr>
            <w:r w:rsidRPr="00042024">
              <w:rPr>
                <w:bCs/>
                <w:color w:val="000000"/>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2966EA68" w14:textId="4B99D941" w:rsidR="00583AAE" w:rsidRPr="00583AAE" w:rsidRDefault="00583AAE">
            <w:pPr>
              <w:jc w:val="center"/>
              <w:outlineLvl w:val="0"/>
              <w:rPr>
                <w:bCs/>
                <w:color w:val="000000"/>
                <w:sz w:val="24"/>
                <w:szCs w:val="24"/>
              </w:rPr>
            </w:pPr>
            <w:r w:rsidRPr="00583AAE">
              <w:rPr>
                <w:bCs/>
                <w:color w:val="000000"/>
                <w:sz w:val="24"/>
                <w:szCs w:val="24"/>
              </w:rPr>
              <w:t>1000965161</w:t>
            </w:r>
          </w:p>
        </w:tc>
        <w:tc>
          <w:tcPr>
            <w:tcW w:w="3402" w:type="dxa"/>
            <w:tcBorders>
              <w:top w:val="single" w:sz="4" w:space="0" w:color="auto"/>
              <w:left w:val="single" w:sz="4" w:space="0" w:color="auto"/>
              <w:bottom w:val="single" w:sz="4" w:space="0" w:color="auto"/>
              <w:right w:val="single" w:sz="4" w:space="0" w:color="auto"/>
            </w:tcBorders>
            <w:vAlign w:val="center"/>
          </w:tcPr>
          <w:p w14:paraId="6C3B6E05" w14:textId="5D745960" w:rsidR="00583AAE" w:rsidRPr="00CE00AD" w:rsidRDefault="00583AAE" w:rsidP="00042024">
            <w:pPr>
              <w:outlineLvl w:val="0"/>
              <w:rPr>
                <w:sz w:val="22"/>
                <w:szCs w:val="22"/>
              </w:rPr>
            </w:pPr>
            <w:r w:rsidRPr="00CE00AD">
              <w:rPr>
                <w:sz w:val="22"/>
                <w:szCs w:val="22"/>
              </w:rPr>
              <w:t>Стол металлический</w:t>
            </w:r>
          </w:p>
        </w:tc>
      </w:tr>
      <w:tr w:rsidR="00CE00AD" w:rsidRPr="00CE00AD" w14:paraId="573CA9F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6D04B1C"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FDE61B6" w14:textId="77777777" w:rsidR="00583AAE" w:rsidRPr="00042024" w:rsidRDefault="00583AAE">
            <w:pPr>
              <w:outlineLvl w:val="0"/>
              <w:rPr>
                <w:bCs/>
                <w:color w:val="000000"/>
                <w:sz w:val="22"/>
                <w:szCs w:val="22"/>
              </w:rPr>
            </w:pPr>
            <w:r w:rsidRPr="00042024">
              <w:rPr>
                <w:bCs/>
                <w:color w:val="000000"/>
                <w:sz w:val="22"/>
                <w:szCs w:val="22"/>
              </w:rPr>
              <w:t>ОГНЕТУШИТЕЛЬ ОУ-5</w:t>
            </w:r>
          </w:p>
        </w:tc>
        <w:tc>
          <w:tcPr>
            <w:tcW w:w="709" w:type="dxa"/>
            <w:tcBorders>
              <w:top w:val="single" w:sz="4" w:space="0" w:color="auto"/>
              <w:left w:val="single" w:sz="4" w:space="0" w:color="auto"/>
              <w:bottom w:val="single" w:sz="4" w:space="0" w:color="auto"/>
              <w:right w:val="single" w:sz="4" w:space="0" w:color="auto"/>
            </w:tcBorders>
            <w:vAlign w:val="center"/>
          </w:tcPr>
          <w:p w14:paraId="71577C93" w14:textId="77777777" w:rsidR="00583AAE" w:rsidRPr="00042024" w:rsidRDefault="00583AAE">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4452FE1A" w14:textId="231402F4" w:rsidR="00583AAE" w:rsidRPr="00583AAE" w:rsidRDefault="00583AAE">
            <w:pPr>
              <w:jc w:val="center"/>
              <w:outlineLvl w:val="0"/>
              <w:rPr>
                <w:bCs/>
                <w:color w:val="000000"/>
                <w:sz w:val="24"/>
                <w:szCs w:val="24"/>
              </w:rPr>
            </w:pPr>
            <w:r w:rsidRPr="00583AAE">
              <w:rPr>
                <w:bCs/>
                <w:color w:val="000000"/>
                <w:sz w:val="24"/>
                <w:szCs w:val="24"/>
              </w:rPr>
              <w:t>1000964216</w:t>
            </w:r>
          </w:p>
        </w:tc>
        <w:tc>
          <w:tcPr>
            <w:tcW w:w="3402" w:type="dxa"/>
            <w:tcBorders>
              <w:top w:val="single" w:sz="4" w:space="0" w:color="auto"/>
              <w:left w:val="single" w:sz="4" w:space="0" w:color="auto"/>
              <w:bottom w:val="single" w:sz="4" w:space="0" w:color="auto"/>
              <w:right w:val="single" w:sz="4" w:space="0" w:color="auto"/>
            </w:tcBorders>
            <w:vAlign w:val="center"/>
          </w:tcPr>
          <w:p w14:paraId="3EEAF819" w14:textId="3F7B1ED7" w:rsidR="00583AAE" w:rsidRPr="00CE00AD" w:rsidRDefault="00583AAE" w:rsidP="00E166BE">
            <w:pPr>
              <w:outlineLvl w:val="0"/>
              <w:rPr>
                <w:sz w:val="22"/>
                <w:szCs w:val="24"/>
              </w:rPr>
            </w:pPr>
            <w:r w:rsidRPr="00CE00AD">
              <w:rPr>
                <w:sz w:val="22"/>
                <w:szCs w:val="24"/>
              </w:rPr>
              <w:t>Огнетушитель углекислотный ОУ-5</w:t>
            </w:r>
          </w:p>
        </w:tc>
      </w:tr>
      <w:tr w:rsidR="00583AAE" w:rsidRPr="00042024" w14:paraId="449240E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D50CB6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F993A57" w14:textId="77777777" w:rsidR="00583AAE" w:rsidRPr="00CE00AD" w:rsidRDefault="00583AAE">
            <w:pPr>
              <w:outlineLvl w:val="0"/>
              <w:rPr>
                <w:bCs/>
                <w:sz w:val="22"/>
                <w:szCs w:val="22"/>
              </w:rPr>
            </w:pPr>
            <w:r w:rsidRPr="00CE00AD">
              <w:rPr>
                <w:bCs/>
                <w:sz w:val="22"/>
                <w:szCs w:val="22"/>
              </w:rPr>
              <w:t>ОГНЕТУШИТЕЛЬ ОУ-2</w:t>
            </w:r>
          </w:p>
        </w:tc>
        <w:tc>
          <w:tcPr>
            <w:tcW w:w="709" w:type="dxa"/>
            <w:tcBorders>
              <w:top w:val="single" w:sz="4" w:space="0" w:color="auto"/>
              <w:left w:val="single" w:sz="4" w:space="0" w:color="auto"/>
              <w:bottom w:val="single" w:sz="4" w:space="0" w:color="auto"/>
              <w:right w:val="single" w:sz="4" w:space="0" w:color="auto"/>
            </w:tcBorders>
            <w:vAlign w:val="center"/>
          </w:tcPr>
          <w:p w14:paraId="245FED5B"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F21760E" w14:textId="1F579BDC" w:rsidR="00583AAE" w:rsidRPr="00CE00AD" w:rsidRDefault="00583AAE">
            <w:pPr>
              <w:jc w:val="center"/>
              <w:outlineLvl w:val="0"/>
              <w:rPr>
                <w:bCs/>
                <w:sz w:val="24"/>
                <w:szCs w:val="24"/>
              </w:rPr>
            </w:pPr>
            <w:r w:rsidRPr="00CE00AD">
              <w:rPr>
                <w:bCs/>
                <w:sz w:val="24"/>
                <w:szCs w:val="24"/>
              </w:rPr>
              <w:t>1000964219</w:t>
            </w:r>
          </w:p>
        </w:tc>
        <w:tc>
          <w:tcPr>
            <w:tcW w:w="3402" w:type="dxa"/>
            <w:tcBorders>
              <w:top w:val="single" w:sz="4" w:space="0" w:color="auto"/>
              <w:left w:val="single" w:sz="4" w:space="0" w:color="auto"/>
              <w:bottom w:val="single" w:sz="4" w:space="0" w:color="auto"/>
              <w:right w:val="single" w:sz="4" w:space="0" w:color="auto"/>
            </w:tcBorders>
            <w:vAlign w:val="center"/>
          </w:tcPr>
          <w:p w14:paraId="11BAC131" w14:textId="29ADF9CE" w:rsidR="00583AAE" w:rsidRPr="00CE00AD" w:rsidRDefault="00583AAE" w:rsidP="00042024">
            <w:pPr>
              <w:outlineLvl w:val="0"/>
              <w:rPr>
                <w:sz w:val="22"/>
                <w:szCs w:val="24"/>
              </w:rPr>
            </w:pPr>
            <w:r w:rsidRPr="00CE00AD">
              <w:rPr>
                <w:sz w:val="22"/>
                <w:szCs w:val="24"/>
              </w:rPr>
              <w:t>Огнетушитель углекислотный ОУ-2</w:t>
            </w:r>
          </w:p>
        </w:tc>
      </w:tr>
      <w:tr w:rsidR="00583AAE" w:rsidRPr="00042024" w14:paraId="4D6099F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9D1B2E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CC9ADA6" w14:textId="77777777" w:rsidR="00583AAE" w:rsidRPr="00CE00AD" w:rsidRDefault="00583AAE">
            <w:pPr>
              <w:outlineLvl w:val="0"/>
              <w:rPr>
                <w:bCs/>
                <w:sz w:val="22"/>
                <w:szCs w:val="22"/>
              </w:rPr>
            </w:pPr>
            <w:r w:rsidRPr="00CE00AD">
              <w:rPr>
                <w:bCs/>
                <w:sz w:val="22"/>
                <w:szCs w:val="22"/>
              </w:rPr>
              <w:t>ОГНЕТУШИТЕЛЬ ОП-2</w:t>
            </w:r>
          </w:p>
        </w:tc>
        <w:tc>
          <w:tcPr>
            <w:tcW w:w="709" w:type="dxa"/>
            <w:tcBorders>
              <w:top w:val="single" w:sz="4" w:space="0" w:color="auto"/>
              <w:left w:val="single" w:sz="4" w:space="0" w:color="auto"/>
              <w:bottom w:val="single" w:sz="4" w:space="0" w:color="auto"/>
              <w:right w:val="single" w:sz="4" w:space="0" w:color="auto"/>
            </w:tcBorders>
            <w:vAlign w:val="center"/>
          </w:tcPr>
          <w:p w14:paraId="20178FB3"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42F08A10" w14:textId="318EDE3E" w:rsidR="00583AAE" w:rsidRPr="00CE00AD" w:rsidRDefault="00583AAE">
            <w:pPr>
              <w:jc w:val="center"/>
              <w:outlineLvl w:val="0"/>
              <w:rPr>
                <w:bCs/>
                <w:sz w:val="24"/>
                <w:szCs w:val="24"/>
              </w:rPr>
            </w:pPr>
            <w:r w:rsidRPr="00CE00AD">
              <w:rPr>
                <w:bCs/>
                <w:sz w:val="24"/>
                <w:szCs w:val="24"/>
              </w:rPr>
              <w:t>1000963103</w:t>
            </w:r>
          </w:p>
        </w:tc>
        <w:tc>
          <w:tcPr>
            <w:tcW w:w="3402" w:type="dxa"/>
            <w:tcBorders>
              <w:top w:val="single" w:sz="4" w:space="0" w:color="auto"/>
              <w:left w:val="single" w:sz="4" w:space="0" w:color="auto"/>
              <w:bottom w:val="single" w:sz="4" w:space="0" w:color="auto"/>
              <w:right w:val="single" w:sz="4" w:space="0" w:color="auto"/>
            </w:tcBorders>
            <w:vAlign w:val="center"/>
          </w:tcPr>
          <w:p w14:paraId="20ED5EF5" w14:textId="4624584A" w:rsidR="00583AAE" w:rsidRPr="00CE00AD" w:rsidRDefault="00583AAE" w:rsidP="00E166BE">
            <w:pPr>
              <w:outlineLvl w:val="0"/>
              <w:rPr>
                <w:sz w:val="22"/>
                <w:szCs w:val="24"/>
              </w:rPr>
            </w:pPr>
            <w:r w:rsidRPr="00CE00AD">
              <w:rPr>
                <w:sz w:val="22"/>
                <w:szCs w:val="24"/>
              </w:rPr>
              <w:t>Огнетушитель порошковый ОП-2</w:t>
            </w:r>
          </w:p>
        </w:tc>
      </w:tr>
      <w:tr w:rsidR="00583AAE" w:rsidRPr="00042024" w14:paraId="52D767D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E009FE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9045490" w14:textId="77777777" w:rsidR="00583AAE" w:rsidRPr="00CE00AD" w:rsidRDefault="00583AAE">
            <w:pPr>
              <w:outlineLvl w:val="0"/>
              <w:rPr>
                <w:bCs/>
                <w:sz w:val="22"/>
                <w:szCs w:val="22"/>
              </w:rPr>
            </w:pPr>
            <w:r w:rsidRPr="00CE00AD">
              <w:rPr>
                <w:bCs/>
                <w:sz w:val="22"/>
                <w:szCs w:val="22"/>
              </w:rPr>
              <w:t>СТВОЛ РС-50</w:t>
            </w:r>
          </w:p>
        </w:tc>
        <w:tc>
          <w:tcPr>
            <w:tcW w:w="709" w:type="dxa"/>
            <w:tcBorders>
              <w:top w:val="single" w:sz="4" w:space="0" w:color="auto"/>
              <w:left w:val="single" w:sz="4" w:space="0" w:color="auto"/>
              <w:bottom w:val="single" w:sz="4" w:space="0" w:color="auto"/>
              <w:right w:val="single" w:sz="4" w:space="0" w:color="auto"/>
            </w:tcBorders>
            <w:vAlign w:val="center"/>
          </w:tcPr>
          <w:p w14:paraId="462CEFC1"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44F697FA" w14:textId="4050E64D" w:rsidR="00583AAE" w:rsidRPr="00CE00AD" w:rsidRDefault="00583AAE">
            <w:pPr>
              <w:jc w:val="center"/>
              <w:outlineLvl w:val="0"/>
              <w:rPr>
                <w:bCs/>
                <w:sz w:val="24"/>
                <w:szCs w:val="24"/>
              </w:rPr>
            </w:pPr>
            <w:r w:rsidRPr="00CE00AD">
              <w:rPr>
                <w:bCs/>
                <w:sz w:val="24"/>
                <w:szCs w:val="24"/>
              </w:rPr>
              <w:t>1000963104</w:t>
            </w:r>
          </w:p>
        </w:tc>
        <w:tc>
          <w:tcPr>
            <w:tcW w:w="3402" w:type="dxa"/>
            <w:tcBorders>
              <w:top w:val="single" w:sz="4" w:space="0" w:color="auto"/>
              <w:left w:val="single" w:sz="4" w:space="0" w:color="auto"/>
              <w:bottom w:val="single" w:sz="4" w:space="0" w:color="auto"/>
              <w:right w:val="single" w:sz="4" w:space="0" w:color="auto"/>
            </w:tcBorders>
            <w:vAlign w:val="center"/>
          </w:tcPr>
          <w:p w14:paraId="43313BFE" w14:textId="525D19BF" w:rsidR="00583AAE" w:rsidRPr="00CE00AD" w:rsidRDefault="00583AAE" w:rsidP="00042024">
            <w:pPr>
              <w:outlineLvl w:val="0"/>
              <w:rPr>
                <w:sz w:val="22"/>
                <w:szCs w:val="22"/>
              </w:rPr>
            </w:pPr>
            <w:r w:rsidRPr="00CE00AD">
              <w:rPr>
                <w:sz w:val="22"/>
                <w:szCs w:val="22"/>
              </w:rPr>
              <w:t>Противопожарное оборудование</w:t>
            </w:r>
          </w:p>
        </w:tc>
      </w:tr>
      <w:tr w:rsidR="00583AAE" w:rsidRPr="00042024" w14:paraId="5A4B2A9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CB8C5B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7866A1B" w14:textId="1078E536" w:rsidR="00583AAE" w:rsidRPr="00CE00AD" w:rsidRDefault="00583AAE" w:rsidP="00E166BE">
            <w:pPr>
              <w:jc w:val="left"/>
              <w:outlineLvl w:val="0"/>
              <w:rPr>
                <w:bCs/>
                <w:sz w:val="24"/>
                <w:szCs w:val="24"/>
              </w:rPr>
            </w:pPr>
            <w:proofErr w:type="spellStart"/>
            <w:r w:rsidRPr="00CE00AD">
              <w:rPr>
                <w:bCs/>
                <w:sz w:val="24"/>
                <w:szCs w:val="24"/>
              </w:rPr>
              <w:t>Эл.нагреватель</w:t>
            </w:r>
            <w:proofErr w:type="spellEnd"/>
            <w:r w:rsidRPr="00CE00AD">
              <w:rPr>
                <w:bCs/>
                <w:sz w:val="24"/>
                <w:szCs w:val="24"/>
              </w:rPr>
              <w:t xml:space="preserve"> NOVO 0,5КВТ</w:t>
            </w:r>
          </w:p>
        </w:tc>
        <w:tc>
          <w:tcPr>
            <w:tcW w:w="709" w:type="dxa"/>
            <w:tcBorders>
              <w:top w:val="single" w:sz="4" w:space="0" w:color="auto"/>
              <w:left w:val="single" w:sz="4" w:space="0" w:color="auto"/>
              <w:bottom w:val="single" w:sz="4" w:space="0" w:color="auto"/>
              <w:right w:val="single" w:sz="4" w:space="0" w:color="auto"/>
            </w:tcBorders>
            <w:vAlign w:val="center"/>
          </w:tcPr>
          <w:p w14:paraId="0AA1591D" w14:textId="77777777" w:rsidR="00583AAE" w:rsidRPr="00CE00AD" w:rsidRDefault="00583AAE">
            <w:pPr>
              <w:jc w:val="center"/>
              <w:outlineLvl w:val="0"/>
              <w:rPr>
                <w:bCs/>
                <w:sz w:val="22"/>
                <w:szCs w:val="22"/>
              </w:rPr>
            </w:pPr>
            <w:r w:rsidRPr="00CE00AD">
              <w:rPr>
                <w:bCs/>
                <w:sz w:val="22"/>
                <w:szCs w:val="22"/>
              </w:rPr>
              <w:t>20</w:t>
            </w:r>
          </w:p>
        </w:tc>
        <w:tc>
          <w:tcPr>
            <w:tcW w:w="1648" w:type="dxa"/>
            <w:tcBorders>
              <w:top w:val="single" w:sz="4" w:space="0" w:color="auto"/>
              <w:left w:val="single" w:sz="4" w:space="0" w:color="auto"/>
              <w:bottom w:val="single" w:sz="4" w:space="0" w:color="auto"/>
              <w:right w:val="single" w:sz="4" w:space="0" w:color="auto"/>
            </w:tcBorders>
            <w:vAlign w:val="center"/>
          </w:tcPr>
          <w:p w14:paraId="6AE47610" w14:textId="6711F2F4" w:rsidR="00583AAE" w:rsidRPr="00CE00AD" w:rsidRDefault="00583AAE">
            <w:pPr>
              <w:jc w:val="center"/>
              <w:outlineLvl w:val="0"/>
              <w:rPr>
                <w:bCs/>
                <w:sz w:val="24"/>
                <w:szCs w:val="24"/>
              </w:rPr>
            </w:pPr>
            <w:r w:rsidRPr="00CE00AD">
              <w:rPr>
                <w:bCs/>
                <w:sz w:val="24"/>
                <w:szCs w:val="24"/>
              </w:rPr>
              <w:t>1000963105</w:t>
            </w:r>
          </w:p>
        </w:tc>
        <w:tc>
          <w:tcPr>
            <w:tcW w:w="3402" w:type="dxa"/>
            <w:tcBorders>
              <w:top w:val="single" w:sz="4" w:space="0" w:color="auto"/>
              <w:left w:val="single" w:sz="4" w:space="0" w:color="auto"/>
              <w:bottom w:val="single" w:sz="4" w:space="0" w:color="auto"/>
              <w:right w:val="single" w:sz="4" w:space="0" w:color="auto"/>
            </w:tcBorders>
            <w:vAlign w:val="center"/>
          </w:tcPr>
          <w:p w14:paraId="59923D6B" w14:textId="2D066BA0"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299E4CA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0AD618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68287B9" w14:textId="14358574" w:rsidR="00583AAE" w:rsidRPr="00CE00AD" w:rsidRDefault="00583AAE" w:rsidP="00E166BE">
            <w:pPr>
              <w:jc w:val="left"/>
              <w:outlineLvl w:val="0"/>
              <w:rPr>
                <w:bCs/>
                <w:sz w:val="24"/>
                <w:szCs w:val="24"/>
              </w:rPr>
            </w:pPr>
            <w:proofErr w:type="spellStart"/>
            <w:r w:rsidRPr="00CE00AD">
              <w:rPr>
                <w:bCs/>
                <w:sz w:val="24"/>
                <w:szCs w:val="24"/>
              </w:rPr>
              <w:t>Эл.нагреватель</w:t>
            </w:r>
            <w:proofErr w:type="spellEnd"/>
            <w:r w:rsidRPr="00CE00AD">
              <w:rPr>
                <w:bCs/>
                <w:sz w:val="24"/>
                <w:szCs w:val="24"/>
              </w:rPr>
              <w:t xml:space="preserve"> 200FP</w:t>
            </w:r>
          </w:p>
        </w:tc>
        <w:tc>
          <w:tcPr>
            <w:tcW w:w="709" w:type="dxa"/>
            <w:tcBorders>
              <w:top w:val="single" w:sz="4" w:space="0" w:color="auto"/>
              <w:left w:val="single" w:sz="4" w:space="0" w:color="auto"/>
              <w:bottom w:val="single" w:sz="4" w:space="0" w:color="auto"/>
              <w:right w:val="single" w:sz="4" w:space="0" w:color="auto"/>
            </w:tcBorders>
            <w:vAlign w:val="center"/>
          </w:tcPr>
          <w:p w14:paraId="389DB9B2"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15E9B450" w14:textId="104FD92A" w:rsidR="00583AAE" w:rsidRPr="00CE00AD" w:rsidRDefault="00583AAE">
            <w:pPr>
              <w:jc w:val="center"/>
              <w:outlineLvl w:val="0"/>
              <w:rPr>
                <w:bCs/>
                <w:sz w:val="24"/>
                <w:szCs w:val="24"/>
              </w:rPr>
            </w:pPr>
            <w:r w:rsidRPr="00CE00AD">
              <w:rPr>
                <w:bCs/>
                <w:sz w:val="24"/>
                <w:szCs w:val="24"/>
              </w:rPr>
              <w:t>1000963106</w:t>
            </w:r>
          </w:p>
        </w:tc>
        <w:tc>
          <w:tcPr>
            <w:tcW w:w="3402" w:type="dxa"/>
            <w:tcBorders>
              <w:top w:val="single" w:sz="4" w:space="0" w:color="auto"/>
              <w:left w:val="single" w:sz="4" w:space="0" w:color="auto"/>
              <w:bottom w:val="single" w:sz="4" w:space="0" w:color="auto"/>
              <w:right w:val="single" w:sz="4" w:space="0" w:color="auto"/>
            </w:tcBorders>
            <w:vAlign w:val="center"/>
          </w:tcPr>
          <w:p w14:paraId="41B721F3" w14:textId="590A9521"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18415BF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8EF99A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AE68697" w14:textId="07EAF2A3" w:rsidR="00583AAE" w:rsidRPr="00CE00AD" w:rsidRDefault="00583AAE" w:rsidP="00E166BE">
            <w:pPr>
              <w:jc w:val="left"/>
              <w:outlineLvl w:val="0"/>
              <w:rPr>
                <w:bCs/>
                <w:sz w:val="24"/>
                <w:szCs w:val="24"/>
              </w:rPr>
            </w:pPr>
            <w:proofErr w:type="spellStart"/>
            <w:r w:rsidRPr="00CE00AD">
              <w:rPr>
                <w:bCs/>
                <w:sz w:val="24"/>
                <w:szCs w:val="24"/>
              </w:rPr>
              <w:t>Эл.нагреватель</w:t>
            </w:r>
            <w:proofErr w:type="spellEnd"/>
            <w:r w:rsidRPr="00CE00AD">
              <w:rPr>
                <w:bCs/>
                <w:sz w:val="24"/>
                <w:szCs w:val="24"/>
              </w:rPr>
              <w:t xml:space="preserve"> NOVO 1,5КВТ</w:t>
            </w:r>
          </w:p>
        </w:tc>
        <w:tc>
          <w:tcPr>
            <w:tcW w:w="709" w:type="dxa"/>
            <w:tcBorders>
              <w:top w:val="single" w:sz="4" w:space="0" w:color="auto"/>
              <w:left w:val="single" w:sz="4" w:space="0" w:color="auto"/>
              <w:bottom w:val="single" w:sz="4" w:space="0" w:color="auto"/>
              <w:right w:val="single" w:sz="4" w:space="0" w:color="auto"/>
            </w:tcBorders>
            <w:vAlign w:val="center"/>
          </w:tcPr>
          <w:p w14:paraId="58C63069"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463C1904" w14:textId="6C4A9DB9" w:rsidR="00583AAE" w:rsidRPr="00CE00AD" w:rsidRDefault="00583AAE">
            <w:pPr>
              <w:jc w:val="center"/>
              <w:outlineLvl w:val="0"/>
              <w:rPr>
                <w:bCs/>
                <w:sz w:val="24"/>
                <w:szCs w:val="24"/>
              </w:rPr>
            </w:pPr>
            <w:r w:rsidRPr="00CE00AD">
              <w:rPr>
                <w:bCs/>
                <w:sz w:val="24"/>
                <w:szCs w:val="24"/>
              </w:rPr>
              <w:t>1000963107</w:t>
            </w:r>
          </w:p>
        </w:tc>
        <w:tc>
          <w:tcPr>
            <w:tcW w:w="3402" w:type="dxa"/>
            <w:tcBorders>
              <w:top w:val="single" w:sz="4" w:space="0" w:color="auto"/>
              <w:left w:val="single" w:sz="4" w:space="0" w:color="auto"/>
              <w:bottom w:val="single" w:sz="4" w:space="0" w:color="auto"/>
              <w:right w:val="single" w:sz="4" w:space="0" w:color="auto"/>
            </w:tcBorders>
            <w:vAlign w:val="center"/>
          </w:tcPr>
          <w:p w14:paraId="0A988560" w14:textId="7949105B"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039F289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E71CD07"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D34529" w14:textId="324433F8" w:rsidR="00583AAE" w:rsidRPr="00CE00AD" w:rsidRDefault="00583AAE" w:rsidP="00E166BE">
            <w:pPr>
              <w:jc w:val="left"/>
              <w:outlineLvl w:val="0"/>
              <w:rPr>
                <w:bCs/>
                <w:sz w:val="24"/>
                <w:szCs w:val="24"/>
              </w:rPr>
            </w:pPr>
            <w:proofErr w:type="spellStart"/>
            <w:r w:rsidRPr="00CE00AD">
              <w:rPr>
                <w:bCs/>
                <w:sz w:val="24"/>
                <w:szCs w:val="24"/>
              </w:rPr>
              <w:t>Эл.нагреватель</w:t>
            </w:r>
            <w:proofErr w:type="spellEnd"/>
            <w:r w:rsidRPr="00CE00AD">
              <w:rPr>
                <w:bCs/>
                <w:sz w:val="24"/>
                <w:szCs w:val="24"/>
              </w:rPr>
              <w:t xml:space="preserve"> NOVO 2,0КВТ</w:t>
            </w:r>
          </w:p>
        </w:tc>
        <w:tc>
          <w:tcPr>
            <w:tcW w:w="709" w:type="dxa"/>
            <w:tcBorders>
              <w:top w:val="single" w:sz="4" w:space="0" w:color="auto"/>
              <w:left w:val="single" w:sz="4" w:space="0" w:color="auto"/>
              <w:bottom w:val="single" w:sz="4" w:space="0" w:color="auto"/>
              <w:right w:val="single" w:sz="4" w:space="0" w:color="auto"/>
            </w:tcBorders>
            <w:vAlign w:val="center"/>
          </w:tcPr>
          <w:p w14:paraId="5A10F189"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570F0516" w14:textId="43B3C9B4" w:rsidR="00583AAE" w:rsidRPr="00CE00AD" w:rsidRDefault="00583AAE">
            <w:pPr>
              <w:jc w:val="center"/>
              <w:outlineLvl w:val="0"/>
              <w:rPr>
                <w:bCs/>
                <w:sz w:val="24"/>
                <w:szCs w:val="24"/>
              </w:rPr>
            </w:pPr>
            <w:r w:rsidRPr="00CE00AD">
              <w:rPr>
                <w:bCs/>
                <w:sz w:val="24"/>
                <w:szCs w:val="24"/>
              </w:rPr>
              <w:t>1000963108</w:t>
            </w:r>
          </w:p>
        </w:tc>
        <w:tc>
          <w:tcPr>
            <w:tcW w:w="3402" w:type="dxa"/>
            <w:tcBorders>
              <w:top w:val="single" w:sz="4" w:space="0" w:color="auto"/>
              <w:left w:val="single" w:sz="4" w:space="0" w:color="auto"/>
              <w:bottom w:val="single" w:sz="4" w:space="0" w:color="auto"/>
              <w:right w:val="single" w:sz="4" w:space="0" w:color="auto"/>
            </w:tcBorders>
            <w:vAlign w:val="center"/>
          </w:tcPr>
          <w:p w14:paraId="7643018B" w14:textId="03741F78"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7547C287"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BE3C18E"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B8522A1" w14:textId="77777777" w:rsidR="00583AAE" w:rsidRPr="00CE00AD" w:rsidRDefault="00583AAE">
            <w:pPr>
              <w:outlineLvl w:val="0"/>
              <w:rPr>
                <w:bCs/>
                <w:sz w:val="22"/>
                <w:szCs w:val="22"/>
              </w:rPr>
            </w:pPr>
            <w:r w:rsidRPr="00CE00AD">
              <w:rPr>
                <w:bCs/>
                <w:sz w:val="22"/>
                <w:szCs w:val="22"/>
              </w:rPr>
              <w:t>БОЧКА МЕТАЛЛИЧЕСКАЯ 200Л</w:t>
            </w:r>
          </w:p>
        </w:tc>
        <w:tc>
          <w:tcPr>
            <w:tcW w:w="709" w:type="dxa"/>
            <w:tcBorders>
              <w:top w:val="single" w:sz="4" w:space="0" w:color="auto"/>
              <w:left w:val="single" w:sz="4" w:space="0" w:color="auto"/>
              <w:bottom w:val="single" w:sz="4" w:space="0" w:color="auto"/>
              <w:right w:val="single" w:sz="4" w:space="0" w:color="auto"/>
            </w:tcBorders>
            <w:vAlign w:val="center"/>
          </w:tcPr>
          <w:p w14:paraId="7D8E3D3F" w14:textId="77777777" w:rsidR="00583AAE" w:rsidRPr="00CE00AD" w:rsidRDefault="00583AAE">
            <w:pPr>
              <w:jc w:val="center"/>
              <w:outlineLvl w:val="0"/>
              <w:rPr>
                <w:bCs/>
                <w:sz w:val="22"/>
                <w:szCs w:val="22"/>
              </w:rPr>
            </w:pPr>
            <w:r w:rsidRPr="00CE00AD">
              <w:rPr>
                <w:bCs/>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54D09405" w14:textId="3A8D16B4" w:rsidR="00583AAE" w:rsidRPr="00CE00AD" w:rsidRDefault="00583AAE">
            <w:pPr>
              <w:jc w:val="center"/>
              <w:outlineLvl w:val="0"/>
              <w:rPr>
                <w:bCs/>
                <w:sz w:val="24"/>
                <w:szCs w:val="24"/>
              </w:rPr>
            </w:pPr>
            <w:r w:rsidRPr="00CE00AD">
              <w:rPr>
                <w:bCs/>
                <w:sz w:val="24"/>
                <w:szCs w:val="24"/>
              </w:rPr>
              <w:t>1000963692</w:t>
            </w:r>
          </w:p>
        </w:tc>
        <w:tc>
          <w:tcPr>
            <w:tcW w:w="3402" w:type="dxa"/>
            <w:tcBorders>
              <w:top w:val="single" w:sz="4" w:space="0" w:color="auto"/>
              <w:left w:val="single" w:sz="4" w:space="0" w:color="auto"/>
              <w:bottom w:val="single" w:sz="4" w:space="0" w:color="auto"/>
              <w:right w:val="single" w:sz="4" w:space="0" w:color="auto"/>
            </w:tcBorders>
            <w:vAlign w:val="center"/>
          </w:tcPr>
          <w:p w14:paraId="60CB60A7" w14:textId="5779128A"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0999907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CFEA96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0B5D811" w14:textId="78552E8A" w:rsidR="00583AAE" w:rsidRPr="00CE00AD" w:rsidRDefault="00583AAE">
            <w:pPr>
              <w:outlineLvl w:val="0"/>
              <w:rPr>
                <w:bCs/>
                <w:sz w:val="22"/>
                <w:szCs w:val="22"/>
              </w:rPr>
            </w:pPr>
            <w:r w:rsidRPr="00CE00AD">
              <w:rPr>
                <w:bCs/>
                <w:sz w:val="22"/>
                <w:szCs w:val="22"/>
              </w:rPr>
              <w:t>БОЧКА МЕТАЛЛИЧЕСКАЯ 200Л</w:t>
            </w:r>
          </w:p>
        </w:tc>
        <w:tc>
          <w:tcPr>
            <w:tcW w:w="709" w:type="dxa"/>
            <w:tcBorders>
              <w:top w:val="single" w:sz="4" w:space="0" w:color="auto"/>
              <w:left w:val="single" w:sz="4" w:space="0" w:color="auto"/>
              <w:bottom w:val="single" w:sz="4" w:space="0" w:color="auto"/>
              <w:right w:val="single" w:sz="4" w:space="0" w:color="auto"/>
            </w:tcBorders>
            <w:vAlign w:val="center"/>
          </w:tcPr>
          <w:p w14:paraId="4B2EE37C"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60D9E7AF" w14:textId="6D793AE3" w:rsidR="00583AAE" w:rsidRPr="00CE00AD" w:rsidRDefault="00583AAE">
            <w:pPr>
              <w:jc w:val="center"/>
              <w:outlineLvl w:val="0"/>
              <w:rPr>
                <w:bCs/>
                <w:sz w:val="24"/>
                <w:szCs w:val="24"/>
              </w:rPr>
            </w:pPr>
            <w:r w:rsidRPr="00CE00AD">
              <w:rPr>
                <w:bCs/>
                <w:sz w:val="24"/>
                <w:szCs w:val="24"/>
              </w:rPr>
              <w:t>1000963692</w:t>
            </w:r>
          </w:p>
        </w:tc>
        <w:tc>
          <w:tcPr>
            <w:tcW w:w="3402" w:type="dxa"/>
            <w:tcBorders>
              <w:top w:val="single" w:sz="4" w:space="0" w:color="auto"/>
              <w:left w:val="single" w:sz="4" w:space="0" w:color="auto"/>
              <w:bottom w:val="single" w:sz="4" w:space="0" w:color="auto"/>
              <w:right w:val="single" w:sz="4" w:space="0" w:color="auto"/>
            </w:tcBorders>
            <w:vAlign w:val="center"/>
          </w:tcPr>
          <w:p w14:paraId="229A0409" w14:textId="710DB4BE"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3F393F1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34895E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2AB82E0" w14:textId="77777777" w:rsidR="00583AAE" w:rsidRPr="00CE00AD" w:rsidRDefault="00583AAE">
            <w:pPr>
              <w:outlineLvl w:val="0"/>
              <w:rPr>
                <w:bCs/>
                <w:sz w:val="22"/>
                <w:szCs w:val="22"/>
              </w:rPr>
            </w:pPr>
            <w:r w:rsidRPr="00CE00AD">
              <w:rPr>
                <w:bCs/>
                <w:sz w:val="22"/>
                <w:szCs w:val="22"/>
              </w:rPr>
              <w:t>БОЧКА МЕТАЛЛИЧЕСКАЯ (ДО 210Л)</w:t>
            </w:r>
          </w:p>
        </w:tc>
        <w:tc>
          <w:tcPr>
            <w:tcW w:w="709" w:type="dxa"/>
            <w:tcBorders>
              <w:top w:val="single" w:sz="4" w:space="0" w:color="auto"/>
              <w:left w:val="single" w:sz="4" w:space="0" w:color="auto"/>
              <w:bottom w:val="single" w:sz="4" w:space="0" w:color="auto"/>
              <w:right w:val="single" w:sz="4" w:space="0" w:color="auto"/>
            </w:tcBorders>
            <w:vAlign w:val="center"/>
          </w:tcPr>
          <w:p w14:paraId="38C8C1EA"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08C3EF46" w14:textId="2F9CD240" w:rsidR="00583AAE" w:rsidRPr="00CE00AD" w:rsidRDefault="00583AAE">
            <w:pPr>
              <w:jc w:val="center"/>
              <w:outlineLvl w:val="0"/>
              <w:rPr>
                <w:bCs/>
                <w:sz w:val="24"/>
                <w:szCs w:val="24"/>
              </w:rPr>
            </w:pPr>
            <w:r w:rsidRPr="00CE00AD">
              <w:rPr>
                <w:bCs/>
                <w:sz w:val="24"/>
                <w:szCs w:val="24"/>
              </w:rPr>
              <w:t>1000963727</w:t>
            </w:r>
          </w:p>
        </w:tc>
        <w:tc>
          <w:tcPr>
            <w:tcW w:w="3402" w:type="dxa"/>
            <w:tcBorders>
              <w:top w:val="single" w:sz="4" w:space="0" w:color="auto"/>
              <w:left w:val="single" w:sz="4" w:space="0" w:color="auto"/>
              <w:bottom w:val="single" w:sz="4" w:space="0" w:color="auto"/>
              <w:right w:val="single" w:sz="4" w:space="0" w:color="auto"/>
            </w:tcBorders>
            <w:vAlign w:val="center"/>
          </w:tcPr>
          <w:p w14:paraId="5FBF0BEC" w14:textId="4F3006E7"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225D5E3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37285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91314D3" w14:textId="6D7FC9C6" w:rsidR="00583AAE" w:rsidRPr="00CE00AD" w:rsidRDefault="00583AAE">
            <w:pPr>
              <w:outlineLvl w:val="0"/>
              <w:rPr>
                <w:bCs/>
                <w:sz w:val="24"/>
                <w:szCs w:val="24"/>
              </w:rPr>
            </w:pPr>
            <w:r w:rsidRPr="00CE00AD">
              <w:rPr>
                <w:bCs/>
                <w:sz w:val="24"/>
                <w:szCs w:val="24"/>
              </w:rPr>
              <w:t>Бочка металлическая 200л</w:t>
            </w:r>
          </w:p>
        </w:tc>
        <w:tc>
          <w:tcPr>
            <w:tcW w:w="709" w:type="dxa"/>
            <w:tcBorders>
              <w:top w:val="single" w:sz="4" w:space="0" w:color="auto"/>
              <w:left w:val="single" w:sz="4" w:space="0" w:color="auto"/>
              <w:bottom w:val="single" w:sz="4" w:space="0" w:color="auto"/>
              <w:right w:val="single" w:sz="4" w:space="0" w:color="auto"/>
            </w:tcBorders>
            <w:vAlign w:val="center"/>
          </w:tcPr>
          <w:p w14:paraId="1C12DB97"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1A7EE9C7" w14:textId="1E535117" w:rsidR="00583AAE" w:rsidRPr="00CE00AD" w:rsidRDefault="00583AAE">
            <w:pPr>
              <w:jc w:val="center"/>
              <w:outlineLvl w:val="0"/>
              <w:rPr>
                <w:bCs/>
                <w:sz w:val="24"/>
                <w:szCs w:val="24"/>
              </w:rPr>
            </w:pPr>
            <w:r w:rsidRPr="00CE00AD">
              <w:rPr>
                <w:bCs/>
                <w:sz w:val="24"/>
                <w:szCs w:val="24"/>
              </w:rPr>
              <w:t>1000963692</w:t>
            </w:r>
          </w:p>
        </w:tc>
        <w:tc>
          <w:tcPr>
            <w:tcW w:w="3402" w:type="dxa"/>
            <w:tcBorders>
              <w:top w:val="single" w:sz="4" w:space="0" w:color="auto"/>
              <w:left w:val="single" w:sz="4" w:space="0" w:color="auto"/>
              <w:bottom w:val="single" w:sz="4" w:space="0" w:color="auto"/>
              <w:right w:val="single" w:sz="4" w:space="0" w:color="auto"/>
            </w:tcBorders>
            <w:vAlign w:val="center"/>
          </w:tcPr>
          <w:p w14:paraId="11DB3A6F" w14:textId="22B62F55" w:rsidR="00583AAE" w:rsidRPr="00CE00AD" w:rsidRDefault="00583AAE" w:rsidP="00042024">
            <w:pPr>
              <w:outlineLvl w:val="0"/>
              <w:rPr>
                <w:sz w:val="24"/>
                <w:szCs w:val="24"/>
              </w:rPr>
            </w:pPr>
            <w:r w:rsidRPr="00CE00AD">
              <w:rPr>
                <w:sz w:val="24"/>
                <w:szCs w:val="24"/>
              </w:rPr>
              <w:t>Бочка стальная, объём – 200 л</w:t>
            </w:r>
          </w:p>
        </w:tc>
      </w:tr>
      <w:tr w:rsidR="00583AAE" w:rsidRPr="00042024" w14:paraId="2DB5F7B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2F405B2"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8B73D4" w14:textId="7819BFE2" w:rsidR="00583AAE" w:rsidRPr="00CE00AD" w:rsidRDefault="00583AAE" w:rsidP="00E166BE">
            <w:pPr>
              <w:outlineLvl w:val="0"/>
              <w:rPr>
                <w:bCs/>
                <w:sz w:val="24"/>
                <w:szCs w:val="24"/>
              </w:rPr>
            </w:pPr>
            <w:r w:rsidRPr="00CE00AD">
              <w:rPr>
                <w:bCs/>
                <w:sz w:val="24"/>
                <w:szCs w:val="24"/>
              </w:rPr>
              <w:t>Водонагреватель GP-100</w:t>
            </w:r>
          </w:p>
        </w:tc>
        <w:tc>
          <w:tcPr>
            <w:tcW w:w="709" w:type="dxa"/>
            <w:tcBorders>
              <w:top w:val="single" w:sz="4" w:space="0" w:color="auto"/>
              <w:left w:val="single" w:sz="4" w:space="0" w:color="auto"/>
              <w:bottom w:val="single" w:sz="4" w:space="0" w:color="auto"/>
              <w:right w:val="single" w:sz="4" w:space="0" w:color="auto"/>
            </w:tcBorders>
            <w:vAlign w:val="center"/>
          </w:tcPr>
          <w:p w14:paraId="7EE750B9"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0B10B8B4" w14:textId="18EA8E18" w:rsidR="00583AAE" w:rsidRPr="00CE00AD" w:rsidRDefault="00583AAE">
            <w:pPr>
              <w:jc w:val="center"/>
              <w:outlineLvl w:val="0"/>
              <w:rPr>
                <w:bCs/>
                <w:sz w:val="24"/>
                <w:szCs w:val="24"/>
              </w:rPr>
            </w:pPr>
            <w:r w:rsidRPr="00CE00AD">
              <w:rPr>
                <w:bCs/>
                <w:sz w:val="24"/>
                <w:szCs w:val="24"/>
              </w:rPr>
              <w:t>1000963785</w:t>
            </w:r>
          </w:p>
        </w:tc>
        <w:tc>
          <w:tcPr>
            <w:tcW w:w="3402" w:type="dxa"/>
            <w:tcBorders>
              <w:top w:val="single" w:sz="4" w:space="0" w:color="auto"/>
              <w:left w:val="single" w:sz="4" w:space="0" w:color="auto"/>
              <w:bottom w:val="single" w:sz="4" w:space="0" w:color="auto"/>
              <w:right w:val="single" w:sz="4" w:space="0" w:color="auto"/>
            </w:tcBorders>
            <w:vAlign w:val="center"/>
          </w:tcPr>
          <w:p w14:paraId="1B8A8FA9" w14:textId="5794915A" w:rsidR="00583AAE" w:rsidRPr="00CE00AD" w:rsidRDefault="00583AAE" w:rsidP="00042024">
            <w:pPr>
              <w:outlineLvl w:val="0"/>
              <w:rPr>
                <w:sz w:val="22"/>
                <w:szCs w:val="22"/>
              </w:rPr>
            </w:pPr>
            <w:r w:rsidRPr="00CE00AD">
              <w:rPr>
                <w:sz w:val="22"/>
                <w:szCs w:val="22"/>
              </w:rPr>
              <w:t>ВОДОНАГРЕВАТЕЛЬ ВЕРТ. GP 100S</w:t>
            </w:r>
          </w:p>
        </w:tc>
      </w:tr>
      <w:tr w:rsidR="00583AAE" w:rsidRPr="00042024" w14:paraId="11249A5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8EC556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D966122" w14:textId="404733C2" w:rsidR="00583AAE" w:rsidRPr="00CE00AD" w:rsidRDefault="00583AAE">
            <w:pPr>
              <w:outlineLvl w:val="0"/>
              <w:rPr>
                <w:bCs/>
                <w:sz w:val="24"/>
                <w:szCs w:val="24"/>
              </w:rPr>
            </w:pPr>
            <w:r w:rsidRPr="00CE00AD">
              <w:rPr>
                <w:bCs/>
                <w:sz w:val="24"/>
                <w:szCs w:val="24"/>
              </w:rPr>
              <w:t>Водонагреватель GP-100</w:t>
            </w:r>
          </w:p>
        </w:tc>
        <w:tc>
          <w:tcPr>
            <w:tcW w:w="709" w:type="dxa"/>
            <w:tcBorders>
              <w:top w:val="single" w:sz="4" w:space="0" w:color="auto"/>
              <w:left w:val="single" w:sz="4" w:space="0" w:color="auto"/>
              <w:bottom w:val="single" w:sz="4" w:space="0" w:color="auto"/>
              <w:right w:val="single" w:sz="4" w:space="0" w:color="auto"/>
            </w:tcBorders>
            <w:vAlign w:val="center"/>
          </w:tcPr>
          <w:p w14:paraId="6D193F13" w14:textId="77777777" w:rsidR="00583AAE" w:rsidRPr="00CE00AD" w:rsidRDefault="00583AAE">
            <w:pPr>
              <w:jc w:val="center"/>
              <w:outlineLvl w:val="0"/>
              <w:rPr>
                <w:bCs/>
                <w:sz w:val="22"/>
                <w:szCs w:val="22"/>
              </w:rPr>
            </w:pPr>
            <w:r w:rsidRPr="00CE00AD">
              <w:rPr>
                <w:bCs/>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7C95A10D" w14:textId="09C2D8C5" w:rsidR="00583AAE" w:rsidRPr="00CE00AD" w:rsidRDefault="00583AAE">
            <w:pPr>
              <w:jc w:val="center"/>
              <w:outlineLvl w:val="0"/>
              <w:rPr>
                <w:bCs/>
                <w:sz w:val="24"/>
                <w:szCs w:val="24"/>
              </w:rPr>
            </w:pPr>
            <w:r w:rsidRPr="00CE00AD">
              <w:rPr>
                <w:bCs/>
                <w:sz w:val="24"/>
                <w:szCs w:val="24"/>
              </w:rPr>
              <w:t>1000963785</w:t>
            </w:r>
          </w:p>
        </w:tc>
        <w:tc>
          <w:tcPr>
            <w:tcW w:w="3402" w:type="dxa"/>
            <w:tcBorders>
              <w:top w:val="single" w:sz="4" w:space="0" w:color="auto"/>
              <w:left w:val="single" w:sz="4" w:space="0" w:color="auto"/>
              <w:bottom w:val="single" w:sz="4" w:space="0" w:color="auto"/>
              <w:right w:val="single" w:sz="4" w:space="0" w:color="auto"/>
            </w:tcBorders>
            <w:vAlign w:val="center"/>
          </w:tcPr>
          <w:p w14:paraId="13507852" w14:textId="7D6E98D8" w:rsidR="00583AAE" w:rsidRPr="00CE00AD" w:rsidRDefault="00583AAE" w:rsidP="00042024">
            <w:pPr>
              <w:outlineLvl w:val="0"/>
              <w:rPr>
                <w:sz w:val="22"/>
                <w:szCs w:val="22"/>
              </w:rPr>
            </w:pPr>
            <w:r w:rsidRPr="00CE00AD">
              <w:rPr>
                <w:sz w:val="22"/>
                <w:szCs w:val="22"/>
              </w:rPr>
              <w:t>ВОДОНАГРЕВ GP- 100 S (ВЕРТИК) 6 БАР</w:t>
            </w:r>
          </w:p>
        </w:tc>
      </w:tr>
      <w:tr w:rsidR="00583AAE" w:rsidRPr="00042024" w14:paraId="7F83E663"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4429A95"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A3113D4" w14:textId="45DBB3C4" w:rsidR="00583AAE" w:rsidRPr="00CE00AD" w:rsidRDefault="00583AAE">
            <w:pPr>
              <w:outlineLvl w:val="0"/>
              <w:rPr>
                <w:bCs/>
                <w:sz w:val="24"/>
                <w:szCs w:val="24"/>
              </w:rPr>
            </w:pPr>
            <w:r w:rsidRPr="00CE00AD">
              <w:rPr>
                <w:bCs/>
                <w:sz w:val="24"/>
                <w:szCs w:val="24"/>
              </w:rPr>
              <w:t>Водонагреватель GP-150</w:t>
            </w:r>
          </w:p>
        </w:tc>
        <w:tc>
          <w:tcPr>
            <w:tcW w:w="709" w:type="dxa"/>
            <w:tcBorders>
              <w:top w:val="single" w:sz="4" w:space="0" w:color="auto"/>
              <w:left w:val="single" w:sz="4" w:space="0" w:color="auto"/>
              <w:bottom w:val="single" w:sz="4" w:space="0" w:color="auto"/>
              <w:right w:val="single" w:sz="4" w:space="0" w:color="auto"/>
            </w:tcBorders>
            <w:vAlign w:val="center"/>
          </w:tcPr>
          <w:p w14:paraId="57D293B7" w14:textId="77777777" w:rsidR="00583AAE" w:rsidRPr="00CE00AD" w:rsidRDefault="00583AAE">
            <w:pPr>
              <w:jc w:val="center"/>
              <w:outlineLvl w:val="0"/>
              <w:rPr>
                <w:bCs/>
                <w:sz w:val="22"/>
                <w:szCs w:val="22"/>
              </w:rPr>
            </w:pPr>
            <w:r w:rsidRPr="00CE00AD">
              <w:rPr>
                <w:bCs/>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4479BC4E" w14:textId="68351157" w:rsidR="00583AAE" w:rsidRPr="00CE00AD" w:rsidRDefault="00583AAE">
            <w:pPr>
              <w:jc w:val="center"/>
              <w:outlineLvl w:val="0"/>
              <w:rPr>
                <w:bCs/>
                <w:sz w:val="24"/>
                <w:szCs w:val="24"/>
              </w:rPr>
            </w:pPr>
            <w:r w:rsidRPr="00CE00AD">
              <w:rPr>
                <w:bCs/>
                <w:sz w:val="24"/>
                <w:szCs w:val="24"/>
              </w:rPr>
              <w:t>1000963109</w:t>
            </w:r>
          </w:p>
        </w:tc>
        <w:tc>
          <w:tcPr>
            <w:tcW w:w="3402" w:type="dxa"/>
            <w:tcBorders>
              <w:top w:val="single" w:sz="4" w:space="0" w:color="auto"/>
              <w:left w:val="single" w:sz="4" w:space="0" w:color="auto"/>
              <w:bottom w:val="single" w:sz="4" w:space="0" w:color="auto"/>
              <w:right w:val="single" w:sz="4" w:space="0" w:color="auto"/>
            </w:tcBorders>
            <w:vAlign w:val="center"/>
          </w:tcPr>
          <w:p w14:paraId="0D39DA99" w14:textId="407AD80B" w:rsidR="00583AAE" w:rsidRPr="00CE00AD" w:rsidRDefault="00583AAE" w:rsidP="00042024">
            <w:pPr>
              <w:outlineLvl w:val="0"/>
              <w:rPr>
                <w:sz w:val="22"/>
                <w:szCs w:val="22"/>
              </w:rPr>
            </w:pPr>
            <w:r w:rsidRPr="00CE00AD">
              <w:rPr>
                <w:sz w:val="22"/>
                <w:szCs w:val="22"/>
              </w:rPr>
              <w:t>ВОДОНАГРЕВАТЕЛЬ ВЕРТИК.GP- 150</w:t>
            </w:r>
          </w:p>
        </w:tc>
      </w:tr>
      <w:tr w:rsidR="00583AAE" w:rsidRPr="00042024" w14:paraId="1F5478F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22A56C2"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D4F0E72" w14:textId="38680520" w:rsidR="00583AAE" w:rsidRPr="00CE00AD" w:rsidRDefault="00583AAE">
            <w:pPr>
              <w:outlineLvl w:val="0"/>
              <w:rPr>
                <w:bCs/>
                <w:sz w:val="22"/>
                <w:szCs w:val="22"/>
              </w:rPr>
            </w:pPr>
            <w:r w:rsidRPr="00CE00AD">
              <w:rPr>
                <w:bCs/>
                <w:sz w:val="22"/>
                <w:szCs w:val="22"/>
              </w:rPr>
              <w:t>КРОВАТЬ ДВУХСПАЛЬНАЯ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4CE9E735"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4457CB26" w14:textId="7C6594F1" w:rsidR="00583AAE" w:rsidRPr="00CE00AD" w:rsidRDefault="00583AAE">
            <w:pPr>
              <w:jc w:val="center"/>
              <w:outlineLvl w:val="0"/>
              <w:rPr>
                <w:bCs/>
                <w:sz w:val="24"/>
                <w:szCs w:val="24"/>
              </w:rPr>
            </w:pPr>
            <w:r w:rsidRPr="00CE00AD">
              <w:rPr>
                <w:bCs/>
                <w:sz w:val="24"/>
                <w:szCs w:val="24"/>
              </w:rPr>
              <w:t>1000963110</w:t>
            </w:r>
          </w:p>
        </w:tc>
        <w:tc>
          <w:tcPr>
            <w:tcW w:w="3402" w:type="dxa"/>
            <w:tcBorders>
              <w:top w:val="single" w:sz="4" w:space="0" w:color="auto"/>
              <w:left w:val="single" w:sz="4" w:space="0" w:color="auto"/>
              <w:bottom w:val="single" w:sz="4" w:space="0" w:color="auto"/>
              <w:right w:val="single" w:sz="4" w:space="0" w:color="auto"/>
            </w:tcBorders>
            <w:vAlign w:val="center"/>
          </w:tcPr>
          <w:p w14:paraId="7719440C" w14:textId="6CBEF369" w:rsidR="00583AAE" w:rsidRPr="00CE00AD" w:rsidRDefault="00583AAE" w:rsidP="00042024">
            <w:pPr>
              <w:outlineLvl w:val="0"/>
              <w:rPr>
                <w:sz w:val="24"/>
                <w:szCs w:val="24"/>
              </w:rPr>
            </w:pPr>
            <w:r w:rsidRPr="00CE00AD">
              <w:rPr>
                <w:sz w:val="24"/>
                <w:szCs w:val="24"/>
              </w:rPr>
              <w:t>спальная деревянная мебель</w:t>
            </w:r>
          </w:p>
        </w:tc>
      </w:tr>
      <w:tr w:rsidR="00583AAE" w:rsidRPr="00042024" w14:paraId="6FF54C9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6B2933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BC5C6B9" w14:textId="77777777" w:rsidR="00583AAE" w:rsidRPr="00CE00AD" w:rsidRDefault="00583AAE">
            <w:pPr>
              <w:outlineLvl w:val="0"/>
              <w:rPr>
                <w:bCs/>
                <w:sz w:val="22"/>
                <w:szCs w:val="22"/>
              </w:rPr>
            </w:pPr>
            <w:r w:rsidRPr="00CE00AD">
              <w:rPr>
                <w:bCs/>
                <w:sz w:val="22"/>
                <w:szCs w:val="22"/>
              </w:rPr>
              <w:t>КРОВАТЬ РАСКЛАДНАЯ</w:t>
            </w:r>
          </w:p>
        </w:tc>
        <w:tc>
          <w:tcPr>
            <w:tcW w:w="709" w:type="dxa"/>
            <w:tcBorders>
              <w:top w:val="single" w:sz="4" w:space="0" w:color="auto"/>
              <w:left w:val="single" w:sz="4" w:space="0" w:color="auto"/>
              <w:bottom w:val="single" w:sz="4" w:space="0" w:color="auto"/>
              <w:right w:val="single" w:sz="4" w:space="0" w:color="auto"/>
            </w:tcBorders>
            <w:vAlign w:val="center"/>
          </w:tcPr>
          <w:p w14:paraId="3D656DB7"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72EDC65" w14:textId="5A32536E" w:rsidR="00583AAE" w:rsidRPr="00CE00AD" w:rsidRDefault="00583AAE">
            <w:pPr>
              <w:jc w:val="center"/>
              <w:outlineLvl w:val="0"/>
              <w:rPr>
                <w:bCs/>
                <w:sz w:val="24"/>
                <w:szCs w:val="24"/>
              </w:rPr>
            </w:pPr>
            <w:r w:rsidRPr="00CE00AD">
              <w:rPr>
                <w:bCs/>
                <w:sz w:val="24"/>
                <w:szCs w:val="24"/>
              </w:rPr>
              <w:t>1000963115</w:t>
            </w:r>
          </w:p>
        </w:tc>
        <w:tc>
          <w:tcPr>
            <w:tcW w:w="3402" w:type="dxa"/>
            <w:tcBorders>
              <w:top w:val="single" w:sz="4" w:space="0" w:color="auto"/>
              <w:left w:val="single" w:sz="4" w:space="0" w:color="auto"/>
              <w:bottom w:val="single" w:sz="4" w:space="0" w:color="auto"/>
              <w:right w:val="single" w:sz="4" w:space="0" w:color="auto"/>
            </w:tcBorders>
            <w:vAlign w:val="center"/>
          </w:tcPr>
          <w:p w14:paraId="5BCA0381" w14:textId="5E453BD8" w:rsidR="00583AAE" w:rsidRPr="00CE00AD" w:rsidRDefault="00583AAE" w:rsidP="00042024">
            <w:pPr>
              <w:outlineLvl w:val="0"/>
              <w:rPr>
                <w:sz w:val="24"/>
                <w:szCs w:val="24"/>
              </w:rPr>
            </w:pPr>
            <w:r w:rsidRPr="00CE00AD">
              <w:rPr>
                <w:sz w:val="24"/>
                <w:szCs w:val="24"/>
              </w:rPr>
              <w:t>спальная мебель</w:t>
            </w:r>
          </w:p>
        </w:tc>
      </w:tr>
      <w:tr w:rsidR="00583AAE" w:rsidRPr="00042024" w14:paraId="2F30A78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088502A"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78394A" w14:textId="77777777" w:rsidR="00583AAE" w:rsidRPr="00CE00AD" w:rsidRDefault="00583AAE">
            <w:pPr>
              <w:outlineLvl w:val="0"/>
              <w:rPr>
                <w:bCs/>
                <w:sz w:val="22"/>
                <w:szCs w:val="22"/>
              </w:rPr>
            </w:pPr>
            <w:r w:rsidRPr="00CE00AD">
              <w:rPr>
                <w:bCs/>
                <w:sz w:val="22"/>
                <w:szCs w:val="22"/>
              </w:rPr>
              <w:t>ЭЛ.НАГРЕВАТЕЛЬ NOVO 1 КВТ</w:t>
            </w:r>
          </w:p>
        </w:tc>
        <w:tc>
          <w:tcPr>
            <w:tcW w:w="709" w:type="dxa"/>
            <w:tcBorders>
              <w:top w:val="single" w:sz="4" w:space="0" w:color="auto"/>
              <w:left w:val="single" w:sz="4" w:space="0" w:color="auto"/>
              <w:bottom w:val="single" w:sz="4" w:space="0" w:color="auto"/>
              <w:right w:val="single" w:sz="4" w:space="0" w:color="auto"/>
            </w:tcBorders>
            <w:vAlign w:val="center"/>
          </w:tcPr>
          <w:p w14:paraId="373ACA83" w14:textId="77777777" w:rsidR="00583AAE" w:rsidRPr="00CE00AD" w:rsidRDefault="00583AAE">
            <w:pPr>
              <w:jc w:val="center"/>
              <w:outlineLvl w:val="0"/>
              <w:rPr>
                <w:bCs/>
                <w:sz w:val="22"/>
                <w:szCs w:val="22"/>
              </w:rPr>
            </w:pPr>
            <w:r w:rsidRPr="00CE00AD">
              <w:rPr>
                <w:bCs/>
                <w:sz w:val="22"/>
                <w:szCs w:val="22"/>
              </w:rPr>
              <w:t>7</w:t>
            </w:r>
          </w:p>
        </w:tc>
        <w:tc>
          <w:tcPr>
            <w:tcW w:w="1648" w:type="dxa"/>
            <w:tcBorders>
              <w:top w:val="single" w:sz="4" w:space="0" w:color="auto"/>
              <w:left w:val="single" w:sz="4" w:space="0" w:color="auto"/>
              <w:bottom w:val="single" w:sz="4" w:space="0" w:color="auto"/>
              <w:right w:val="single" w:sz="4" w:space="0" w:color="auto"/>
            </w:tcBorders>
            <w:vAlign w:val="center"/>
          </w:tcPr>
          <w:p w14:paraId="6577DC87" w14:textId="38914FBC" w:rsidR="00583AAE" w:rsidRPr="00CE00AD" w:rsidRDefault="00583AAE">
            <w:pPr>
              <w:jc w:val="center"/>
              <w:outlineLvl w:val="0"/>
              <w:rPr>
                <w:bCs/>
                <w:sz w:val="24"/>
                <w:szCs w:val="24"/>
              </w:rPr>
            </w:pPr>
            <w:r w:rsidRPr="00CE00AD">
              <w:rPr>
                <w:bCs/>
                <w:sz w:val="24"/>
                <w:szCs w:val="24"/>
              </w:rPr>
              <w:t>1000963116</w:t>
            </w:r>
          </w:p>
        </w:tc>
        <w:tc>
          <w:tcPr>
            <w:tcW w:w="3402" w:type="dxa"/>
            <w:tcBorders>
              <w:top w:val="single" w:sz="4" w:space="0" w:color="auto"/>
              <w:left w:val="single" w:sz="4" w:space="0" w:color="auto"/>
              <w:bottom w:val="single" w:sz="4" w:space="0" w:color="auto"/>
              <w:right w:val="single" w:sz="4" w:space="0" w:color="auto"/>
            </w:tcBorders>
            <w:vAlign w:val="center"/>
          </w:tcPr>
          <w:p w14:paraId="4254182F" w14:textId="61E6E8BF"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0D71613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898BC50"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67D3F14" w14:textId="77777777" w:rsidR="00583AAE" w:rsidRPr="00CE00AD" w:rsidRDefault="00583AAE">
            <w:pPr>
              <w:outlineLvl w:val="0"/>
              <w:rPr>
                <w:bCs/>
                <w:sz w:val="22"/>
                <w:szCs w:val="22"/>
              </w:rPr>
            </w:pPr>
            <w:r w:rsidRPr="00CE00AD">
              <w:rPr>
                <w:bCs/>
                <w:sz w:val="22"/>
                <w:szCs w:val="22"/>
              </w:rPr>
              <w:t>МАТРАЦ 2000*1000*18</w:t>
            </w:r>
          </w:p>
        </w:tc>
        <w:tc>
          <w:tcPr>
            <w:tcW w:w="709" w:type="dxa"/>
            <w:tcBorders>
              <w:top w:val="single" w:sz="4" w:space="0" w:color="auto"/>
              <w:left w:val="single" w:sz="4" w:space="0" w:color="auto"/>
              <w:bottom w:val="single" w:sz="4" w:space="0" w:color="auto"/>
              <w:right w:val="single" w:sz="4" w:space="0" w:color="auto"/>
            </w:tcBorders>
            <w:vAlign w:val="center"/>
          </w:tcPr>
          <w:p w14:paraId="5DE99909" w14:textId="77777777" w:rsidR="00583AAE" w:rsidRPr="00CE00AD" w:rsidRDefault="00583AAE">
            <w:pPr>
              <w:jc w:val="center"/>
              <w:outlineLvl w:val="0"/>
              <w:rPr>
                <w:bCs/>
                <w:sz w:val="22"/>
                <w:szCs w:val="22"/>
              </w:rPr>
            </w:pPr>
            <w:r w:rsidRPr="00CE00AD">
              <w:rPr>
                <w:bCs/>
                <w:sz w:val="22"/>
                <w:szCs w:val="22"/>
              </w:rPr>
              <w:t>10</w:t>
            </w:r>
          </w:p>
        </w:tc>
        <w:tc>
          <w:tcPr>
            <w:tcW w:w="1648" w:type="dxa"/>
            <w:tcBorders>
              <w:top w:val="single" w:sz="4" w:space="0" w:color="auto"/>
              <w:left w:val="single" w:sz="4" w:space="0" w:color="auto"/>
              <w:bottom w:val="single" w:sz="4" w:space="0" w:color="auto"/>
              <w:right w:val="single" w:sz="4" w:space="0" w:color="auto"/>
            </w:tcBorders>
            <w:vAlign w:val="center"/>
          </w:tcPr>
          <w:p w14:paraId="65A0E601" w14:textId="32C2DFD4" w:rsidR="00583AAE" w:rsidRPr="00CE00AD" w:rsidRDefault="00583AAE">
            <w:pPr>
              <w:jc w:val="center"/>
              <w:outlineLvl w:val="0"/>
              <w:rPr>
                <w:bCs/>
                <w:sz w:val="24"/>
                <w:szCs w:val="24"/>
              </w:rPr>
            </w:pPr>
            <w:r w:rsidRPr="00CE00AD">
              <w:rPr>
                <w:bCs/>
                <w:sz w:val="24"/>
                <w:szCs w:val="24"/>
              </w:rPr>
              <w:t>1000963117</w:t>
            </w:r>
          </w:p>
        </w:tc>
        <w:tc>
          <w:tcPr>
            <w:tcW w:w="3402" w:type="dxa"/>
            <w:tcBorders>
              <w:top w:val="single" w:sz="4" w:space="0" w:color="auto"/>
              <w:left w:val="single" w:sz="4" w:space="0" w:color="auto"/>
              <w:bottom w:val="single" w:sz="4" w:space="0" w:color="auto"/>
              <w:right w:val="single" w:sz="4" w:space="0" w:color="auto"/>
            </w:tcBorders>
            <w:vAlign w:val="center"/>
          </w:tcPr>
          <w:p w14:paraId="68A4983E" w14:textId="12938A05" w:rsidR="00583AAE" w:rsidRPr="00CE00AD" w:rsidRDefault="00583AAE" w:rsidP="00042024">
            <w:pPr>
              <w:outlineLvl w:val="0"/>
              <w:rPr>
                <w:sz w:val="22"/>
                <w:szCs w:val="22"/>
              </w:rPr>
            </w:pPr>
            <w:r w:rsidRPr="00CE00AD">
              <w:rPr>
                <w:sz w:val="22"/>
                <w:szCs w:val="22"/>
              </w:rPr>
              <w:t>МАТРАЦ 2000*1000*18</w:t>
            </w:r>
          </w:p>
        </w:tc>
      </w:tr>
      <w:tr w:rsidR="00583AAE" w:rsidRPr="00042024" w14:paraId="6F86675D"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1AC050D"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F4A9DC9" w14:textId="77777777" w:rsidR="00583AAE" w:rsidRPr="00CE00AD" w:rsidRDefault="00583AAE">
            <w:pPr>
              <w:outlineLvl w:val="0"/>
              <w:rPr>
                <w:bCs/>
                <w:sz w:val="22"/>
                <w:szCs w:val="22"/>
              </w:rPr>
            </w:pPr>
            <w:r w:rsidRPr="00CE00AD">
              <w:rPr>
                <w:bCs/>
                <w:sz w:val="22"/>
                <w:szCs w:val="22"/>
              </w:rPr>
              <w:t>МАТРАЦ 2000*1100*18</w:t>
            </w:r>
          </w:p>
        </w:tc>
        <w:tc>
          <w:tcPr>
            <w:tcW w:w="709" w:type="dxa"/>
            <w:tcBorders>
              <w:top w:val="single" w:sz="4" w:space="0" w:color="auto"/>
              <w:left w:val="single" w:sz="4" w:space="0" w:color="auto"/>
              <w:bottom w:val="single" w:sz="4" w:space="0" w:color="auto"/>
              <w:right w:val="single" w:sz="4" w:space="0" w:color="auto"/>
            </w:tcBorders>
            <w:vAlign w:val="center"/>
          </w:tcPr>
          <w:p w14:paraId="7C940E98" w14:textId="77777777" w:rsidR="00583AAE" w:rsidRPr="00CE00AD" w:rsidRDefault="00583AAE">
            <w:pPr>
              <w:jc w:val="center"/>
              <w:outlineLvl w:val="0"/>
              <w:rPr>
                <w:bCs/>
                <w:sz w:val="22"/>
                <w:szCs w:val="22"/>
              </w:rPr>
            </w:pPr>
            <w:r w:rsidRPr="00CE00AD">
              <w:rPr>
                <w:bCs/>
                <w:sz w:val="22"/>
                <w:szCs w:val="22"/>
              </w:rPr>
              <w:t>20</w:t>
            </w:r>
          </w:p>
        </w:tc>
        <w:tc>
          <w:tcPr>
            <w:tcW w:w="1648" w:type="dxa"/>
            <w:tcBorders>
              <w:top w:val="single" w:sz="4" w:space="0" w:color="auto"/>
              <w:left w:val="single" w:sz="4" w:space="0" w:color="auto"/>
              <w:bottom w:val="single" w:sz="4" w:space="0" w:color="auto"/>
              <w:right w:val="single" w:sz="4" w:space="0" w:color="auto"/>
            </w:tcBorders>
            <w:vAlign w:val="center"/>
          </w:tcPr>
          <w:p w14:paraId="5700D09B" w14:textId="30DAAA01" w:rsidR="00583AAE" w:rsidRPr="00CE00AD" w:rsidRDefault="00583AAE">
            <w:pPr>
              <w:jc w:val="center"/>
              <w:outlineLvl w:val="0"/>
              <w:rPr>
                <w:bCs/>
                <w:sz w:val="24"/>
                <w:szCs w:val="24"/>
              </w:rPr>
            </w:pPr>
            <w:r w:rsidRPr="00CE00AD">
              <w:rPr>
                <w:bCs/>
                <w:sz w:val="24"/>
                <w:szCs w:val="24"/>
              </w:rPr>
              <w:t>1000963118</w:t>
            </w:r>
          </w:p>
        </w:tc>
        <w:tc>
          <w:tcPr>
            <w:tcW w:w="3402" w:type="dxa"/>
            <w:tcBorders>
              <w:top w:val="single" w:sz="4" w:space="0" w:color="auto"/>
              <w:left w:val="single" w:sz="4" w:space="0" w:color="auto"/>
              <w:bottom w:val="single" w:sz="4" w:space="0" w:color="auto"/>
              <w:right w:val="single" w:sz="4" w:space="0" w:color="auto"/>
            </w:tcBorders>
            <w:vAlign w:val="center"/>
          </w:tcPr>
          <w:p w14:paraId="554FC005" w14:textId="6675B389" w:rsidR="00583AAE" w:rsidRPr="00CE00AD" w:rsidRDefault="00583AAE" w:rsidP="00042024">
            <w:pPr>
              <w:outlineLvl w:val="0"/>
              <w:rPr>
                <w:sz w:val="22"/>
                <w:szCs w:val="22"/>
              </w:rPr>
            </w:pPr>
            <w:r w:rsidRPr="00CE00AD">
              <w:rPr>
                <w:sz w:val="22"/>
                <w:szCs w:val="22"/>
              </w:rPr>
              <w:t>МАТРАЦ 2000*1100*18</w:t>
            </w:r>
          </w:p>
        </w:tc>
      </w:tr>
      <w:tr w:rsidR="00583AAE" w:rsidRPr="00042024" w14:paraId="2F887D4A"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385C0A"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72FABD9" w14:textId="77777777" w:rsidR="00583AAE" w:rsidRPr="00042024" w:rsidRDefault="00583AAE">
            <w:pPr>
              <w:outlineLvl w:val="0"/>
              <w:rPr>
                <w:bCs/>
                <w:color w:val="000000"/>
                <w:sz w:val="22"/>
                <w:szCs w:val="22"/>
              </w:rPr>
            </w:pPr>
            <w:r w:rsidRPr="00042024">
              <w:rPr>
                <w:bCs/>
                <w:color w:val="000000"/>
                <w:sz w:val="22"/>
                <w:szCs w:val="22"/>
              </w:rPr>
              <w:t>МАТРАЦ 2000*1800*18</w:t>
            </w:r>
          </w:p>
        </w:tc>
        <w:tc>
          <w:tcPr>
            <w:tcW w:w="709" w:type="dxa"/>
            <w:tcBorders>
              <w:top w:val="single" w:sz="4" w:space="0" w:color="auto"/>
              <w:left w:val="single" w:sz="4" w:space="0" w:color="auto"/>
              <w:bottom w:val="single" w:sz="4" w:space="0" w:color="auto"/>
              <w:right w:val="single" w:sz="4" w:space="0" w:color="auto"/>
            </w:tcBorders>
            <w:vAlign w:val="center"/>
          </w:tcPr>
          <w:p w14:paraId="1AE070DC" w14:textId="77777777" w:rsidR="00583AAE" w:rsidRPr="00042024" w:rsidRDefault="00583AAE">
            <w:pPr>
              <w:jc w:val="center"/>
              <w:outlineLvl w:val="0"/>
              <w:rPr>
                <w:bCs/>
                <w:color w:val="000000"/>
                <w:sz w:val="22"/>
                <w:szCs w:val="22"/>
              </w:rPr>
            </w:pPr>
            <w:r w:rsidRPr="00042024">
              <w:rPr>
                <w:bCs/>
                <w:color w:val="000000"/>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2F567746" w14:textId="7C332B40" w:rsidR="00583AAE" w:rsidRPr="00583AAE" w:rsidRDefault="00583AAE">
            <w:pPr>
              <w:jc w:val="center"/>
              <w:outlineLvl w:val="0"/>
              <w:rPr>
                <w:bCs/>
                <w:color w:val="000000"/>
                <w:sz w:val="24"/>
                <w:szCs w:val="24"/>
              </w:rPr>
            </w:pPr>
            <w:r w:rsidRPr="00583AAE">
              <w:rPr>
                <w:bCs/>
                <w:color w:val="000000"/>
                <w:sz w:val="24"/>
                <w:szCs w:val="24"/>
              </w:rPr>
              <w:t>1000963119</w:t>
            </w:r>
          </w:p>
        </w:tc>
        <w:tc>
          <w:tcPr>
            <w:tcW w:w="3402" w:type="dxa"/>
            <w:tcBorders>
              <w:top w:val="single" w:sz="4" w:space="0" w:color="auto"/>
              <w:left w:val="single" w:sz="4" w:space="0" w:color="auto"/>
              <w:bottom w:val="single" w:sz="4" w:space="0" w:color="auto"/>
              <w:right w:val="single" w:sz="4" w:space="0" w:color="auto"/>
            </w:tcBorders>
            <w:vAlign w:val="center"/>
          </w:tcPr>
          <w:p w14:paraId="232A799F" w14:textId="54F4F863" w:rsidR="00583AAE" w:rsidRPr="00042024" w:rsidRDefault="00583AAE" w:rsidP="00042024">
            <w:pPr>
              <w:outlineLvl w:val="0"/>
              <w:rPr>
                <w:color w:val="000000"/>
                <w:sz w:val="22"/>
                <w:szCs w:val="22"/>
              </w:rPr>
            </w:pPr>
            <w:r w:rsidRPr="00042024">
              <w:rPr>
                <w:color w:val="000000"/>
                <w:sz w:val="22"/>
                <w:szCs w:val="22"/>
              </w:rPr>
              <w:t>МАТРАЦ 2000*1800*18</w:t>
            </w:r>
          </w:p>
        </w:tc>
      </w:tr>
      <w:tr w:rsidR="00583AAE" w:rsidRPr="00042024" w14:paraId="17EC3C5E"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23B400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5613EC3D" w14:textId="77777777" w:rsidR="00583AAE" w:rsidRPr="00042024" w:rsidRDefault="00583AAE">
            <w:pPr>
              <w:outlineLvl w:val="0"/>
              <w:rPr>
                <w:bCs/>
                <w:color w:val="000000"/>
                <w:sz w:val="22"/>
                <w:szCs w:val="22"/>
              </w:rPr>
            </w:pPr>
            <w:r w:rsidRPr="00042024">
              <w:rPr>
                <w:bCs/>
                <w:color w:val="000000"/>
                <w:sz w:val="22"/>
                <w:szCs w:val="22"/>
              </w:rPr>
              <w:t>МАТРАЦ 800*2000ММ</w:t>
            </w:r>
          </w:p>
        </w:tc>
        <w:tc>
          <w:tcPr>
            <w:tcW w:w="709" w:type="dxa"/>
            <w:tcBorders>
              <w:top w:val="single" w:sz="4" w:space="0" w:color="auto"/>
              <w:left w:val="single" w:sz="4" w:space="0" w:color="auto"/>
              <w:bottom w:val="single" w:sz="4" w:space="0" w:color="auto"/>
              <w:right w:val="single" w:sz="4" w:space="0" w:color="auto"/>
            </w:tcBorders>
            <w:vAlign w:val="center"/>
          </w:tcPr>
          <w:p w14:paraId="555AB3A1" w14:textId="77777777" w:rsidR="00583AAE" w:rsidRPr="00042024" w:rsidRDefault="00583AAE">
            <w:pPr>
              <w:jc w:val="center"/>
              <w:outlineLvl w:val="0"/>
              <w:rPr>
                <w:bCs/>
                <w:color w:val="000000"/>
                <w:sz w:val="22"/>
                <w:szCs w:val="22"/>
              </w:rPr>
            </w:pPr>
            <w:r w:rsidRPr="00042024">
              <w:rPr>
                <w:bCs/>
                <w:color w:val="000000"/>
                <w:sz w:val="22"/>
                <w:szCs w:val="22"/>
              </w:rPr>
              <w:t>70</w:t>
            </w:r>
          </w:p>
        </w:tc>
        <w:tc>
          <w:tcPr>
            <w:tcW w:w="1648" w:type="dxa"/>
            <w:tcBorders>
              <w:top w:val="single" w:sz="4" w:space="0" w:color="auto"/>
              <w:left w:val="single" w:sz="4" w:space="0" w:color="auto"/>
              <w:bottom w:val="single" w:sz="4" w:space="0" w:color="auto"/>
              <w:right w:val="single" w:sz="4" w:space="0" w:color="auto"/>
            </w:tcBorders>
            <w:vAlign w:val="center"/>
          </w:tcPr>
          <w:p w14:paraId="13AA0EAB" w14:textId="2DAB8640" w:rsidR="00583AAE" w:rsidRPr="00583AAE" w:rsidRDefault="00583AAE">
            <w:pPr>
              <w:jc w:val="center"/>
              <w:outlineLvl w:val="0"/>
              <w:rPr>
                <w:bCs/>
                <w:color w:val="000000"/>
                <w:sz w:val="24"/>
                <w:szCs w:val="24"/>
              </w:rPr>
            </w:pPr>
            <w:r w:rsidRPr="00583AAE">
              <w:rPr>
                <w:bCs/>
                <w:color w:val="000000"/>
                <w:sz w:val="24"/>
                <w:szCs w:val="24"/>
              </w:rPr>
              <w:t>1000963221</w:t>
            </w:r>
          </w:p>
        </w:tc>
        <w:tc>
          <w:tcPr>
            <w:tcW w:w="3402" w:type="dxa"/>
            <w:tcBorders>
              <w:top w:val="single" w:sz="4" w:space="0" w:color="auto"/>
              <w:left w:val="single" w:sz="4" w:space="0" w:color="auto"/>
              <w:bottom w:val="single" w:sz="4" w:space="0" w:color="auto"/>
              <w:right w:val="single" w:sz="4" w:space="0" w:color="auto"/>
            </w:tcBorders>
            <w:vAlign w:val="center"/>
          </w:tcPr>
          <w:p w14:paraId="7E016E2A" w14:textId="28CDEE0F" w:rsidR="00583AAE" w:rsidRPr="00042024" w:rsidRDefault="00583AAE" w:rsidP="00042024">
            <w:pPr>
              <w:outlineLvl w:val="0"/>
              <w:rPr>
                <w:color w:val="000000"/>
                <w:sz w:val="22"/>
                <w:szCs w:val="22"/>
              </w:rPr>
            </w:pPr>
            <w:r w:rsidRPr="00042024">
              <w:rPr>
                <w:color w:val="000000"/>
                <w:sz w:val="22"/>
                <w:szCs w:val="22"/>
              </w:rPr>
              <w:t>МАТРАЦ 800*2000ММ</w:t>
            </w:r>
          </w:p>
        </w:tc>
      </w:tr>
      <w:tr w:rsidR="00583AAE" w:rsidRPr="00042024" w14:paraId="18468540"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5CD4A668"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6500CFD3" w14:textId="77777777" w:rsidR="00583AAE" w:rsidRPr="00CE00AD" w:rsidRDefault="00583AAE">
            <w:pPr>
              <w:outlineLvl w:val="0"/>
              <w:rPr>
                <w:bCs/>
                <w:sz w:val="22"/>
                <w:szCs w:val="22"/>
              </w:rPr>
            </w:pPr>
            <w:r w:rsidRPr="00CE00AD">
              <w:rPr>
                <w:bCs/>
                <w:sz w:val="22"/>
                <w:szCs w:val="22"/>
              </w:rPr>
              <w:t>ОБОГРЕВАТЕЛЬ NOBO CAF12</w:t>
            </w:r>
          </w:p>
        </w:tc>
        <w:tc>
          <w:tcPr>
            <w:tcW w:w="709" w:type="dxa"/>
            <w:tcBorders>
              <w:top w:val="single" w:sz="4" w:space="0" w:color="auto"/>
              <w:left w:val="single" w:sz="4" w:space="0" w:color="auto"/>
              <w:bottom w:val="single" w:sz="4" w:space="0" w:color="auto"/>
              <w:right w:val="single" w:sz="4" w:space="0" w:color="auto"/>
            </w:tcBorders>
            <w:vAlign w:val="center"/>
          </w:tcPr>
          <w:p w14:paraId="6B31CF01"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0DF5524" w14:textId="3BBA8802" w:rsidR="00583AAE" w:rsidRPr="00CE00AD" w:rsidRDefault="00583AAE">
            <w:pPr>
              <w:jc w:val="center"/>
              <w:outlineLvl w:val="0"/>
              <w:rPr>
                <w:bCs/>
                <w:sz w:val="24"/>
                <w:szCs w:val="24"/>
              </w:rPr>
            </w:pPr>
            <w:r w:rsidRPr="00CE00AD">
              <w:rPr>
                <w:bCs/>
                <w:sz w:val="24"/>
                <w:szCs w:val="24"/>
              </w:rPr>
              <w:t>1000963223</w:t>
            </w:r>
          </w:p>
        </w:tc>
        <w:tc>
          <w:tcPr>
            <w:tcW w:w="3402" w:type="dxa"/>
            <w:tcBorders>
              <w:top w:val="single" w:sz="4" w:space="0" w:color="auto"/>
              <w:left w:val="single" w:sz="4" w:space="0" w:color="auto"/>
              <w:bottom w:val="single" w:sz="4" w:space="0" w:color="auto"/>
              <w:right w:val="single" w:sz="4" w:space="0" w:color="auto"/>
            </w:tcBorders>
            <w:vAlign w:val="center"/>
          </w:tcPr>
          <w:p w14:paraId="42D248FA" w14:textId="50A1A7B6"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6E293AB2"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6472A756"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1D8A8C33" w14:textId="77777777" w:rsidR="00583AAE" w:rsidRPr="00CE00AD" w:rsidRDefault="00583AAE">
            <w:pPr>
              <w:outlineLvl w:val="0"/>
              <w:rPr>
                <w:bCs/>
                <w:sz w:val="22"/>
                <w:szCs w:val="22"/>
              </w:rPr>
            </w:pPr>
            <w:r w:rsidRPr="00CE00AD">
              <w:rPr>
                <w:bCs/>
                <w:sz w:val="22"/>
                <w:szCs w:val="22"/>
              </w:rPr>
              <w:t>ОБОГРЕВАТЕЛЬ NOBO EAE07</w:t>
            </w:r>
          </w:p>
        </w:tc>
        <w:tc>
          <w:tcPr>
            <w:tcW w:w="709" w:type="dxa"/>
            <w:tcBorders>
              <w:top w:val="single" w:sz="4" w:space="0" w:color="auto"/>
              <w:left w:val="single" w:sz="4" w:space="0" w:color="auto"/>
              <w:bottom w:val="single" w:sz="4" w:space="0" w:color="auto"/>
              <w:right w:val="single" w:sz="4" w:space="0" w:color="auto"/>
            </w:tcBorders>
            <w:vAlign w:val="center"/>
          </w:tcPr>
          <w:p w14:paraId="673140F7"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679625A9" w14:textId="72DAEB57" w:rsidR="00583AAE" w:rsidRPr="00CE00AD" w:rsidRDefault="00583AAE">
            <w:pPr>
              <w:jc w:val="center"/>
              <w:outlineLvl w:val="0"/>
              <w:rPr>
                <w:bCs/>
                <w:sz w:val="24"/>
                <w:szCs w:val="24"/>
              </w:rPr>
            </w:pPr>
            <w:r w:rsidRPr="00CE00AD">
              <w:rPr>
                <w:bCs/>
                <w:sz w:val="24"/>
                <w:szCs w:val="24"/>
              </w:rPr>
              <w:t>1000963224</w:t>
            </w:r>
          </w:p>
        </w:tc>
        <w:tc>
          <w:tcPr>
            <w:tcW w:w="3402" w:type="dxa"/>
            <w:tcBorders>
              <w:top w:val="single" w:sz="4" w:space="0" w:color="auto"/>
              <w:left w:val="single" w:sz="4" w:space="0" w:color="auto"/>
              <w:bottom w:val="single" w:sz="4" w:space="0" w:color="auto"/>
              <w:right w:val="single" w:sz="4" w:space="0" w:color="auto"/>
            </w:tcBorders>
            <w:vAlign w:val="center"/>
          </w:tcPr>
          <w:p w14:paraId="062FADBF" w14:textId="2E1464FD"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79597F68"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EBDB55A"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EE30CBF" w14:textId="77777777" w:rsidR="00583AAE" w:rsidRPr="00CE00AD" w:rsidRDefault="00583AAE">
            <w:pPr>
              <w:outlineLvl w:val="0"/>
              <w:rPr>
                <w:bCs/>
                <w:sz w:val="22"/>
                <w:szCs w:val="22"/>
              </w:rPr>
            </w:pPr>
            <w:r w:rsidRPr="00CE00AD">
              <w:rPr>
                <w:bCs/>
                <w:sz w:val="22"/>
                <w:szCs w:val="22"/>
              </w:rPr>
              <w:t>ОГНЕТУШИТЕЛЬ ОВП-8</w:t>
            </w:r>
          </w:p>
        </w:tc>
        <w:tc>
          <w:tcPr>
            <w:tcW w:w="709" w:type="dxa"/>
            <w:tcBorders>
              <w:top w:val="single" w:sz="4" w:space="0" w:color="auto"/>
              <w:left w:val="single" w:sz="4" w:space="0" w:color="auto"/>
              <w:bottom w:val="single" w:sz="4" w:space="0" w:color="auto"/>
              <w:right w:val="single" w:sz="4" w:space="0" w:color="auto"/>
            </w:tcBorders>
            <w:vAlign w:val="center"/>
          </w:tcPr>
          <w:p w14:paraId="376CC711" w14:textId="77777777" w:rsidR="00583AAE" w:rsidRPr="00CE00AD" w:rsidRDefault="00583AAE">
            <w:pPr>
              <w:jc w:val="center"/>
              <w:outlineLvl w:val="0"/>
              <w:rPr>
                <w:bCs/>
                <w:sz w:val="22"/>
                <w:szCs w:val="22"/>
              </w:rPr>
            </w:pPr>
            <w:r w:rsidRPr="00CE00AD">
              <w:rPr>
                <w:bCs/>
                <w:sz w:val="22"/>
                <w:szCs w:val="22"/>
              </w:rPr>
              <w:t>6</w:t>
            </w:r>
          </w:p>
        </w:tc>
        <w:tc>
          <w:tcPr>
            <w:tcW w:w="1648" w:type="dxa"/>
            <w:tcBorders>
              <w:top w:val="single" w:sz="4" w:space="0" w:color="auto"/>
              <w:left w:val="single" w:sz="4" w:space="0" w:color="auto"/>
              <w:bottom w:val="single" w:sz="4" w:space="0" w:color="auto"/>
              <w:right w:val="single" w:sz="4" w:space="0" w:color="auto"/>
            </w:tcBorders>
            <w:vAlign w:val="center"/>
          </w:tcPr>
          <w:p w14:paraId="631D9C2F" w14:textId="7397DC19" w:rsidR="00583AAE" w:rsidRPr="00CE00AD" w:rsidRDefault="00583AAE">
            <w:pPr>
              <w:jc w:val="center"/>
              <w:outlineLvl w:val="0"/>
              <w:rPr>
                <w:bCs/>
                <w:sz w:val="24"/>
                <w:szCs w:val="24"/>
              </w:rPr>
            </w:pPr>
            <w:r w:rsidRPr="00CE00AD">
              <w:rPr>
                <w:bCs/>
                <w:sz w:val="24"/>
                <w:szCs w:val="24"/>
              </w:rPr>
              <w:t>1000963225</w:t>
            </w:r>
          </w:p>
        </w:tc>
        <w:tc>
          <w:tcPr>
            <w:tcW w:w="3402" w:type="dxa"/>
            <w:tcBorders>
              <w:top w:val="single" w:sz="4" w:space="0" w:color="auto"/>
              <w:left w:val="single" w:sz="4" w:space="0" w:color="auto"/>
              <w:bottom w:val="single" w:sz="4" w:space="0" w:color="auto"/>
              <w:right w:val="single" w:sz="4" w:space="0" w:color="auto"/>
            </w:tcBorders>
            <w:vAlign w:val="center"/>
          </w:tcPr>
          <w:p w14:paraId="01FD9C15" w14:textId="0154BE36" w:rsidR="00583AAE" w:rsidRPr="00CE00AD" w:rsidRDefault="00583AAE" w:rsidP="00042024">
            <w:pPr>
              <w:outlineLvl w:val="0"/>
              <w:rPr>
                <w:sz w:val="24"/>
                <w:szCs w:val="24"/>
              </w:rPr>
            </w:pPr>
            <w:r w:rsidRPr="00CE00AD">
              <w:rPr>
                <w:sz w:val="24"/>
                <w:szCs w:val="24"/>
              </w:rPr>
              <w:t xml:space="preserve">огнетушитель воздушно-пенный </w:t>
            </w:r>
            <w:r w:rsidRPr="00CE00AD">
              <w:rPr>
                <w:bCs/>
                <w:sz w:val="22"/>
                <w:szCs w:val="22"/>
              </w:rPr>
              <w:t>ОВП-8</w:t>
            </w:r>
          </w:p>
        </w:tc>
      </w:tr>
      <w:tr w:rsidR="00583AAE" w:rsidRPr="00042024" w14:paraId="5F6459F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979B84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4DA0A576" w14:textId="77777777" w:rsidR="00583AAE" w:rsidRPr="00CE00AD" w:rsidRDefault="00583AAE">
            <w:pPr>
              <w:outlineLvl w:val="0"/>
              <w:rPr>
                <w:bCs/>
                <w:sz w:val="22"/>
                <w:szCs w:val="22"/>
              </w:rPr>
            </w:pPr>
            <w:r w:rsidRPr="00CE00AD">
              <w:rPr>
                <w:bCs/>
                <w:sz w:val="22"/>
                <w:szCs w:val="22"/>
              </w:rPr>
              <w:t>ОГНЕТУШИТЕЛЬ ОП-2З(2П ПОРОШ)</w:t>
            </w:r>
          </w:p>
        </w:tc>
        <w:tc>
          <w:tcPr>
            <w:tcW w:w="709" w:type="dxa"/>
            <w:tcBorders>
              <w:top w:val="single" w:sz="4" w:space="0" w:color="auto"/>
              <w:left w:val="single" w:sz="4" w:space="0" w:color="auto"/>
              <w:bottom w:val="single" w:sz="4" w:space="0" w:color="auto"/>
              <w:right w:val="single" w:sz="4" w:space="0" w:color="auto"/>
            </w:tcBorders>
            <w:vAlign w:val="center"/>
          </w:tcPr>
          <w:p w14:paraId="26F875F6"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24D22CE5" w14:textId="6F124DFE" w:rsidR="00583AAE" w:rsidRPr="00CE00AD" w:rsidRDefault="00583AAE">
            <w:pPr>
              <w:jc w:val="center"/>
              <w:outlineLvl w:val="0"/>
              <w:rPr>
                <w:bCs/>
                <w:sz w:val="24"/>
                <w:szCs w:val="24"/>
              </w:rPr>
            </w:pPr>
            <w:r w:rsidRPr="00CE00AD">
              <w:rPr>
                <w:bCs/>
                <w:sz w:val="24"/>
                <w:szCs w:val="24"/>
              </w:rPr>
              <w:t>1000963226</w:t>
            </w:r>
          </w:p>
        </w:tc>
        <w:tc>
          <w:tcPr>
            <w:tcW w:w="3402" w:type="dxa"/>
            <w:tcBorders>
              <w:top w:val="single" w:sz="4" w:space="0" w:color="auto"/>
              <w:left w:val="single" w:sz="4" w:space="0" w:color="auto"/>
              <w:bottom w:val="single" w:sz="4" w:space="0" w:color="auto"/>
              <w:right w:val="single" w:sz="4" w:space="0" w:color="auto"/>
            </w:tcBorders>
            <w:vAlign w:val="center"/>
          </w:tcPr>
          <w:p w14:paraId="2E110E75" w14:textId="1A0EBA59" w:rsidR="00583AAE" w:rsidRPr="00CE00AD" w:rsidRDefault="00583AAE" w:rsidP="00042024">
            <w:pPr>
              <w:outlineLvl w:val="0"/>
              <w:rPr>
                <w:sz w:val="24"/>
                <w:szCs w:val="24"/>
              </w:rPr>
            </w:pPr>
            <w:r w:rsidRPr="00CE00AD">
              <w:rPr>
                <w:sz w:val="24"/>
                <w:szCs w:val="24"/>
              </w:rPr>
              <w:t>огнетушитель порошковый ОП-2</w:t>
            </w:r>
          </w:p>
        </w:tc>
      </w:tr>
      <w:tr w:rsidR="00583AAE" w:rsidRPr="00042024" w14:paraId="7A94B42C"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7DD6E05"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4D27C3F" w14:textId="77777777" w:rsidR="00583AAE" w:rsidRPr="00CE00AD" w:rsidRDefault="00583AAE">
            <w:pPr>
              <w:outlineLvl w:val="0"/>
              <w:rPr>
                <w:bCs/>
                <w:sz w:val="22"/>
                <w:szCs w:val="22"/>
              </w:rPr>
            </w:pPr>
            <w:r w:rsidRPr="00CE00AD">
              <w:rPr>
                <w:bCs/>
                <w:sz w:val="22"/>
                <w:szCs w:val="22"/>
              </w:rPr>
              <w:t>ОГНЕТУШИТЕЛЬ ОП-3</w:t>
            </w:r>
          </w:p>
        </w:tc>
        <w:tc>
          <w:tcPr>
            <w:tcW w:w="709" w:type="dxa"/>
            <w:tcBorders>
              <w:top w:val="single" w:sz="4" w:space="0" w:color="auto"/>
              <w:left w:val="single" w:sz="4" w:space="0" w:color="auto"/>
              <w:bottom w:val="single" w:sz="4" w:space="0" w:color="auto"/>
              <w:right w:val="single" w:sz="4" w:space="0" w:color="auto"/>
            </w:tcBorders>
            <w:vAlign w:val="center"/>
          </w:tcPr>
          <w:p w14:paraId="49F57333" w14:textId="77777777" w:rsidR="00583AAE" w:rsidRPr="00CE00AD" w:rsidRDefault="00583AAE">
            <w:pPr>
              <w:jc w:val="center"/>
              <w:outlineLvl w:val="0"/>
              <w:rPr>
                <w:bCs/>
                <w:sz w:val="22"/>
                <w:szCs w:val="22"/>
              </w:rPr>
            </w:pPr>
            <w:r w:rsidRPr="00CE00AD">
              <w:rPr>
                <w:bCs/>
                <w:sz w:val="22"/>
                <w:szCs w:val="22"/>
              </w:rPr>
              <w:t>18</w:t>
            </w:r>
          </w:p>
        </w:tc>
        <w:tc>
          <w:tcPr>
            <w:tcW w:w="1648" w:type="dxa"/>
            <w:tcBorders>
              <w:top w:val="single" w:sz="4" w:space="0" w:color="auto"/>
              <w:left w:val="single" w:sz="4" w:space="0" w:color="auto"/>
              <w:bottom w:val="single" w:sz="4" w:space="0" w:color="auto"/>
              <w:right w:val="single" w:sz="4" w:space="0" w:color="auto"/>
            </w:tcBorders>
            <w:vAlign w:val="center"/>
          </w:tcPr>
          <w:p w14:paraId="68513E2C" w14:textId="3A1897F4" w:rsidR="00583AAE" w:rsidRPr="00CE00AD" w:rsidRDefault="00583AAE">
            <w:pPr>
              <w:jc w:val="center"/>
              <w:outlineLvl w:val="0"/>
              <w:rPr>
                <w:bCs/>
                <w:sz w:val="24"/>
                <w:szCs w:val="24"/>
              </w:rPr>
            </w:pPr>
            <w:r w:rsidRPr="00CE00AD">
              <w:rPr>
                <w:bCs/>
                <w:sz w:val="24"/>
                <w:szCs w:val="24"/>
              </w:rPr>
              <w:t>1000963227</w:t>
            </w:r>
          </w:p>
        </w:tc>
        <w:tc>
          <w:tcPr>
            <w:tcW w:w="3402" w:type="dxa"/>
            <w:tcBorders>
              <w:top w:val="single" w:sz="4" w:space="0" w:color="auto"/>
              <w:left w:val="single" w:sz="4" w:space="0" w:color="auto"/>
              <w:bottom w:val="single" w:sz="4" w:space="0" w:color="auto"/>
              <w:right w:val="single" w:sz="4" w:space="0" w:color="auto"/>
            </w:tcBorders>
            <w:vAlign w:val="center"/>
          </w:tcPr>
          <w:p w14:paraId="0FCB053D" w14:textId="1B71A177" w:rsidR="00583AAE" w:rsidRPr="00CE00AD" w:rsidRDefault="00583AAE" w:rsidP="00E166BE">
            <w:pPr>
              <w:outlineLvl w:val="0"/>
              <w:rPr>
                <w:sz w:val="24"/>
                <w:szCs w:val="24"/>
              </w:rPr>
            </w:pPr>
            <w:r w:rsidRPr="00CE00AD">
              <w:rPr>
                <w:sz w:val="24"/>
                <w:szCs w:val="24"/>
              </w:rPr>
              <w:t>огнетушитель порошковый ОП-3</w:t>
            </w:r>
          </w:p>
        </w:tc>
      </w:tr>
      <w:tr w:rsidR="00583AAE" w:rsidRPr="00042024" w14:paraId="788967D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5D0F2F9"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2C05FF05" w14:textId="77777777" w:rsidR="00583AAE" w:rsidRPr="00CE00AD" w:rsidRDefault="00583AAE">
            <w:pPr>
              <w:outlineLvl w:val="0"/>
              <w:rPr>
                <w:bCs/>
                <w:sz w:val="22"/>
                <w:szCs w:val="22"/>
              </w:rPr>
            </w:pPr>
            <w:r w:rsidRPr="00CE00AD">
              <w:rPr>
                <w:bCs/>
                <w:sz w:val="22"/>
                <w:szCs w:val="22"/>
              </w:rPr>
              <w:t>ОГНЕТУШИТЕЛЬ ОП-4</w:t>
            </w:r>
          </w:p>
        </w:tc>
        <w:tc>
          <w:tcPr>
            <w:tcW w:w="709" w:type="dxa"/>
            <w:tcBorders>
              <w:top w:val="single" w:sz="4" w:space="0" w:color="auto"/>
              <w:left w:val="single" w:sz="4" w:space="0" w:color="auto"/>
              <w:bottom w:val="single" w:sz="4" w:space="0" w:color="auto"/>
              <w:right w:val="single" w:sz="4" w:space="0" w:color="auto"/>
            </w:tcBorders>
            <w:vAlign w:val="center"/>
          </w:tcPr>
          <w:p w14:paraId="7D151E02"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2E2D1F99" w14:textId="3DFD43D9" w:rsidR="00583AAE" w:rsidRPr="00CE00AD" w:rsidRDefault="00583AAE">
            <w:pPr>
              <w:jc w:val="center"/>
              <w:outlineLvl w:val="0"/>
              <w:rPr>
                <w:bCs/>
                <w:sz w:val="24"/>
                <w:szCs w:val="24"/>
              </w:rPr>
            </w:pPr>
            <w:r w:rsidRPr="00CE00AD">
              <w:rPr>
                <w:bCs/>
                <w:sz w:val="24"/>
                <w:szCs w:val="24"/>
              </w:rPr>
              <w:t>1000963230</w:t>
            </w:r>
          </w:p>
        </w:tc>
        <w:tc>
          <w:tcPr>
            <w:tcW w:w="3402" w:type="dxa"/>
            <w:tcBorders>
              <w:top w:val="single" w:sz="4" w:space="0" w:color="auto"/>
              <w:left w:val="single" w:sz="4" w:space="0" w:color="auto"/>
              <w:bottom w:val="single" w:sz="4" w:space="0" w:color="auto"/>
              <w:right w:val="single" w:sz="4" w:space="0" w:color="auto"/>
            </w:tcBorders>
            <w:vAlign w:val="center"/>
          </w:tcPr>
          <w:p w14:paraId="14220794" w14:textId="1FF97AA4" w:rsidR="00583AAE" w:rsidRPr="00CE00AD" w:rsidRDefault="00583AAE" w:rsidP="00042024">
            <w:pPr>
              <w:outlineLvl w:val="0"/>
              <w:rPr>
                <w:sz w:val="24"/>
                <w:szCs w:val="24"/>
              </w:rPr>
            </w:pPr>
            <w:r w:rsidRPr="00CE00AD">
              <w:rPr>
                <w:sz w:val="24"/>
                <w:szCs w:val="24"/>
              </w:rPr>
              <w:t>огнетушитель порошковый ОП-4</w:t>
            </w:r>
          </w:p>
        </w:tc>
      </w:tr>
      <w:tr w:rsidR="00583AAE" w:rsidRPr="00042024" w14:paraId="42CC5C56"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A60BFD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CABE813" w14:textId="21DFDC7F" w:rsidR="00583AAE" w:rsidRPr="00CE00AD" w:rsidRDefault="00583AAE" w:rsidP="003363A8">
            <w:pPr>
              <w:outlineLvl w:val="0"/>
              <w:rPr>
                <w:bCs/>
                <w:sz w:val="22"/>
                <w:szCs w:val="22"/>
              </w:rPr>
            </w:pPr>
            <w:r w:rsidRPr="00CE00AD">
              <w:rPr>
                <w:bCs/>
                <w:sz w:val="22"/>
                <w:szCs w:val="22"/>
              </w:rPr>
              <w:t xml:space="preserve">ОГНЕТУШИТЕЛЬ ОУ-2 </w:t>
            </w:r>
          </w:p>
        </w:tc>
        <w:tc>
          <w:tcPr>
            <w:tcW w:w="709" w:type="dxa"/>
            <w:tcBorders>
              <w:top w:val="single" w:sz="4" w:space="0" w:color="auto"/>
              <w:left w:val="single" w:sz="4" w:space="0" w:color="auto"/>
              <w:bottom w:val="single" w:sz="4" w:space="0" w:color="auto"/>
              <w:right w:val="single" w:sz="4" w:space="0" w:color="auto"/>
            </w:tcBorders>
            <w:vAlign w:val="center"/>
          </w:tcPr>
          <w:p w14:paraId="69F32CB7"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31076696" w14:textId="5BE8E201" w:rsidR="00583AAE" w:rsidRPr="00CE00AD" w:rsidRDefault="00583AAE">
            <w:pPr>
              <w:jc w:val="center"/>
              <w:outlineLvl w:val="0"/>
              <w:rPr>
                <w:bCs/>
                <w:sz w:val="24"/>
                <w:szCs w:val="24"/>
              </w:rPr>
            </w:pPr>
            <w:r w:rsidRPr="00CE00AD">
              <w:rPr>
                <w:bCs/>
                <w:sz w:val="24"/>
                <w:szCs w:val="24"/>
              </w:rPr>
              <w:t>1000964219</w:t>
            </w:r>
          </w:p>
        </w:tc>
        <w:tc>
          <w:tcPr>
            <w:tcW w:w="3402" w:type="dxa"/>
            <w:tcBorders>
              <w:top w:val="single" w:sz="4" w:space="0" w:color="auto"/>
              <w:left w:val="single" w:sz="4" w:space="0" w:color="auto"/>
              <w:bottom w:val="single" w:sz="4" w:space="0" w:color="auto"/>
              <w:right w:val="single" w:sz="4" w:space="0" w:color="auto"/>
            </w:tcBorders>
            <w:vAlign w:val="center"/>
          </w:tcPr>
          <w:p w14:paraId="03F756DF" w14:textId="42CD78EE" w:rsidR="00583AAE" w:rsidRPr="00CE00AD" w:rsidRDefault="00583AAE" w:rsidP="00042024">
            <w:pPr>
              <w:outlineLvl w:val="0"/>
              <w:rPr>
                <w:sz w:val="24"/>
                <w:szCs w:val="24"/>
              </w:rPr>
            </w:pPr>
            <w:r w:rsidRPr="00CE00AD">
              <w:rPr>
                <w:sz w:val="24"/>
                <w:szCs w:val="24"/>
              </w:rPr>
              <w:t>огнетушитель углекислотный ОУ-2</w:t>
            </w:r>
          </w:p>
        </w:tc>
      </w:tr>
      <w:tr w:rsidR="00583AAE" w:rsidRPr="00042024" w14:paraId="6FB52024"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4FF3957"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3E47A03D" w14:textId="77777777" w:rsidR="00583AAE" w:rsidRPr="00CE00AD" w:rsidRDefault="00583AAE">
            <w:pPr>
              <w:outlineLvl w:val="0"/>
              <w:rPr>
                <w:bCs/>
                <w:sz w:val="22"/>
                <w:szCs w:val="22"/>
              </w:rPr>
            </w:pPr>
            <w:r w:rsidRPr="00CE00AD">
              <w:rPr>
                <w:bCs/>
                <w:sz w:val="22"/>
                <w:szCs w:val="22"/>
              </w:rPr>
              <w:t>РУКАВ ПОЖ. 20М С ГОЛОВКОЙ 521ММ</w:t>
            </w:r>
          </w:p>
        </w:tc>
        <w:tc>
          <w:tcPr>
            <w:tcW w:w="709" w:type="dxa"/>
            <w:tcBorders>
              <w:top w:val="single" w:sz="4" w:space="0" w:color="auto"/>
              <w:left w:val="single" w:sz="4" w:space="0" w:color="auto"/>
              <w:bottom w:val="single" w:sz="4" w:space="0" w:color="auto"/>
              <w:right w:val="single" w:sz="4" w:space="0" w:color="auto"/>
            </w:tcBorders>
            <w:vAlign w:val="center"/>
          </w:tcPr>
          <w:p w14:paraId="5CDB11A2"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5B406D02" w14:textId="17DF3C42" w:rsidR="00583AAE" w:rsidRPr="00CE00AD" w:rsidRDefault="00583AAE">
            <w:pPr>
              <w:jc w:val="center"/>
              <w:outlineLvl w:val="0"/>
              <w:rPr>
                <w:bCs/>
                <w:sz w:val="24"/>
                <w:szCs w:val="24"/>
              </w:rPr>
            </w:pPr>
            <w:r w:rsidRPr="00CE00AD">
              <w:rPr>
                <w:bCs/>
                <w:sz w:val="24"/>
                <w:szCs w:val="24"/>
              </w:rPr>
              <w:t>1000963231</w:t>
            </w:r>
          </w:p>
        </w:tc>
        <w:tc>
          <w:tcPr>
            <w:tcW w:w="3402" w:type="dxa"/>
            <w:tcBorders>
              <w:top w:val="single" w:sz="4" w:space="0" w:color="auto"/>
              <w:left w:val="single" w:sz="4" w:space="0" w:color="auto"/>
              <w:bottom w:val="single" w:sz="4" w:space="0" w:color="auto"/>
              <w:right w:val="single" w:sz="4" w:space="0" w:color="auto"/>
            </w:tcBorders>
            <w:vAlign w:val="center"/>
          </w:tcPr>
          <w:p w14:paraId="51A2DAEA" w14:textId="77025A10" w:rsidR="00583AAE" w:rsidRPr="00CE00AD" w:rsidRDefault="00583AAE" w:rsidP="00042024">
            <w:pPr>
              <w:outlineLvl w:val="0"/>
              <w:rPr>
                <w:sz w:val="22"/>
                <w:szCs w:val="22"/>
              </w:rPr>
            </w:pPr>
            <w:r w:rsidRPr="00CE00AD">
              <w:rPr>
                <w:sz w:val="22"/>
                <w:szCs w:val="22"/>
              </w:rPr>
              <w:t>Противопожарный инвентарь</w:t>
            </w:r>
          </w:p>
        </w:tc>
      </w:tr>
      <w:tr w:rsidR="00583AAE" w:rsidRPr="00042024" w14:paraId="360FB2C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29EFCD1"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78559B97" w14:textId="77777777" w:rsidR="00583AAE" w:rsidRPr="00CE00AD" w:rsidRDefault="00583AAE">
            <w:pPr>
              <w:outlineLvl w:val="0"/>
              <w:rPr>
                <w:bCs/>
                <w:sz w:val="22"/>
                <w:szCs w:val="22"/>
              </w:rPr>
            </w:pPr>
            <w:r w:rsidRPr="00CE00AD">
              <w:rPr>
                <w:bCs/>
                <w:sz w:val="22"/>
                <w:szCs w:val="22"/>
              </w:rPr>
              <w:t>УВП-1-Р ДЛЯ ПОЖАРОТУШЕНИЯ</w:t>
            </w:r>
          </w:p>
        </w:tc>
        <w:tc>
          <w:tcPr>
            <w:tcW w:w="709" w:type="dxa"/>
            <w:tcBorders>
              <w:top w:val="single" w:sz="4" w:space="0" w:color="auto"/>
              <w:left w:val="single" w:sz="4" w:space="0" w:color="auto"/>
              <w:bottom w:val="single" w:sz="4" w:space="0" w:color="auto"/>
              <w:right w:val="single" w:sz="4" w:space="0" w:color="auto"/>
            </w:tcBorders>
            <w:vAlign w:val="center"/>
          </w:tcPr>
          <w:p w14:paraId="073EDC81" w14:textId="77777777" w:rsidR="00583AAE" w:rsidRPr="00CE00AD" w:rsidRDefault="00583AAE">
            <w:pPr>
              <w:jc w:val="center"/>
              <w:outlineLvl w:val="0"/>
              <w:rPr>
                <w:bCs/>
                <w:sz w:val="22"/>
                <w:szCs w:val="22"/>
              </w:rPr>
            </w:pPr>
            <w:r w:rsidRPr="00CE00AD">
              <w:rPr>
                <w:bCs/>
                <w:sz w:val="22"/>
                <w:szCs w:val="22"/>
              </w:rPr>
              <w:t>27</w:t>
            </w:r>
          </w:p>
        </w:tc>
        <w:tc>
          <w:tcPr>
            <w:tcW w:w="1648" w:type="dxa"/>
            <w:tcBorders>
              <w:top w:val="single" w:sz="4" w:space="0" w:color="auto"/>
              <w:left w:val="single" w:sz="4" w:space="0" w:color="auto"/>
              <w:bottom w:val="single" w:sz="4" w:space="0" w:color="auto"/>
              <w:right w:val="single" w:sz="4" w:space="0" w:color="auto"/>
            </w:tcBorders>
            <w:vAlign w:val="center"/>
          </w:tcPr>
          <w:p w14:paraId="119E0307" w14:textId="1F773D7F" w:rsidR="00583AAE" w:rsidRPr="00CE00AD" w:rsidRDefault="00583AAE">
            <w:pPr>
              <w:jc w:val="center"/>
              <w:outlineLvl w:val="0"/>
              <w:rPr>
                <w:bCs/>
                <w:sz w:val="24"/>
                <w:szCs w:val="24"/>
              </w:rPr>
            </w:pPr>
            <w:r w:rsidRPr="00CE00AD">
              <w:rPr>
                <w:bCs/>
                <w:sz w:val="24"/>
                <w:szCs w:val="24"/>
              </w:rPr>
              <w:t>1000963234</w:t>
            </w:r>
          </w:p>
        </w:tc>
        <w:tc>
          <w:tcPr>
            <w:tcW w:w="3402" w:type="dxa"/>
            <w:tcBorders>
              <w:top w:val="single" w:sz="4" w:space="0" w:color="auto"/>
              <w:left w:val="single" w:sz="4" w:space="0" w:color="auto"/>
              <w:bottom w:val="single" w:sz="4" w:space="0" w:color="auto"/>
              <w:right w:val="single" w:sz="4" w:space="0" w:color="auto"/>
            </w:tcBorders>
            <w:vAlign w:val="center"/>
          </w:tcPr>
          <w:p w14:paraId="75E6E5ED" w14:textId="08626DD4" w:rsidR="00583AAE" w:rsidRPr="00CE00AD" w:rsidRDefault="00583AAE" w:rsidP="00042024">
            <w:pPr>
              <w:outlineLvl w:val="0"/>
              <w:rPr>
                <w:sz w:val="22"/>
                <w:szCs w:val="22"/>
              </w:rPr>
            </w:pPr>
            <w:r w:rsidRPr="00CE00AD">
              <w:rPr>
                <w:sz w:val="22"/>
                <w:szCs w:val="22"/>
              </w:rPr>
              <w:t>Противопожарный инвентарь</w:t>
            </w:r>
          </w:p>
        </w:tc>
      </w:tr>
      <w:tr w:rsidR="00583AAE" w:rsidRPr="00042024" w14:paraId="3509469B"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349611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11F8EEC" w14:textId="241AB1F4" w:rsidR="00583AAE" w:rsidRPr="00CE00AD" w:rsidRDefault="00583AAE" w:rsidP="003363A8">
            <w:pPr>
              <w:outlineLvl w:val="0"/>
              <w:rPr>
                <w:bCs/>
                <w:sz w:val="22"/>
                <w:szCs w:val="22"/>
              </w:rPr>
            </w:pPr>
            <w:r w:rsidRPr="00CE00AD">
              <w:rPr>
                <w:bCs/>
                <w:sz w:val="22"/>
                <w:szCs w:val="22"/>
              </w:rPr>
              <w:t xml:space="preserve">ШАРЫ РП 68ММ </w:t>
            </w:r>
          </w:p>
        </w:tc>
        <w:tc>
          <w:tcPr>
            <w:tcW w:w="709" w:type="dxa"/>
            <w:tcBorders>
              <w:top w:val="single" w:sz="4" w:space="0" w:color="auto"/>
              <w:left w:val="single" w:sz="4" w:space="0" w:color="auto"/>
              <w:bottom w:val="single" w:sz="4" w:space="0" w:color="auto"/>
              <w:right w:val="single" w:sz="4" w:space="0" w:color="auto"/>
            </w:tcBorders>
            <w:vAlign w:val="center"/>
          </w:tcPr>
          <w:p w14:paraId="32BAB11A"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3F290338" w14:textId="6AA511C0" w:rsidR="00583AAE" w:rsidRPr="00CE00AD" w:rsidRDefault="00583AAE">
            <w:pPr>
              <w:jc w:val="center"/>
              <w:outlineLvl w:val="0"/>
              <w:rPr>
                <w:bCs/>
                <w:sz w:val="24"/>
                <w:szCs w:val="24"/>
              </w:rPr>
            </w:pPr>
            <w:r w:rsidRPr="00CE00AD">
              <w:rPr>
                <w:bCs/>
                <w:sz w:val="24"/>
                <w:szCs w:val="24"/>
              </w:rPr>
              <w:t>1000963235</w:t>
            </w:r>
          </w:p>
        </w:tc>
        <w:tc>
          <w:tcPr>
            <w:tcW w:w="3402" w:type="dxa"/>
            <w:tcBorders>
              <w:top w:val="single" w:sz="4" w:space="0" w:color="auto"/>
              <w:left w:val="single" w:sz="4" w:space="0" w:color="auto"/>
              <w:bottom w:val="single" w:sz="4" w:space="0" w:color="auto"/>
              <w:right w:val="single" w:sz="4" w:space="0" w:color="auto"/>
            </w:tcBorders>
            <w:vAlign w:val="center"/>
          </w:tcPr>
          <w:p w14:paraId="236D5958" w14:textId="1B2FC340" w:rsidR="00583AAE" w:rsidRPr="00CE00AD" w:rsidRDefault="00583AAE" w:rsidP="00042024">
            <w:pPr>
              <w:outlineLvl w:val="0"/>
              <w:rPr>
                <w:sz w:val="24"/>
                <w:szCs w:val="24"/>
              </w:rPr>
            </w:pPr>
            <w:r w:rsidRPr="00CE00AD">
              <w:rPr>
                <w:sz w:val="24"/>
                <w:szCs w:val="24"/>
              </w:rPr>
              <w:t>Шары для бильярда 68мм</w:t>
            </w:r>
          </w:p>
        </w:tc>
      </w:tr>
      <w:tr w:rsidR="00583AAE" w:rsidRPr="00042024" w14:paraId="612208A5"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FE686A5"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tcPr>
          <w:p w14:paraId="09C835B8" w14:textId="77777777" w:rsidR="00583AAE" w:rsidRPr="00CE00AD" w:rsidRDefault="00583AAE">
            <w:pPr>
              <w:outlineLvl w:val="0"/>
              <w:rPr>
                <w:bCs/>
                <w:sz w:val="22"/>
                <w:szCs w:val="22"/>
              </w:rPr>
            </w:pPr>
            <w:r w:rsidRPr="00CE00AD">
              <w:rPr>
                <w:bCs/>
                <w:sz w:val="22"/>
                <w:szCs w:val="22"/>
              </w:rPr>
              <w:t>Таль цепная 3т. 3м (</w:t>
            </w:r>
            <w:proofErr w:type="spellStart"/>
            <w:r w:rsidRPr="00CE00AD">
              <w:rPr>
                <w:bCs/>
                <w:sz w:val="22"/>
                <w:szCs w:val="22"/>
              </w:rPr>
              <w:t>руч</w:t>
            </w:r>
            <w:proofErr w:type="spellEnd"/>
            <w:r w:rsidRPr="00CE00AD">
              <w:rPr>
                <w:bCs/>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60C19C26" w14:textId="77777777" w:rsidR="00583AAE" w:rsidRPr="00CE00AD" w:rsidRDefault="00583AAE">
            <w:pPr>
              <w:jc w:val="center"/>
              <w:outlineLvl w:val="0"/>
              <w:rPr>
                <w:bCs/>
                <w:sz w:val="22"/>
                <w:szCs w:val="22"/>
              </w:rPr>
            </w:pPr>
            <w:r w:rsidRPr="00CE00AD">
              <w:rPr>
                <w:bCs/>
                <w:sz w:val="22"/>
                <w:szCs w:val="22"/>
              </w:rPr>
              <w:t>1</w:t>
            </w:r>
          </w:p>
        </w:tc>
        <w:tc>
          <w:tcPr>
            <w:tcW w:w="1648" w:type="dxa"/>
            <w:tcBorders>
              <w:top w:val="single" w:sz="4" w:space="0" w:color="auto"/>
              <w:left w:val="single" w:sz="4" w:space="0" w:color="auto"/>
              <w:bottom w:val="single" w:sz="4" w:space="0" w:color="auto"/>
              <w:right w:val="single" w:sz="4" w:space="0" w:color="auto"/>
            </w:tcBorders>
            <w:vAlign w:val="center"/>
          </w:tcPr>
          <w:p w14:paraId="7E904281" w14:textId="700922C2" w:rsidR="00583AAE" w:rsidRPr="00CE00AD" w:rsidRDefault="00583AAE">
            <w:pPr>
              <w:jc w:val="center"/>
              <w:outlineLvl w:val="0"/>
              <w:rPr>
                <w:bCs/>
                <w:sz w:val="24"/>
                <w:szCs w:val="24"/>
              </w:rPr>
            </w:pPr>
            <w:r w:rsidRPr="00CE00AD">
              <w:rPr>
                <w:bCs/>
                <w:sz w:val="24"/>
                <w:szCs w:val="24"/>
              </w:rPr>
              <w:t>1000965151</w:t>
            </w:r>
          </w:p>
        </w:tc>
        <w:tc>
          <w:tcPr>
            <w:tcW w:w="3402" w:type="dxa"/>
            <w:tcBorders>
              <w:top w:val="single" w:sz="4" w:space="0" w:color="auto"/>
              <w:left w:val="single" w:sz="4" w:space="0" w:color="auto"/>
              <w:bottom w:val="single" w:sz="4" w:space="0" w:color="auto"/>
              <w:right w:val="single" w:sz="4" w:space="0" w:color="auto"/>
            </w:tcBorders>
            <w:vAlign w:val="center"/>
          </w:tcPr>
          <w:p w14:paraId="7F5453DC" w14:textId="236D1944" w:rsidR="00583AAE" w:rsidRPr="00CE00AD" w:rsidRDefault="00583AAE" w:rsidP="00F57CC7">
            <w:pPr>
              <w:outlineLvl w:val="0"/>
              <w:rPr>
                <w:sz w:val="22"/>
                <w:szCs w:val="22"/>
              </w:rPr>
            </w:pPr>
            <w:r w:rsidRPr="00CE00AD">
              <w:rPr>
                <w:sz w:val="22"/>
                <w:szCs w:val="22"/>
              </w:rPr>
              <w:t>Приспособление для подъёма грузов</w:t>
            </w:r>
          </w:p>
        </w:tc>
      </w:tr>
      <w:tr w:rsidR="00583AAE" w:rsidRPr="00042024" w14:paraId="1FBFC759"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1B2872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68F865AB" w14:textId="77777777" w:rsidR="00583AAE" w:rsidRPr="00CE00AD" w:rsidRDefault="00583AAE">
            <w:pPr>
              <w:outlineLvl w:val="0"/>
              <w:rPr>
                <w:bCs/>
                <w:sz w:val="22"/>
                <w:szCs w:val="22"/>
              </w:rPr>
            </w:pPr>
            <w:r w:rsidRPr="00CE00AD">
              <w:rPr>
                <w:bCs/>
                <w:sz w:val="22"/>
                <w:szCs w:val="22"/>
              </w:rPr>
              <w:t>КРОВАТЬ ОДНОСПАЛЬНАЯ</w:t>
            </w:r>
          </w:p>
        </w:tc>
        <w:tc>
          <w:tcPr>
            <w:tcW w:w="709" w:type="dxa"/>
            <w:tcBorders>
              <w:top w:val="single" w:sz="4" w:space="0" w:color="auto"/>
              <w:left w:val="single" w:sz="4" w:space="0" w:color="auto"/>
              <w:bottom w:val="single" w:sz="4" w:space="0" w:color="auto"/>
              <w:right w:val="single" w:sz="4" w:space="0" w:color="auto"/>
            </w:tcBorders>
            <w:vAlign w:val="center"/>
          </w:tcPr>
          <w:p w14:paraId="1C614470" w14:textId="77777777" w:rsidR="00583AAE" w:rsidRPr="00CE00AD" w:rsidRDefault="00583AAE">
            <w:pPr>
              <w:jc w:val="center"/>
              <w:outlineLvl w:val="0"/>
              <w:rPr>
                <w:bCs/>
                <w:sz w:val="22"/>
                <w:szCs w:val="22"/>
              </w:rPr>
            </w:pPr>
            <w:r w:rsidRPr="00CE00AD">
              <w:rPr>
                <w:bCs/>
                <w:sz w:val="22"/>
                <w:szCs w:val="22"/>
              </w:rPr>
              <w:t>8</w:t>
            </w:r>
          </w:p>
        </w:tc>
        <w:tc>
          <w:tcPr>
            <w:tcW w:w="1648" w:type="dxa"/>
            <w:tcBorders>
              <w:top w:val="single" w:sz="4" w:space="0" w:color="auto"/>
              <w:left w:val="single" w:sz="4" w:space="0" w:color="auto"/>
              <w:bottom w:val="single" w:sz="4" w:space="0" w:color="auto"/>
              <w:right w:val="single" w:sz="4" w:space="0" w:color="auto"/>
            </w:tcBorders>
            <w:vAlign w:val="center"/>
          </w:tcPr>
          <w:p w14:paraId="5A8B4511" w14:textId="46DAB500" w:rsidR="00583AAE" w:rsidRPr="00CE00AD" w:rsidRDefault="00583AAE">
            <w:pPr>
              <w:jc w:val="center"/>
              <w:outlineLvl w:val="0"/>
              <w:rPr>
                <w:bCs/>
                <w:sz w:val="24"/>
                <w:szCs w:val="24"/>
              </w:rPr>
            </w:pPr>
            <w:r w:rsidRPr="00CE00AD">
              <w:rPr>
                <w:bCs/>
                <w:sz w:val="24"/>
                <w:szCs w:val="24"/>
              </w:rPr>
              <w:t>1000963114</w:t>
            </w:r>
          </w:p>
        </w:tc>
        <w:tc>
          <w:tcPr>
            <w:tcW w:w="3402" w:type="dxa"/>
            <w:tcBorders>
              <w:top w:val="single" w:sz="4" w:space="0" w:color="auto"/>
              <w:left w:val="single" w:sz="4" w:space="0" w:color="auto"/>
              <w:bottom w:val="single" w:sz="4" w:space="0" w:color="auto"/>
              <w:right w:val="single" w:sz="4" w:space="0" w:color="auto"/>
            </w:tcBorders>
            <w:vAlign w:val="center"/>
          </w:tcPr>
          <w:p w14:paraId="2BE588D9" w14:textId="24E8E919" w:rsidR="00583AAE" w:rsidRPr="00CE00AD" w:rsidRDefault="00583AAE" w:rsidP="00042024">
            <w:pPr>
              <w:outlineLvl w:val="0"/>
              <w:rPr>
                <w:sz w:val="22"/>
                <w:szCs w:val="22"/>
              </w:rPr>
            </w:pPr>
            <w:r w:rsidRPr="00CE00AD">
              <w:rPr>
                <w:sz w:val="22"/>
                <w:szCs w:val="22"/>
              </w:rPr>
              <w:t>деревянная спальная мебель</w:t>
            </w:r>
          </w:p>
        </w:tc>
      </w:tr>
      <w:tr w:rsidR="00583AAE" w:rsidRPr="00042024" w14:paraId="320FF06F"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1B4F64FF"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4FE23EF0" w14:textId="77777777" w:rsidR="00583AAE" w:rsidRPr="00CE00AD" w:rsidRDefault="00583AAE">
            <w:pPr>
              <w:outlineLvl w:val="0"/>
              <w:rPr>
                <w:bCs/>
                <w:sz w:val="22"/>
                <w:szCs w:val="22"/>
              </w:rPr>
            </w:pPr>
            <w:r w:rsidRPr="00CE00AD">
              <w:rPr>
                <w:bCs/>
                <w:sz w:val="22"/>
                <w:szCs w:val="22"/>
              </w:rPr>
              <w:t>МАТРАЦ 2000*900*200ММ</w:t>
            </w:r>
          </w:p>
        </w:tc>
        <w:tc>
          <w:tcPr>
            <w:tcW w:w="709" w:type="dxa"/>
            <w:tcBorders>
              <w:top w:val="single" w:sz="4" w:space="0" w:color="auto"/>
              <w:left w:val="single" w:sz="4" w:space="0" w:color="auto"/>
              <w:bottom w:val="single" w:sz="4" w:space="0" w:color="auto"/>
              <w:right w:val="single" w:sz="4" w:space="0" w:color="auto"/>
            </w:tcBorders>
            <w:vAlign w:val="center"/>
          </w:tcPr>
          <w:p w14:paraId="35954EC9" w14:textId="77777777" w:rsidR="00583AAE" w:rsidRPr="00CE00AD" w:rsidRDefault="00583AAE">
            <w:pPr>
              <w:jc w:val="center"/>
              <w:outlineLvl w:val="0"/>
              <w:rPr>
                <w:bCs/>
                <w:sz w:val="22"/>
                <w:szCs w:val="22"/>
              </w:rPr>
            </w:pPr>
            <w:r w:rsidRPr="00CE00AD">
              <w:rPr>
                <w:bCs/>
                <w:sz w:val="22"/>
                <w:szCs w:val="22"/>
              </w:rPr>
              <w:t>5</w:t>
            </w:r>
          </w:p>
        </w:tc>
        <w:tc>
          <w:tcPr>
            <w:tcW w:w="1648" w:type="dxa"/>
            <w:tcBorders>
              <w:top w:val="single" w:sz="4" w:space="0" w:color="auto"/>
              <w:left w:val="single" w:sz="4" w:space="0" w:color="auto"/>
              <w:bottom w:val="single" w:sz="4" w:space="0" w:color="auto"/>
              <w:right w:val="single" w:sz="4" w:space="0" w:color="auto"/>
            </w:tcBorders>
            <w:vAlign w:val="center"/>
          </w:tcPr>
          <w:p w14:paraId="3BFC4771" w14:textId="7D020948" w:rsidR="00583AAE" w:rsidRPr="00CE00AD" w:rsidRDefault="00583AAE">
            <w:pPr>
              <w:jc w:val="center"/>
              <w:outlineLvl w:val="0"/>
              <w:rPr>
                <w:bCs/>
                <w:sz w:val="24"/>
                <w:szCs w:val="24"/>
              </w:rPr>
            </w:pPr>
            <w:r w:rsidRPr="00CE00AD">
              <w:rPr>
                <w:bCs/>
                <w:sz w:val="24"/>
                <w:szCs w:val="24"/>
              </w:rPr>
              <w:t>1000963220</w:t>
            </w:r>
          </w:p>
        </w:tc>
        <w:tc>
          <w:tcPr>
            <w:tcW w:w="3402" w:type="dxa"/>
            <w:tcBorders>
              <w:top w:val="single" w:sz="4" w:space="0" w:color="auto"/>
              <w:left w:val="single" w:sz="4" w:space="0" w:color="auto"/>
              <w:bottom w:val="single" w:sz="4" w:space="0" w:color="auto"/>
              <w:right w:val="single" w:sz="4" w:space="0" w:color="auto"/>
            </w:tcBorders>
            <w:vAlign w:val="center"/>
          </w:tcPr>
          <w:p w14:paraId="584D8C65" w14:textId="690671D0" w:rsidR="00583AAE" w:rsidRPr="00CE00AD" w:rsidRDefault="00583AAE" w:rsidP="00042024">
            <w:pPr>
              <w:outlineLvl w:val="0"/>
              <w:rPr>
                <w:sz w:val="22"/>
                <w:szCs w:val="22"/>
              </w:rPr>
            </w:pPr>
            <w:r w:rsidRPr="00CE00AD">
              <w:rPr>
                <w:sz w:val="22"/>
                <w:szCs w:val="22"/>
              </w:rPr>
              <w:t>МАТРАЦ 2000*900*200ММ</w:t>
            </w:r>
          </w:p>
        </w:tc>
      </w:tr>
      <w:tr w:rsidR="00583AAE" w:rsidRPr="00042024" w14:paraId="1B1788B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887A1D3"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7657EAC6" w14:textId="77777777" w:rsidR="00583AAE" w:rsidRPr="00CE00AD" w:rsidRDefault="00583AAE">
            <w:pPr>
              <w:outlineLvl w:val="0"/>
              <w:rPr>
                <w:bCs/>
                <w:sz w:val="22"/>
                <w:szCs w:val="22"/>
              </w:rPr>
            </w:pPr>
            <w:r w:rsidRPr="00CE00AD">
              <w:rPr>
                <w:bCs/>
                <w:sz w:val="22"/>
                <w:szCs w:val="22"/>
              </w:rPr>
              <w:t xml:space="preserve">ОБОГРЕВАТЕЛЬ NOBO </w:t>
            </w:r>
            <w:r w:rsidRPr="00CE00AD">
              <w:rPr>
                <w:bCs/>
                <w:sz w:val="22"/>
                <w:szCs w:val="22"/>
              </w:rPr>
              <w:lastRenderedPageBreak/>
              <w:t>CAF05</w:t>
            </w:r>
          </w:p>
        </w:tc>
        <w:tc>
          <w:tcPr>
            <w:tcW w:w="709" w:type="dxa"/>
            <w:tcBorders>
              <w:top w:val="single" w:sz="4" w:space="0" w:color="auto"/>
              <w:left w:val="single" w:sz="4" w:space="0" w:color="auto"/>
              <w:bottom w:val="single" w:sz="4" w:space="0" w:color="auto"/>
              <w:right w:val="single" w:sz="4" w:space="0" w:color="auto"/>
            </w:tcBorders>
            <w:vAlign w:val="center"/>
          </w:tcPr>
          <w:p w14:paraId="25D6A6F1" w14:textId="77777777" w:rsidR="00583AAE" w:rsidRPr="00CE00AD" w:rsidRDefault="00583AAE">
            <w:pPr>
              <w:jc w:val="center"/>
              <w:outlineLvl w:val="0"/>
              <w:rPr>
                <w:bCs/>
                <w:sz w:val="22"/>
                <w:szCs w:val="22"/>
              </w:rPr>
            </w:pPr>
            <w:r w:rsidRPr="00CE00AD">
              <w:rPr>
                <w:bCs/>
                <w:sz w:val="22"/>
                <w:szCs w:val="22"/>
              </w:rPr>
              <w:lastRenderedPageBreak/>
              <w:t>3</w:t>
            </w:r>
          </w:p>
        </w:tc>
        <w:tc>
          <w:tcPr>
            <w:tcW w:w="1648" w:type="dxa"/>
            <w:tcBorders>
              <w:top w:val="single" w:sz="4" w:space="0" w:color="auto"/>
              <w:left w:val="single" w:sz="4" w:space="0" w:color="auto"/>
              <w:bottom w:val="single" w:sz="4" w:space="0" w:color="auto"/>
              <w:right w:val="single" w:sz="4" w:space="0" w:color="auto"/>
            </w:tcBorders>
            <w:vAlign w:val="center"/>
          </w:tcPr>
          <w:p w14:paraId="36CF2C84" w14:textId="56D406CB" w:rsidR="00583AAE" w:rsidRPr="00CE00AD" w:rsidRDefault="00583AAE">
            <w:pPr>
              <w:jc w:val="center"/>
              <w:outlineLvl w:val="0"/>
              <w:rPr>
                <w:bCs/>
                <w:sz w:val="24"/>
                <w:szCs w:val="24"/>
              </w:rPr>
            </w:pPr>
            <w:r w:rsidRPr="00CE00AD">
              <w:rPr>
                <w:bCs/>
                <w:sz w:val="24"/>
                <w:szCs w:val="24"/>
              </w:rPr>
              <w:t>1000963222</w:t>
            </w:r>
          </w:p>
        </w:tc>
        <w:tc>
          <w:tcPr>
            <w:tcW w:w="3402" w:type="dxa"/>
            <w:tcBorders>
              <w:top w:val="single" w:sz="4" w:space="0" w:color="auto"/>
              <w:left w:val="single" w:sz="4" w:space="0" w:color="auto"/>
              <w:bottom w:val="single" w:sz="4" w:space="0" w:color="auto"/>
              <w:right w:val="single" w:sz="4" w:space="0" w:color="auto"/>
            </w:tcBorders>
            <w:vAlign w:val="center"/>
          </w:tcPr>
          <w:p w14:paraId="44EB89F0" w14:textId="0C534890"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6F8DD36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70E3B33B"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6A5FE2D4" w14:textId="77777777" w:rsidR="00583AAE" w:rsidRPr="00CE00AD" w:rsidRDefault="00583AAE">
            <w:pPr>
              <w:outlineLvl w:val="0"/>
              <w:rPr>
                <w:bCs/>
                <w:sz w:val="22"/>
                <w:szCs w:val="22"/>
              </w:rPr>
            </w:pPr>
            <w:r w:rsidRPr="00CE00AD">
              <w:rPr>
                <w:bCs/>
                <w:sz w:val="22"/>
                <w:szCs w:val="22"/>
              </w:rPr>
              <w:t>ЭЛ.КОНВЕКТОР 1250ВТ</w:t>
            </w:r>
          </w:p>
        </w:tc>
        <w:tc>
          <w:tcPr>
            <w:tcW w:w="709" w:type="dxa"/>
            <w:tcBorders>
              <w:top w:val="single" w:sz="4" w:space="0" w:color="auto"/>
              <w:left w:val="single" w:sz="4" w:space="0" w:color="auto"/>
              <w:bottom w:val="single" w:sz="4" w:space="0" w:color="auto"/>
              <w:right w:val="single" w:sz="4" w:space="0" w:color="auto"/>
            </w:tcBorders>
            <w:vAlign w:val="center"/>
          </w:tcPr>
          <w:p w14:paraId="7B8DDDB7" w14:textId="77777777" w:rsidR="00583AAE" w:rsidRPr="00CE00AD" w:rsidRDefault="00583AAE">
            <w:pPr>
              <w:jc w:val="center"/>
              <w:outlineLvl w:val="0"/>
              <w:rPr>
                <w:bCs/>
                <w:sz w:val="22"/>
                <w:szCs w:val="22"/>
              </w:rPr>
            </w:pPr>
            <w:r w:rsidRPr="00CE00AD">
              <w:rPr>
                <w:bCs/>
                <w:sz w:val="22"/>
                <w:szCs w:val="22"/>
              </w:rPr>
              <w:t>2</w:t>
            </w:r>
          </w:p>
        </w:tc>
        <w:tc>
          <w:tcPr>
            <w:tcW w:w="1648" w:type="dxa"/>
            <w:tcBorders>
              <w:top w:val="single" w:sz="4" w:space="0" w:color="auto"/>
              <w:left w:val="single" w:sz="4" w:space="0" w:color="auto"/>
              <w:bottom w:val="single" w:sz="4" w:space="0" w:color="auto"/>
              <w:right w:val="single" w:sz="4" w:space="0" w:color="auto"/>
            </w:tcBorders>
            <w:vAlign w:val="center"/>
          </w:tcPr>
          <w:p w14:paraId="0C7FBB9B" w14:textId="17E891AC" w:rsidR="00583AAE" w:rsidRPr="00CE00AD" w:rsidRDefault="00583AAE">
            <w:pPr>
              <w:jc w:val="center"/>
              <w:outlineLvl w:val="0"/>
              <w:rPr>
                <w:bCs/>
                <w:sz w:val="24"/>
                <w:szCs w:val="24"/>
              </w:rPr>
            </w:pPr>
            <w:r w:rsidRPr="00CE00AD">
              <w:rPr>
                <w:bCs/>
                <w:sz w:val="24"/>
                <w:szCs w:val="24"/>
              </w:rPr>
              <w:t>1000963232</w:t>
            </w:r>
          </w:p>
        </w:tc>
        <w:tc>
          <w:tcPr>
            <w:tcW w:w="3402" w:type="dxa"/>
            <w:tcBorders>
              <w:top w:val="single" w:sz="4" w:space="0" w:color="auto"/>
              <w:left w:val="single" w:sz="4" w:space="0" w:color="auto"/>
              <w:bottom w:val="single" w:sz="4" w:space="0" w:color="auto"/>
              <w:right w:val="single" w:sz="4" w:space="0" w:color="auto"/>
            </w:tcBorders>
            <w:vAlign w:val="center"/>
          </w:tcPr>
          <w:p w14:paraId="1B4CE22F" w14:textId="7077B5BF" w:rsidR="00583AAE" w:rsidRPr="00CE00AD" w:rsidRDefault="00583AAE" w:rsidP="00042024">
            <w:pPr>
              <w:outlineLvl w:val="0"/>
              <w:rPr>
                <w:sz w:val="22"/>
                <w:szCs w:val="22"/>
              </w:rPr>
            </w:pPr>
            <w:r w:rsidRPr="00CE00AD">
              <w:rPr>
                <w:sz w:val="22"/>
                <w:szCs w:val="22"/>
              </w:rPr>
              <w:t>Обогреватель помещений</w:t>
            </w:r>
          </w:p>
        </w:tc>
      </w:tr>
      <w:tr w:rsidR="00583AAE" w:rsidRPr="00042024" w14:paraId="07E9CAE1" w14:textId="77777777" w:rsidTr="00C831FC">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EF313D2" w14:textId="77777777" w:rsidR="00583AAE" w:rsidRPr="00042024" w:rsidRDefault="00583AAE" w:rsidP="00DD7F3D">
            <w:pPr>
              <w:numPr>
                <w:ilvl w:val="0"/>
                <w:numId w:val="21"/>
              </w:numPr>
              <w:ind w:left="0" w:firstLine="0"/>
              <w:jc w:val="center"/>
              <w:rPr>
                <w:rFonts w:eastAsia="Times New Roman"/>
                <w:sz w:val="22"/>
                <w:szCs w:val="22"/>
              </w:rPr>
            </w:pPr>
          </w:p>
        </w:tc>
        <w:tc>
          <w:tcPr>
            <w:tcW w:w="3119" w:type="dxa"/>
            <w:tcBorders>
              <w:top w:val="single" w:sz="4" w:space="0" w:color="auto"/>
              <w:left w:val="single" w:sz="4" w:space="0" w:color="auto"/>
              <w:bottom w:val="single" w:sz="4" w:space="0" w:color="auto"/>
              <w:right w:val="single" w:sz="4" w:space="0" w:color="auto"/>
            </w:tcBorders>
            <w:vAlign w:val="bottom"/>
          </w:tcPr>
          <w:p w14:paraId="3E4C2233" w14:textId="77777777" w:rsidR="00583AAE" w:rsidRPr="00CE00AD" w:rsidRDefault="00583AAE">
            <w:pPr>
              <w:outlineLvl w:val="0"/>
              <w:rPr>
                <w:sz w:val="22"/>
                <w:szCs w:val="22"/>
              </w:rPr>
            </w:pPr>
            <w:r w:rsidRPr="00CE00AD">
              <w:rPr>
                <w:sz w:val="22"/>
                <w:szCs w:val="22"/>
              </w:rPr>
              <w:t>ЭЛ.КОНВЕКТОР 500ВТ</w:t>
            </w:r>
          </w:p>
        </w:tc>
        <w:tc>
          <w:tcPr>
            <w:tcW w:w="709" w:type="dxa"/>
            <w:tcBorders>
              <w:top w:val="single" w:sz="4" w:space="0" w:color="auto"/>
              <w:left w:val="single" w:sz="4" w:space="0" w:color="auto"/>
              <w:bottom w:val="single" w:sz="4" w:space="0" w:color="auto"/>
              <w:right w:val="single" w:sz="4" w:space="0" w:color="auto"/>
            </w:tcBorders>
            <w:vAlign w:val="center"/>
          </w:tcPr>
          <w:p w14:paraId="09C8E03D" w14:textId="77777777" w:rsidR="00583AAE" w:rsidRPr="00CE00AD" w:rsidRDefault="00583AAE">
            <w:pPr>
              <w:jc w:val="center"/>
              <w:outlineLvl w:val="0"/>
              <w:rPr>
                <w:bCs/>
                <w:sz w:val="22"/>
                <w:szCs w:val="22"/>
              </w:rPr>
            </w:pPr>
            <w:r w:rsidRPr="00CE00AD">
              <w:rPr>
                <w:bCs/>
                <w:sz w:val="22"/>
                <w:szCs w:val="22"/>
              </w:rPr>
              <w:t>3</w:t>
            </w:r>
          </w:p>
        </w:tc>
        <w:tc>
          <w:tcPr>
            <w:tcW w:w="1648" w:type="dxa"/>
            <w:tcBorders>
              <w:top w:val="single" w:sz="4" w:space="0" w:color="auto"/>
              <w:left w:val="single" w:sz="4" w:space="0" w:color="auto"/>
              <w:bottom w:val="single" w:sz="4" w:space="0" w:color="auto"/>
              <w:right w:val="single" w:sz="4" w:space="0" w:color="auto"/>
            </w:tcBorders>
            <w:vAlign w:val="center"/>
          </w:tcPr>
          <w:p w14:paraId="7A4F323D" w14:textId="56BCD20C" w:rsidR="00583AAE" w:rsidRPr="00CE00AD" w:rsidRDefault="00583AAE">
            <w:pPr>
              <w:jc w:val="center"/>
              <w:outlineLvl w:val="0"/>
              <w:rPr>
                <w:bCs/>
                <w:sz w:val="24"/>
                <w:szCs w:val="24"/>
              </w:rPr>
            </w:pPr>
            <w:r w:rsidRPr="00CE00AD">
              <w:rPr>
                <w:bCs/>
                <w:sz w:val="24"/>
                <w:szCs w:val="24"/>
              </w:rPr>
              <w:t>1000963233</w:t>
            </w:r>
          </w:p>
        </w:tc>
        <w:tc>
          <w:tcPr>
            <w:tcW w:w="3402" w:type="dxa"/>
            <w:tcBorders>
              <w:top w:val="single" w:sz="4" w:space="0" w:color="auto"/>
              <w:left w:val="single" w:sz="4" w:space="0" w:color="auto"/>
              <w:bottom w:val="single" w:sz="4" w:space="0" w:color="auto"/>
              <w:right w:val="single" w:sz="4" w:space="0" w:color="auto"/>
            </w:tcBorders>
            <w:vAlign w:val="center"/>
          </w:tcPr>
          <w:p w14:paraId="4B474333" w14:textId="61324A53" w:rsidR="00583AAE" w:rsidRPr="00CE00AD" w:rsidRDefault="00583AAE" w:rsidP="00042024">
            <w:pPr>
              <w:outlineLvl w:val="0"/>
              <w:rPr>
                <w:sz w:val="22"/>
                <w:szCs w:val="22"/>
              </w:rPr>
            </w:pPr>
            <w:r w:rsidRPr="00CE00AD">
              <w:rPr>
                <w:sz w:val="22"/>
                <w:szCs w:val="22"/>
              </w:rPr>
              <w:t>Обогреватель помещений</w:t>
            </w:r>
          </w:p>
        </w:tc>
      </w:tr>
    </w:tbl>
    <w:p w14:paraId="2F18DAED" w14:textId="77777777" w:rsidR="00E26944" w:rsidRPr="002877D7" w:rsidRDefault="00E26944" w:rsidP="00D702CF">
      <w:pPr>
        <w:ind w:firstLine="709"/>
      </w:pPr>
      <w:r w:rsidRPr="002877D7">
        <w:t>Имущество продается одним лотом.</w:t>
      </w:r>
    </w:p>
    <w:p w14:paraId="679390FC" w14:textId="77777777" w:rsidR="00DA6C74" w:rsidRPr="002877D7" w:rsidRDefault="00DA6C74" w:rsidP="00DA6C74">
      <w:pPr>
        <w:ind w:firstLine="567"/>
        <w:rPr>
          <w:color w:val="000000"/>
          <w:lang w:bidi="ru-RU"/>
        </w:rPr>
      </w:pPr>
      <w:r w:rsidRPr="002877D7">
        <w:rPr>
          <w:color w:val="000000"/>
          <w:lang w:bidi="ru-RU"/>
        </w:rPr>
        <w:t xml:space="preserve">Сведения об ограничениях </w:t>
      </w:r>
      <w:r w:rsidR="002D1E54" w:rsidRPr="002877D7">
        <w:rPr>
          <w:color w:val="000000"/>
          <w:lang w:bidi="ru-RU"/>
        </w:rPr>
        <w:t>в использовании или ограничениях права на объект недвижимости или обременениях объект</w:t>
      </w:r>
      <w:r w:rsidR="00D8728F" w:rsidRPr="002877D7">
        <w:rPr>
          <w:color w:val="000000"/>
          <w:lang w:bidi="ru-RU"/>
        </w:rPr>
        <w:t>ов</w:t>
      </w:r>
      <w:r w:rsidR="002D1E54" w:rsidRPr="002877D7">
        <w:rPr>
          <w:color w:val="000000"/>
          <w:lang w:bidi="ru-RU"/>
        </w:rPr>
        <w:t xml:space="preserve"> недвижимости</w:t>
      </w:r>
      <w:r w:rsidRPr="002877D7">
        <w:rPr>
          <w:color w:val="000000"/>
          <w:lang w:bidi="ru-RU"/>
        </w:rPr>
        <w:t xml:space="preserve"> </w:t>
      </w:r>
      <w:r w:rsidR="002D1E54" w:rsidRPr="002877D7">
        <w:rPr>
          <w:color w:val="000000"/>
          <w:lang w:bidi="ru-RU"/>
        </w:rPr>
        <w:t xml:space="preserve">№ </w:t>
      </w:r>
      <w:r w:rsidR="009775F6" w:rsidRPr="002877D7">
        <w:rPr>
          <w:color w:val="000000"/>
          <w:lang w:bidi="ru-RU"/>
        </w:rPr>
        <w:t xml:space="preserve">1.22. </w:t>
      </w:r>
      <w:r w:rsidR="00D8728F" w:rsidRPr="002877D7">
        <w:rPr>
          <w:color w:val="000000"/>
          <w:lang w:bidi="ru-RU"/>
        </w:rPr>
        <w:t>2.1, 2.3.</w:t>
      </w:r>
      <w:r w:rsidRPr="002877D7">
        <w:rPr>
          <w:color w:val="000000"/>
          <w:lang w:bidi="ru-RU"/>
        </w:rPr>
        <w:t xml:space="preserve">: </w:t>
      </w:r>
    </w:p>
    <w:p w14:paraId="232DFA0D" w14:textId="77777777" w:rsidR="002D1E54" w:rsidRPr="002877D7" w:rsidRDefault="002D1E54" w:rsidP="00DA6C74">
      <w:pPr>
        <w:ind w:firstLine="567"/>
        <w:rPr>
          <w:color w:val="000000"/>
          <w:lang w:bidi="ru-RU"/>
        </w:rPr>
      </w:pPr>
      <w:r w:rsidRPr="002877D7">
        <w:rPr>
          <w:color w:val="000000"/>
          <w:lang w:bidi="ru-RU"/>
        </w:rPr>
        <w:t xml:space="preserve">Ограничения прав на земельный участок, предусмотренные статьей 56 Земельного кодекса Российской Федерации, В пределах зоны с особыми условиями использования территории воздушной линии электропередачи 10 </w:t>
      </w:r>
      <w:proofErr w:type="spellStart"/>
      <w:r w:rsidRPr="002877D7">
        <w:rPr>
          <w:color w:val="000000"/>
          <w:lang w:bidi="ru-RU"/>
        </w:rPr>
        <w:t>кВ</w:t>
      </w:r>
      <w:proofErr w:type="spellEnd"/>
      <w:r w:rsidRPr="002877D7">
        <w:rPr>
          <w:color w:val="000000"/>
          <w:lang w:bidi="ru-RU"/>
        </w:rPr>
        <w:t xml:space="preserve"> Постановления Правительства РФ № 160 от 24.02.2009г.) запрещается осуществлять любые действия, которые могут нарушить безопасную работу объектов электросетевого хозяйства, в том числе привести к их здоровью граждан и имуществу физических или юридических  лиц</w:t>
      </w:r>
      <w:r w:rsidR="003730E2" w:rsidRPr="002877D7">
        <w:rPr>
          <w:color w:val="000000"/>
          <w:lang w:bidi="ru-RU"/>
        </w:rPr>
        <w:t xml:space="preserve">,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предметы и предметы (материалы) в пределах созданных в соответствии с требованиями нормативно-технических документов проходов и </w:t>
      </w:r>
      <w:r w:rsidR="00D55291" w:rsidRPr="002877D7">
        <w:rPr>
          <w:color w:val="000000"/>
          <w:lang w:bidi="ru-RU"/>
        </w:rPr>
        <w:t>подъездов</w:t>
      </w:r>
      <w:r w:rsidR="003730E2" w:rsidRPr="002877D7">
        <w:rPr>
          <w:color w:val="000000"/>
          <w:lang w:bidi="ru-RU"/>
        </w:rPr>
        <w:t xml:space="preserve">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w:t>
      </w:r>
      <w:r w:rsidR="00D55291" w:rsidRPr="002877D7">
        <w:rPr>
          <w:color w:val="000000"/>
          <w:lang w:bidi="ru-RU"/>
        </w:rPr>
        <w:t xml:space="preserve">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w:t>
      </w:r>
      <w:r w:rsidR="00277FCB" w:rsidRPr="002877D7">
        <w:rPr>
          <w:color w:val="000000"/>
          <w:lang w:bidi="ru-RU"/>
        </w:rPr>
        <w:t>размещать свалки; д) складировать или размещать хранилища любых, в том числе горюче-смазочных, материалов; е) размещать детские и спортивные площадки, стадионы, рынки, торговые точки, полевые станы, загоны для скота, гаражи и стоянки всех видов машин и механизмов, ж) складировать или размещать хранилища любых, в том числе горюче-смазочных материалов. В пределах охранных зон без письменного решения о согласовании сетевых организаций юридически и физическим лицам запрещаются: а) строительство, капитальный ремонт, реконструкция или снос зданий и сооружений; б) горные, взрывные, мелио</w:t>
      </w:r>
      <w:r w:rsidR="007E7081" w:rsidRPr="002877D7">
        <w:rPr>
          <w:color w:val="000000"/>
          <w:lang w:bidi="ru-RU"/>
        </w:rPr>
        <w:t xml:space="preserve">ративные работы, в том числе связанные с временным затоплением земель; в) посадка и вырубка деревьев и кустарников; г) проезд машин и механизмов, имеющих общую высоту с грузом или без груза от поверхности дороги более 4,5 метра; д) полив сельскохозяйственных культур в случае, если высота струи воды может составить свыше 3 метров; е) полевые сельскохозяйственные работы с применением сельскохозяйственных машин и оборудования высотой более 4 </w:t>
      </w:r>
      <w:r w:rsidR="007E7081" w:rsidRPr="002877D7">
        <w:rPr>
          <w:color w:val="000000"/>
          <w:lang w:bidi="ru-RU"/>
        </w:rPr>
        <w:lastRenderedPageBreak/>
        <w:t>метров. Зона с особыми условиями использования территории ВЛ-10кВ БРП-2 «Большая Речка-</w:t>
      </w:r>
      <w:proofErr w:type="spellStart"/>
      <w:r w:rsidR="007E7081" w:rsidRPr="002877D7">
        <w:rPr>
          <w:color w:val="000000"/>
          <w:lang w:bidi="ru-RU"/>
        </w:rPr>
        <w:t>Посольск</w:t>
      </w:r>
      <w:proofErr w:type="spellEnd"/>
      <w:r w:rsidR="007E7081" w:rsidRPr="002877D7">
        <w:rPr>
          <w:color w:val="000000"/>
          <w:lang w:bidi="ru-RU"/>
        </w:rPr>
        <w:t>», зона с особыми условиями использования территорий № ВЛ-10кВ БРП-2 «Большая Речка-</w:t>
      </w:r>
      <w:proofErr w:type="spellStart"/>
      <w:r w:rsidR="007E7081" w:rsidRPr="002877D7">
        <w:rPr>
          <w:color w:val="000000"/>
          <w:lang w:bidi="ru-RU"/>
        </w:rPr>
        <w:t>Посольск</w:t>
      </w:r>
      <w:proofErr w:type="spellEnd"/>
      <w:r w:rsidR="007E7081" w:rsidRPr="002877D7">
        <w:rPr>
          <w:color w:val="000000"/>
          <w:lang w:bidi="ru-RU"/>
        </w:rPr>
        <w:t>», 03.09.2.64, Постановление Совета Министров СССР №  255 от 26.03.1984</w:t>
      </w:r>
    </w:p>
    <w:p w14:paraId="35DE8AC8" w14:textId="37043ACF" w:rsidR="00BA4AC7" w:rsidRPr="002877D7" w:rsidRDefault="00352CC5" w:rsidP="00BA4AC7">
      <w:pPr>
        <w:autoSpaceDE w:val="0"/>
        <w:autoSpaceDN w:val="0"/>
        <w:adjustRightInd w:val="0"/>
        <w:ind w:firstLine="540"/>
      </w:pPr>
      <w:r w:rsidRPr="002877D7">
        <w:rPr>
          <w:color w:val="000000"/>
          <w:lang w:bidi="ru-RU"/>
        </w:rPr>
        <w:t xml:space="preserve">Ограничения прав на земельный участок, предусмотренные статьей 56 Земельного кодекса Российской Федерации, В соответствии со ст. 56 Водного кодекса Российской Федерации от 03 июня 2006 года № 74-ФЗ в границах </w:t>
      </w:r>
      <w:proofErr w:type="spellStart"/>
      <w:r w:rsidRPr="002877D7">
        <w:rPr>
          <w:color w:val="000000"/>
          <w:lang w:bidi="ru-RU"/>
        </w:rPr>
        <w:t>водоохранных</w:t>
      </w:r>
      <w:proofErr w:type="spellEnd"/>
      <w:r w:rsidRPr="002877D7">
        <w:rPr>
          <w:color w:val="000000"/>
          <w:lang w:bidi="ru-RU"/>
        </w:rPr>
        <w:t xml:space="preserve"> зон запрещается: 1) использование сточных вод в целях регулирования плодородия почв; 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3) </w:t>
      </w:r>
      <w:r w:rsidR="00BA4AC7" w:rsidRPr="002877D7">
        <w:t>осуществление авиационных мер по борьбе с вредными организмами;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5) размещение автозаправочных станций, складо</w:t>
      </w:r>
      <w:r w:rsidR="00D8728F" w:rsidRPr="002877D7">
        <w:t>в горюче-смазочных материалов (</w:t>
      </w:r>
      <w:r w:rsidR="00BA4AC7" w:rsidRPr="002877D7">
        <w:t>за исключением случаев, если автозаправочные станции</w:t>
      </w:r>
      <w:r w:rsidR="00746DCE" w:rsidRPr="002877D7">
        <w:t xml:space="preserve">,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6) размещение специализированных хранилищ пестицидов и </w:t>
      </w:r>
      <w:proofErr w:type="spellStart"/>
      <w:r w:rsidR="00746DCE" w:rsidRPr="002877D7">
        <w:t>агрохимикатов</w:t>
      </w:r>
      <w:proofErr w:type="spellEnd"/>
      <w:r w:rsidR="00746DCE" w:rsidRPr="002877D7">
        <w:t xml:space="preserve">, применение пестицидов и </w:t>
      </w:r>
      <w:proofErr w:type="spellStart"/>
      <w:r w:rsidR="00746DCE" w:rsidRPr="002877D7">
        <w:t>агрохимикатов</w:t>
      </w:r>
      <w:proofErr w:type="spellEnd"/>
      <w:r w:rsidR="00746DCE" w:rsidRPr="002877D7">
        <w:t xml:space="preserve">; 7) сброс сточных, в том числе дренажных вод; 8) </w:t>
      </w:r>
      <w:r w:rsidR="006427FB" w:rsidRPr="002877D7">
        <w:t xml:space="preserve">разведка и добыча общераспространенных полезных ископаемых (за исключением случаев, если разведка и добыча общераспространённых полезных ископаемых осуществляется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w:t>
      </w:r>
      <w:r w:rsidR="00197884" w:rsidRPr="002877D7">
        <w:t xml:space="preserve">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В границах </w:t>
      </w:r>
      <w:proofErr w:type="spellStart"/>
      <w:r w:rsidR="00197884" w:rsidRPr="002877D7">
        <w:t>водоохранной</w:t>
      </w:r>
      <w:proofErr w:type="spellEnd"/>
      <w:r w:rsidR="00197884" w:rsidRPr="002877D7">
        <w:t xml:space="preserve"> зоны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Ширина прибрежной защитной полосы озера Байкал в соответствии с п. 13 ст. 65 Водного кодекса Российской Федерации </w:t>
      </w:r>
      <w:r w:rsidR="006874FB" w:rsidRPr="002877D7">
        <w:t xml:space="preserve">№ 74-ФЗ от 03 июня 2006 года, как имеющего особо ценное </w:t>
      </w:r>
      <w:proofErr w:type="spellStart"/>
      <w:r w:rsidR="006874FB" w:rsidRPr="002877D7">
        <w:t>рыбохозяйственное</w:t>
      </w:r>
      <w:proofErr w:type="spellEnd"/>
      <w:r w:rsidR="006874FB" w:rsidRPr="002877D7">
        <w:t xml:space="preserve"> значение (места нереста, нагула, зимовки рыб и других водных биологических ресурсов) </w:t>
      </w:r>
      <w:r w:rsidR="003D54B7" w:rsidRPr="002877D7">
        <w:t xml:space="preserve">согласно письму </w:t>
      </w:r>
      <w:proofErr w:type="spellStart"/>
      <w:r w:rsidR="003D54B7" w:rsidRPr="002877D7">
        <w:t>Ангаро</w:t>
      </w:r>
      <w:proofErr w:type="spellEnd"/>
      <w:r w:rsidR="003D54B7" w:rsidRPr="002877D7">
        <w:t>-Байкальского территориального управления Федерального агентства по рыболовству (</w:t>
      </w:r>
      <w:proofErr w:type="spellStart"/>
      <w:r w:rsidR="003D54B7" w:rsidRPr="002877D7">
        <w:t>Росрыболовство</w:t>
      </w:r>
      <w:proofErr w:type="spellEnd"/>
      <w:r w:rsidR="003D54B7" w:rsidRPr="002877D7">
        <w:t xml:space="preserve">) № ИС-357 от 21.02.2014г., устанавливается в размере двухсот </w:t>
      </w:r>
      <w:r w:rsidR="003D54B7" w:rsidRPr="002877D7">
        <w:lastRenderedPageBreak/>
        <w:t>метров независимо от уклона прилегающих земель, Зона с особыми условиями использования территории. Прибрежная защитная полоса озера Байкал, зона с особыми условиями использования территорий, № б/н, 03.09.2.226, Приказ «Об установлении границ прибрежной защитной полосы озера Байкал на территории Иркутской области и Республики Бурятия» № 251 от 18.12.2015</w:t>
      </w:r>
      <w:r w:rsidR="00AB7773">
        <w:t>.</w:t>
      </w:r>
    </w:p>
    <w:p w14:paraId="618228CD" w14:textId="77777777" w:rsidR="007E7081" w:rsidRPr="002877D7" w:rsidRDefault="007E7081" w:rsidP="00DA6C74">
      <w:pPr>
        <w:ind w:firstLine="567"/>
        <w:rPr>
          <w:color w:val="000000"/>
          <w:lang w:bidi="ru-RU"/>
        </w:rPr>
      </w:pPr>
    </w:p>
    <w:p w14:paraId="59641EE2" w14:textId="77777777" w:rsidR="00EA571D" w:rsidRPr="002877D7"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2877D7">
        <w:rPr>
          <w:b/>
        </w:rPr>
        <w:t>Документы для ознакомления.</w:t>
      </w:r>
    </w:p>
    <w:p w14:paraId="710198D8" w14:textId="77777777" w:rsidR="00EA571D" w:rsidRPr="002877D7" w:rsidRDefault="00EA571D" w:rsidP="00564E5B">
      <w:pPr>
        <w:tabs>
          <w:tab w:val="left" w:pos="1276"/>
        </w:tabs>
        <w:ind w:firstLine="567"/>
      </w:pPr>
      <w:r w:rsidRPr="002877D7">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14:paraId="65518104" w14:textId="77777777" w:rsidR="00EA571D" w:rsidRPr="002877D7" w:rsidRDefault="00EA571D" w:rsidP="00564E5B">
      <w:pPr>
        <w:tabs>
          <w:tab w:val="left" w:pos="0"/>
          <w:tab w:val="left" w:pos="1276"/>
        </w:tabs>
        <w:ind w:firstLine="567"/>
      </w:pPr>
      <w:r w:rsidRPr="002877D7">
        <w:t>1.2.2.Документация находится в открытом доступе</w:t>
      </w:r>
      <w:r w:rsidR="00E77F2F" w:rsidRPr="002877D7">
        <w:t>,</w:t>
      </w:r>
      <w:r w:rsidRPr="002877D7">
        <w:t xml:space="preserve">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w:t>
      </w:r>
      <w:r w:rsidR="00553E8A" w:rsidRPr="002877D7">
        <w:t>ЭТП</w:t>
      </w:r>
      <w:r w:rsidRPr="002877D7">
        <w:t xml:space="preserve"> определяется правилами </w:t>
      </w:r>
      <w:r w:rsidR="00553E8A" w:rsidRPr="002877D7">
        <w:t>ЭТП</w:t>
      </w:r>
      <w:r w:rsidRPr="002877D7">
        <w:t>.</w:t>
      </w:r>
      <w:r w:rsidRPr="002877D7">
        <w:tab/>
      </w:r>
    </w:p>
    <w:p w14:paraId="02CF5BAF" w14:textId="77777777" w:rsidR="00EA571D" w:rsidRPr="002877D7" w:rsidRDefault="00EA571D" w:rsidP="00564E5B">
      <w:pPr>
        <w:pStyle w:val="2"/>
        <w:tabs>
          <w:tab w:val="clear" w:pos="1701"/>
          <w:tab w:val="left" w:pos="993"/>
          <w:tab w:val="left" w:pos="1418"/>
        </w:tabs>
        <w:ind w:left="0" w:firstLine="567"/>
        <w:rPr>
          <w:b/>
        </w:rPr>
      </w:pPr>
      <w:r w:rsidRPr="002877D7">
        <w:t xml:space="preserve"> </w:t>
      </w:r>
      <w:bookmarkStart w:id="11" w:name="_Toc412639459"/>
      <w:r w:rsidRPr="002877D7">
        <w:rPr>
          <w:b/>
        </w:rPr>
        <w:t>Разъяснение положений Документации/извещения о проведении</w:t>
      </w:r>
      <w:r w:rsidR="00712FAC" w:rsidRPr="002877D7">
        <w:rPr>
          <w:b/>
        </w:rPr>
        <w:t xml:space="preserve"> </w:t>
      </w:r>
      <w:r w:rsidRPr="002877D7">
        <w:rPr>
          <w:b/>
        </w:rPr>
        <w:t xml:space="preserve"> аукциона, внесение изменений в Документацию/извещение о проведении аукциона.</w:t>
      </w:r>
      <w:bookmarkEnd w:id="11"/>
    </w:p>
    <w:p w14:paraId="67FD0B42" w14:textId="77777777" w:rsidR="00EA571D" w:rsidRPr="002877D7" w:rsidRDefault="00EA571D" w:rsidP="00DD7F3D">
      <w:pPr>
        <w:pStyle w:val="affe"/>
        <w:numPr>
          <w:ilvl w:val="2"/>
          <w:numId w:val="18"/>
        </w:numPr>
        <w:tabs>
          <w:tab w:val="left" w:pos="1418"/>
        </w:tabs>
        <w:spacing w:after="0" w:line="240" w:lineRule="auto"/>
        <w:ind w:left="0" w:firstLine="567"/>
        <w:contextualSpacing w:val="0"/>
        <w:jc w:val="both"/>
        <w:rPr>
          <w:rFonts w:ascii="Times New Roman" w:eastAsia="BatangChe" w:hAnsi="Times New Roman"/>
          <w:sz w:val="28"/>
          <w:szCs w:val="28"/>
        </w:rPr>
      </w:pPr>
      <w:r w:rsidRPr="002877D7">
        <w:rPr>
          <w:rFonts w:ascii="Times New Roman" w:eastAsia="BatangChe" w:hAnsi="Times New Roman"/>
          <w:sz w:val="28"/>
          <w:szCs w:val="28"/>
        </w:rPr>
        <w:t xml:space="preserve">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Документации/извещения о проведении настоящего аукциона в адрес Организатора через </w:t>
      </w:r>
      <w:r w:rsidR="0010391B" w:rsidRPr="002877D7">
        <w:rPr>
          <w:rFonts w:ascii="Times New Roman" w:eastAsia="BatangChe" w:hAnsi="Times New Roman"/>
          <w:sz w:val="28"/>
          <w:szCs w:val="28"/>
        </w:rPr>
        <w:t>ЭТП</w:t>
      </w:r>
      <w:r w:rsidRPr="002877D7">
        <w:rPr>
          <w:rFonts w:ascii="Times New Roman" w:eastAsia="BatangChe" w:hAnsi="Times New Roman"/>
          <w:sz w:val="28"/>
          <w:szCs w:val="28"/>
        </w:rPr>
        <w:t>.</w:t>
      </w:r>
    </w:p>
    <w:p w14:paraId="71A5D624" w14:textId="77777777" w:rsidR="00EA571D" w:rsidRPr="002877D7" w:rsidRDefault="00EA571D" w:rsidP="00DD7F3D">
      <w:pPr>
        <w:pStyle w:val="a0"/>
        <w:numPr>
          <w:ilvl w:val="2"/>
          <w:numId w:val="20"/>
        </w:numPr>
        <w:tabs>
          <w:tab w:val="left" w:pos="1418"/>
        </w:tabs>
        <w:ind w:left="0" w:firstLine="567"/>
        <w:rPr>
          <w:rFonts w:eastAsia="BatangChe"/>
        </w:rPr>
      </w:pPr>
      <w:r w:rsidRPr="002877D7">
        <w:rPr>
          <w:rFonts w:eastAsia="BatangChe"/>
        </w:rPr>
        <w:t xml:space="preserve">Организатор в течение 3 (трех) рабочих дней со дня поступления такого запроса размещает на сайте </w:t>
      </w:r>
      <w:r w:rsidR="0010391B" w:rsidRPr="002877D7">
        <w:rPr>
          <w:rFonts w:eastAsia="BatangChe"/>
        </w:rPr>
        <w:t>ЭТП</w:t>
      </w:r>
      <w:r w:rsidRPr="002877D7">
        <w:rPr>
          <w:rFonts w:eastAsia="BatangChe"/>
        </w:rPr>
        <w:t xml:space="preserve">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14:paraId="02151AE4" w14:textId="77777777" w:rsidR="00EA571D" w:rsidRPr="002877D7" w:rsidRDefault="00EA571D" w:rsidP="00564E5B">
      <w:pPr>
        <w:tabs>
          <w:tab w:val="left" w:pos="1418"/>
        </w:tabs>
        <w:ind w:firstLine="567"/>
        <w:rPr>
          <w:rFonts w:eastAsia="BatangChe"/>
        </w:rPr>
      </w:pPr>
      <w:r w:rsidRPr="002877D7">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14:paraId="7EB56162" w14:textId="77777777" w:rsidR="00EA571D" w:rsidRPr="002877D7" w:rsidRDefault="00EA571D" w:rsidP="00564E5B">
      <w:pPr>
        <w:tabs>
          <w:tab w:val="left" w:pos="1418"/>
        </w:tabs>
        <w:ind w:firstLine="567"/>
        <w:rPr>
          <w:rFonts w:eastAsia="BatangChe"/>
        </w:rPr>
      </w:pPr>
      <w:r w:rsidRPr="002877D7">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w:t>
      </w:r>
      <w:r w:rsidR="0010391B" w:rsidRPr="002877D7">
        <w:rPr>
          <w:rFonts w:eastAsia="BatangChe"/>
        </w:rPr>
        <w:t>ЭТП</w:t>
      </w:r>
      <w:r w:rsidRPr="002877D7">
        <w:rPr>
          <w:rFonts w:eastAsia="BatangChe"/>
        </w:rPr>
        <w:t xml:space="preserve">,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w:t>
      </w:r>
      <w:r w:rsidRPr="002877D7">
        <w:rPr>
          <w:rFonts w:eastAsia="BatangChe"/>
        </w:rPr>
        <w:lastRenderedPageBreak/>
        <w:t xml:space="preserve">завершения приема заявок на участие в аукционе он составлял не менее 5 (Пяти) рабочих дней. </w:t>
      </w:r>
    </w:p>
    <w:p w14:paraId="0F65F487" w14:textId="77777777" w:rsidR="00EA571D" w:rsidRPr="002877D7" w:rsidRDefault="00EA571D" w:rsidP="00564E5B">
      <w:pPr>
        <w:pStyle w:val="2"/>
        <w:tabs>
          <w:tab w:val="clear" w:pos="1701"/>
          <w:tab w:val="left" w:pos="1276"/>
        </w:tabs>
        <w:ind w:left="0" w:firstLine="567"/>
        <w:rPr>
          <w:b/>
        </w:rPr>
      </w:pPr>
      <w:bookmarkStart w:id="12" w:name="_Toc412639460"/>
      <w:r w:rsidRPr="002877D7">
        <w:rPr>
          <w:b/>
        </w:rPr>
        <w:t>Затраты на участие в аукционе.</w:t>
      </w:r>
      <w:bookmarkEnd w:id="12"/>
    </w:p>
    <w:p w14:paraId="55629644" w14:textId="77777777" w:rsidR="00EA571D" w:rsidRPr="002877D7" w:rsidRDefault="00EA571D" w:rsidP="00DD7F3D">
      <w:pPr>
        <w:pStyle w:val="affe"/>
        <w:numPr>
          <w:ilvl w:val="1"/>
          <w:numId w:val="18"/>
        </w:numPr>
        <w:tabs>
          <w:tab w:val="left" w:pos="1418"/>
        </w:tabs>
        <w:spacing w:after="0" w:line="240" w:lineRule="auto"/>
        <w:ind w:left="0" w:firstLine="567"/>
        <w:contextualSpacing w:val="0"/>
        <w:jc w:val="both"/>
        <w:rPr>
          <w:rFonts w:ascii="Times New Roman" w:hAnsi="Times New Roman"/>
          <w:vanish/>
          <w:sz w:val="28"/>
          <w:szCs w:val="28"/>
        </w:rPr>
      </w:pPr>
    </w:p>
    <w:p w14:paraId="422B8386" w14:textId="77777777" w:rsidR="00EA571D" w:rsidRPr="002877D7" w:rsidRDefault="00EA571D" w:rsidP="00564E5B">
      <w:pPr>
        <w:tabs>
          <w:tab w:val="left" w:pos="1276"/>
        </w:tabs>
        <w:ind w:firstLine="567"/>
      </w:pPr>
      <w:r w:rsidRPr="002877D7">
        <w:t>1.4.1. 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14:paraId="1A6176D6" w14:textId="5C3128EF" w:rsidR="00C10E14" w:rsidRPr="002877D7" w:rsidRDefault="00EA571D" w:rsidP="00564E5B">
      <w:pPr>
        <w:tabs>
          <w:tab w:val="left" w:pos="1276"/>
        </w:tabs>
        <w:ind w:firstLine="567"/>
      </w:pPr>
      <w:r w:rsidRPr="002877D7">
        <w:t>1.4.2. Претенденту рекомендуется получить все сведения, которые могут быть ему необходимы для подготовки заявки на участие в аукционе на право заключения</w:t>
      </w:r>
      <w:r w:rsidR="00C10E14" w:rsidRPr="002877D7">
        <w:t xml:space="preserve"> </w:t>
      </w:r>
      <w:r w:rsidR="00C10E14" w:rsidRPr="002877D7">
        <w:rPr>
          <w:spacing w:val="-1"/>
        </w:rPr>
        <w:t>договора купли-продажи Имущества</w:t>
      </w:r>
      <w:r w:rsidR="00D9317B" w:rsidRPr="002877D7">
        <w:rPr>
          <w:spacing w:val="-1"/>
        </w:rPr>
        <w:t xml:space="preserve">, </w:t>
      </w:r>
      <w:r w:rsidR="006F3CC4" w:rsidRPr="002877D7">
        <w:rPr>
          <w:spacing w:val="-1"/>
        </w:rPr>
        <w:t xml:space="preserve">договоров </w:t>
      </w:r>
      <w:r w:rsidR="002D31BC">
        <w:rPr>
          <w:spacing w:val="-1"/>
        </w:rPr>
        <w:t>о</w:t>
      </w:r>
      <w:r w:rsidR="004D4196">
        <w:rPr>
          <w:spacing w:val="-1"/>
        </w:rPr>
        <w:t xml:space="preserve"> </w:t>
      </w:r>
      <w:r w:rsidR="002D31BC" w:rsidRPr="004D4196">
        <w:rPr>
          <w:spacing w:val="-1"/>
        </w:rPr>
        <w:t>перенайм</w:t>
      </w:r>
      <w:r w:rsidR="002D31BC">
        <w:rPr>
          <w:spacing w:val="-1"/>
        </w:rPr>
        <w:t>е</w:t>
      </w:r>
      <w:r w:rsidR="002D31BC" w:rsidRPr="004D4196">
        <w:rPr>
          <w:spacing w:val="-1"/>
        </w:rPr>
        <w:t xml:space="preserve"> </w:t>
      </w:r>
      <w:r w:rsidR="00D9317B" w:rsidRPr="004D4196">
        <w:rPr>
          <w:spacing w:val="-1"/>
        </w:rPr>
        <w:t>земельных (лесных) участков</w:t>
      </w:r>
      <w:r w:rsidR="00C10E14" w:rsidRPr="004D4196">
        <w:rPr>
          <w:spacing w:val="-1"/>
        </w:rPr>
        <w:t>.</w:t>
      </w:r>
    </w:p>
    <w:p w14:paraId="2818AA57" w14:textId="77777777" w:rsidR="00EA571D" w:rsidRPr="002877D7" w:rsidRDefault="00EA571D" w:rsidP="00564E5B">
      <w:pPr>
        <w:pStyle w:val="2"/>
        <w:tabs>
          <w:tab w:val="clear" w:pos="1701"/>
          <w:tab w:val="left" w:pos="1276"/>
        </w:tabs>
        <w:ind w:left="0" w:firstLine="567"/>
        <w:rPr>
          <w:b/>
        </w:rPr>
      </w:pPr>
      <w:bookmarkStart w:id="13" w:name="_Toc412639461"/>
      <w:r w:rsidRPr="002877D7">
        <w:rPr>
          <w:b/>
        </w:rPr>
        <w:t>Отказ от проведения аукциона.</w:t>
      </w:r>
      <w:bookmarkEnd w:id="13"/>
    </w:p>
    <w:p w14:paraId="554B80BB" w14:textId="77777777" w:rsidR="00EA571D" w:rsidRPr="002877D7" w:rsidRDefault="00EA571D" w:rsidP="00DD7F3D">
      <w:pPr>
        <w:pStyle w:val="affe"/>
        <w:numPr>
          <w:ilvl w:val="1"/>
          <w:numId w:val="18"/>
        </w:numPr>
        <w:tabs>
          <w:tab w:val="left" w:pos="1276"/>
        </w:tabs>
        <w:spacing w:after="0" w:line="240" w:lineRule="auto"/>
        <w:ind w:left="0" w:firstLine="567"/>
        <w:contextualSpacing w:val="0"/>
        <w:jc w:val="both"/>
        <w:rPr>
          <w:rFonts w:ascii="Times New Roman" w:hAnsi="Times New Roman"/>
          <w:vanish/>
          <w:sz w:val="28"/>
          <w:szCs w:val="28"/>
        </w:rPr>
      </w:pPr>
    </w:p>
    <w:p w14:paraId="4C965775" w14:textId="77777777" w:rsidR="00EA571D" w:rsidRPr="002877D7" w:rsidRDefault="00EA571D" w:rsidP="00564E5B">
      <w:pPr>
        <w:tabs>
          <w:tab w:val="left" w:pos="1276"/>
        </w:tabs>
        <w:ind w:firstLine="567"/>
      </w:pPr>
      <w:r w:rsidRPr="002877D7">
        <w:t xml:space="preserve">1.5.1. Организатор вправе отказаться от проведения аукциона не позднее, чем за 3 (три) </w:t>
      </w:r>
      <w:r w:rsidR="00773488" w:rsidRPr="002877D7">
        <w:t xml:space="preserve">календарных </w:t>
      </w:r>
      <w:r w:rsidRPr="002877D7">
        <w:t>дня до дня проведения аукциона, указанного в Извещении о проведении аукциона.</w:t>
      </w:r>
    </w:p>
    <w:p w14:paraId="3EA5EEF5" w14:textId="77777777" w:rsidR="00EA571D" w:rsidRPr="002877D7" w:rsidRDefault="00EA571D" w:rsidP="00564E5B">
      <w:pPr>
        <w:tabs>
          <w:tab w:val="left" w:pos="1276"/>
        </w:tabs>
        <w:ind w:firstLine="567"/>
      </w:pPr>
      <w:r w:rsidRPr="002877D7">
        <w:t>1.5.2. Извещение об отказе от проведения аукциона подлежит опубликованию на сайте в сети «Интернет», указанном в п. 9.1. Извещения о проведении аукциона.</w:t>
      </w:r>
    </w:p>
    <w:p w14:paraId="7ECD0378" w14:textId="2F78E46E" w:rsidR="00EA571D" w:rsidRPr="002877D7" w:rsidRDefault="00EA571D" w:rsidP="00DD7F3D">
      <w:pPr>
        <w:pStyle w:val="1"/>
        <w:keepNext w:val="0"/>
        <w:keepLines w:val="0"/>
        <w:widowControl w:val="0"/>
        <w:numPr>
          <w:ilvl w:val="0"/>
          <w:numId w:val="5"/>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877D7">
        <w:rPr>
          <w:caps/>
        </w:rPr>
        <w:t>Порядок подачи заявок на участие в аукционе</w:t>
      </w:r>
      <w:bookmarkEnd w:id="29"/>
    </w:p>
    <w:p w14:paraId="1A0B03F7" w14:textId="77777777" w:rsidR="00EA571D" w:rsidRDefault="00EA571D" w:rsidP="00564E5B">
      <w:pPr>
        <w:pStyle w:val="2"/>
        <w:tabs>
          <w:tab w:val="clear" w:pos="1701"/>
          <w:tab w:val="left" w:pos="1276"/>
        </w:tabs>
        <w:ind w:left="0" w:firstLine="567"/>
        <w:rPr>
          <w:b/>
          <w:lang w:val="en-US"/>
        </w:rPr>
      </w:pPr>
      <w:bookmarkStart w:id="30" w:name="_Ref350356849"/>
      <w:bookmarkStart w:id="31" w:name="_Toc412639463"/>
      <w:r w:rsidRPr="002877D7">
        <w:rPr>
          <w:b/>
        </w:rPr>
        <w:t>Требования к участнику аукциона.</w:t>
      </w:r>
      <w:bookmarkEnd w:id="30"/>
      <w:bookmarkEnd w:id="31"/>
    </w:p>
    <w:p w14:paraId="0787684B" w14:textId="77777777" w:rsidR="00C70DA1" w:rsidRPr="00C70DA1" w:rsidRDefault="00C70DA1" w:rsidP="00C70DA1">
      <w:pPr>
        <w:rPr>
          <w:lang w:val="en-US" w:eastAsia="en-US"/>
        </w:rPr>
      </w:pPr>
    </w:p>
    <w:p w14:paraId="24C57F94" w14:textId="77777777" w:rsidR="00E72AA5" w:rsidRPr="00C70DA1" w:rsidRDefault="00E72AA5" w:rsidP="00E72AA5">
      <w:pPr>
        <w:pStyle w:val="a0"/>
        <w:keepLines w:val="0"/>
        <w:tabs>
          <w:tab w:val="clear" w:pos="1701"/>
        </w:tabs>
        <w:ind w:left="0" w:firstLine="851"/>
      </w:pPr>
      <w:r w:rsidRPr="002877D7">
        <w:lastRenderedPageBreak/>
        <w:t xml:space="preserve">Участником аукциона может быть любое юридическое лицо независимо от организационно-правовой формы, формы собственности, места нахождения, а </w:t>
      </w:r>
      <w:r w:rsidRPr="008877F2">
        <w:t>также места происхождения капитала и любое</w:t>
      </w:r>
      <w:r w:rsidRPr="002877D7">
        <w:t xml:space="preserve"> физическое лицо, претендующее на заключение договоров и соглашения,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 (при продаже непрофильного актива).</w:t>
      </w:r>
    </w:p>
    <w:p w14:paraId="70B8C2E9" w14:textId="77777777" w:rsidR="00C70DA1" w:rsidRDefault="00C70DA1" w:rsidP="00C70DA1">
      <w:pPr>
        <w:pStyle w:val="a0"/>
        <w:keepLines w:val="0"/>
        <w:numPr>
          <w:ilvl w:val="0"/>
          <w:numId w:val="0"/>
        </w:numPr>
        <w:tabs>
          <w:tab w:val="clear" w:pos="1701"/>
        </w:tabs>
        <w:ind w:left="851"/>
      </w:pPr>
    </w:p>
    <w:p w14:paraId="2D27E491" w14:textId="77777777" w:rsidR="000C0F87" w:rsidRPr="002877D7" w:rsidRDefault="000C0F87" w:rsidP="00E72AA5">
      <w:pPr>
        <w:pStyle w:val="a0"/>
        <w:keepLines w:val="0"/>
        <w:tabs>
          <w:tab w:val="clear" w:pos="1701"/>
        </w:tabs>
        <w:ind w:left="0" w:firstLine="851"/>
      </w:pPr>
      <w:bookmarkStart w:id="32" w:name="_Ref350274521"/>
      <w:bookmarkStart w:id="33" w:name="_Toc412639464"/>
      <w:r w:rsidRPr="002877D7">
        <w:t xml:space="preserve">Участник аукциона должен обладать гражданской правоспособностью в полном объеме для </w:t>
      </w:r>
      <w:r w:rsidR="006A1FD7" w:rsidRPr="002877D7">
        <w:t>заключения и исполнения договоров</w:t>
      </w:r>
      <w:r w:rsidRPr="002877D7">
        <w:t xml:space="preserve"> по результатам аукциона, в том числе:</w:t>
      </w:r>
    </w:p>
    <w:p w14:paraId="6E785B53" w14:textId="77777777" w:rsidR="000C0F87" w:rsidRPr="008877F2" w:rsidRDefault="000C0F87" w:rsidP="00E72AA5">
      <w:pPr>
        <w:keepNext/>
        <w:numPr>
          <w:ilvl w:val="0"/>
          <w:numId w:val="48"/>
        </w:numPr>
        <w:ind w:left="0" w:firstLine="851"/>
      </w:pPr>
      <w:r w:rsidRPr="002877D7">
        <w:t xml:space="preserve">быть зарегистрированным в качестве юридического лица в установленном в Российской Федерации </w:t>
      </w:r>
      <w:r w:rsidRPr="008877F2">
        <w:t>порядке (для российских участников – юридических лиц);</w:t>
      </w:r>
    </w:p>
    <w:p w14:paraId="1A547864" w14:textId="77777777" w:rsidR="000C0F87" w:rsidRPr="002877D7" w:rsidRDefault="000C0F87" w:rsidP="00E72AA5">
      <w:pPr>
        <w:keepNext/>
        <w:numPr>
          <w:ilvl w:val="0"/>
          <w:numId w:val="48"/>
        </w:numPr>
        <w:ind w:left="0" w:firstLine="851"/>
      </w:pPr>
      <w:r w:rsidRPr="002877D7">
        <w:t>не находиться в процессе ликвидации или банкротства и не быть признанным по решению арбитражного суда несостоятельным (банкротом);</w:t>
      </w:r>
    </w:p>
    <w:p w14:paraId="359B43E9" w14:textId="77777777" w:rsidR="000C0F87" w:rsidRPr="002877D7" w:rsidRDefault="000C0F87" w:rsidP="00E72AA5">
      <w:pPr>
        <w:keepNext/>
        <w:numPr>
          <w:ilvl w:val="0"/>
          <w:numId w:val="48"/>
        </w:numPr>
        <w:ind w:left="0" w:firstLine="851"/>
      </w:pPr>
      <w:r w:rsidRPr="002877D7">
        <w:t>не являться организацией, на имущество которой в части, необходимой для выполнения договор</w:t>
      </w:r>
      <w:r w:rsidR="00875589" w:rsidRPr="002877D7">
        <w:t>ов</w:t>
      </w:r>
      <w:r w:rsidRPr="002877D7">
        <w:t>, наложен арест по решению суда, административного органа, и (или) экономическая деятельность которой приостановлена;</w:t>
      </w:r>
    </w:p>
    <w:p w14:paraId="2089023C" w14:textId="77777777" w:rsidR="000C0F87" w:rsidRPr="002877D7" w:rsidRDefault="000C0F87" w:rsidP="00DD7F3D">
      <w:pPr>
        <w:keepNext/>
        <w:numPr>
          <w:ilvl w:val="0"/>
          <w:numId w:val="48"/>
        </w:numPr>
        <w:ind w:left="0" w:firstLine="851"/>
      </w:pPr>
      <w:r w:rsidRPr="002877D7">
        <w:t>соответствовать иным требованиям, установленным в Документации.</w:t>
      </w:r>
    </w:p>
    <w:p w14:paraId="4327814D" w14:textId="77777777" w:rsidR="000C0F87" w:rsidRPr="002877D7" w:rsidRDefault="000C0F87" w:rsidP="000C0F87">
      <w:pPr>
        <w:pStyle w:val="a0"/>
        <w:keepLines w:val="0"/>
        <w:numPr>
          <w:ilvl w:val="0"/>
          <w:numId w:val="0"/>
        </w:numPr>
        <w:tabs>
          <w:tab w:val="clear" w:pos="1701"/>
        </w:tabs>
      </w:pPr>
    </w:p>
    <w:p w14:paraId="5D984814" w14:textId="77777777" w:rsidR="00EA571D" w:rsidRPr="002877D7" w:rsidRDefault="00EA571D" w:rsidP="00564E5B">
      <w:pPr>
        <w:pStyle w:val="2"/>
        <w:tabs>
          <w:tab w:val="clear" w:pos="1701"/>
          <w:tab w:val="left" w:pos="1276"/>
        </w:tabs>
        <w:ind w:left="0" w:firstLine="567"/>
        <w:rPr>
          <w:b/>
        </w:rPr>
      </w:pPr>
      <w:r w:rsidRPr="002877D7">
        <w:rPr>
          <w:b/>
        </w:rPr>
        <w:t>Документы, составляющие заявку на участие в аукционе</w:t>
      </w:r>
      <w:bookmarkEnd w:id="32"/>
      <w:r w:rsidRPr="002877D7">
        <w:rPr>
          <w:b/>
        </w:rPr>
        <w:t>.</w:t>
      </w:r>
      <w:bookmarkEnd w:id="33"/>
    </w:p>
    <w:p w14:paraId="361210B1" w14:textId="77777777" w:rsidR="00EA571D" w:rsidRPr="002877D7" w:rsidRDefault="00EA571D" w:rsidP="00DD7F3D">
      <w:pPr>
        <w:numPr>
          <w:ilvl w:val="2"/>
          <w:numId w:val="9"/>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2877D7">
        <w:t xml:space="preserve">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w:t>
      </w:r>
      <w:r w:rsidR="009F208E" w:rsidRPr="002877D7">
        <w:t>ЭТП</w:t>
      </w:r>
      <w:r w:rsidRPr="002877D7">
        <w:t xml:space="preserve"> предложение на участие в аукционе, которое состоит из электронных документов.</w:t>
      </w:r>
    </w:p>
    <w:p w14:paraId="6E171F94" w14:textId="77777777" w:rsidR="006B4529" w:rsidRPr="002877D7" w:rsidRDefault="006B4529" w:rsidP="00DD7F3D">
      <w:pPr>
        <w:pStyle w:val="a0"/>
        <w:keepLines w:val="0"/>
        <w:numPr>
          <w:ilvl w:val="2"/>
          <w:numId w:val="89"/>
        </w:numPr>
        <w:tabs>
          <w:tab w:val="clear" w:pos="1701"/>
          <w:tab w:val="left" w:pos="-6379"/>
        </w:tabs>
        <w:ind w:left="567" w:firstLine="0"/>
        <w:jc w:val="left"/>
      </w:pPr>
      <w:r w:rsidRPr="002877D7">
        <w:t>Для юридических лиц:</w:t>
      </w:r>
    </w:p>
    <w:p w14:paraId="08236356"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заявку на участие в аукционе (</w:t>
      </w:r>
      <w:r w:rsidR="00875589" w:rsidRPr="002877D7">
        <w:rPr>
          <w:rFonts w:ascii="Times New Roman" w:hAnsi="Times New Roman"/>
          <w:sz w:val="28"/>
          <w:szCs w:val="28"/>
        </w:rPr>
        <w:t>Приложение 1, Форма № 1</w:t>
      </w:r>
      <w:r w:rsidRPr="002877D7">
        <w:rPr>
          <w:rFonts w:ascii="Times New Roman" w:hAnsi="Times New Roman"/>
          <w:sz w:val="28"/>
          <w:szCs w:val="28"/>
        </w:rPr>
        <w:t>);</w:t>
      </w:r>
    </w:p>
    <w:p w14:paraId="50A68361" w14:textId="77777777" w:rsidR="006B4529" w:rsidRPr="002877D7"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14:paraId="1F0AEF5D" w14:textId="77777777" w:rsidR="006B4529" w:rsidRPr="006737B5"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 xml:space="preserve">копию </w:t>
      </w:r>
      <w:r w:rsidR="00852899" w:rsidRPr="002877D7">
        <w:rPr>
          <w:rFonts w:ascii="Times New Roman" w:hAnsi="Times New Roman"/>
          <w:sz w:val="28"/>
          <w:szCs w:val="28"/>
        </w:rPr>
        <w:t xml:space="preserve">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w:t>
      </w:r>
      <w:r w:rsidR="00852899" w:rsidRPr="006737B5">
        <w:rPr>
          <w:rFonts w:ascii="Times New Roman" w:hAnsi="Times New Roman"/>
          <w:sz w:val="28"/>
          <w:szCs w:val="28"/>
        </w:rPr>
        <w:t>которым такое физическое лицо обладает правом действовать от имени Претендента без доверенности) (далее – руководитель).</w:t>
      </w:r>
    </w:p>
    <w:p w14:paraId="018D956F" w14:textId="77777777" w:rsidR="00362CBA" w:rsidRPr="002877D7" w:rsidRDefault="00852899" w:rsidP="00852899">
      <w:pPr>
        <w:keepNext/>
        <w:tabs>
          <w:tab w:val="left" w:pos="993"/>
          <w:tab w:val="left" w:pos="1134"/>
        </w:tabs>
        <w:ind w:firstLine="851"/>
      </w:pPr>
      <w:r w:rsidRPr="006737B5">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w:t>
      </w:r>
      <w:r w:rsidRPr="002877D7">
        <w:t xml:space="preserve"> В случае если </w:t>
      </w:r>
      <w:r w:rsidRPr="002877D7">
        <w:lastRenderedPageBreak/>
        <w:t>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14:paraId="2FAA8437" w14:textId="77777777" w:rsidR="00852899" w:rsidRPr="002877D7" w:rsidRDefault="00852899" w:rsidP="00DD7F3D">
      <w:pPr>
        <w:pStyle w:val="affe"/>
        <w:keepNext/>
        <w:numPr>
          <w:ilvl w:val="0"/>
          <w:numId w:val="49"/>
        </w:numPr>
        <w:tabs>
          <w:tab w:val="left" w:pos="993"/>
          <w:tab w:val="left" w:pos="1134"/>
        </w:tabs>
        <w:ind w:left="0" w:firstLine="851"/>
        <w:rPr>
          <w:rFonts w:ascii="Times New Roman" w:hAnsi="Times New Roman"/>
          <w:sz w:val="28"/>
          <w:szCs w:val="28"/>
        </w:rPr>
      </w:pPr>
      <w:r w:rsidRPr="002877D7">
        <w:rPr>
          <w:rFonts w:ascii="Times New Roman" w:hAnsi="Times New Roman"/>
          <w:sz w:val="28"/>
          <w:szCs w:val="28"/>
        </w:rPr>
        <w:t>подписывать заявки на участие в аукционе;</w:t>
      </w:r>
    </w:p>
    <w:p w14:paraId="3B9EF0FF" w14:textId="77777777" w:rsidR="00852899" w:rsidRPr="002877D7" w:rsidRDefault="00852899" w:rsidP="00D9317B">
      <w:pPr>
        <w:pStyle w:val="affe"/>
        <w:keepNext/>
        <w:numPr>
          <w:ilvl w:val="0"/>
          <w:numId w:val="49"/>
        </w:numPr>
        <w:tabs>
          <w:tab w:val="left" w:pos="993"/>
          <w:tab w:val="left" w:pos="1134"/>
        </w:tabs>
        <w:ind w:left="0" w:firstLine="851"/>
        <w:jc w:val="both"/>
        <w:rPr>
          <w:rFonts w:ascii="Times New Roman" w:hAnsi="Times New Roman"/>
          <w:sz w:val="28"/>
          <w:szCs w:val="28"/>
        </w:rPr>
      </w:pPr>
      <w:r w:rsidRPr="002877D7">
        <w:rPr>
          <w:rFonts w:ascii="Times New Roman" w:hAnsi="Times New Roman"/>
          <w:sz w:val="28"/>
          <w:szCs w:val="28"/>
        </w:rPr>
        <w:t>предлагать цену приобретения недвижимого имущества в день проведения аукциона;</w:t>
      </w:r>
    </w:p>
    <w:p w14:paraId="5B9042C2" w14:textId="77777777" w:rsidR="00852899" w:rsidRPr="006641F7" w:rsidRDefault="00852899" w:rsidP="00DD7F3D">
      <w:pPr>
        <w:pStyle w:val="affe"/>
        <w:keepNext/>
        <w:numPr>
          <w:ilvl w:val="0"/>
          <w:numId w:val="49"/>
        </w:numPr>
        <w:tabs>
          <w:tab w:val="left" w:pos="993"/>
          <w:tab w:val="left" w:pos="1134"/>
        </w:tabs>
        <w:spacing w:after="0" w:line="240" w:lineRule="auto"/>
        <w:ind w:left="0" w:firstLine="851"/>
        <w:contextualSpacing w:val="0"/>
        <w:jc w:val="both"/>
        <w:rPr>
          <w:rFonts w:ascii="Times New Roman" w:hAnsi="Times New Roman"/>
          <w:sz w:val="28"/>
          <w:szCs w:val="28"/>
        </w:rPr>
      </w:pPr>
      <w:r w:rsidRPr="006641F7">
        <w:rPr>
          <w:rFonts w:ascii="Times New Roman" w:hAnsi="Times New Roman"/>
          <w:sz w:val="28"/>
          <w:szCs w:val="28"/>
        </w:rPr>
        <w:t>подписывать протоколы об итогах аукциона в случае признания победителем аукциона;</w:t>
      </w:r>
    </w:p>
    <w:p w14:paraId="485E0603" w14:textId="45B3B301" w:rsidR="006B4529" w:rsidRPr="006641F7" w:rsidRDefault="006B4529" w:rsidP="00DD7F3D">
      <w:pPr>
        <w:pStyle w:val="affe"/>
        <w:keepNext/>
        <w:numPr>
          <w:ilvl w:val="0"/>
          <w:numId w:val="49"/>
        </w:numPr>
        <w:tabs>
          <w:tab w:val="left" w:pos="993"/>
          <w:tab w:val="left" w:pos="1134"/>
        </w:tabs>
        <w:spacing w:after="0" w:line="240" w:lineRule="auto"/>
        <w:ind w:left="0" w:firstLine="851"/>
        <w:contextualSpacing w:val="0"/>
        <w:jc w:val="both"/>
        <w:rPr>
          <w:rFonts w:ascii="Times New Roman" w:hAnsi="Times New Roman"/>
          <w:sz w:val="28"/>
          <w:szCs w:val="28"/>
        </w:rPr>
      </w:pPr>
      <w:r w:rsidRPr="006641F7">
        <w:rPr>
          <w:rFonts w:ascii="Times New Roman" w:hAnsi="Times New Roman"/>
          <w:sz w:val="28"/>
          <w:szCs w:val="28"/>
        </w:rPr>
        <w:t>заключать и подписывать договор купли-продажи имущества по результатам аукциона</w:t>
      </w:r>
      <w:r w:rsidR="00D17783" w:rsidRPr="006641F7">
        <w:rPr>
          <w:rFonts w:ascii="Times New Roman" w:hAnsi="Times New Roman"/>
          <w:spacing w:val="-1"/>
          <w:sz w:val="28"/>
          <w:szCs w:val="28"/>
        </w:rPr>
        <w:t xml:space="preserve">, </w:t>
      </w:r>
      <w:r w:rsidR="00DD4933" w:rsidRPr="006641F7">
        <w:rPr>
          <w:rFonts w:ascii="Times New Roman" w:hAnsi="Times New Roman"/>
          <w:sz w:val="28"/>
          <w:szCs w:val="28"/>
        </w:rPr>
        <w:t xml:space="preserve">договоры </w:t>
      </w:r>
      <w:r w:rsidR="003668FC" w:rsidRPr="006641F7">
        <w:rPr>
          <w:rFonts w:ascii="Times New Roman" w:hAnsi="Times New Roman"/>
          <w:sz w:val="28"/>
          <w:szCs w:val="28"/>
        </w:rPr>
        <w:t>о перенайме земельных (лесных) участков</w:t>
      </w:r>
      <w:r w:rsidR="00002600" w:rsidRPr="006641F7">
        <w:rPr>
          <w:rFonts w:ascii="Times New Roman" w:hAnsi="Times New Roman"/>
          <w:sz w:val="28"/>
          <w:szCs w:val="28"/>
        </w:rPr>
        <w:t>, соглашения о передаче прав и обязанностей (перенайме).</w:t>
      </w:r>
    </w:p>
    <w:p w14:paraId="5A196C64" w14:textId="77777777" w:rsidR="006B4529" w:rsidRPr="002877D7"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6641F7">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w:t>
      </w:r>
      <w:r w:rsidRPr="002877D7">
        <w:rPr>
          <w:rFonts w:ascii="Times New Roman" w:hAnsi="Times New Roman"/>
          <w:sz w:val="28"/>
          <w:szCs w:val="28"/>
        </w:rPr>
        <w:t xml:space="preserve"> юридического лица и о его постановке на учет в налоговом органе или иных документов, подтверждающих факт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14:paraId="1C602739" w14:textId="77777777" w:rsidR="006B4529" w:rsidRPr="002877D7" w:rsidRDefault="006B4529" w:rsidP="00DD7F3D">
      <w:pPr>
        <w:pStyle w:val="affe"/>
        <w:keepNext/>
        <w:numPr>
          <w:ilvl w:val="0"/>
          <w:numId w:val="2"/>
        </w:numPr>
        <w:tabs>
          <w:tab w:val="left" w:pos="-6521"/>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14:paraId="2FCD88F4" w14:textId="77777777" w:rsidR="006B4529" w:rsidRPr="002877D7"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14:paraId="7B0BCAE9" w14:textId="37E78526" w:rsidR="006B4529" w:rsidRPr="002577F0"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877D7">
        <w:rPr>
          <w:rFonts w:ascii="Times New Roman" w:hAnsi="Times New Roman"/>
          <w:sz w:val="28"/>
          <w:szCs w:val="28"/>
        </w:rPr>
        <w:t xml:space="preserve"> </w:t>
      </w:r>
      <w:r w:rsidR="00875589" w:rsidRPr="002877D7">
        <w:rPr>
          <w:rFonts w:ascii="Times New Roman" w:hAnsi="Times New Roman"/>
          <w:sz w:val="28"/>
          <w:szCs w:val="28"/>
        </w:rPr>
        <w:t>заявление</w:t>
      </w:r>
      <w:r w:rsidR="00F74370" w:rsidRPr="002877D7">
        <w:rPr>
          <w:rFonts w:ascii="Times New Roman" w:hAnsi="Times New Roman"/>
          <w:sz w:val="28"/>
          <w:szCs w:val="28"/>
        </w:rPr>
        <w:t>,</w:t>
      </w:r>
      <w:r w:rsidR="00875589" w:rsidRPr="002877D7">
        <w:rPr>
          <w:rFonts w:ascii="Times New Roman" w:hAnsi="Times New Roman"/>
          <w:sz w:val="28"/>
          <w:szCs w:val="28"/>
        </w:rPr>
        <w:t xml:space="preserve">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w:t>
      </w:r>
      <w:r w:rsidR="00875589" w:rsidRPr="00DF6EF9">
        <w:rPr>
          <w:rFonts w:ascii="Times New Roman" w:hAnsi="Times New Roman"/>
          <w:sz w:val="28"/>
          <w:szCs w:val="28"/>
        </w:rPr>
        <w:t xml:space="preserve">предусмотренном </w:t>
      </w:r>
      <w:hyperlink r:id="rId18" w:history="1">
        <w:r w:rsidR="00875589" w:rsidRPr="00DF6EF9">
          <w:rPr>
            <w:rFonts w:ascii="Times New Roman" w:hAnsi="Times New Roman"/>
            <w:sz w:val="28"/>
            <w:szCs w:val="28"/>
          </w:rPr>
          <w:t>Кодексом</w:t>
        </w:r>
      </w:hyperlink>
      <w:r w:rsidR="00875589" w:rsidRPr="00DF6EF9">
        <w:rPr>
          <w:rFonts w:ascii="Times New Roman" w:hAnsi="Times New Roman"/>
          <w:sz w:val="28"/>
          <w:szCs w:val="28"/>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DF6EF9" w:rsidRPr="00DF6EF9">
        <w:rPr>
          <w:rFonts w:ascii="Times New Roman" w:hAnsi="Times New Roman"/>
          <w:sz w:val="28"/>
          <w:szCs w:val="28"/>
        </w:rPr>
        <w:t xml:space="preserve">, а также об отсутствии </w:t>
      </w:r>
      <w:r w:rsidR="00DF6EF9" w:rsidRPr="002577F0">
        <w:rPr>
          <w:rFonts w:ascii="Times New Roman" w:hAnsi="Times New Roman"/>
          <w:sz w:val="28"/>
          <w:szCs w:val="28"/>
        </w:rPr>
        <w:t>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14:paraId="0E74376C" w14:textId="77777777" w:rsidR="006B4529" w:rsidRPr="002577F0"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577F0">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 1 и № 2);</w:t>
      </w:r>
    </w:p>
    <w:p w14:paraId="1B7ED792" w14:textId="37CB2B02" w:rsidR="006B4529" w:rsidRPr="001E09C2" w:rsidRDefault="006B4529" w:rsidP="00DD7F3D">
      <w:pPr>
        <w:pStyle w:val="affe"/>
        <w:keepNext/>
        <w:numPr>
          <w:ilvl w:val="0"/>
          <w:numId w:val="2"/>
        </w:numPr>
        <w:spacing w:after="0" w:line="240" w:lineRule="auto"/>
        <w:ind w:left="0" w:firstLine="851"/>
        <w:contextualSpacing w:val="0"/>
        <w:jc w:val="both"/>
        <w:rPr>
          <w:rFonts w:ascii="Times New Roman" w:hAnsi="Times New Roman"/>
          <w:sz w:val="28"/>
          <w:szCs w:val="28"/>
        </w:rPr>
      </w:pPr>
      <w:r w:rsidRPr="002577F0">
        <w:rPr>
          <w:rFonts w:ascii="Times New Roman" w:hAnsi="Times New Roman"/>
          <w:sz w:val="28"/>
          <w:szCs w:val="28"/>
        </w:rPr>
        <w:lastRenderedPageBreak/>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w:t>
      </w:r>
      <w:r w:rsidRPr="003668FC">
        <w:rPr>
          <w:rFonts w:ascii="Times New Roman" w:hAnsi="Times New Roman"/>
          <w:sz w:val="28"/>
          <w:szCs w:val="28"/>
        </w:rPr>
        <w:t xml:space="preserve">счет обеспечения исполнения Претендентом </w:t>
      </w:r>
      <w:r w:rsidRPr="003668FC">
        <w:rPr>
          <w:rFonts w:ascii="Times New Roman" w:hAnsi="Times New Roman"/>
          <w:bCs/>
          <w:sz w:val="28"/>
          <w:szCs w:val="28"/>
        </w:rPr>
        <w:t xml:space="preserve">обязательства заключить договор купли-продажи </w:t>
      </w:r>
      <w:r w:rsidRPr="001E09C2">
        <w:rPr>
          <w:rFonts w:ascii="Times New Roman" w:hAnsi="Times New Roman"/>
          <w:bCs/>
          <w:sz w:val="28"/>
          <w:szCs w:val="28"/>
        </w:rPr>
        <w:t>Имущества</w:t>
      </w:r>
      <w:r w:rsidR="003668FC" w:rsidRPr="001E09C2">
        <w:rPr>
          <w:rFonts w:ascii="Times New Roman" w:hAnsi="Times New Roman"/>
          <w:spacing w:val="-1"/>
          <w:sz w:val="28"/>
          <w:szCs w:val="28"/>
        </w:rPr>
        <w:t xml:space="preserve"> и </w:t>
      </w:r>
      <w:r w:rsidR="003668FC" w:rsidRPr="001E09C2">
        <w:rPr>
          <w:rFonts w:ascii="Times New Roman" w:hAnsi="Times New Roman"/>
          <w:sz w:val="28"/>
          <w:szCs w:val="28"/>
        </w:rPr>
        <w:t>договоров о перенайме земельных (лесных) участков</w:t>
      </w:r>
      <w:r w:rsidRPr="001E09C2">
        <w:rPr>
          <w:rFonts w:ascii="Times New Roman" w:hAnsi="Times New Roman"/>
          <w:bCs/>
          <w:sz w:val="28"/>
          <w:szCs w:val="28"/>
        </w:rPr>
        <w:t xml:space="preserve"> в случае признания его победителем аукциона</w:t>
      </w:r>
      <w:r w:rsidR="009E43D4" w:rsidRPr="001E09C2">
        <w:rPr>
          <w:rFonts w:ascii="Times New Roman" w:hAnsi="Times New Roman"/>
          <w:sz w:val="28"/>
          <w:szCs w:val="28"/>
        </w:rPr>
        <w:t xml:space="preserve"> и обеспечения оплаты Имущества;</w:t>
      </w:r>
    </w:p>
    <w:p w14:paraId="6C20AB64" w14:textId="77777777" w:rsidR="006B4529" w:rsidRPr="001E09C2" w:rsidRDefault="006B4529" w:rsidP="00DD7F3D">
      <w:pPr>
        <w:pStyle w:val="affe"/>
        <w:keepNext/>
        <w:numPr>
          <w:ilvl w:val="0"/>
          <w:numId w:val="2"/>
        </w:numPr>
        <w:tabs>
          <w:tab w:val="left" w:pos="-6379"/>
        </w:tabs>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875589" w:rsidRPr="001E09C2">
        <w:rPr>
          <w:rFonts w:ascii="Times New Roman" w:hAnsi="Times New Roman"/>
          <w:sz w:val="28"/>
          <w:szCs w:val="28"/>
        </w:rPr>
        <w:t>Приложение 2, Форма № 2</w:t>
      </w:r>
      <w:r w:rsidRPr="001E09C2">
        <w:rPr>
          <w:rFonts w:ascii="Times New Roman" w:hAnsi="Times New Roman"/>
          <w:sz w:val="28"/>
          <w:szCs w:val="28"/>
        </w:rPr>
        <w:t>).</w:t>
      </w:r>
    </w:p>
    <w:p w14:paraId="3C5C13BD" w14:textId="77777777" w:rsidR="00563E51" w:rsidRPr="001E09C2" w:rsidRDefault="00563E51" w:rsidP="00563E51">
      <w:pPr>
        <w:pStyle w:val="a0"/>
        <w:keepLines w:val="0"/>
        <w:tabs>
          <w:tab w:val="clear" w:pos="1701"/>
        </w:tabs>
        <w:ind w:left="0" w:firstLine="851"/>
      </w:pPr>
      <w:r w:rsidRPr="001E09C2">
        <w:t>Для физических лиц:</w:t>
      </w:r>
    </w:p>
    <w:p w14:paraId="336E0F9B" w14:textId="77777777" w:rsidR="00563E51" w:rsidRPr="001E09C2"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заявку на участие в аукционе (</w:t>
      </w:r>
      <w:r w:rsidR="00875589" w:rsidRPr="001E09C2">
        <w:rPr>
          <w:rFonts w:ascii="Times New Roman" w:hAnsi="Times New Roman"/>
          <w:sz w:val="28"/>
          <w:szCs w:val="28"/>
        </w:rPr>
        <w:t>Приложение 1, Форма № 1</w:t>
      </w:r>
      <w:r w:rsidRPr="001E09C2">
        <w:rPr>
          <w:rFonts w:ascii="Times New Roman" w:hAnsi="Times New Roman"/>
          <w:sz w:val="28"/>
          <w:szCs w:val="28"/>
        </w:rPr>
        <w:t>);</w:t>
      </w:r>
    </w:p>
    <w:p w14:paraId="20596DE6" w14:textId="08E04C49" w:rsidR="00563E51" w:rsidRPr="001E09C2"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E09C2">
        <w:rPr>
          <w:rFonts w:ascii="Times New Roman" w:hAnsi="Times New Roman"/>
          <w:bCs/>
          <w:sz w:val="28"/>
          <w:szCs w:val="28"/>
        </w:rPr>
        <w:t>обязательства заключить договор купли-продажи Имущества</w:t>
      </w:r>
      <w:r w:rsidR="003668FC" w:rsidRPr="001E09C2">
        <w:rPr>
          <w:rFonts w:ascii="Times New Roman" w:hAnsi="Times New Roman"/>
          <w:bCs/>
          <w:sz w:val="28"/>
          <w:szCs w:val="28"/>
        </w:rPr>
        <w:t xml:space="preserve"> и</w:t>
      </w:r>
      <w:r w:rsidR="00D17783" w:rsidRPr="001E09C2">
        <w:rPr>
          <w:rFonts w:ascii="Times New Roman" w:hAnsi="Times New Roman"/>
          <w:spacing w:val="-1"/>
          <w:sz w:val="28"/>
          <w:szCs w:val="28"/>
        </w:rPr>
        <w:t xml:space="preserve"> </w:t>
      </w:r>
      <w:r w:rsidR="003668FC" w:rsidRPr="001E09C2">
        <w:rPr>
          <w:rFonts w:ascii="Times New Roman" w:hAnsi="Times New Roman"/>
          <w:sz w:val="28"/>
          <w:szCs w:val="28"/>
        </w:rPr>
        <w:t>договоров о перенайме земельных (лесных) участков</w:t>
      </w:r>
      <w:r w:rsidR="009053BE" w:rsidRPr="001E09C2">
        <w:rPr>
          <w:rFonts w:ascii="Times New Roman" w:hAnsi="Times New Roman"/>
          <w:spacing w:val="-1"/>
          <w:sz w:val="28"/>
          <w:szCs w:val="28"/>
        </w:rPr>
        <w:t xml:space="preserve"> </w:t>
      </w:r>
      <w:r w:rsidRPr="001E09C2">
        <w:rPr>
          <w:rFonts w:ascii="Times New Roman" w:hAnsi="Times New Roman"/>
          <w:bCs/>
          <w:sz w:val="28"/>
          <w:szCs w:val="28"/>
        </w:rPr>
        <w:t>в случае признания его победителем аукциона</w:t>
      </w:r>
      <w:r w:rsidRPr="001E09C2">
        <w:rPr>
          <w:rFonts w:ascii="Times New Roman" w:hAnsi="Times New Roman"/>
          <w:sz w:val="28"/>
          <w:szCs w:val="28"/>
        </w:rPr>
        <w:t xml:space="preserve"> и обеспечения оплаты Имущества</w:t>
      </w:r>
      <w:r w:rsidR="009E43D4" w:rsidRPr="001E09C2">
        <w:rPr>
          <w:rFonts w:ascii="Times New Roman" w:hAnsi="Times New Roman"/>
          <w:sz w:val="28"/>
          <w:szCs w:val="28"/>
        </w:rPr>
        <w:t>;</w:t>
      </w:r>
    </w:p>
    <w:p w14:paraId="21D9DA10" w14:textId="77777777" w:rsidR="00563E51" w:rsidRPr="001E09C2"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копию паспорта Претендента и его уполномоченного представителя;</w:t>
      </w:r>
    </w:p>
    <w:p w14:paraId="3D8F528F" w14:textId="77777777" w:rsidR="00563E51" w:rsidRPr="002877D7"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в случае если от имени Претендента действует иное лицо, заявка на участие в аукционе должна содержать</w:t>
      </w:r>
      <w:r w:rsidRPr="002877D7">
        <w:rPr>
          <w:rFonts w:ascii="Times New Roman" w:hAnsi="Times New Roman"/>
          <w:sz w:val="28"/>
          <w:szCs w:val="28"/>
        </w:rPr>
        <w:t xml:space="preserve">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имущества, а именно:</w:t>
      </w:r>
    </w:p>
    <w:p w14:paraId="3E5EFB03" w14:textId="77777777" w:rsidR="00563E51" w:rsidRPr="002877D7" w:rsidRDefault="00563E51" w:rsidP="00DD7F3D">
      <w:pPr>
        <w:keepNext/>
        <w:numPr>
          <w:ilvl w:val="0"/>
          <w:numId w:val="50"/>
        </w:numPr>
        <w:tabs>
          <w:tab w:val="left" w:pos="993"/>
          <w:tab w:val="left" w:pos="1134"/>
        </w:tabs>
        <w:ind w:left="0" w:firstLine="851"/>
      </w:pPr>
      <w:r w:rsidRPr="002877D7">
        <w:t>подписывать заявки на участие в аукционе;</w:t>
      </w:r>
    </w:p>
    <w:p w14:paraId="5CD06B5E" w14:textId="77777777" w:rsidR="00563E51" w:rsidRPr="002877D7" w:rsidRDefault="00563E51" w:rsidP="00DD7F3D">
      <w:pPr>
        <w:keepNext/>
        <w:numPr>
          <w:ilvl w:val="0"/>
          <w:numId w:val="50"/>
        </w:numPr>
        <w:tabs>
          <w:tab w:val="left" w:pos="993"/>
          <w:tab w:val="left" w:pos="1134"/>
        </w:tabs>
        <w:ind w:left="0" w:firstLine="851"/>
      </w:pPr>
      <w:r w:rsidRPr="002877D7">
        <w:t xml:space="preserve">предлагать цену </w:t>
      </w:r>
      <w:r w:rsidR="009053BE" w:rsidRPr="002877D7">
        <w:t>приобретения</w:t>
      </w:r>
      <w:r w:rsidRPr="002877D7">
        <w:t xml:space="preserve"> </w:t>
      </w:r>
      <w:r w:rsidR="00852899" w:rsidRPr="002877D7">
        <w:t xml:space="preserve">недвижимого </w:t>
      </w:r>
      <w:r w:rsidRPr="002877D7">
        <w:t>имущества в день проведения аукциона;</w:t>
      </w:r>
    </w:p>
    <w:p w14:paraId="42B3E7B7" w14:textId="77777777" w:rsidR="00563E51" w:rsidRPr="001E09C2" w:rsidRDefault="00563E51" w:rsidP="00DD7F3D">
      <w:pPr>
        <w:keepNext/>
        <w:numPr>
          <w:ilvl w:val="0"/>
          <w:numId w:val="50"/>
        </w:numPr>
        <w:tabs>
          <w:tab w:val="left" w:pos="993"/>
          <w:tab w:val="left" w:pos="1134"/>
        </w:tabs>
        <w:ind w:left="0" w:firstLine="851"/>
      </w:pPr>
      <w:r w:rsidRPr="001E09C2">
        <w:t>подписывать протоколы об итогах аукциона в случае признания победителем аукциона;</w:t>
      </w:r>
    </w:p>
    <w:p w14:paraId="0ACD26E8" w14:textId="170CA67B" w:rsidR="00563E51" w:rsidRPr="001E09C2" w:rsidRDefault="00563E51" w:rsidP="00DD7F3D">
      <w:pPr>
        <w:keepNext/>
        <w:numPr>
          <w:ilvl w:val="0"/>
          <w:numId w:val="50"/>
        </w:numPr>
        <w:tabs>
          <w:tab w:val="left" w:pos="993"/>
          <w:tab w:val="left" w:pos="1134"/>
        </w:tabs>
        <w:ind w:left="0" w:firstLine="851"/>
      </w:pPr>
      <w:r w:rsidRPr="001E09C2">
        <w:t>заключать и подписывать договор купли-продажи имущества</w:t>
      </w:r>
      <w:r w:rsidR="00D17783" w:rsidRPr="001E09C2">
        <w:t>,</w:t>
      </w:r>
      <w:r w:rsidRPr="001E09C2">
        <w:t xml:space="preserve"> </w:t>
      </w:r>
      <w:r w:rsidR="003668FC" w:rsidRPr="001E09C2">
        <w:rPr>
          <w:spacing w:val="-1"/>
        </w:rPr>
        <w:t xml:space="preserve"> </w:t>
      </w:r>
      <w:r w:rsidR="003668FC" w:rsidRPr="001E09C2">
        <w:t>договор</w:t>
      </w:r>
      <w:r w:rsidR="001E09C2" w:rsidRPr="001E09C2">
        <w:t>ы</w:t>
      </w:r>
      <w:r w:rsidR="003668FC" w:rsidRPr="001E09C2">
        <w:t xml:space="preserve"> о перенайме земельных (лесных) участков </w:t>
      </w:r>
      <w:r w:rsidRPr="001E09C2">
        <w:t>по результатам аукциона</w:t>
      </w:r>
      <w:r w:rsidR="00002600" w:rsidRPr="001E09C2">
        <w:t>, соглашения о передаче прав и обязанностей (перенайме).</w:t>
      </w:r>
    </w:p>
    <w:p w14:paraId="7B5A5A6F" w14:textId="77777777" w:rsidR="00563E51" w:rsidRPr="00DF6EF9"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1E09C2">
        <w:rPr>
          <w:rFonts w:ascii="Times New Roman" w:hAnsi="Times New Roman"/>
          <w:sz w:val="28"/>
          <w:szCs w:val="28"/>
        </w:rPr>
        <w:t xml:space="preserve">в случае если физическое лицо участвует в аукционе в качестве </w:t>
      </w:r>
      <w:r w:rsidRPr="001E09C2">
        <w:rPr>
          <w:rFonts w:ascii="Times New Roman" w:hAnsi="Times New Roman"/>
          <w:i/>
          <w:sz w:val="28"/>
          <w:szCs w:val="28"/>
        </w:rPr>
        <w:t>индивидуального предпринимателя</w:t>
      </w:r>
      <w:r w:rsidRPr="001E09C2">
        <w:rPr>
          <w:rFonts w:ascii="Times New Roman" w:hAnsi="Times New Roman"/>
          <w:i/>
          <w:color w:val="000000"/>
          <w:sz w:val="28"/>
          <w:szCs w:val="28"/>
        </w:rPr>
        <w:t>,</w:t>
      </w:r>
      <w:r w:rsidRPr="001E09C2">
        <w:rPr>
          <w:rFonts w:ascii="Times New Roman" w:hAnsi="Times New Roman"/>
          <w:color w:val="000000"/>
          <w:sz w:val="28"/>
        </w:rPr>
        <w:t xml:space="preserve"> </w:t>
      </w:r>
      <w:r w:rsidRPr="001E09C2">
        <w:rPr>
          <w:rFonts w:ascii="Times New Roman" w:hAnsi="Times New Roman"/>
          <w:sz w:val="28"/>
          <w:szCs w:val="28"/>
        </w:rPr>
        <w:t>полученную не ранее чем</w:t>
      </w:r>
      <w:r w:rsidRPr="00DF6EF9">
        <w:rPr>
          <w:rFonts w:ascii="Times New Roman" w:hAnsi="Times New Roman"/>
          <w:sz w:val="28"/>
          <w:szCs w:val="28"/>
        </w:rPr>
        <w:t xml:space="preserve">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14:paraId="544C5174" w14:textId="1788D3AB" w:rsidR="00563E51" w:rsidRPr="00DF6EF9" w:rsidRDefault="00563E51" w:rsidP="00DF6EF9">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DF6EF9">
        <w:rPr>
          <w:rFonts w:ascii="Times New Roman" w:hAnsi="Times New Roman"/>
          <w:color w:val="000000"/>
          <w:sz w:val="28"/>
        </w:rPr>
        <w:t>заявление</w:t>
      </w:r>
      <w:r w:rsidRPr="00DF6EF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r w:rsidR="00DF6EF9" w:rsidRPr="00DF6EF9">
        <w:rPr>
          <w:rFonts w:ascii="Times New Roman" w:hAnsi="Times New Roman"/>
          <w:sz w:val="28"/>
          <w:szCs w:val="28"/>
        </w:rPr>
        <w:t>,</w:t>
      </w:r>
      <w:r w:rsidR="00DF6EF9" w:rsidRPr="00DF6EF9">
        <w:t xml:space="preserve"> </w:t>
      </w:r>
      <w:r w:rsidR="00DF6EF9" w:rsidRPr="00DF6EF9">
        <w:rPr>
          <w:rFonts w:ascii="Times New Roman" w:hAnsi="Times New Roman"/>
          <w:sz w:val="28"/>
          <w:szCs w:val="28"/>
        </w:rPr>
        <w:t>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14:paraId="0EDDB62C" w14:textId="17A698F4" w:rsidR="00663A1E" w:rsidRPr="00DF6EF9" w:rsidRDefault="00663A1E" w:rsidP="00DD7F3D">
      <w:pPr>
        <w:keepNext/>
        <w:numPr>
          <w:ilvl w:val="1"/>
          <w:numId w:val="3"/>
        </w:numPr>
        <w:ind w:left="0" w:firstLine="851"/>
      </w:pPr>
      <w:r w:rsidRPr="00DF6EF9">
        <w:t xml:space="preserve">заявление о неприменении в отношении Претендента – </w:t>
      </w:r>
      <w:r w:rsidRPr="00DF6EF9">
        <w:rPr>
          <w:i/>
        </w:rPr>
        <w:t>индивидуального предпринимателя</w:t>
      </w:r>
      <w:r w:rsidRPr="00DF6EF9">
        <w:t xml:space="preserve">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w:t>
      </w:r>
      <w:r w:rsidRPr="00DF6EF9">
        <w:lastRenderedPageBreak/>
        <w:t>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DF6EF9" w:rsidRPr="00DF6EF9">
        <w:t>й стоимости активов Претендента,</w:t>
      </w:r>
      <w:r w:rsidRPr="00DF6EF9">
        <w:t xml:space="preserve">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14:paraId="6AA26018" w14:textId="77777777" w:rsidR="00563E51" w:rsidRPr="00DF6EF9"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DF6EF9">
        <w:rPr>
          <w:rFonts w:ascii="Times New Roman" w:hAnsi="Times New Roman"/>
          <w:sz w:val="28"/>
          <w:szCs w:val="28"/>
        </w:rPr>
        <w:t>Копию свидетельства ИНН;</w:t>
      </w:r>
    </w:p>
    <w:p w14:paraId="724D55B4" w14:textId="77777777" w:rsidR="00563E51" w:rsidRPr="00DF6EF9" w:rsidRDefault="00563E51" w:rsidP="00DD7F3D">
      <w:pPr>
        <w:pStyle w:val="affe"/>
        <w:keepNext/>
        <w:numPr>
          <w:ilvl w:val="1"/>
          <w:numId w:val="3"/>
        </w:numPr>
        <w:spacing w:after="0" w:line="240" w:lineRule="auto"/>
        <w:ind w:left="0" w:firstLine="851"/>
        <w:contextualSpacing w:val="0"/>
        <w:jc w:val="both"/>
        <w:rPr>
          <w:rFonts w:ascii="Times New Roman" w:hAnsi="Times New Roman"/>
          <w:sz w:val="28"/>
          <w:szCs w:val="28"/>
        </w:rPr>
      </w:pPr>
      <w:r w:rsidRPr="00DF6EF9">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w:t>
      </w:r>
      <w:r w:rsidR="004D2E8D" w:rsidRPr="00DF6EF9">
        <w:rPr>
          <w:rFonts w:ascii="Times New Roman" w:hAnsi="Times New Roman"/>
          <w:sz w:val="28"/>
          <w:szCs w:val="28"/>
        </w:rPr>
        <w:t>Приложение 2, Форма № 2</w:t>
      </w:r>
      <w:r w:rsidRPr="00DF6EF9">
        <w:rPr>
          <w:rFonts w:ascii="Times New Roman" w:hAnsi="Times New Roman"/>
          <w:sz w:val="28"/>
          <w:szCs w:val="28"/>
        </w:rPr>
        <w:t>).</w:t>
      </w:r>
    </w:p>
    <w:p w14:paraId="1BDDC431" w14:textId="77777777" w:rsidR="00EA571D" w:rsidRPr="00DF6EF9" w:rsidRDefault="00EA571D" w:rsidP="00DD7F3D">
      <w:pPr>
        <w:numPr>
          <w:ilvl w:val="2"/>
          <w:numId w:val="90"/>
        </w:numPr>
        <w:tabs>
          <w:tab w:val="left" w:pos="993"/>
        </w:tabs>
        <w:ind w:left="0" w:firstLine="566"/>
      </w:pPr>
      <w:r w:rsidRPr="00DF6EF9">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14:paraId="25BC5190" w14:textId="77777777" w:rsidR="00EA571D" w:rsidRPr="002877D7" w:rsidRDefault="00EA571D" w:rsidP="00DD7F3D">
      <w:pPr>
        <w:numPr>
          <w:ilvl w:val="2"/>
          <w:numId w:val="90"/>
        </w:numPr>
        <w:tabs>
          <w:tab w:val="left" w:pos="1276"/>
        </w:tabs>
        <w:ind w:left="0" w:firstLine="567"/>
      </w:pPr>
      <w:r w:rsidRPr="00DF6EF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DF6EF9">
        <w:t>апостилированы</w:t>
      </w:r>
      <w:proofErr w:type="spellEnd"/>
      <w:r w:rsidRPr="002877D7">
        <w:t>.</w:t>
      </w:r>
    </w:p>
    <w:p w14:paraId="4491B8E9" w14:textId="77777777" w:rsidR="00EA571D" w:rsidRPr="002877D7" w:rsidRDefault="00EA571D" w:rsidP="00DD7F3D">
      <w:pPr>
        <w:numPr>
          <w:ilvl w:val="2"/>
          <w:numId w:val="90"/>
        </w:numPr>
        <w:tabs>
          <w:tab w:val="left" w:pos="1276"/>
        </w:tabs>
        <w:ind w:left="0" w:firstLine="567"/>
      </w:pPr>
      <w:r w:rsidRPr="002877D7">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14:paraId="256F93F2" w14:textId="77777777" w:rsidR="00EA571D" w:rsidRPr="002877D7" w:rsidRDefault="00EA571D" w:rsidP="00DD7F3D">
      <w:pPr>
        <w:numPr>
          <w:ilvl w:val="2"/>
          <w:numId w:val="90"/>
        </w:numPr>
        <w:tabs>
          <w:tab w:val="left" w:pos="1276"/>
        </w:tabs>
        <w:ind w:left="0" w:firstLine="567"/>
      </w:pPr>
      <w:r w:rsidRPr="002877D7">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14:paraId="448B6176" w14:textId="77777777" w:rsidR="00EA571D" w:rsidRPr="002877D7" w:rsidRDefault="00EA571D" w:rsidP="00564E5B">
      <w:pPr>
        <w:pStyle w:val="2"/>
        <w:tabs>
          <w:tab w:val="clear" w:pos="1701"/>
          <w:tab w:val="left" w:pos="1276"/>
        </w:tabs>
        <w:ind w:left="0" w:firstLine="567"/>
        <w:rPr>
          <w:b/>
        </w:rPr>
      </w:pPr>
      <w:bookmarkStart w:id="109" w:name="_Toc412639465"/>
      <w:r w:rsidRPr="002877D7">
        <w:rPr>
          <w:b/>
        </w:rPr>
        <w:t>Подача заявок на участие в аукционе.</w:t>
      </w:r>
      <w:bookmarkEnd w:id="109"/>
    </w:p>
    <w:p w14:paraId="3226CEB3" w14:textId="77777777" w:rsidR="00EA571D" w:rsidRPr="002877D7" w:rsidRDefault="00EA571D" w:rsidP="00DD7F3D">
      <w:pPr>
        <w:numPr>
          <w:ilvl w:val="2"/>
          <w:numId w:val="10"/>
        </w:numPr>
        <w:tabs>
          <w:tab w:val="left" w:pos="1276"/>
        </w:tabs>
        <w:ind w:left="0" w:firstLine="567"/>
      </w:pPr>
      <w:r w:rsidRPr="002877D7">
        <w:t>Для участия в аукционе Претендентам необходимо быть аккредитованными  на ЭТП в соответствии с правилами данной площадки.</w:t>
      </w:r>
    </w:p>
    <w:p w14:paraId="15D472E9" w14:textId="459453AE" w:rsidR="00EA571D" w:rsidRPr="002877D7" w:rsidRDefault="00EA571D" w:rsidP="00162310">
      <w:pPr>
        <w:numPr>
          <w:ilvl w:val="2"/>
          <w:numId w:val="10"/>
        </w:numPr>
        <w:tabs>
          <w:tab w:val="left" w:pos="0"/>
        </w:tabs>
        <w:ind w:left="0" w:firstLine="567"/>
      </w:pPr>
      <w:r w:rsidRPr="002877D7">
        <w:rPr>
          <w:bCs/>
        </w:rPr>
        <w:t>З</w:t>
      </w:r>
      <w:r w:rsidRPr="002877D7">
        <w:t xml:space="preserve">аявки на </w:t>
      </w:r>
      <w:r w:rsidRPr="001E09C2">
        <w:t>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w:t>
      </w:r>
      <w:r w:rsidR="00F702FD" w:rsidRPr="001E09C2">
        <w:t xml:space="preserve"> договор</w:t>
      </w:r>
      <w:r w:rsidR="00B57E3D" w:rsidRPr="001E09C2">
        <w:t xml:space="preserve"> купли-продажи имущества</w:t>
      </w:r>
      <w:r w:rsidR="0059771C" w:rsidRPr="001E09C2">
        <w:t xml:space="preserve"> </w:t>
      </w:r>
      <w:r w:rsidR="004C35FB" w:rsidRPr="001E09C2">
        <w:t xml:space="preserve"> </w:t>
      </w:r>
      <w:r w:rsidR="003668FC" w:rsidRPr="001E09C2">
        <w:rPr>
          <w:bCs/>
        </w:rPr>
        <w:t>и</w:t>
      </w:r>
      <w:r w:rsidR="003668FC" w:rsidRPr="001E09C2">
        <w:rPr>
          <w:spacing w:val="-1"/>
        </w:rPr>
        <w:t xml:space="preserve"> </w:t>
      </w:r>
      <w:r w:rsidR="003668FC" w:rsidRPr="001E09C2">
        <w:t>договор</w:t>
      </w:r>
      <w:r w:rsidR="0059771C" w:rsidRPr="001E09C2">
        <w:t>ы</w:t>
      </w:r>
      <w:r w:rsidR="003668FC" w:rsidRPr="001E09C2">
        <w:t xml:space="preserve"> о перенайме земельных (лесных) участков</w:t>
      </w:r>
      <w:r w:rsidR="00002600" w:rsidRPr="001E09C2">
        <w:t xml:space="preserve"> по результатам проведения аукциона, а также соглашения о передаче прав и обязанностей (перенайме) по договорам аренды лесных участков</w:t>
      </w:r>
      <w:r w:rsidR="00587DC6" w:rsidRPr="001E09C2">
        <w:t>.</w:t>
      </w:r>
      <w:r w:rsidR="00B57E3D" w:rsidRPr="001E09C2">
        <w:t xml:space="preserve"> </w:t>
      </w:r>
      <w:r w:rsidRPr="001E09C2">
        <w:t>Участие в аукционе может принять любое юридическое лицо независимо от организационно-правовой формы, формы собственности, места нахождения</w:t>
      </w:r>
      <w:r w:rsidRPr="002877D7">
        <w:t xml:space="preserve"> и места происхождения капитала или любое физическое лицо, а также индивидуальный предприниматель.</w:t>
      </w:r>
    </w:p>
    <w:p w14:paraId="12490BDF" w14:textId="77777777" w:rsidR="00EA571D" w:rsidRPr="002877D7" w:rsidRDefault="00EA571D" w:rsidP="00DD7F3D">
      <w:pPr>
        <w:numPr>
          <w:ilvl w:val="2"/>
          <w:numId w:val="10"/>
        </w:numPr>
        <w:tabs>
          <w:tab w:val="left" w:pos="1276"/>
        </w:tabs>
        <w:ind w:left="0" w:firstLine="567"/>
        <w:rPr>
          <w:bCs/>
        </w:rPr>
      </w:pPr>
      <w:r w:rsidRPr="002877D7">
        <w:rPr>
          <w:bCs/>
        </w:rPr>
        <w:t xml:space="preserve">Заявки на участие в аукционе должны быть поданы посредством программных и технических средств </w:t>
      </w:r>
      <w:r w:rsidR="00CD1330" w:rsidRPr="002877D7">
        <w:rPr>
          <w:bCs/>
        </w:rPr>
        <w:t>ЭТП</w:t>
      </w:r>
      <w:r w:rsidRPr="002877D7">
        <w:rPr>
          <w:bCs/>
        </w:rPr>
        <w:t xml:space="preserve"> в форме одного электронного документа или нескольких электронных документов (сканированных копий оригиналов) согласно регламенту </w:t>
      </w:r>
      <w:r w:rsidR="00CD1330" w:rsidRPr="002877D7">
        <w:rPr>
          <w:bCs/>
        </w:rPr>
        <w:t>ЭТП</w:t>
      </w:r>
      <w:r w:rsidRPr="002877D7">
        <w:rPr>
          <w:bCs/>
        </w:rPr>
        <w:t>. Заявки должны быть поданы до истечения срока, указанного в извещении о проведении аукциона.</w:t>
      </w:r>
    </w:p>
    <w:p w14:paraId="17591878" w14:textId="77777777" w:rsidR="00EA571D" w:rsidRPr="002877D7" w:rsidRDefault="00EA571D" w:rsidP="00564E5B">
      <w:pPr>
        <w:ind w:firstLine="567"/>
      </w:pPr>
      <w:r w:rsidRPr="002877D7">
        <w:lastRenderedPageBreak/>
        <w:t xml:space="preserve">Все документы, входящие в состав заявки на участие в аукционе, должны быть представлены Претендентом через </w:t>
      </w:r>
      <w:r w:rsidR="00CD1330" w:rsidRPr="002877D7">
        <w:t>ЭТП</w:t>
      </w:r>
      <w:r w:rsidRPr="002877D7">
        <w:t xml:space="preserve"> в отсканированном виде в формате </w:t>
      </w:r>
      <w:proofErr w:type="spellStart"/>
      <w:r w:rsidRPr="002877D7">
        <w:t>Adobe</w:t>
      </w:r>
      <w:proofErr w:type="spellEnd"/>
      <w:r w:rsidRPr="002877D7">
        <w:t xml:space="preserve"> PDF</w:t>
      </w:r>
      <w:r w:rsidR="00CD1330" w:rsidRPr="002877D7">
        <w:t xml:space="preserve">, </w:t>
      </w:r>
      <w:r w:rsidR="00CD1330" w:rsidRPr="002877D7">
        <w:rPr>
          <w:lang w:val="en-US"/>
        </w:rPr>
        <w:t>JPEG</w:t>
      </w:r>
      <w:r w:rsidRPr="002877D7">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14:paraId="500C7EBF" w14:textId="77777777" w:rsidR="00EA571D" w:rsidRPr="002877D7" w:rsidRDefault="00EA571D" w:rsidP="00564E5B">
      <w:pPr>
        <w:tabs>
          <w:tab w:val="left" w:pos="1276"/>
        </w:tabs>
        <w:autoSpaceDE w:val="0"/>
        <w:autoSpaceDN w:val="0"/>
        <w:adjustRightInd w:val="0"/>
        <w:ind w:firstLine="567"/>
      </w:pPr>
      <w:r w:rsidRPr="002877D7">
        <w:t xml:space="preserve">Каждый отдельный документ должен быть отсканирован и загружен в систему подачи документов </w:t>
      </w:r>
      <w:r w:rsidR="00CD1330" w:rsidRPr="002877D7">
        <w:t>ЭТП</w:t>
      </w:r>
      <w:r w:rsidRPr="002877D7">
        <w:t xml:space="preserve">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14:paraId="0A674659" w14:textId="77777777" w:rsidR="00EA571D" w:rsidRPr="002877D7" w:rsidRDefault="00EA571D" w:rsidP="00DD7F3D">
      <w:pPr>
        <w:numPr>
          <w:ilvl w:val="2"/>
          <w:numId w:val="10"/>
        </w:numPr>
        <w:tabs>
          <w:tab w:val="left" w:pos="1276"/>
        </w:tabs>
        <w:ind w:left="0" w:firstLine="567"/>
        <w:rPr>
          <w:bCs/>
        </w:rPr>
      </w:pPr>
      <w:r w:rsidRPr="002877D7" w:rsidDel="0038735F">
        <w:t xml:space="preserve"> </w:t>
      </w:r>
      <w:r w:rsidRPr="002877D7">
        <w:rPr>
          <w:bCs/>
        </w:rPr>
        <w:t xml:space="preserve">Допускается размещение документов, сохраненных в архивах, при этом размещение на </w:t>
      </w:r>
      <w:r w:rsidR="00CD1330" w:rsidRPr="002877D7">
        <w:rPr>
          <w:bCs/>
        </w:rPr>
        <w:t>ЭТП</w:t>
      </w:r>
      <w:r w:rsidRPr="002877D7">
        <w:rPr>
          <w:bCs/>
        </w:rPr>
        <w:t xml:space="preserve"> архивов, разделенных на несколько частей, открытие каждой из которых по отдельности невозможно, не допускается.</w:t>
      </w:r>
    </w:p>
    <w:p w14:paraId="37027975" w14:textId="77777777" w:rsidR="00EA571D" w:rsidRPr="002877D7" w:rsidRDefault="00EA571D" w:rsidP="00DD7F3D">
      <w:pPr>
        <w:numPr>
          <w:ilvl w:val="2"/>
          <w:numId w:val="10"/>
        </w:numPr>
        <w:tabs>
          <w:tab w:val="left" w:pos="1276"/>
        </w:tabs>
        <w:ind w:left="0" w:firstLine="567"/>
        <w:rPr>
          <w:bCs/>
        </w:rPr>
      </w:pPr>
      <w:r w:rsidRPr="002877D7">
        <w:rPr>
          <w:bCs/>
        </w:rPr>
        <w:t xml:space="preserve">Правила регистрации и аккредитации Претендента на </w:t>
      </w:r>
      <w:r w:rsidR="00CD1330" w:rsidRPr="002877D7">
        <w:rPr>
          <w:bCs/>
        </w:rPr>
        <w:t>ЭТП</w:t>
      </w:r>
      <w:r w:rsidRPr="002877D7">
        <w:rPr>
          <w:bCs/>
        </w:rPr>
        <w:t xml:space="preserve">, правила проведения процедур аукциона на </w:t>
      </w:r>
      <w:r w:rsidR="00CD1330" w:rsidRPr="002877D7">
        <w:rPr>
          <w:bCs/>
        </w:rPr>
        <w:t>ЭТП</w:t>
      </w:r>
      <w:r w:rsidRPr="002877D7">
        <w:rPr>
          <w:bCs/>
        </w:rPr>
        <w:t xml:space="preserve"> (в том числе подача заявок на участие в аукционе) определяются регламентом работы и инструкциями данной </w:t>
      </w:r>
      <w:r w:rsidR="00CD1330" w:rsidRPr="002877D7">
        <w:rPr>
          <w:bCs/>
        </w:rPr>
        <w:t>ЭТП</w:t>
      </w:r>
      <w:r w:rsidRPr="002877D7">
        <w:rPr>
          <w:bCs/>
        </w:rPr>
        <w:t>.</w:t>
      </w:r>
    </w:p>
    <w:p w14:paraId="74FA4F06" w14:textId="77777777" w:rsidR="00EA571D" w:rsidRPr="002877D7" w:rsidRDefault="00EA571D" w:rsidP="00DD7F3D">
      <w:pPr>
        <w:numPr>
          <w:ilvl w:val="2"/>
          <w:numId w:val="10"/>
        </w:numPr>
        <w:tabs>
          <w:tab w:val="left" w:pos="1276"/>
        </w:tabs>
        <w:ind w:left="0" w:firstLine="567"/>
        <w:rPr>
          <w:bCs/>
        </w:rPr>
      </w:pPr>
      <w:r w:rsidRPr="002877D7">
        <w:rPr>
          <w:bCs/>
        </w:rPr>
        <w:t>В соответствии с регламентом работы</w:t>
      </w:r>
      <w:r w:rsidR="00CD1330" w:rsidRPr="002877D7">
        <w:rPr>
          <w:bCs/>
        </w:rPr>
        <w:t>,</w:t>
      </w:r>
      <w:r w:rsidRPr="002877D7">
        <w:rPr>
          <w:bCs/>
        </w:rPr>
        <w:t xml:space="preserve"> </w:t>
      </w:r>
      <w:r w:rsidR="00CD1330" w:rsidRPr="002877D7">
        <w:rPr>
          <w:bCs/>
        </w:rPr>
        <w:t>ЭТП</w:t>
      </w:r>
      <w:r w:rsidRPr="002877D7">
        <w:rPr>
          <w:bCs/>
        </w:rPr>
        <w:t xml:space="preserve"> автоматически присваивает Претенденту, подавшему заявку на участие в аукционе, уникальный в рамках данного аукциона идентификационный номер. </w:t>
      </w:r>
    </w:p>
    <w:p w14:paraId="41B68AFF" w14:textId="77777777" w:rsidR="00EA571D" w:rsidRPr="002877D7" w:rsidRDefault="00EA571D" w:rsidP="00DD7F3D">
      <w:pPr>
        <w:numPr>
          <w:ilvl w:val="2"/>
          <w:numId w:val="10"/>
        </w:numPr>
        <w:tabs>
          <w:tab w:val="left" w:pos="1276"/>
        </w:tabs>
        <w:ind w:left="0" w:firstLine="567"/>
        <w:rPr>
          <w:bCs/>
        </w:rPr>
      </w:pPr>
      <w:r w:rsidRPr="002877D7">
        <w:rPr>
          <w:bCs/>
        </w:rPr>
        <w:t xml:space="preserve">Организатор не несет ответственности, если заявка, отправленная через сайт </w:t>
      </w:r>
      <w:r w:rsidR="00CD1330" w:rsidRPr="002877D7">
        <w:rPr>
          <w:bCs/>
        </w:rPr>
        <w:t>ЭТП</w:t>
      </w:r>
      <w:r w:rsidRPr="002877D7">
        <w:rPr>
          <w:bCs/>
        </w:rPr>
        <w:t>, по техническим причинам не получена или получена по истечении срока приема заявок.</w:t>
      </w:r>
    </w:p>
    <w:p w14:paraId="12FF2F2F" w14:textId="77777777" w:rsidR="00EA571D" w:rsidRPr="002877D7" w:rsidRDefault="00EA571D" w:rsidP="00DD7F3D">
      <w:pPr>
        <w:numPr>
          <w:ilvl w:val="2"/>
          <w:numId w:val="10"/>
        </w:numPr>
        <w:tabs>
          <w:tab w:val="left" w:pos="1276"/>
        </w:tabs>
        <w:ind w:left="0" w:firstLine="567"/>
        <w:rPr>
          <w:bCs/>
        </w:rPr>
      </w:pPr>
      <w:r w:rsidRPr="002877D7">
        <w:rPr>
          <w:bCs/>
        </w:rPr>
        <w:t xml:space="preserve">Каждый Претендент вправе подать только одну заявку на участие в аукционе. </w:t>
      </w:r>
    </w:p>
    <w:p w14:paraId="62C1C9AE" w14:textId="77777777" w:rsidR="00EA571D" w:rsidRPr="002877D7" w:rsidRDefault="00EA571D" w:rsidP="00564E5B">
      <w:pPr>
        <w:pStyle w:val="2"/>
        <w:tabs>
          <w:tab w:val="clear" w:pos="1701"/>
          <w:tab w:val="left" w:pos="1276"/>
        </w:tabs>
        <w:ind w:left="0" w:firstLine="567"/>
        <w:rPr>
          <w:b/>
        </w:rPr>
      </w:pPr>
      <w:bookmarkStart w:id="110" w:name="_Toc412639466"/>
      <w:r w:rsidRPr="002877D7">
        <w:rPr>
          <w:b/>
        </w:rPr>
        <w:t>Изменение заявок на участие в аукционе или их отзыв.</w:t>
      </w:r>
      <w:bookmarkEnd w:id="110"/>
    </w:p>
    <w:p w14:paraId="3F630D79" w14:textId="77777777" w:rsidR="00EA571D" w:rsidRPr="002877D7" w:rsidRDefault="00EA571D" w:rsidP="00DD7F3D">
      <w:pPr>
        <w:numPr>
          <w:ilvl w:val="2"/>
          <w:numId w:val="11"/>
        </w:numPr>
        <w:tabs>
          <w:tab w:val="left" w:pos="1276"/>
        </w:tabs>
        <w:ind w:left="0" w:firstLine="567"/>
      </w:pPr>
      <w:r w:rsidRPr="002877D7">
        <w:t xml:space="preserve">Претендент, подавший заявку на участие в аукционе, вправе изменить или отозвать свою заявку на участие в аукционе в соответствии с регламентом </w:t>
      </w:r>
      <w:r w:rsidR="00CD1330" w:rsidRPr="002877D7">
        <w:t>ЭТП</w:t>
      </w:r>
      <w:r w:rsidRPr="002877D7">
        <w:t xml:space="preserve"> в любое время после ее подачи, но до истечения срока окончания подачи заявок на участие в аукционе.</w:t>
      </w:r>
    </w:p>
    <w:p w14:paraId="5608BF0F" w14:textId="77777777" w:rsidR="00EA571D" w:rsidRPr="002877D7" w:rsidRDefault="00EA571D" w:rsidP="00DD7F3D">
      <w:pPr>
        <w:numPr>
          <w:ilvl w:val="2"/>
          <w:numId w:val="11"/>
        </w:numPr>
        <w:tabs>
          <w:tab w:val="left" w:pos="1276"/>
        </w:tabs>
        <w:ind w:left="0" w:firstLine="567"/>
      </w:pPr>
      <w:r w:rsidRPr="002877D7">
        <w:t xml:space="preserve">Порядок изменения или отзыва заявок на участие в аукционе, поданных на </w:t>
      </w:r>
      <w:r w:rsidR="00CD1330" w:rsidRPr="002877D7">
        <w:t>ЭТП</w:t>
      </w:r>
      <w:r w:rsidRPr="002877D7">
        <w:t xml:space="preserve">, определяется и осуществляется в соответствии с регламентом данной </w:t>
      </w:r>
      <w:r w:rsidR="00CD1330" w:rsidRPr="002877D7">
        <w:t>ЭТП</w:t>
      </w:r>
      <w:r w:rsidRPr="002877D7">
        <w:t>.</w:t>
      </w:r>
    </w:p>
    <w:p w14:paraId="28969611" w14:textId="77777777" w:rsidR="00EA571D" w:rsidRPr="002877D7" w:rsidRDefault="00EA571D" w:rsidP="00564E5B">
      <w:pPr>
        <w:pStyle w:val="2"/>
        <w:tabs>
          <w:tab w:val="clear" w:pos="1701"/>
          <w:tab w:val="left" w:pos="1276"/>
        </w:tabs>
        <w:ind w:left="0" w:firstLine="567"/>
        <w:rPr>
          <w:b/>
        </w:rPr>
      </w:pPr>
      <w:bookmarkStart w:id="111" w:name="_Toc412639467"/>
      <w:r w:rsidRPr="002877D7">
        <w:rPr>
          <w:b/>
        </w:rPr>
        <w:t>Опоздавшие заявки на участие в аукционе.</w:t>
      </w:r>
      <w:bookmarkEnd w:id="111"/>
    </w:p>
    <w:p w14:paraId="3407C811" w14:textId="77777777" w:rsidR="00EA571D" w:rsidRPr="002877D7" w:rsidRDefault="00EA571D" w:rsidP="00DD7F3D">
      <w:pPr>
        <w:numPr>
          <w:ilvl w:val="2"/>
          <w:numId w:val="12"/>
        </w:numPr>
        <w:tabs>
          <w:tab w:val="left" w:pos="1276"/>
        </w:tabs>
        <w:ind w:left="0" w:firstLine="567"/>
      </w:pPr>
      <w:r w:rsidRPr="002877D7">
        <w:t xml:space="preserve">У Претендентов отсутствует возможность подать заявку на участие в аукционе на </w:t>
      </w:r>
      <w:r w:rsidR="00CD1330" w:rsidRPr="002877D7">
        <w:t>ЭТП</w:t>
      </w:r>
      <w:r w:rsidRPr="002877D7">
        <w:t xml:space="preserve"> после окончания срока подачи заявок на участие в аукционе.</w:t>
      </w:r>
    </w:p>
    <w:p w14:paraId="29930F5D" w14:textId="77777777" w:rsidR="00EA571D" w:rsidRPr="002877D7" w:rsidRDefault="00EA571D" w:rsidP="00564E5B">
      <w:pPr>
        <w:pStyle w:val="2"/>
        <w:tabs>
          <w:tab w:val="clear" w:pos="1701"/>
          <w:tab w:val="left" w:pos="1276"/>
        </w:tabs>
        <w:ind w:left="0" w:firstLine="567"/>
        <w:rPr>
          <w:b/>
        </w:rPr>
      </w:pPr>
      <w:bookmarkStart w:id="112" w:name="_Ref405988528"/>
      <w:bookmarkStart w:id="113" w:name="_Toc412639468"/>
      <w:r w:rsidRPr="002877D7">
        <w:rPr>
          <w:b/>
        </w:rPr>
        <w:t>Требование о предоставлении задатка.</w:t>
      </w:r>
      <w:bookmarkEnd w:id="112"/>
      <w:bookmarkEnd w:id="113"/>
    </w:p>
    <w:p w14:paraId="09C13ECD" w14:textId="2F8AA280" w:rsidR="00EA571D" w:rsidRPr="002877D7" w:rsidRDefault="00EA571D" w:rsidP="00DD7F3D">
      <w:pPr>
        <w:numPr>
          <w:ilvl w:val="2"/>
          <w:numId w:val="13"/>
        </w:numPr>
        <w:tabs>
          <w:tab w:val="left" w:pos="1276"/>
        </w:tabs>
        <w:ind w:left="0" w:firstLine="567"/>
      </w:pPr>
      <w:r w:rsidRPr="002877D7">
        <w:t>Задаток обеспечивает обязательство Претендента заключить</w:t>
      </w:r>
      <w:r w:rsidR="00431459" w:rsidRPr="002877D7">
        <w:t xml:space="preserve"> </w:t>
      </w:r>
      <w:r w:rsidR="00A02E23" w:rsidRPr="002877D7">
        <w:t>договор купли-продажи</w:t>
      </w:r>
      <w:r w:rsidR="00D17783" w:rsidRPr="002877D7">
        <w:t>,</w:t>
      </w:r>
      <w:r w:rsidR="00587DC6" w:rsidRPr="002877D7">
        <w:t xml:space="preserve"> </w:t>
      </w:r>
      <w:r w:rsidR="00D17783" w:rsidRPr="002877D7">
        <w:rPr>
          <w:spacing w:val="-1"/>
        </w:rPr>
        <w:t xml:space="preserve">договоры </w:t>
      </w:r>
      <w:r w:rsidR="002D31BC">
        <w:rPr>
          <w:spacing w:val="-1"/>
        </w:rPr>
        <w:t>о</w:t>
      </w:r>
      <w:r w:rsidR="00A2244F">
        <w:rPr>
          <w:spacing w:val="-1"/>
        </w:rPr>
        <w:t xml:space="preserve"> </w:t>
      </w:r>
      <w:r w:rsidR="002D31BC" w:rsidRPr="002877D7">
        <w:rPr>
          <w:spacing w:val="-1"/>
        </w:rPr>
        <w:t>перенайм</w:t>
      </w:r>
      <w:r w:rsidR="002D31BC">
        <w:rPr>
          <w:spacing w:val="-1"/>
        </w:rPr>
        <w:t>е</w:t>
      </w:r>
      <w:r w:rsidR="002D31BC" w:rsidRPr="002877D7">
        <w:rPr>
          <w:spacing w:val="-1"/>
        </w:rPr>
        <w:t xml:space="preserve"> </w:t>
      </w:r>
      <w:r w:rsidR="00D17783" w:rsidRPr="002877D7">
        <w:rPr>
          <w:spacing w:val="-1"/>
        </w:rPr>
        <w:t>земельных (лесных) участков</w:t>
      </w:r>
      <w:r w:rsidR="002D31BC">
        <w:rPr>
          <w:spacing w:val="-1"/>
        </w:rPr>
        <w:t xml:space="preserve"> </w:t>
      </w:r>
      <w:r w:rsidR="00587DC6" w:rsidRPr="002877D7">
        <w:rPr>
          <w:spacing w:val="-1"/>
        </w:rPr>
        <w:t xml:space="preserve"> </w:t>
      </w:r>
      <w:r w:rsidR="00A02E23" w:rsidRPr="002877D7">
        <w:t xml:space="preserve">в случае признания его победителем аукциона и оплатить отчуждаемое на аукционе Имущество. </w:t>
      </w:r>
      <w:r w:rsidRPr="002877D7">
        <w:t>Задаток вносится в валюте Российской Федерации.</w:t>
      </w:r>
    </w:p>
    <w:p w14:paraId="5592F40C" w14:textId="77777777" w:rsidR="00EA571D" w:rsidRPr="002877D7" w:rsidRDefault="00E17AD4" w:rsidP="00DD7F3D">
      <w:pPr>
        <w:numPr>
          <w:ilvl w:val="2"/>
          <w:numId w:val="13"/>
        </w:numPr>
        <w:tabs>
          <w:tab w:val="left" w:pos="1276"/>
        </w:tabs>
        <w:ind w:left="0" w:firstLine="567"/>
      </w:pPr>
      <w:r w:rsidRPr="002877D7">
        <w:rPr>
          <w:bCs/>
          <w:spacing w:val="-1"/>
          <w:lang w:eastAsia="en-US"/>
        </w:rPr>
        <w:lastRenderedPageBreak/>
        <w:t>Для участия в аукционе Претендент до момента подачи заявки на участие в аукционе вносит задаток</w:t>
      </w:r>
      <w:r w:rsidR="00EA571D" w:rsidRPr="002877D7">
        <w:t xml:space="preserve">. </w:t>
      </w:r>
    </w:p>
    <w:p w14:paraId="01A94555" w14:textId="77777777" w:rsidR="00CD1330" w:rsidRPr="002877D7" w:rsidRDefault="00E17AD4" w:rsidP="00DD7F3D">
      <w:pPr>
        <w:pStyle w:val="a0"/>
        <w:numPr>
          <w:ilvl w:val="2"/>
          <w:numId w:val="13"/>
        </w:numPr>
        <w:tabs>
          <w:tab w:val="clear" w:pos="1701"/>
        </w:tabs>
        <w:ind w:left="0" w:firstLine="566"/>
      </w:pPr>
      <w:r w:rsidRPr="002877D7">
        <w:t xml:space="preserve"> Задаток перечисляется на расчетный счет, указанный в Извещении о проведении аукциона, и должен поступить на указанный расчетный счет в полном объеме, но  не позднее момента подачи заявки на участие в аукционе и считается перечисленным с момента зачисления на расчетный счет в полном объеме</w:t>
      </w:r>
      <w:r w:rsidR="00CD1330" w:rsidRPr="002877D7">
        <w:t>.</w:t>
      </w:r>
    </w:p>
    <w:p w14:paraId="55D5809B" w14:textId="77777777" w:rsidR="00EA571D" w:rsidRPr="002877D7" w:rsidRDefault="00EA571D" w:rsidP="00DD7F3D">
      <w:pPr>
        <w:numPr>
          <w:ilvl w:val="2"/>
          <w:numId w:val="13"/>
        </w:numPr>
        <w:tabs>
          <w:tab w:val="left" w:pos="1276"/>
        </w:tabs>
        <w:ind w:left="0" w:firstLine="567"/>
      </w:pPr>
      <w:r w:rsidRPr="002877D7">
        <w:t xml:space="preserve">Задаток подлежит перечислению непосредственно Претендентом. </w:t>
      </w:r>
    </w:p>
    <w:p w14:paraId="7AB39306" w14:textId="77777777" w:rsidR="00EA571D" w:rsidRPr="002877D7" w:rsidRDefault="00EA571D" w:rsidP="00DD7F3D">
      <w:pPr>
        <w:numPr>
          <w:ilvl w:val="2"/>
          <w:numId w:val="13"/>
        </w:numPr>
        <w:tabs>
          <w:tab w:val="left" w:pos="1276"/>
        </w:tabs>
        <w:ind w:left="0" w:firstLine="567"/>
      </w:pPr>
      <w:r w:rsidRPr="002877D7">
        <w:t xml:space="preserve">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w:t>
      </w:r>
      <w:r w:rsidR="00E17AD4" w:rsidRPr="002877D7">
        <w:t xml:space="preserve">5.8 </w:t>
      </w:r>
      <w:r w:rsidRPr="002877D7">
        <w:t>Извещения.</w:t>
      </w:r>
    </w:p>
    <w:p w14:paraId="561C34E1" w14:textId="397C3A57" w:rsidR="00A02E23" w:rsidRPr="001E09C2" w:rsidRDefault="00EA571D" w:rsidP="00DD7F3D">
      <w:pPr>
        <w:numPr>
          <w:ilvl w:val="2"/>
          <w:numId w:val="13"/>
        </w:numPr>
        <w:tabs>
          <w:tab w:val="left" w:pos="1276"/>
        </w:tabs>
        <w:ind w:left="0" w:firstLine="567"/>
      </w:pPr>
      <w:r w:rsidRPr="002877D7">
        <w:t xml:space="preserve">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w:t>
      </w:r>
      <w:r w:rsidRPr="001E09C2">
        <w:t>участие в аукционе, в отношении которого принято решение о заключении</w:t>
      </w:r>
      <w:r w:rsidR="00431459" w:rsidRPr="001E09C2">
        <w:t xml:space="preserve"> </w:t>
      </w:r>
      <w:r w:rsidR="00A02E23" w:rsidRPr="001E09C2">
        <w:t>договора</w:t>
      </w:r>
      <w:r w:rsidR="00D17783" w:rsidRPr="001E09C2">
        <w:t xml:space="preserve"> купли-продажи,</w:t>
      </w:r>
      <w:r w:rsidR="00587DC6" w:rsidRPr="001E09C2">
        <w:t xml:space="preserve"> </w:t>
      </w:r>
      <w:r w:rsidR="00D17783" w:rsidRPr="001E09C2">
        <w:rPr>
          <w:spacing w:val="-1"/>
        </w:rPr>
        <w:t>договор</w:t>
      </w:r>
      <w:r w:rsidR="00DB40D9" w:rsidRPr="001E09C2">
        <w:rPr>
          <w:spacing w:val="-1"/>
        </w:rPr>
        <w:t>ов</w:t>
      </w:r>
      <w:r w:rsidR="00D17783" w:rsidRPr="001E09C2">
        <w:rPr>
          <w:spacing w:val="-1"/>
        </w:rPr>
        <w:t xml:space="preserve">  </w:t>
      </w:r>
      <w:r w:rsidR="002D31BC" w:rsidRPr="001E09C2">
        <w:rPr>
          <w:spacing w:val="-1"/>
        </w:rPr>
        <w:t>о</w:t>
      </w:r>
      <w:r w:rsidR="00A2244F" w:rsidRPr="001E09C2">
        <w:rPr>
          <w:spacing w:val="-1"/>
        </w:rPr>
        <w:t xml:space="preserve"> </w:t>
      </w:r>
      <w:r w:rsidR="002D31BC" w:rsidRPr="001E09C2">
        <w:rPr>
          <w:spacing w:val="-1"/>
        </w:rPr>
        <w:t xml:space="preserve">перенайме </w:t>
      </w:r>
      <w:r w:rsidR="00D17783" w:rsidRPr="001E09C2">
        <w:rPr>
          <w:spacing w:val="-1"/>
        </w:rPr>
        <w:t>земельных (лесных) участков</w:t>
      </w:r>
      <w:r w:rsidR="00A25C39" w:rsidRPr="001E09C2">
        <w:rPr>
          <w:spacing w:val="-1"/>
        </w:rPr>
        <w:t>,</w:t>
      </w:r>
      <w:r w:rsidR="00587DC6" w:rsidRPr="001E09C2">
        <w:rPr>
          <w:spacing w:val="-1"/>
        </w:rPr>
        <w:t xml:space="preserve"> </w:t>
      </w:r>
      <w:r w:rsidR="00A02E23" w:rsidRPr="001E09C2">
        <w:t>не возвращается и засчитывается в счет оплаты предмета аукциона.</w:t>
      </w:r>
    </w:p>
    <w:p w14:paraId="13258491" w14:textId="7E9A2A6C" w:rsidR="00EA571D" w:rsidRPr="001E09C2" w:rsidRDefault="00EA571D" w:rsidP="00DD7F3D">
      <w:pPr>
        <w:numPr>
          <w:ilvl w:val="2"/>
          <w:numId w:val="13"/>
        </w:numPr>
        <w:tabs>
          <w:tab w:val="left" w:pos="1276"/>
        </w:tabs>
        <w:ind w:left="0" w:firstLine="567"/>
      </w:pPr>
      <w:r w:rsidRPr="001E09C2">
        <w:t>В случае неоплаты Имущества победителем аукциона</w:t>
      </w:r>
      <w:r w:rsidR="000B4D1B" w:rsidRPr="001E09C2">
        <w:t>/участником, сделавшим предпоследнее предложение о цене,</w:t>
      </w:r>
      <w:r w:rsidRPr="001E09C2">
        <w:t xml:space="preserve"> в срок и в порядке, которые установлены договор</w:t>
      </w:r>
      <w:r w:rsidR="00A25C39" w:rsidRPr="001E09C2">
        <w:t>ами</w:t>
      </w:r>
      <w:r w:rsidRPr="001E09C2">
        <w:t>, такой победитель аукциона</w:t>
      </w:r>
      <w:r w:rsidR="000B4D1B" w:rsidRPr="001E09C2">
        <w:t>/участник аукциона, сделавший предпоследнее предложение о цене,</w:t>
      </w:r>
      <w:r w:rsidRPr="001E09C2">
        <w:t xml:space="preserve"> утрачивает внесенный им задаток.</w:t>
      </w:r>
    </w:p>
    <w:p w14:paraId="215B6693" w14:textId="77777777" w:rsidR="000B4D1B" w:rsidRPr="001E09C2" w:rsidRDefault="00EA571D" w:rsidP="00DD7F3D">
      <w:pPr>
        <w:numPr>
          <w:ilvl w:val="2"/>
          <w:numId w:val="13"/>
        </w:numPr>
        <w:tabs>
          <w:tab w:val="left" w:pos="1276"/>
        </w:tabs>
        <w:ind w:left="0" w:firstLine="567"/>
      </w:pPr>
      <w:r w:rsidRPr="001E09C2">
        <w:t xml:space="preserve">Внесенный задаток не возвращается </w:t>
      </w:r>
      <w:r w:rsidR="000B4D1B" w:rsidRPr="001E09C2">
        <w:t>в случае:</w:t>
      </w:r>
    </w:p>
    <w:p w14:paraId="4A7ADC36" w14:textId="0BC45E7C" w:rsidR="000B4D1B" w:rsidRPr="00A2244F" w:rsidRDefault="000B4D1B" w:rsidP="000B4D1B">
      <w:pPr>
        <w:keepNext/>
        <w:keepLines/>
        <w:numPr>
          <w:ilvl w:val="2"/>
          <w:numId w:val="0"/>
        </w:numPr>
        <w:ind w:firstLine="851"/>
        <w:outlineLvl w:val="1"/>
        <w:rPr>
          <w:bCs/>
          <w:spacing w:val="-1"/>
        </w:rPr>
      </w:pPr>
      <w:r w:rsidRPr="006737B5">
        <w:rPr>
          <w:bCs/>
          <w:spacing w:val="-1"/>
        </w:rPr>
        <w:t>а)</w:t>
      </w:r>
      <w:r w:rsidRPr="006737B5">
        <w:rPr>
          <w:b/>
          <w:bCs/>
          <w:i/>
          <w:spacing w:val="-1"/>
        </w:rPr>
        <w:t xml:space="preserve"> </w:t>
      </w:r>
      <w:r w:rsidRPr="006737B5">
        <w:rPr>
          <w:bCs/>
          <w:spacing w:val="-1"/>
        </w:rPr>
        <w:t xml:space="preserve">уклонения или отказа участника, ставшего победителем аукциона, от подписания протокола об итогах аукциона и/или </w:t>
      </w:r>
      <w:r w:rsidRPr="006737B5">
        <w:rPr>
          <w:spacing w:val="-1"/>
        </w:rPr>
        <w:t>договоров</w:t>
      </w:r>
      <w:r w:rsidR="005C520B" w:rsidRPr="006737B5">
        <w:rPr>
          <w:spacing w:val="-1"/>
        </w:rPr>
        <w:t xml:space="preserve"> купли-продажи</w:t>
      </w:r>
      <w:r w:rsidR="00DB40D9" w:rsidRPr="006737B5">
        <w:rPr>
          <w:spacing w:val="-1"/>
        </w:rPr>
        <w:t xml:space="preserve">, </w:t>
      </w:r>
      <w:r w:rsidR="00DB40D9" w:rsidRPr="00A2244F">
        <w:rPr>
          <w:spacing w:val="-1"/>
        </w:rPr>
        <w:t>договоров</w:t>
      </w:r>
      <w:r w:rsidR="005C520B" w:rsidRPr="00A2244F">
        <w:rPr>
          <w:spacing w:val="-1"/>
        </w:rPr>
        <w:t xml:space="preserve"> </w:t>
      </w:r>
      <w:r w:rsidR="002D31BC">
        <w:rPr>
          <w:spacing w:val="-1"/>
        </w:rPr>
        <w:t>о</w:t>
      </w:r>
      <w:r w:rsidRPr="00A2244F">
        <w:rPr>
          <w:spacing w:val="-1"/>
        </w:rPr>
        <w:t xml:space="preserve"> </w:t>
      </w:r>
      <w:r w:rsidR="002D31BC" w:rsidRPr="00A2244F">
        <w:rPr>
          <w:spacing w:val="-1"/>
        </w:rPr>
        <w:t>перенайм</w:t>
      </w:r>
      <w:r w:rsidR="002D31BC">
        <w:rPr>
          <w:spacing w:val="-1"/>
        </w:rPr>
        <w:t>е</w:t>
      </w:r>
      <w:r w:rsidR="002D31BC" w:rsidRPr="00A2244F">
        <w:t xml:space="preserve"> </w:t>
      </w:r>
      <w:r w:rsidR="00DB40D9" w:rsidRPr="00A2244F">
        <w:rPr>
          <w:spacing w:val="-1"/>
        </w:rPr>
        <w:t>земельных (лесных) участков</w:t>
      </w:r>
      <w:r w:rsidRPr="00A2244F">
        <w:rPr>
          <w:bCs/>
          <w:spacing w:val="-1"/>
        </w:rPr>
        <w:t>;</w:t>
      </w:r>
    </w:p>
    <w:p w14:paraId="665ED00B" w14:textId="1A443DE3" w:rsidR="000B4D1B" w:rsidRPr="006737B5" w:rsidRDefault="000B4D1B" w:rsidP="000B4D1B">
      <w:pPr>
        <w:keepNext/>
        <w:keepLines/>
        <w:ind w:firstLine="851"/>
        <w:outlineLvl w:val="1"/>
        <w:rPr>
          <w:bCs/>
          <w:spacing w:val="-1"/>
          <w:lang w:eastAsia="en-US"/>
        </w:rPr>
      </w:pPr>
      <w:r w:rsidRPr="00A2244F">
        <w:rPr>
          <w:bCs/>
          <w:spacing w:val="-1"/>
          <w:lang w:eastAsia="en-US"/>
        </w:rPr>
        <w:t xml:space="preserve">б) уклонения или отказа от подписания </w:t>
      </w:r>
      <w:r w:rsidR="005C520B" w:rsidRPr="00A2244F">
        <w:rPr>
          <w:spacing w:val="-1"/>
        </w:rPr>
        <w:t>договор</w:t>
      </w:r>
      <w:r w:rsidR="00DB40D9" w:rsidRPr="00A2244F">
        <w:rPr>
          <w:spacing w:val="-1"/>
        </w:rPr>
        <w:t>а</w:t>
      </w:r>
      <w:r w:rsidR="005C520B" w:rsidRPr="00A2244F">
        <w:rPr>
          <w:spacing w:val="-1"/>
        </w:rPr>
        <w:t xml:space="preserve"> купли-продажи </w:t>
      </w:r>
      <w:r w:rsidR="00DB40D9" w:rsidRPr="00A2244F">
        <w:rPr>
          <w:spacing w:val="-1"/>
        </w:rPr>
        <w:t xml:space="preserve">и/или договоров </w:t>
      </w:r>
      <w:r w:rsidR="002D31BC">
        <w:rPr>
          <w:spacing w:val="-1"/>
        </w:rPr>
        <w:t>о</w:t>
      </w:r>
      <w:r w:rsidR="00DB40D9" w:rsidRPr="00A2244F">
        <w:rPr>
          <w:spacing w:val="-1"/>
        </w:rPr>
        <w:t xml:space="preserve"> </w:t>
      </w:r>
      <w:r w:rsidR="002D31BC" w:rsidRPr="00A2244F">
        <w:rPr>
          <w:spacing w:val="-1"/>
        </w:rPr>
        <w:t>перенайм</w:t>
      </w:r>
      <w:r w:rsidR="002D31BC">
        <w:rPr>
          <w:spacing w:val="-1"/>
        </w:rPr>
        <w:t>е</w:t>
      </w:r>
      <w:r w:rsidR="002D31BC" w:rsidRPr="00A2244F">
        <w:rPr>
          <w:spacing w:val="-1"/>
        </w:rPr>
        <w:t xml:space="preserve"> </w:t>
      </w:r>
      <w:r w:rsidR="00DB40D9" w:rsidRPr="00A2244F">
        <w:rPr>
          <w:spacing w:val="-1"/>
        </w:rPr>
        <w:t>земельных (лесных) участков</w:t>
      </w:r>
      <w:r w:rsidRPr="006737B5">
        <w:rPr>
          <w:bCs/>
          <w:spacing w:val="-1"/>
          <w:lang w:eastAsia="en-US"/>
        </w:rPr>
        <w:t>, чье предложение по цене предшествовало предложению победителя.</w:t>
      </w:r>
    </w:p>
    <w:p w14:paraId="27DEC44F" w14:textId="77777777" w:rsidR="00452CB6" w:rsidRPr="006737B5" w:rsidRDefault="00EA571D" w:rsidP="00DD7F3D">
      <w:pPr>
        <w:pStyle w:val="a0"/>
        <w:numPr>
          <w:ilvl w:val="2"/>
          <w:numId w:val="57"/>
        </w:numPr>
        <w:tabs>
          <w:tab w:val="clear" w:pos="1701"/>
        </w:tabs>
        <w:ind w:left="0" w:firstLine="851"/>
      </w:pPr>
      <w:r w:rsidRPr="006737B5">
        <w:t xml:space="preserve">Внесенный задаток подлежит возврату в течение </w:t>
      </w:r>
      <w:r w:rsidR="00452CB6" w:rsidRPr="006737B5">
        <w:t>15 (пятнадцати) банковских дней:</w:t>
      </w:r>
    </w:p>
    <w:p w14:paraId="281DE298" w14:textId="77777777" w:rsidR="000B4D1B" w:rsidRPr="002877D7" w:rsidRDefault="000B4D1B" w:rsidP="00DD7F3D">
      <w:pPr>
        <w:keepNext/>
        <w:keepLines/>
        <w:numPr>
          <w:ilvl w:val="0"/>
          <w:numId w:val="7"/>
        </w:numPr>
        <w:ind w:left="0" w:firstLine="851"/>
      </w:pPr>
      <w:r w:rsidRPr="002877D7">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14:paraId="1D8A972B" w14:textId="77777777" w:rsidR="000B4D1B" w:rsidRPr="002877D7" w:rsidRDefault="000B4D1B" w:rsidP="00DD7F3D">
      <w:pPr>
        <w:keepNext/>
        <w:keepLines/>
        <w:numPr>
          <w:ilvl w:val="0"/>
          <w:numId w:val="7"/>
        </w:numPr>
        <w:ind w:left="0" w:firstLine="851"/>
        <w:rPr>
          <w:bCs/>
        </w:rPr>
      </w:pPr>
      <w:r w:rsidRPr="002877D7">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14:paraId="68D61E11" w14:textId="77777777" w:rsidR="000B4D1B" w:rsidRPr="002877D7" w:rsidRDefault="000B4D1B" w:rsidP="00DD7F3D">
      <w:pPr>
        <w:numPr>
          <w:ilvl w:val="0"/>
          <w:numId w:val="7"/>
        </w:numPr>
        <w:tabs>
          <w:tab w:val="left" w:pos="1134"/>
        </w:tabs>
        <w:ind w:left="0" w:firstLine="851"/>
        <w:rPr>
          <w:rFonts w:eastAsia="Times New Roman"/>
        </w:rPr>
      </w:pPr>
      <w:r w:rsidRPr="002877D7">
        <w:rPr>
          <w:rFonts w:eastAsia="Times New Roman"/>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14:paraId="794C5D05" w14:textId="351615ED" w:rsidR="000B4D1B" w:rsidRPr="006737B5" w:rsidRDefault="000B4D1B" w:rsidP="00DD7F3D">
      <w:pPr>
        <w:numPr>
          <w:ilvl w:val="0"/>
          <w:numId w:val="7"/>
        </w:numPr>
        <w:tabs>
          <w:tab w:val="left" w:pos="-4253"/>
          <w:tab w:val="left" w:pos="1134"/>
        </w:tabs>
        <w:ind w:left="0" w:firstLine="851"/>
        <w:rPr>
          <w:rFonts w:eastAsia="Times New Roman"/>
        </w:rPr>
      </w:pPr>
      <w:r w:rsidRPr="006737B5">
        <w:rPr>
          <w:rFonts w:eastAsia="Times New Roman"/>
        </w:rPr>
        <w:t xml:space="preserve">участнику аукциона, не ставшему победителем, </w:t>
      </w:r>
      <w:r w:rsidRPr="00FF763B">
        <w:rPr>
          <w:rFonts w:eastAsia="Times New Roman"/>
        </w:rPr>
        <w:t>а в случае отказа или уклонения победителя от заключения договор</w:t>
      </w:r>
      <w:r w:rsidR="00321FB0" w:rsidRPr="00FF763B">
        <w:rPr>
          <w:rFonts w:eastAsia="Times New Roman"/>
        </w:rPr>
        <w:t>ов</w:t>
      </w:r>
      <w:r w:rsidR="002D31BC">
        <w:rPr>
          <w:rFonts w:eastAsia="Times New Roman"/>
        </w:rPr>
        <w:t xml:space="preserve"> </w:t>
      </w:r>
      <w:r w:rsidRPr="00FF763B">
        <w:rPr>
          <w:rFonts w:eastAsia="Times New Roman"/>
        </w:rPr>
        <w:t>– участнику аукциона, предложению по цене которого присвоено третье место и ниже</w:t>
      </w:r>
      <w:r w:rsidRPr="006737B5">
        <w:rPr>
          <w:rFonts w:eastAsia="Times New Roman"/>
        </w:rPr>
        <w:t>. При этом срок возврата задатка исчисляется с даты подписания протокола об итогах аукциона;</w:t>
      </w:r>
    </w:p>
    <w:p w14:paraId="019989C6" w14:textId="77777777" w:rsidR="000B4D1B" w:rsidRPr="006737B5" w:rsidRDefault="000B4D1B" w:rsidP="00DD7F3D">
      <w:pPr>
        <w:numPr>
          <w:ilvl w:val="0"/>
          <w:numId w:val="7"/>
        </w:numPr>
        <w:tabs>
          <w:tab w:val="left" w:pos="-4253"/>
          <w:tab w:val="left" w:pos="1134"/>
        </w:tabs>
        <w:ind w:left="0" w:firstLine="851"/>
        <w:rPr>
          <w:rFonts w:eastAsia="Times New Roman"/>
        </w:rPr>
      </w:pPr>
      <w:r w:rsidRPr="006737B5">
        <w:rPr>
          <w:rFonts w:eastAsia="Times New Roman"/>
        </w:rPr>
        <w:lastRenderedPageBreak/>
        <w:t>всем претендентам в случае принятия Собственником Имущества решения об отмене от проведения аукциона. При этом срок исчисляется с даты принятия решения об отмене проведения аукциона;</w:t>
      </w:r>
    </w:p>
    <w:p w14:paraId="7A471544" w14:textId="136A34AB" w:rsidR="000B4D1B" w:rsidRPr="006737B5" w:rsidRDefault="000B4D1B" w:rsidP="00DD7F3D">
      <w:pPr>
        <w:numPr>
          <w:ilvl w:val="0"/>
          <w:numId w:val="7"/>
        </w:numPr>
        <w:tabs>
          <w:tab w:val="left" w:pos="1134"/>
        </w:tabs>
        <w:ind w:left="0" w:firstLine="851"/>
        <w:rPr>
          <w:rFonts w:eastAsia="Times New Roman"/>
        </w:rPr>
      </w:pPr>
      <w:r w:rsidRPr="00FF763B">
        <w:rPr>
          <w:rFonts w:eastAsia="Times New Roman"/>
        </w:rPr>
        <w:t>участнику аукциона, чье предложение предшествовало предложению победителя.</w:t>
      </w:r>
      <w:r w:rsidRPr="006737B5">
        <w:rPr>
          <w:rFonts w:eastAsia="Times New Roman"/>
        </w:rPr>
        <w:t xml:space="preserve"> При этом срок возврата задатка исчисляется с даты подписания договор</w:t>
      </w:r>
      <w:r w:rsidR="00321FB0" w:rsidRPr="006737B5">
        <w:rPr>
          <w:rFonts w:eastAsia="Times New Roman"/>
        </w:rPr>
        <w:t>ов</w:t>
      </w:r>
      <w:r w:rsidR="00D17783" w:rsidRPr="006737B5">
        <w:rPr>
          <w:rFonts w:eastAsia="Times New Roman"/>
        </w:rPr>
        <w:t xml:space="preserve"> </w:t>
      </w:r>
      <w:r w:rsidRPr="006737B5">
        <w:rPr>
          <w:rFonts w:eastAsia="Times New Roman"/>
        </w:rPr>
        <w:t xml:space="preserve">с победителем аукциона; </w:t>
      </w:r>
    </w:p>
    <w:p w14:paraId="1407D595" w14:textId="77777777" w:rsidR="000B4D1B" w:rsidRPr="006737B5" w:rsidRDefault="000B4D1B" w:rsidP="00DD7F3D">
      <w:pPr>
        <w:numPr>
          <w:ilvl w:val="0"/>
          <w:numId w:val="7"/>
        </w:numPr>
        <w:tabs>
          <w:tab w:val="left" w:pos="1134"/>
        </w:tabs>
        <w:ind w:left="0" w:firstLine="851"/>
        <w:rPr>
          <w:rFonts w:eastAsia="Times New Roman"/>
        </w:rPr>
      </w:pPr>
      <w:r w:rsidRPr="006737B5">
        <w:rPr>
          <w:rFonts w:eastAsia="Times New Roman"/>
        </w:rPr>
        <w:t>всем участникам, в случае признания аукциона несостоявшимся (</w:t>
      </w:r>
      <w:r w:rsidRPr="006737B5">
        <w:t xml:space="preserve">кроме случая, когда аукцион признан несостоявшимся по причине, указанной в </w:t>
      </w:r>
      <w:proofErr w:type="spellStart"/>
      <w:r w:rsidRPr="006737B5">
        <w:t>п.п</w:t>
      </w:r>
      <w:proofErr w:type="spellEnd"/>
      <w:r w:rsidRPr="006737B5">
        <w:t>. «б» или «в» п. 3.2.5 настоящей Документации</w:t>
      </w:r>
      <w:r w:rsidRPr="006737B5">
        <w:rPr>
          <w:rFonts w:eastAsia="Times New Roman"/>
        </w:rPr>
        <w:t>). Срок исчисляется с даты объявления аукциона несостоявшимся.</w:t>
      </w:r>
    </w:p>
    <w:p w14:paraId="0B996829" w14:textId="77777777" w:rsidR="00EA571D" w:rsidRPr="002877D7" w:rsidRDefault="00EA571D" w:rsidP="00DD7F3D">
      <w:pPr>
        <w:numPr>
          <w:ilvl w:val="2"/>
          <w:numId w:val="58"/>
        </w:numPr>
        <w:tabs>
          <w:tab w:val="left" w:pos="1418"/>
        </w:tabs>
        <w:ind w:left="0" w:firstLine="566"/>
      </w:pPr>
      <w:r w:rsidRPr="002877D7">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14:paraId="173D94C2" w14:textId="77777777" w:rsidR="00EA571D" w:rsidRPr="002877D7" w:rsidRDefault="00EA571D" w:rsidP="00DD7F3D">
      <w:pPr>
        <w:pStyle w:val="1"/>
        <w:numPr>
          <w:ilvl w:val="0"/>
          <w:numId w:val="5"/>
        </w:numPr>
        <w:ind w:left="0" w:firstLine="567"/>
        <w:rPr>
          <w:caps/>
        </w:rPr>
      </w:pPr>
      <w:bookmarkStart w:id="114" w:name="_Ref347924920"/>
      <w:bookmarkStart w:id="115" w:name="_Toc412639469"/>
      <w:r w:rsidRPr="002877D7">
        <w:rPr>
          <w:caps/>
        </w:rPr>
        <w:t>Процедура аукциона</w:t>
      </w:r>
      <w:bookmarkEnd w:id="114"/>
      <w:bookmarkEnd w:id="115"/>
      <w:r w:rsidR="00452CB6" w:rsidRPr="002877D7">
        <w:rPr>
          <w:caps/>
        </w:rPr>
        <w:t xml:space="preserve"> НА ПОНИЖЕНИЕ</w:t>
      </w:r>
    </w:p>
    <w:p w14:paraId="3080A23B" w14:textId="77777777" w:rsidR="00EA571D" w:rsidRPr="002877D7"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2877D7">
        <w:rPr>
          <w:b/>
        </w:rPr>
        <w:t>Рассмотрение заявок.</w:t>
      </w:r>
      <w:bookmarkEnd w:id="119"/>
    </w:p>
    <w:p w14:paraId="51DC7D69" w14:textId="77777777" w:rsidR="00EA571D" w:rsidRPr="002877D7" w:rsidRDefault="00EA571D" w:rsidP="00DD7F3D">
      <w:pPr>
        <w:numPr>
          <w:ilvl w:val="2"/>
          <w:numId w:val="14"/>
        </w:numPr>
        <w:tabs>
          <w:tab w:val="left" w:pos="1418"/>
        </w:tabs>
        <w:ind w:left="0" w:firstLine="567"/>
      </w:pPr>
      <w:r w:rsidRPr="002877D7">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14:paraId="12C40608" w14:textId="77777777" w:rsidR="00EA571D" w:rsidRPr="002877D7" w:rsidRDefault="00EA571D" w:rsidP="00DD7F3D">
      <w:pPr>
        <w:numPr>
          <w:ilvl w:val="2"/>
          <w:numId w:val="14"/>
        </w:numPr>
        <w:tabs>
          <w:tab w:val="left" w:pos="1418"/>
        </w:tabs>
        <w:ind w:left="0" w:firstLine="567"/>
      </w:pPr>
      <w:bookmarkStart w:id="121" w:name="_Ref350353678"/>
      <w:r w:rsidRPr="002877D7">
        <w:t>Претендент не допускается к участию в аукционе по следующим основаниям:</w:t>
      </w:r>
      <w:bookmarkEnd w:id="121"/>
    </w:p>
    <w:p w14:paraId="05280F11"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несоответствие Претендента требованиям, установленным п. 2.1. настоящей Документации;</w:t>
      </w:r>
    </w:p>
    <w:p w14:paraId="6CD6AE74" w14:textId="358B518D" w:rsidR="0034325A" w:rsidRPr="001E09C2"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 xml:space="preserve">представленные </w:t>
      </w:r>
      <w:r w:rsidRPr="001E09C2">
        <w:rPr>
          <w:rFonts w:ascii="Times New Roman" w:hAnsi="Times New Roman"/>
          <w:sz w:val="28"/>
          <w:szCs w:val="28"/>
        </w:rPr>
        <w:t>документы не подтверждают право Претендента быть стороной по договору купли-продажи Имущества</w:t>
      </w:r>
      <w:r w:rsidR="00D17783" w:rsidRPr="001E09C2">
        <w:rPr>
          <w:rFonts w:ascii="Times New Roman" w:hAnsi="Times New Roman"/>
          <w:spacing w:val="-1"/>
          <w:sz w:val="28"/>
          <w:szCs w:val="28"/>
        </w:rPr>
        <w:t xml:space="preserve"> </w:t>
      </w:r>
      <w:r w:rsidR="003668FC" w:rsidRPr="001E09C2">
        <w:rPr>
          <w:rFonts w:ascii="Times New Roman" w:hAnsi="Times New Roman"/>
          <w:bCs/>
          <w:sz w:val="28"/>
          <w:szCs w:val="28"/>
        </w:rPr>
        <w:t>и</w:t>
      </w:r>
      <w:r w:rsidR="003668FC" w:rsidRPr="001E09C2">
        <w:rPr>
          <w:rFonts w:ascii="Times New Roman" w:hAnsi="Times New Roman"/>
          <w:spacing w:val="-1"/>
          <w:sz w:val="28"/>
          <w:szCs w:val="28"/>
        </w:rPr>
        <w:t xml:space="preserve"> </w:t>
      </w:r>
      <w:r w:rsidR="003668FC" w:rsidRPr="001E09C2">
        <w:rPr>
          <w:rFonts w:ascii="Times New Roman" w:hAnsi="Times New Roman"/>
          <w:sz w:val="28"/>
          <w:szCs w:val="28"/>
        </w:rPr>
        <w:t>договор</w:t>
      </w:r>
      <w:r w:rsidR="005A4DE0" w:rsidRPr="001E09C2">
        <w:rPr>
          <w:rFonts w:ascii="Times New Roman" w:hAnsi="Times New Roman"/>
          <w:sz w:val="28"/>
          <w:szCs w:val="28"/>
        </w:rPr>
        <w:t>ам</w:t>
      </w:r>
      <w:r w:rsidR="003668FC" w:rsidRPr="001E09C2">
        <w:rPr>
          <w:rFonts w:ascii="Times New Roman" w:hAnsi="Times New Roman"/>
          <w:sz w:val="28"/>
          <w:szCs w:val="28"/>
        </w:rPr>
        <w:t xml:space="preserve"> о перенайме земельных (лесных) участков;</w:t>
      </w:r>
    </w:p>
    <w:p w14:paraId="02EF8996"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bCs/>
          <w:sz w:val="28"/>
          <w:szCs w:val="28"/>
        </w:rPr>
      </w:pPr>
      <w:r w:rsidRPr="001E09C2">
        <w:rPr>
          <w:rFonts w:ascii="Times New Roman" w:hAnsi="Times New Roman"/>
          <w:sz w:val="28"/>
          <w:szCs w:val="28"/>
        </w:rPr>
        <w:t>несоответствие заявки на</w:t>
      </w:r>
      <w:r w:rsidRPr="002877D7">
        <w:rPr>
          <w:rFonts w:ascii="Times New Roman" w:hAnsi="Times New Roman"/>
          <w:sz w:val="28"/>
          <w:szCs w:val="28"/>
        </w:rPr>
        <w:t xml:space="preserve"> участие в аукционе требованиям, указанным в настоящей Документации</w:t>
      </w:r>
      <w:r w:rsidRPr="002877D7">
        <w:rPr>
          <w:rFonts w:ascii="Times New Roman" w:hAnsi="Times New Roman"/>
          <w:bCs/>
          <w:sz w:val="28"/>
          <w:szCs w:val="28"/>
        </w:rPr>
        <w:t>;</w:t>
      </w:r>
    </w:p>
    <w:p w14:paraId="3A7DF345"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lang w:eastAsia="en-US"/>
        </w:rPr>
      </w:pPr>
      <w:r w:rsidRPr="002877D7">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14:paraId="0CEA6541"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bCs/>
          <w:sz w:val="28"/>
          <w:szCs w:val="28"/>
        </w:rPr>
      </w:pPr>
      <w:r w:rsidRPr="002877D7">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14:paraId="173B2829"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предоставление Претендентом в заявке на участие в аукционе недостоверных сведений;</w:t>
      </w:r>
    </w:p>
    <w:p w14:paraId="5380738D"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 xml:space="preserve">отсутствие факта поступления от Претендента задатка на </w:t>
      </w:r>
      <w:r w:rsidRPr="002877D7">
        <w:rPr>
          <w:rFonts w:ascii="Times New Roman" w:hAnsi="Times New Roman"/>
          <w:bCs/>
          <w:sz w:val="28"/>
          <w:szCs w:val="28"/>
        </w:rPr>
        <w:t xml:space="preserve">расчетный </w:t>
      </w:r>
      <w:r w:rsidRPr="002877D7">
        <w:rPr>
          <w:rFonts w:ascii="Times New Roman" w:hAnsi="Times New Roman"/>
          <w:sz w:val="28"/>
          <w:szCs w:val="28"/>
        </w:rPr>
        <w:t>счет, указанный в извещении о проведении аукциона,</w:t>
      </w:r>
    </w:p>
    <w:p w14:paraId="01DDCD15"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 xml:space="preserve">заявка на участие в аукционе получена по истечении срока завершения приема заявок, указанного в п. 6.2. Извещения о проведении аукциона; </w:t>
      </w:r>
    </w:p>
    <w:p w14:paraId="35113E79"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14:paraId="7196895D" w14:textId="77777777"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lastRenderedPageBreak/>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14:paraId="3720AAB9" w14:textId="16E15C75" w:rsidR="0034325A" w:rsidRPr="002877D7" w:rsidRDefault="0034325A" w:rsidP="00DD7F3D">
      <w:pPr>
        <w:pStyle w:val="affe"/>
        <w:numPr>
          <w:ilvl w:val="0"/>
          <w:numId w:val="59"/>
        </w:numPr>
        <w:tabs>
          <w:tab w:val="left" w:pos="1134"/>
        </w:tabs>
        <w:spacing w:after="0" w:line="240" w:lineRule="auto"/>
        <w:ind w:left="0" w:firstLine="709"/>
        <w:jc w:val="both"/>
        <w:rPr>
          <w:rFonts w:ascii="Times New Roman" w:hAnsi="Times New Roman"/>
          <w:sz w:val="28"/>
          <w:szCs w:val="28"/>
        </w:rPr>
      </w:pPr>
      <w:r w:rsidRPr="002877D7">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 процедуры и/или договор</w:t>
      </w:r>
      <w:r w:rsidR="007535C2" w:rsidRPr="002877D7">
        <w:rPr>
          <w:rFonts w:ascii="Times New Roman" w:hAnsi="Times New Roman"/>
          <w:sz w:val="28"/>
          <w:szCs w:val="28"/>
        </w:rPr>
        <w:t>ов</w:t>
      </w:r>
      <w:r w:rsidRPr="002877D7">
        <w:rPr>
          <w:rFonts w:ascii="Times New Roman" w:hAnsi="Times New Roman"/>
          <w:sz w:val="28"/>
          <w:szCs w:val="28"/>
        </w:rPr>
        <w:t>, либо Претендент, являясь участником, чье предложение по цене предшествовало предложению победителя, уклонился или отказался от подписания договор</w:t>
      </w:r>
      <w:r w:rsidR="007535C2" w:rsidRPr="002877D7">
        <w:rPr>
          <w:rFonts w:ascii="Times New Roman" w:hAnsi="Times New Roman"/>
          <w:sz w:val="28"/>
          <w:szCs w:val="28"/>
        </w:rPr>
        <w:t>ов</w:t>
      </w:r>
      <w:r w:rsidR="005B1F44" w:rsidRPr="002877D7">
        <w:rPr>
          <w:rFonts w:ascii="Times New Roman" w:hAnsi="Times New Roman"/>
          <w:sz w:val="28"/>
          <w:szCs w:val="28"/>
        </w:rPr>
        <w:t xml:space="preserve"> </w:t>
      </w:r>
      <w:r w:rsidRPr="002877D7">
        <w:rPr>
          <w:rFonts w:ascii="Times New Roman" w:hAnsi="Times New Roman"/>
          <w:sz w:val="28"/>
          <w:szCs w:val="28"/>
        </w:rPr>
        <w:t>в случае уклонения или отказа Победителя от подписания договор</w:t>
      </w:r>
      <w:r w:rsidR="007535C2" w:rsidRPr="002877D7">
        <w:rPr>
          <w:rFonts w:ascii="Times New Roman" w:hAnsi="Times New Roman"/>
          <w:sz w:val="28"/>
          <w:szCs w:val="28"/>
        </w:rPr>
        <w:t>ов</w:t>
      </w:r>
      <w:r w:rsidR="001B1BA2">
        <w:rPr>
          <w:rFonts w:ascii="Times New Roman" w:hAnsi="Times New Roman"/>
          <w:sz w:val="28"/>
          <w:szCs w:val="28"/>
        </w:rPr>
        <w:t>;</w:t>
      </w:r>
    </w:p>
    <w:p w14:paraId="7B425172" w14:textId="77777777" w:rsidR="00044C36" w:rsidRPr="002877D7" w:rsidRDefault="00044C36" w:rsidP="00DD7F3D">
      <w:pPr>
        <w:keepNext/>
        <w:keepLines/>
        <w:numPr>
          <w:ilvl w:val="0"/>
          <w:numId w:val="59"/>
        </w:numPr>
        <w:tabs>
          <w:tab w:val="left" w:pos="-6379"/>
        </w:tabs>
        <w:ind w:left="0" w:firstLine="709"/>
        <w:contextualSpacing/>
      </w:pPr>
      <w:r w:rsidRPr="002877D7">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14:paraId="187354B2" w14:textId="77777777" w:rsidR="00EA571D" w:rsidRPr="002877D7" w:rsidRDefault="00EA571D" w:rsidP="00DD7F3D">
      <w:pPr>
        <w:numPr>
          <w:ilvl w:val="2"/>
          <w:numId w:val="14"/>
        </w:numPr>
        <w:tabs>
          <w:tab w:val="left" w:pos="1418"/>
        </w:tabs>
        <w:ind w:left="0" w:firstLine="567"/>
      </w:pPr>
      <w:bookmarkStart w:id="122" w:name="_Ref405989881"/>
      <w:r w:rsidRPr="002877D7">
        <w:t>Комиссия ведет протокол рассмотрения заявок. Протокол подписывается всеми членами Комиссии</w:t>
      </w:r>
      <w:r w:rsidR="004F0B05" w:rsidRPr="002877D7">
        <w:t>.</w:t>
      </w:r>
      <w:r w:rsidRPr="002877D7">
        <w:t xml:space="preserve">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14:paraId="1B84FAD8" w14:textId="77777777" w:rsidR="00EA571D" w:rsidRPr="002877D7" w:rsidRDefault="00EA571D" w:rsidP="00DD7F3D">
      <w:pPr>
        <w:numPr>
          <w:ilvl w:val="2"/>
          <w:numId w:val="14"/>
        </w:numPr>
        <w:tabs>
          <w:tab w:val="left" w:pos="1418"/>
        </w:tabs>
        <w:ind w:left="0" w:firstLine="567"/>
      </w:pPr>
      <w:r w:rsidRPr="002877D7">
        <w:t xml:space="preserve">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w:t>
      </w:r>
      <w:r w:rsidR="004F0B05" w:rsidRPr="002877D7">
        <w:t>собственника и сайте ЭТП</w:t>
      </w:r>
      <w:r w:rsidRPr="002877D7">
        <w:t xml:space="preserve"> в течение 3 (трех)</w:t>
      </w:r>
      <w:r w:rsidR="004F0B05" w:rsidRPr="002877D7">
        <w:t xml:space="preserve"> рабочих </w:t>
      </w:r>
      <w:r w:rsidRPr="002877D7">
        <w:t xml:space="preserve"> дней с момента признания аукциона несостоявшимся.</w:t>
      </w:r>
    </w:p>
    <w:p w14:paraId="57980390" w14:textId="77777777" w:rsidR="00EA571D" w:rsidRPr="002877D7" w:rsidRDefault="00EA571D" w:rsidP="00DD7F3D">
      <w:pPr>
        <w:numPr>
          <w:ilvl w:val="2"/>
          <w:numId w:val="14"/>
        </w:numPr>
        <w:tabs>
          <w:tab w:val="left" w:pos="1418"/>
        </w:tabs>
        <w:ind w:left="0" w:firstLine="567"/>
      </w:pPr>
      <w:r w:rsidRPr="002877D7">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AE0ADA" w:rsidRPr="002877D7">
        <w:t xml:space="preserve"> рассмотрения заявок</w:t>
      </w:r>
      <w:r w:rsidRPr="002877D7">
        <w:t>.</w:t>
      </w:r>
    </w:p>
    <w:p w14:paraId="7DCD9602" w14:textId="77777777" w:rsidR="00EA571D" w:rsidRPr="002877D7" w:rsidRDefault="00EA571D" w:rsidP="00DD7F3D">
      <w:pPr>
        <w:numPr>
          <w:ilvl w:val="2"/>
          <w:numId w:val="14"/>
        </w:numPr>
        <w:tabs>
          <w:tab w:val="left" w:pos="1418"/>
        </w:tabs>
        <w:ind w:left="0" w:firstLine="567"/>
      </w:pPr>
      <w:r w:rsidRPr="002877D7">
        <w:t xml:space="preserve">Претенденты, признанные участниками аукциона, и Претенденты, не допущенные к участию в аукционе, уведомляются о принятом решении посредством </w:t>
      </w:r>
      <w:r w:rsidR="00AE0ADA" w:rsidRPr="002877D7">
        <w:t>ЭТП</w:t>
      </w:r>
      <w:r w:rsidRPr="002877D7">
        <w:t>.</w:t>
      </w:r>
    </w:p>
    <w:p w14:paraId="5300BDBE" w14:textId="77777777" w:rsidR="00EA571D" w:rsidRPr="002877D7" w:rsidRDefault="00EA571D" w:rsidP="00DD7F3D">
      <w:pPr>
        <w:numPr>
          <w:ilvl w:val="2"/>
          <w:numId w:val="14"/>
        </w:numPr>
        <w:tabs>
          <w:tab w:val="left" w:pos="1418"/>
        </w:tabs>
        <w:ind w:left="0" w:firstLine="567"/>
      </w:pPr>
      <w:r w:rsidRPr="002877D7">
        <w:t xml:space="preserve">В ходе рассмотрения заявок на участие в аукционе </w:t>
      </w:r>
      <w:r w:rsidR="004F6300" w:rsidRPr="002877D7">
        <w:t>К</w:t>
      </w:r>
      <w:r w:rsidRPr="002877D7">
        <w:t>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14:paraId="5E7BF4F8" w14:textId="77777777" w:rsidR="00EA571D" w:rsidRPr="002877D7" w:rsidRDefault="00EA571D" w:rsidP="00DD7F3D">
      <w:pPr>
        <w:numPr>
          <w:ilvl w:val="2"/>
          <w:numId w:val="14"/>
        </w:numPr>
        <w:tabs>
          <w:tab w:val="left" w:pos="1418"/>
        </w:tabs>
        <w:ind w:left="0" w:firstLine="567"/>
      </w:pPr>
      <w:r w:rsidRPr="002877D7">
        <w:t xml:space="preserve">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w:t>
      </w:r>
      <w:r w:rsidRPr="002877D7">
        <w:lastRenderedPageBreak/>
        <w:t>разумный срок не представил оригинал документа, копия документа не рассматривается и документ считается не предоставленным.</w:t>
      </w:r>
    </w:p>
    <w:p w14:paraId="5471AADB" w14:textId="77777777" w:rsidR="00EA571D" w:rsidRPr="002877D7" w:rsidRDefault="00EA571D" w:rsidP="00DD7F3D">
      <w:pPr>
        <w:numPr>
          <w:ilvl w:val="2"/>
          <w:numId w:val="14"/>
        </w:numPr>
        <w:tabs>
          <w:tab w:val="left" w:pos="1418"/>
        </w:tabs>
        <w:ind w:left="0" w:firstLine="567"/>
      </w:pPr>
      <w:r w:rsidRPr="002877D7">
        <w:t xml:space="preserve">В ходе рассмотрения заявок </w:t>
      </w:r>
      <w:r w:rsidR="004F6300" w:rsidRPr="002877D7">
        <w:t>К</w:t>
      </w:r>
      <w:r w:rsidRPr="002877D7">
        <w:t xml:space="preserve">омиссия вправе уточнять заявки на участие в аукционе, а именно - затребовать у Претендента представленные в нечитаемом виде </w:t>
      </w:r>
      <w:r w:rsidR="004F6300" w:rsidRPr="002877D7">
        <w:t xml:space="preserve">или непредставленные </w:t>
      </w:r>
      <w:r w:rsidRPr="002877D7">
        <w:t>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14:paraId="27B46874" w14:textId="77777777" w:rsidR="00EA571D" w:rsidRPr="002877D7" w:rsidRDefault="00EA571D" w:rsidP="00DD7F3D">
      <w:pPr>
        <w:numPr>
          <w:ilvl w:val="2"/>
          <w:numId w:val="14"/>
        </w:numPr>
        <w:tabs>
          <w:tab w:val="left" w:pos="1418"/>
        </w:tabs>
        <w:ind w:left="0" w:firstLine="567"/>
      </w:pPr>
      <w:r w:rsidRPr="002877D7">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00977C75" w:rsidRPr="002877D7">
        <w:t>пп</w:t>
      </w:r>
      <w:proofErr w:type="spellEnd"/>
      <w:r w:rsidR="00977C75" w:rsidRPr="002877D7">
        <w:t xml:space="preserve">. г </w:t>
      </w:r>
      <w:r w:rsidRPr="002877D7">
        <w:t xml:space="preserve">п.3.1.2 Документации, допускается только при объективной невозможности дополнительно запросить (в </w:t>
      </w:r>
      <w:r w:rsidR="00907E4A" w:rsidRPr="002877D7">
        <w:t>рамках</w:t>
      </w:r>
      <w:r w:rsidRPr="002877D7">
        <w:t xml:space="preserve"> процедуры уточнения заявки) непредставленный </w:t>
      </w:r>
      <w:r w:rsidR="00977C75" w:rsidRPr="002877D7">
        <w:t>и</w:t>
      </w:r>
      <w:r w:rsidRPr="002877D7">
        <w:t>ли неп</w:t>
      </w:r>
      <w:r w:rsidR="00907E4A" w:rsidRPr="002877D7">
        <w:t>равильно оформленный документ ил</w:t>
      </w:r>
      <w:r w:rsidRPr="002877D7">
        <w:t xml:space="preserve">и </w:t>
      </w:r>
      <w:proofErr w:type="spellStart"/>
      <w:r w:rsidRPr="002877D7">
        <w:t>непредоставлении</w:t>
      </w:r>
      <w:proofErr w:type="spellEnd"/>
      <w:r w:rsidRPr="002877D7">
        <w:t xml:space="preserve"> документа после уточнения заявки.</w:t>
      </w:r>
    </w:p>
    <w:p w14:paraId="4F17FC43" w14:textId="77777777" w:rsidR="00EA571D" w:rsidRPr="002877D7" w:rsidRDefault="00EA571D" w:rsidP="00DD7F3D">
      <w:pPr>
        <w:numPr>
          <w:ilvl w:val="2"/>
          <w:numId w:val="14"/>
        </w:numPr>
        <w:tabs>
          <w:tab w:val="left" w:pos="1418"/>
        </w:tabs>
        <w:ind w:left="0" w:firstLine="567"/>
      </w:pPr>
      <w:r w:rsidRPr="002877D7">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w:t>
      </w:r>
      <w:r w:rsidR="00977C75" w:rsidRPr="002877D7">
        <w:t>ЭТП</w:t>
      </w:r>
      <w:r w:rsidRPr="002877D7">
        <w:t xml:space="preserve"> в виде электронной копии. </w:t>
      </w:r>
    </w:p>
    <w:p w14:paraId="6635732D" w14:textId="77777777" w:rsidR="00EA571D" w:rsidRPr="002877D7" w:rsidRDefault="00EA571D" w:rsidP="00564E5B">
      <w:pPr>
        <w:pStyle w:val="2"/>
        <w:tabs>
          <w:tab w:val="clear" w:pos="1701"/>
          <w:tab w:val="left" w:pos="1418"/>
        </w:tabs>
        <w:ind w:left="0" w:firstLine="567"/>
      </w:pPr>
      <w:bookmarkStart w:id="123" w:name="_Toc412639471"/>
      <w:r w:rsidRPr="002877D7">
        <w:rPr>
          <w:b/>
        </w:rPr>
        <w:t>Проведение аукциона</w:t>
      </w:r>
      <w:r w:rsidRPr="002877D7">
        <w:t>.</w:t>
      </w:r>
      <w:bookmarkEnd w:id="123"/>
    </w:p>
    <w:p w14:paraId="2B906136" w14:textId="77777777" w:rsidR="00EA571D" w:rsidRPr="002877D7" w:rsidRDefault="00EA571D" w:rsidP="00DD7F3D">
      <w:pPr>
        <w:numPr>
          <w:ilvl w:val="2"/>
          <w:numId w:val="15"/>
        </w:numPr>
        <w:tabs>
          <w:tab w:val="left" w:pos="1418"/>
        </w:tabs>
        <w:ind w:left="0" w:firstLine="567"/>
      </w:pPr>
      <w:r w:rsidRPr="002877D7">
        <w:t>Аукцион проводится в день, указанный в Извещении о проведении</w:t>
      </w:r>
      <w:r w:rsidR="000C349B" w:rsidRPr="002877D7">
        <w:t xml:space="preserve"> </w:t>
      </w:r>
      <w:r w:rsidRPr="002877D7">
        <w:t xml:space="preserve"> аукциона.</w:t>
      </w:r>
    </w:p>
    <w:p w14:paraId="5CEE229E" w14:textId="77777777" w:rsidR="00EA571D" w:rsidRPr="002877D7" w:rsidRDefault="00EA571D" w:rsidP="00DD7F3D">
      <w:pPr>
        <w:numPr>
          <w:ilvl w:val="2"/>
          <w:numId w:val="15"/>
        </w:numPr>
        <w:tabs>
          <w:tab w:val="left" w:pos="1418"/>
        </w:tabs>
        <w:ind w:left="0" w:firstLine="567"/>
      </w:pPr>
      <w:r w:rsidRPr="002877D7">
        <w:t xml:space="preserve">Аукцион проводится в электронной форме посредством </w:t>
      </w:r>
      <w:r w:rsidR="0002625B" w:rsidRPr="002877D7">
        <w:t>ЭТП</w:t>
      </w:r>
      <w:r w:rsidRPr="002877D7">
        <w:t xml:space="preserve"> в соответствии с правилами </w:t>
      </w:r>
      <w:r w:rsidR="0002625B" w:rsidRPr="002877D7">
        <w:t>ЭТП</w:t>
      </w:r>
      <w:r w:rsidRPr="002877D7">
        <w:t>.</w:t>
      </w:r>
    </w:p>
    <w:p w14:paraId="72FF79C7" w14:textId="77777777" w:rsidR="00635060" w:rsidRPr="002877D7" w:rsidRDefault="0002625B" w:rsidP="00635060">
      <w:pPr>
        <w:pStyle w:val="affe"/>
        <w:numPr>
          <w:ilvl w:val="2"/>
          <w:numId w:val="15"/>
        </w:numPr>
        <w:tabs>
          <w:tab w:val="left" w:pos="1418"/>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Право приобретения имущества принадлежит участнику, который предложил максимальную цену.</w:t>
      </w:r>
    </w:p>
    <w:p w14:paraId="1A15B21A" w14:textId="77777777" w:rsidR="00635060" w:rsidRPr="002877D7" w:rsidRDefault="00044C36" w:rsidP="00635060">
      <w:pPr>
        <w:pStyle w:val="affe"/>
        <w:numPr>
          <w:ilvl w:val="2"/>
          <w:numId w:val="15"/>
        </w:numPr>
        <w:tabs>
          <w:tab w:val="left" w:pos="1418"/>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r w:rsidR="00635060" w:rsidRPr="002877D7">
        <w:rPr>
          <w:rFonts w:ascii="Times New Roman" w:hAnsi="Times New Roman"/>
          <w:sz w:val="28"/>
          <w:szCs w:val="28"/>
        </w:rPr>
        <w:t xml:space="preserve"> </w:t>
      </w:r>
    </w:p>
    <w:p w14:paraId="2A4E6A41"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14:paraId="72B7B64A"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14:paraId="44AD1C92" w14:textId="77777777" w:rsidR="00635060"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 xml:space="preserve">В случае если два и более Участников подтверждают цену первоначального предложения или цену предложения, сложившуюся на одном </w:t>
      </w:r>
      <w:r w:rsidRPr="002877D7">
        <w:rPr>
          <w:rFonts w:ascii="Times New Roman" w:hAnsi="Times New Roman"/>
          <w:sz w:val="28"/>
          <w:szCs w:val="28"/>
        </w:rPr>
        <w:lastRenderedPageBreak/>
        <w:t>из «шагов понижения», с данными Участниками проводится аукцион на повышение, предусматривающий открытую форму подачи предложений о цене имущества.</w:t>
      </w:r>
    </w:p>
    <w:p w14:paraId="2CD1E924" w14:textId="402DEBD3" w:rsidR="00044C36" w:rsidRPr="002877D7" w:rsidRDefault="00044C36" w:rsidP="00635060">
      <w:pPr>
        <w:pStyle w:val="affe"/>
        <w:tabs>
          <w:tab w:val="left" w:pos="1418"/>
        </w:tabs>
        <w:spacing w:after="0" w:line="240" w:lineRule="auto"/>
        <w:ind w:left="0" w:firstLine="851"/>
        <w:jc w:val="both"/>
        <w:rPr>
          <w:rFonts w:ascii="Times New Roman" w:hAnsi="Times New Roman"/>
          <w:sz w:val="28"/>
          <w:szCs w:val="28"/>
        </w:rPr>
      </w:pPr>
      <w:r w:rsidRPr="002877D7">
        <w:rPr>
          <w:rFonts w:ascii="Times New Roman" w:hAnsi="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14:paraId="0BE9C80C" w14:textId="77777777" w:rsidR="00044C36" w:rsidRPr="002877D7" w:rsidRDefault="00044C36" w:rsidP="00044C36">
      <w:pPr>
        <w:keepNext/>
        <w:keepLines/>
        <w:tabs>
          <w:tab w:val="left" w:pos="-6379"/>
          <w:tab w:val="left" w:pos="1418"/>
        </w:tabs>
        <w:ind w:firstLine="851"/>
      </w:pPr>
      <w:r w:rsidRPr="002877D7">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14:paraId="3C7AFD96" w14:textId="109770BB" w:rsidR="00635060" w:rsidRPr="002877D7" w:rsidRDefault="00044C36" w:rsidP="00635060">
      <w:pPr>
        <w:keepNext/>
        <w:keepLines/>
        <w:tabs>
          <w:tab w:val="left" w:pos="-6379"/>
          <w:tab w:val="left" w:pos="1418"/>
        </w:tabs>
        <w:ind w:firstLine="851"/>
      </w:pPr>
      <w:r w:rsidRPr="002877D7">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14:paraId="42C0200F" w14:textId="77777777" w:rsidR="00EA571D" w:rsidRPr="002877D7" w:rsidRDefault="00F73DE9" w:rsidP="00564E5B">
      <w:pPr>
        <w:tabs>
          <w:tab w:val="left" w:pos="1418"/>
        </w:tabs>
        <w:ind w:firstLine="567"/>
      </w:pPr>
      <w:r w:rsidRPr="002877D7">
        <w:t>П</w:t>
      </w:r>
      <w:r w:rsidR="00EA571D" w:rsidRPr="002877D7">
        <w:t xml:space="preserve">раво </w:t>
      </w:r>
      <w:r w:rsidRPr="002877D7">
        <w:t xml:space="preserve">на приобретение имущества </w:t>
      </w:r>
      <w:r w:rsidR="00EA571D" w:rsidRPr="002877D7">
        <w:t xml:space="preserve">принадлежит Участнику, </w:t>
      </w:r>
      <w:r w:rsidRPr="002877D7">
        <w:t xml:space="preserve">предложившему </w:t>
      </w:r>
      <w:r w:rsidR="00B337A6" w:rsidRPr="002877D7">
        <w:t>наиболее высокую цену</w:t>
      </w:r>
      <w:r w:rsidR="00EA571D" w:rsidRPr="002877D7">
        <w:t>.</w:t>
      </w:r>
    </w:p>
    <w:p w14:paraId="5F9ABBC2" w14:textId="77777777" w:rsidR="00EA571D" w:rsidRPr="002877D7" w:rsidRDefault="00EA571D" w:rsidP="00DD7F3D">
      <w:pPr>
        <w:numPr>
          <w:ilvl w:val="2"/>
          <w:numId w:val="15"/>
        </w:numPr>
        <w:tabs>
          <w:tab w:val="left" w:pos="1418"/>
        </w:tabs>
        <w:ind w:left="0" w:firstLine="567"/>
      </w:pPr>
      <w:bookmarkStart w:id="124" w:name="_Ref350258876"/>
      <w:r w:rsidRPr="002877D7">
        <w:t>Аукцион признается несостоявшимся в случаях, если:</w:t>
      </w:r>
      <w:bookmarkEnd w:id="124"/>
    </w:p>
    <w:p w14:paraId="4E21F949"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не подано ни одной заявки на участие в аукционе</w:t>
      </w:r>
      <w:r w:rsidRPr="002877D7">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2877D7">
        <w:rPr>
          <w:rFonts w:ascii="Times New Roman" w:hAnsi="Times New Roman"/>
          <w:bCs/>
          <w:sz w:val="28"/>
          <w:szCs w:val="28"/>
        </w:rPr>
        <w:t>;</w:t>
      </w:r>
    </w:p>
    <w:p w14:paraId="0865505F"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была подана только одна заявка на участие в аукционе;</w:t>
      </w:r>
    </w:p>
    <w:p w14:paraId="31C900BD"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sz w:val="28"/>
          <w:szCs w:val="28"/>
        </w:rPr>
      </w:pPr>
      <w:r w:rsidRPr="002877D7">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14:paraId="072E1D4B" w14:textId="77777777" w:rsidR="00044C36" w:rsidRPr="002877D7" w:rsidRDefault="00044C36" w:rsidP="00DD7F3D">
      <w:pPr>
        <w:widowControl w:val="0"/>
        <w:numPr>
          <w:ilvl w:val="0"/>
          <w:numId w:val="60"/>
        </w:numPr>
        <w:ind w:left="0" w:firstLine="567"/>
        <w:contextualSpacing/>
        <w:rPr>
          <w:bCs/>
        </w:rPr>
      </w:pPr>
      <w:r w:rsidRPr="002877D7">
        <w:rPr>
          <w:bCs/>
        </w:rPr>
        <w:t>участие в аукционе принял только один участник;</w:t>
      </w:r>
    </w:p>
    <w:p w14:paraId="0F26766E" w14:textId="77777777" w:rsidR="009F56BF"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победитель аукциона или его полномочный представитель уклонились/отказались от подписания</w:t>
      </w:r>
      <w:r w:rsidR="00431459" w:rsidRPr="002877D7">
        <w:rPr>
          <w:rFonts w:ascii="Times New Roman" w:hAnsi="Times New Roman"/>
          <w:bCs/>
          <w:sz w:val="28"/>
          <w:szCs w:val="28"/>
        </w:rPr>
        <w:t xml:space="preserve"> </w:t>
      </w:r>
      <w:r w:rsidR="009F56BF" w:rsidRPr="002877D7">
        <w:rPr>
          <w:rFonts w:ascii="Times New Roman" w:hAnsi="Times New Roman"/>
          <w:bCs/>
          <w:sz w:val="28"/>
          <w:szCs w:val="28"/>
        </w:rPr>
        <w:t>протокола об итогах аукциона;</w:t>
      </w:r>
    </w:p>
    <w:p w14:paraId="519A0592" w14:textId="77777777" w:rsidR="00EA571D" w:rsidRPr="002877D7" w:rsidRDefault="00EA571D" w:rsidP="00DD7F3D">
      <w:pPr>
        <w:pStyle w:val="affe"/>
        <w:numPr>
          <w:ilvl w:val="0"/>
          <w:numId w:val="60"/>
        </w:numPr>
        <w:tabs>
          <w:tab w:val="left" w:pos="1276"/>
        </w:tabs>
        <w:spacing w:after="0" w:line="240" w:lineRule="auto"/>
        <w:ind w:left="0" w:firstLine="567"/>
        <w:jc w:val="both"/>
        <w:rPr>
          <w:rFonts w:ascii="Times New Roman" w:hAnsi="Times New Roman"/>
          <w:bCs/>
          <w:sz w:val="28"/>
          <w:szCs w:val="28"/>
        </w:rPr>
      </w:pPr>
      <w:r w:rsidRPr="002877D7">
        <w:rPr>
          <w:rFonts w:ascii="Times New Roman" w:hAnsi="Times New Roman"/>
          <w:bCs/>
          <w:sz w:val="28"/>
          <w:szCs w:val="28"/>
        </w:rPr>
        <w:t>ни один из участников аукциона не подал предложение о цене.</w:t>
      </w:r>
    </w:p>
    <w:p w14:paraId="1CD480F1" w14:textId="77777777" w:rsidR="00EA571D" w:rsidRPr="002877D7" w:rsidRDefault="00EA571D" w:rsidP="00DD7F3D">
      <w:pPr>
        <w:numPr>
          <w:ilvl w:val="2"/>
          <w:numId w:val="15"/>
        </w:numPr>
        <w:tabs>
          <w:tab w:val="left" w:pos="1418"/>
        </w:tabs>
        <w:ind w:left="0" w:firstLine="567"/>
        <w:rPr>
          <w:bCs/>
        </w:rPr>
      </w:pPr>
      <w:bookmarkStart w:id="125" w:name="_Ref369263601"/>
      <w:r w:rsidRPr="002877D7">
        <w:t>Победителем аукциона признается участник</w:t>
      </w:r>
      <w:r w:rsidR="007E2D5B" w:rsidRPr="002877D7">
        <w:t xml:space="preserve">, </w:t>
      </w:r>
      <w:r w:rsidRPr="002877D7">
        <w:rPr>
          <w:bCs/>
        </w:rPr>
        <w:t>предложивший</w:t>
      </w:r>
      <w:r w:rsidRPr="002877D7">
        <w:t xml:space="preserve"> по итогам аукциона наибольшую цену</w:t>
      </w:r>
      <w:r w:rsidR="007E2D5B" w:rsidRPr="002877D7">
        <w:t>.</w:t>
      </w:r>
      <w:r w:rsidRPr="002877D7">
        <w:t xml:space="preserve"> </w:t>
      </w:r>
    </w:p>
    <w:p w14:paraId="1F635B4B" w14:textId="77777777" w:rsidR="00684A13" w:rsidRPr="002877D7" w:rsidRDefault="00EA571D" w:rsidP="00DD7F3D">
      <w:pPr>
        <w:numPr>
          <w:ilvl w:val="2"/>
          <w:numId w:val="15"/>
        </w:numPr>
        <w:tabs>
          <w:tab w:val="left" w:pos="1418"/>
          <w:tab w:val="left" w:pos="1843"/>
        </w:tabs>
        <w:ind w:left="0" w:firstLine="566"/>
      </w:pPr>
      <w:bookmarkStart w:id="126" w:name="_Ref349315183"/>
      <w:bookmarkEnd w:id="125"/>
      <w:r w:rsidRPr="002877D7">
        <w:t xml:space="preserve">Результаты аукциона оформляются протоколом об итогах аукциона, который подписывается Комиссией и победителем аукциона в день проведения аукциона. </w:t>
      </w:r>
      <w:bookmarkEnd w:id="126"/>
      <w:r w:rsidR="00684A13" w:rsidRPr="002877D7">
        <w:t xml:space="preserve">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 </w:t>
      </w:r>
    </w:p>
    <w:p w14:paraId="41B2197F" w14:textId="77777777" w:rsidR="00EA571D" w:rsidRPr="002877D7" w:rsidRDefault="00EA571D" w:rsidP="00684A13">
      <w:pPr>
        <w:tabs>
          <w:tab w:val="left" w:pos="1418"/>
          <w:tab w:val="left" w:pos="1843"/>
        </w:tabs>
        <w:ind w:firstLine="567"/>
      </w:pPr>
      <w:r w:rsidRPr="002877D7">
        <w:rPr>
          <w:bCs/>
        </w:rPr>
        <w:t>Протокол об итогах аукциона должен содержать:</w:t>
      </w:r>
    </w:p>
    <w:p w14:paraId="68890163" w14:textId="77777777" w:rsidR="00EA571D" w:rsidRPr="002877D7" w:rsidRDefault="00EA571D" w:rsidP="00B064E5">
      <w:pPr>
        <w:tabs>
          <w:tab w:val="left" w:pos="851"/>
        </w:tabs>
        <w:ind w:firstLine="851"/>
        <w:rPr>
          <w:bCs/>
        </w:rPr>
      </w:pPr>
      <w:r w:rsidRPr="002877D7">
        <w:rPr>
          <w:bCs/>
        </w:rPr>
        <w:t>а) сведения об имуществе (наименование, количество и краткая характеристика);</w:t>
      </w:r>
    </w:p>
    <w:p w14:paraId="6B073483" w14:textId="77777777" w:rsidR="00EA571D" w:rsidRPr="002877D7" w:rsidRDefault="00EA571D" w:rsidP="00B064E5">
      <w:pPr>
        <w:ind w:firstLine="851"/>
        <w:rPr>
          <w:bCs/>
        </w:rPr>
      </w:pPr>
      <w:r w:rsidRPr="002877D7">
        <w:rPr>
          <w:bCs/>
        </w:rPr>
        <w:t>б) сведения о победителе;</w:t>
      </w:r>
    </w:p>
    <w:p w14:paraId="0E7687F8" w14:textId="77777777" w:rsidR="009F56BF" w:rsidRPr="002877D7" w:rsidRDefault="00EA571D" w:rsidP="00B064E5">
      <w:pPr>
        <w:ind w:firstLine="851"/>
        <w:rPr>
          <w:bCs/>
        </w:rPr>
      </w:pPr>
      <w:r w:rsidRPr="002877D7">
        <w:rPr>
          <w:bCs/>
        </w:rPr>
        <w:t xml:space="preserve">в) </w:t>
      </w:r>
      <w:r w:rsidR="009F56BF" w:rsidRPr="002877D7">
        <w:rPr>
          <w:bCs/>
        </w:rPr>
        <w:t>цену договоров, предложенную победителем;</w:t>
      </w:r>
    </w:p>
    <w:p w14:paraId="744AEAAA" w14:textId="3CC45DB9" w:rsidR="00B064E5" w:rsidRPr="001E09C2" w:rsidRDefault="00EA571D" w:rsidP="00B064E5">
      <w:pPr>
        <w:ind w:firstLine="851"/>
        <w:rPr>
          <w:bCs/>
        </w:rPr>
      </w:pPr>
      <w:r w:rsidRPr="002877D7">
        <w:rPr>
          <w:bCs/>
        </w:rPr>
        <w:lastRenderedPageBreak/>
        <w:t xml:space="preserve">г) </w:t>
      </w:r>
      <w:r w:rsidR="00B064E5" w:rsidRPr="002877D7">
        <w:rPr>
          <w:bCs/>
        </w:rPr>
        <w:tab/>
      </w:r>
      <w:r w:rsidR="00B064E5" w:rsidRPr="006737B5">
        <w:rPr>
          <w:bCs/>
        </w:rPr>
        <w:t xml:space="preserve">санкции, </w:t>
      </w:r>
      <w:r w:rsidR="00B064E5" w:rsidRPr="001E09C2">
        <w:rPr>
          <w:bCs/>
        </w:rPr>
        <w:t>применяемые к победителю аукциона: в случае уклонения или отказа от подписания договора купли-продажи</w:t>
      </w:r>
      <w:r w:rsidR="00B1511F" w:rsidRPr="001E09C2">
        <w:rPr>
          <w:bCs/>
        </w:rPr>
        <w:t xml:space="preserve"> и/или</w:t>
      </w:r>
      <w:r w:rsidR="00635060" w:rsidRPr="001E09C2">
        <w:rPr>
          <w:bCs/>
        </w:rPr>
        <w:t xml:space="preserve"> </w:t>
      </w:r>
      <w:r w:rsidR="003668FC" w:rsidRPr="001E09C2">
        <w:t>договоров о перенайме земельных (лесных) участков</w:t>
      </w:r>
      <w:r w:rsidR="00635060" w:rsidRPr="001E09C2">
        <w:rPr>
          <w:spacing w:val="-1"/>
        </w:rPr>
        <w:t xml:space="preserve"> </w:t>
      </w:r>
      <w:r w:rsidR="00B064E5" w:rsidRPr="001E09C2">
        <w:rPr>
          <w:bCs/>
        </w:rPr>
        <w:t>- отказ от возврата внесенного задатка;</w:t>
      </w:r>
    </w:p>
    <w:p w14:paraId="79197716" w14:textId="77777777" w:rsidR="00EA571D" w:rsidRPr="001E09C2" w:rsidRDefault="00EA571D" w:rsidP="00B064E5">
      <w:pPr>
        <w:ind w:firstLine="851"/>
      </w:pPr>
      <w:r w:rsidRPr="001E09C2">
        <w:rPr>
          <w:bCs/>
        </w:rPr>
        <w:t xml:space="preserve">д) </w:t>
      </w:r>
      <w:r w:rsidRPr="001E09C2">
        <w:t>при наличии</w:t>
      </w:r>
      <w:r w:rsidR="00100A0A" w:rsidRPr="001E09C2">
        <w:t xml:space="preserve"> -</w:t>
      </w:r>
      <w:r w:rsidR="00431459" w:rsidRPr="001E09C2">
        <w:t xml:space="preserve"> </w:t>
      </w:r>
      <w:r w:rsidR="009F56BF" w:rsidRPr="001E09C2">
        <w:t>цену договоров,</w:t>
      </w:r>
      <w:r w:rsidR="00100A0A" w:rsidRPr="001E09C2">
        <w:t xml:space="preserve"> </w:t>
      </w:r>
      <w:r w:rsidRPr="001E09C2">
        <w:t>предложенную участником, чье предложение по цене предше</w:t>
      </w:r>
      <w:r w:rsidR="00182625" w:rsidRPr="001E09C2">
        <w:t>ствовало предложению победителя</w:t>
      </w:r>
      <w:r w:rsidRPr="001E09C2">
        <w:t>;</w:t>
      </w:r>
    </w:p>
    <w:p w14:paraId="1F5BFABB" w14:textId="77777777" w:rsidR="005A4DE0" w:rsidRPr="00265EA8" w:rsidRDefault="00EA571D" w:rsidP="005A4DE0">
      <w:pPr>
        <w:tabs>
          <w:tab w:val="left" w:pos="1418"/>
        </w:tabs>
        <w:ind w:firstLine="567"/>
      </w:pPr>
      <w:r w:rsidRPr="001E09C2">
        <w:t xml:space="preserve">е) </w:t>
      </w:r>
      <w:r w:rsidR="009F56BF" w:rsidRPr="001E09C2">
        <w:t xml:space="preserve">условие о том, что </w:t>
      </w:r>
      <w:r w:rsidR="009F56BF" w:rsidRPr="001E09C2">
        <w:rPr>
          <w:bCs/>
        </w:rPr>
        <w:t>договор купли-продажи</w:t>
      </w:r>
      <w:r w:rsidR="00182625" w:rsidRPr="001E09C2">
        <w:rPr>
          <w:bCs/>
        </w:rPr>
        <w:t xml:space="preserve"> </w:t>
      </w:r>
      <w:r w:rsidR="009F56BF" w:rsidRPr="001E09C2">
        <w:rPr>
          <w:bCs/>
        </w:rPr>
        <w:t>заключа</w:t>
      </w:r>
      <w:r w:rsidR="00631522" w:rsidRPr="001E09C2">
        <w:rPr>
          <w:bCs/>
        </w:rPr>
        <w:t>е</w:t>
      </w:r>
      <w:r w:rsidR="009F56BF" w:rsidRPr="001E09C2">
        <w:rPr>
          <w:bCs/>
        </w:rPr>
        <w:t xml:space="preserve">тся с победителем аукциона в течение 20 (Двадцати) рабочих дней, но не ранее 10 (Десяти) календарных дней со дня опубликования протокола об итогах аукциона, </w:t>
      </w:r>
      <w:r w:rsidR="003668FC" w:rsidRPr="001E09C2">
        <w:rPr>
          <w:bCs/>
        </w:rPr>
        <w:t>и</w:t>
      </w:r>
      <w:r w:rsidR="003668FC" w:rsidRPr="001E09C2">
        <w:rPr>
          <w:spacing w:val="-1"/>
        </w:rPr>
        <w:t xml:space="preserve"> </w:t>
      </w:r>
      <w:r w:rsidR="003668FC" w:rsidRPr="001E09C2">
        <w:t>договоры о перенайме земельных (лесных) участков</w:t>
      </w:r>
      <w:r w:rsidR="003668FC" w:rsidRPr="001E09C2">
        <w:rPr>
          <w:spacing w:val="-1"/>
        </w:rPr>
        <w:t xml:space="preserve"> </w:t>
      </w:r>
      <w:r w:rsidR="00832B7D" w:rsidRPr="001E09C2">
        <w:rPr>
          <w:bCs/>
        </w:rPr>
        <w:t>заключа</w:t>
      </w:r>
      <w:r w:rsidR="00631522" w:rsidRPr="001E09C2">
        <w:rPr>
          <w:bCs/>
        </w:rPr>
        <w:t>ю</w:t>
      </w:r>
      <w:r w:rsidR="00832B7D" w:rsidRPr="001E09C2">
        <w:rPr>
          <w:bCs/>
        </w:rPr>
        <w:t>тся</w:t>
      </w:r>
      <w:r w:rsidR="00832B7D" w:rsidRPr="002877D7">
        <w:rPr>
          <w:bCs/>
        </w:rPr>
        <w:t xml:space="preserve"> в течение 90 (девяноста) календарных дней, но не ранее 10 (Десяти) календарных дней со дня опубликования протокола об итогах аукциона</w:t>
      </w:r>
      <w:r w:rsidR="00631522" w:rsidRPr="002877D7">
        <w:rPr>
          <w:bCs/>
        </w:rPr>
        <w:t xml:space="preserve">. </w:t>
      </w:r>
      <w:r w:rsidR="00832B7D" w:rsidRPr="002877D7">
        <w:rPr>
          <w:bCs/>
        </w:rPr>
        <w:t xml:space="preserve"> </w:t>
      </w:r>
      <w:r w:rsidR="005A4DE0">
        <w:t xml:space="preserve">Дополнительно к договорам о перенайме земельных (лесных) участков заключаются </w:t>
      </w:r>
      <w:r w:rsidR="005A4DE0" w:rsidRPr="00265EA8">
        <w:t>Соглашени</w:t>
      </w:r>
      <w:r w:rsidR="005A4DE0">
        <w:t>я</w:t>
      </w:r>
      <w:r w:rsidR="005A4DE0" w:rsidRPr="00265EA8">
        <w:t xml:space="preserve"> о </w:t>
      </w:r>
      <w:r w:rsidR="005A4DE0" w:rsidRPr="00265EA8">
        <w:rPr>
          <w:bCs/>
        </w:rPr>
        <w:t xml:space="preserve">передаче прав и обязанностей (перенайме) </w:t>
      </w:r>
      <w:r w:rsidR="005A4DE0">
        <w:rPr>
          <w:bCs/>
        </w:rPr>
        <w:t xml:space="preserve">по договорам аренды лесных участков </w:t>
      </w:r>
      <w:r w:rsidR="005A4DE0" w:rsidRPr="00265EA8">
        <w:rPr>
          <w:bCs/>
        </w:rPr>
        <w:t>по форме Республиканского агентства лесного хозяйства</w:t>
      </w:r>
      <w:r w:rsidR="005A4DE0">
        <w:rPr>
          <w:bCs/>
        </w:rPr>
        <w:t xml:space="preserve">, которые подлежат </w:t>
      </w:r>
      <w:r w:rsidR="005A4DE0" w:rsidRPr="00E81F2F">
        <w:t>государственной регистрации в порядке, установленном гражданским законодательством Российской Федерации</w:t>
      </w:r>
      <w:r w:rsidR="005A4DE0" w:rsidRPr="00265EA8">
        <w:rPr>
          <w:bCs/>
        </w:rPr>
        <w:t>.</w:t>
      </w:r>
      <w:r w:rsidR="005A4DE0">
        <w:rPr>
          <w:bCs/>
        </w:rPr>
        <w:t xml:space="preserve"> </w:t>
      </w:r>
      <w:r w:rsidR="005A4DE0">
        <w:t xml:space="preserve">Договоры о перенайме и Соглашения о передаче прав и обязанностей по договорам аренды лесных участков </w:t>
      </w:r>
      <w:r w:rsidR="005A4DE0" w:rsidRPr="00945B45">
        <w:t>заключа</w:t>
      </w:r>
      <w:r w:rsidR="005A4DE0">
        <w:t>ю</w:t>
      </w:r>
      <w:r w:rsidR="005A4DE0" w:rsidRPr="00945B45">
        <w:t>тся после получения АО «ПО ЭХЗ» согласия Арендодателя земельн</w:t>
      </w:r>
      <w:r w:rsidR="005A4DE0">
        <w:t>ых</w:t>
      </w:r>
      <w:r w:rsidR="005A4DE0" w:rsidRPr="00945B45">
        <w:t xml:space="preserve"> (лесн</w:t>
      </w:r>
      <w:r w:rsidR="005A4DE0">
        <w:t>ых</w:t>
      </w:r>
      <w:r w:rsidR="005A4DE0" w:rsidRPr="00945B45">
        <w:t>) участк</w:t>
      </w:r>
      <w:r w:rsidR="005A4DE0">
        <w:t>ов</w:t>
      </w:r>
      <w:r w:rsidR="005A4DE0" w:rsidRPr="00945B45">
        <w:t xml:space="preserve"> на передачу прав и обязанностей</w:t>
      </w:r>
      <w:r w:rsidR="005A4DE0">
        <w:t>.</w:t>
      </w:r>
    </w:p>
    <w:p w14:paraId="60FA8698" w14:textId="39D79AD7" w:rsidR="009F56BF" w:rsidRPr="002877D7" w:rsidRDefault="009F56BF" w:rsidP="00B064E5">
      <w:pPr>
        <w:ind w:firstLine="851"/>
      </w:pPr>
    </w:p>
    <w:p w14:paraId="060A5BF3" w14:textId="77777777" w:rsidR="00EA571D" w:rsidRPr="002877D7" w:rsidRDefault="00EA571D" w:rsidP="00832B7D">
      <w:pPr>
        <w:ind w:firstLine="851"/>
      </w:pPr>
      <w:r w:rsidRPr="002877D7">
        <w:t>Комиссия вправе по своему усмотрению включить в протокол иную информацию, относимую к итогам аукциона и условиям договоров.</w:t>
      </w:r>
    </w:p>
    <w:p w14:paraId="56762DE0" w14:textId="77777777" w:rsidR="00EA571D" w:rsidRPr="002877D7" w:rsidRDefault="00EA571D" w:rsidP="00832B7D">
      <w:pPr>
        <w:ind w:firstLine="851"/>
        <w:rPr>
          <w:bCs/>
        </w:rPr>
      </w:pPr>
      <w:r w:rsidRPr="002877D7">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14:paraId="0ECAD7D9" w14:textId="77777777" w:rsidR="00EA571D" w:rsidRPr="002877D7" w:rsidRDefault="00EA571D" w:rsidP="00DD7F3D">
      <w:pPr>
        <w:numPr>
          <w:ilvl w:val="2"/>
          <w:numId w:val="15"/>
        </w:numPr>
        <w:tabs>
          <w:tab w:val="left" w:pos="1418"/>
        </w:tabs>
        <w:ind w:left="0" w:firstLine="567"/>
      </w:pPr>
      <w:r w:rsidRPr="002877D7">
        <w:t>Признание аукциона несостоявшимся фиксируется комиссией в протоколе об итогах аукциона.</w:t>
      </w:r>
    </w:p>
    <w:p w14:paraId="16C761C6" w14:textId="77777777" w:rsidR="00EA571D" w:rsidRPr="001E09C2" w:rsidRDefault="00EA571D" w:rsidP="00DD7F3D">
      <w:pPr>
        <w:numPr>
          <w:ilvl w:val="2"/>
          <w:numId w:val="15"/>
        </w:numPr>
        <w:tabs>
          <w:tab w:val="left" w:pos="1418"/>
        </w:tabs>
        <w:ind w:left="0" w:firstLine="567"/>
      </w:pPr>
      <w:r w:rsidRPr="001E09C2">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14:paraId="79FE9668" w14:textId="559391F6" w:rsidR="00EA571D" w:rsidRPr="001E09C2" w:rsidRDefault="00EA571D" w:rsidP="00DD7F3D">
      <w:pPr>
        <w:numPr>
          <w:ilvl w:val="2"/>
          <w:numId w:val="15"/>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1E09C2">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431459" w:rsidRPr="001E09C2">
        <w:t xml:space="preserve"> утрачивает право на заключение </w:t>
      </w:r>
      <w:r w:rsidR="00691359" w:rsidRPr="001E09C2">
        <w:t xml:space="preserve">договора купли-продажи Имущества, </w:t>
      </w:r>
      <w:r w:rsidR="0035279A" w:rsidRPr="001E09C2">
        <w:rPr>
          <w:spacing w:val="-1"/>
        </w:rPr>
        <w:t xml:space="preserve">договоров </w:t>
      </w:r>
      <w:r w:rsidR="008F0E45" w:rsidRPr="001E09C2">
        <w:rPr>
          <w:spacing w:val="-1"/>
        </w:rPr>
        <w:t xml:space="preserve">о </w:t>
      </w:r>
      <w:r w:rsidR="004C35FB" w:rsidRPr="001E09C2">
        <w:rPr>
          <w:spacing w:val="-1"/>
        </w:rPr>
        <w:t>перенайм</w:t>
      </w:r>
      <w:r w:rsidR="008F0E45" w:rsidRPr="001E09C2">
        <w:rPr>
          <w:spacing w:val="-1"/>
        </w:rPr>
        <w:t>е</w:t>
      </w:r>
      <w:r w:rsidR="0059771C" w:rsidRPr="001E09C2">
        <w:rPr>
          <w:spacing w:val="-1"/>
        </w:rPr>
        <w:t xml:space="preserve">, </w:t>
      </w:r>
      <w:r w:rsidR="00100A0A" w:rsidRPr="001E09C2">
        <w:rPr>
          <w:spacing w:val="-1"/>
        </w:rPr>
        <w:t xml:space="preserve">а </w:t>
      </w:r>
      <w:r w:rsidRPr="001E09C2">
        <w:t>задаток ему не возвращается. При этом Собственник Имущества имеет право заключить договор</w:t>
      </w:r>
      <w:r w:rsidR="0035279A" w:rsidRPr="001E09C2">
        <w:t>ы</w:t>
      </w:r>
      <w:r w:rsidR="00635060" w:rsidRPr="001E09C2">
        <w:t xml:space="preserve"> </w:t>
      </w:r>
      <w:r w:rsidRPr="001E09C2">
        <w:t>с участником аукциона, сделавшим предпоследнее предложение о цене договор</w:t>
      </w:r>
      <w:r w:rsidR="0035279A" w:rsidRPr="001E09C2">
        <w:t>ов</w:t>
      </w:r>
      <w:r w:rsidRPr="001E09C2">
        <w:t>.</w:t>
      </w:r>
      <w:bookmarkStart w:id="132" w:name="_Ref349316611"/>
    </w:p>
    <w:p w14:paraId="36DD1DCD" w14:textId="77777777" w:rsidR="00EA571D" w:rsidRPr="002877D7" w:rsidRDefault="00EA571D" w:rsidP="00DD7F3D">
      <w:pPr>
        <w:numPr>
          <w:ilvl w:val="2"/>
          <w:numId w:val="15"/>
        </w:numPr>
        <w:tabs>
          <w:tab w:val="left" w:pos="1418"/>
        </w:tabs>
        <w:ind w:left="0" w:firstLine="567"/>
      </w:pPr>
      <w:bookmarkStart w:id="133" w:name="_Toc350259886"/>
      <w:bookmarkStart w:id="134" w:name="_Toc350260032"/>
      <w:bookmarkStart w:id="135" w:name="_Toc350260190"/>
      <w:bookmarkStart w:id="136" w:name="_Toc350260333"/>
      <w:bookmarkStart w:id="137" w:name="_Toc350261458"/>
      <w:bookmarkStart w:id="138" w:name="_Toc350259887"/>
      <w:bookmarkStart w:id="139" w:name="_Toc350260033"/>
      <w:bookmarkStart w:id="140" w:name="_Toc350260191"/>
      <w:bookmarkStart w:id="141" w:name="_Toc350260334"/>
      <w:bookmarkStart w:id="142" w:name="_Toc350261459"/>
      <w:bookmarkStart w:id="143" w:name="_Toc350259888"/>
      <w:bookmarkStart w:id="144" w:name="_Toc350260034"/>
      <w:bookmarkStart w:id="145" w:name="_Toc350260192"/>
      <w:bookmarkStart w:id="146" w:name="_Toc350260335"/>
      <w:bookmarkStart w:id="147" w:name="_Toc350261460"/>
      <w:bookmarkStart w:id="148" w:name="_Toc350259889"/>
      <w:bookmarkStart w:id="149" w:name="_Toc350260035"/>
      <w:bookmarkStart w:id="150" w:name="_Toc350260193"/>
      <w:bookmarkStart w:id="151" w:name="_Toc350260336"/>
      <w:bookmarkStart w:id="152" w:name="_Toc350261461"/>
      <w:bookmarkStart w:id="153" w:name="_Toc350259890"/>
      <w:bookmarkStart w:id="154" w:name="_Toc350260036"/>
      <w:bookmarkStart w:id="155" w:name="_Toc350260194"/>
      <w:bookmarkStart w:id="156" w:name="_Toc350260337"/>
      <w:bookmarkStart w:id="157" w:name="_Toc350261462"/>
      <w:bookmarkStart w:id="158" w:name="_Toc350259891"/>
      <w:bookmarkStart w:id="159" w:name="_Toc350260037"/>
      <w:bookmarkStart w:id="160" w:name="_Toc350260195"/>
      <w:bookmarkStart w:id="161" w:name="_Toc350260338"/>
      <w:bookmarkStart w:id="162"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1E09C2">
        <w:t>Информация об итогах аукциона (</w:t>
      </w:r>
      <w:r w:rsidR="00C05120" w:rsidRPr="001E09C2">
        <w:t>аукцион состоялся/не состоялся</w:t>
      </w:r>
      <w:r w:rsidRPr="001E09C2">
        <w:t>) размещается на сайте</w:t>
      </w:r>
      <w:r w:rsidR="00182625" w:rsidRPr="001E09C2">
        <w:t xml:space="preserve"> собственника и на сайте ЭТП</w:t>
      </w:r>
      <w:r w:rsidRPr="001E09C2">
        <w:t xml:space="preserve">, в течение </w:t>
      </w:r>
      <w:r w:rsidR="00182625" w:rsidRPr="001E09C2">
        <w:t>3</w:t>
      </w:r>
      <w:r w:rsidRPr="001E09C2">
        <w:t xml:space="preserve"> (</w:t>
      </w:r>
      <w:r w:rsidR="00182625" w:rsidRPr="001E09C2">
        <w:t>трех</w:t>
      </w:r>
      <w:r w:rsidRPr="001E09C2">
        <w:t>) рабоч</w:t>
      </w:r>
      <w:r w:rsidR="00182625" w:rsidRPr="001E09C2">
        <w:t>их</w:t>
      </w:r>
      <w:r w:rsidRPr="001E09C2">
        <w:t xml:space="preserve"> дн</w:t>
      </w:r>
      <w:r w:rsidR="00182625" w:rsidRPr="001E09C2">
        <w:t>ей</w:t>
      </w:r>
      <w:r w:rsidRPr="001E09C2">
        <w:t xml:space="preserve"> после подписания протокола</w:t>
      </w:r>
      <w:r w:rsidRPr="002877D7">
        <w:t xml:space="preserve"> об итогах аукциона.</w:t>
      </w:r>
    </w:p>
    <w:p w14:paraId="5BCD0B6D" w14:textId="77777777" w:rsidR="00EA571D" w:rsidRPr="002877D7" w:rsidRDefault="00EA571D" w:rsidP="00DD7F3D">
      <w:pPr>
        <w:numPr>
          <w:ilvl w:val="2"/>
          <w:numId w:val="15"/>
        </w:numPr>
        <w:tabs>
          <w:tab w:val="left" w:pos="1418"/>
        </w:tabs>
        <w:ind w:left="0" w:firstLine="567"/>
      </w:pPr>
      <w:r w:rsidRPr="002877D7">
        <w:t xml:space="preserve">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w:t>
      </w:r>
      <w:r w:rsidRPr="002877D7">
        <w:lastRenderedPageBreak/>
        <w:t>приема заявок, публикуемом в сети «Интернет», не указывать наименования (ФИО) Участников аукциона.</w:t>
      </w:r>
    </w:p>
    <w:p w14:paraId="643C3926" w14:textId="77777777" w:rsidR="00EA571D" w:rsidRPr="002877D7" w:rsidRDefault="00EA571D" w:rsidP="00DD7F3D">
      <w:pPr>
        <w:numPr>
          <w:ilvl w:val="2"/>
          <w:numId w:val="15"/>
        </w:numPr>
        <w:tabs>
          <w:tab w:val="left" w:pos="1418"/>
        </w:tabs>
        <w:ind w:left="0" w:firstLine="567"/>
      </w:pPr>
      <w:r w:rsidRPr="002877D7">
        <w:t xml:space="preserve">Единственным официальным источником информации о ходе и результатах аукциона является сайт </w:t>
      </w:r>
      <w:r w:rsidR="00182625" w:rsidRPr="002877D7">
        <w:t>ЭТП</w:t>
      </w:r>
      <w:r w:rsidRPr="002877D7">
        <w:t>.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14:paraId="75695DDD" w14:textId="77777777" w:rsidR="00E60BE7" w:rsidRPr="002877D7" w:rsidRDefault="00E60BE7" w:rsidP="00E60BE7">
      <w:pPr>
        <w:tabs>
          <w:tab w:val="left" w:pos="1418"/>
        </w:tabs>
        <w:ind w:left="567"/>
      </w:pPr>
    </w:p>
    <w:p w14:paraId="6642D92D" w14:textId="2AA87C12" w:rsidR="00210119" w:rsidRPr="002877D7" w:rsidRDefault="00210119" w:rsidP="00DD7F3D">
      <w:pPr>
        <w:pStyle w:val="1"/>
        <w:numPr>
          <w:ilvl w:val="0"/>
          <w:numId w:val="22"/>
        </w:numPr>
        <w:rPr>
          <w:caps/>
        </w:rPr>
      </w:pPr>
      <w:bookmarkStart w:id="163" w:name="_Toc412639473"/>
      <w:r w:rsidRPr="002877D7">
        <w:rPr>
          <w:caps/>
        </w:rPr>
        <w:t>Заключение договор</w:t>
      </w:r>
      <w:r w:rsidR="0035279A" w:rsidRPr="002877D7">
        <w:rPr>
          <w:caps/>
        </w:rPr>
        <w:t>ОВ</w:t>
      </w:r>
      <w:r w:rsidR="00635060" w:rsidRPr="002877D7">
        <w:rPr>
          <w:caps/>
        </w:rPr>
        <w:t xml:space="preserve"> </w:t>
      </w:r>
      <w:r w:rsidRPr="002877D7">
        <w:rPr>
          <w:caps/>
        </w:rPr>
        <w:t>по итогам аукциона</w:t>
      </w:r>
    </w:p>
    <w:p w14:paraId="2D9270C9" w14:textId="0AED1E63" w:rsidR="00210119" w:rsidRPr="002877D7" w:rsidRDefault="00210119" w:rsidP="00DD7F3D">
      <w:pPr>
        <w:pStyle w:val="affe"/>
        <w:keepNext/>
        <w:keepLines/>
        <w:numPr>
          <w:ilvl w:val="1"/>
          <w:numId w:val="5"/>
        </w:numPr>
        <w:tabs>
          <w:tab w:val="left" w:pos="1418"/>
        </w:tabs>
        <w:spacing w:before="120" w:after="0" w:line="240" w:lineRule="auto"/>
        <w:ind w:left="0" w:firstLine="567"/>
        <w:jc w:val="both"/>
        <w:outlineLvl w:val="1"/>
        <w:rPr>
          <w:rFonts w:ascii="Times New Roman" w:hAnsi="Times New Roman"/>
          <w:b/>
          <w:bCs/>
          <w:sz w:val="28"/>
          <w:szCs w:val="28"/>
          <w:lang w:eastAsia="en-US"/>
        </w:rPr>
      </w:pPr>
      <w:r w:rsidRPr="002877D7">
        <w:rPr>
          <w:rFonts w:ascii="Times New Roman" w:hAnsi="Times New Roman"/>
          <w:b/>
          <w:bCs/>
          <w:sz w:val="28"/>
          <w:szCs w:val="28"/>
          <w:lang w:eastAsia="en-US"/>
        </w:rPr>
        <w:t>Условия заключения договор</w:t>
      </w:r>
      <w:r w:rsidR="0035279A" w:rsidRPr="002877D7">
        <w:rPr>
          <w:rFonts w:ascii="Times New Roman" w:hAnsi="Times New Roman"/>
          <w:b/>
          <w:bCs/>
          <w:sz w:val="28"/>
          <w:szCs w:val="28"/>
          <w:lang w:eastAsia="en-US"/>
        </w:rPr>
        <w:t>ов</w:t>
      </w:r>
      <w:r w:rsidRPr="002877D7">
        <w:rPr>
          <w:rFonts w:ascii="Times New Roman" w:hAnsi="Times New Roman"/>
          <w:b/>
          <w:bCs/>
          <w:sz w:val="28"/>
          <w:szCs w:val="28"/>
          <w:lang w:eastAsia="en-US"/>
        </w:rPr>
        <w:t>.</w:t>
      </w:r>
    </w:p>
    <w:p w14:paraId="65FD95E6" w14:textId="77777777" w:rsidR="00210119" w:rsidRPr="00265EA8" w:rsidRDefault="00210119" w:rsidP="00DD7F3D">
      <w:pPr>
        <w:numPr>
          <w:ilvl w:val="2"/>
          <w:numId w:val="23"/>
        </w:numPr>
        <w:tabs>
          <w:tab w:val="left" w:pos="1418"/>
        </w:tabs>
        <w:ind w:left="0" w:firstLine="567"/>
      </w:pPr>
      <w:r w:rsidRPr="002877D7">
        <w:t>Договор</w:t>
      </w:r>
      <w:r w:rsidR="0035279A" w:rsidRPr="002877D7">
        <w:t>ы</w:t>
      </w:r>
      <w:r w:rsidRPr="002877D7">
        <w:t>, заключаемы</w:t>
      </w:r>
      <w:r w:rsidR="0035279A" w:rsidRPr="002877D7">
        <w:t>е</w:t>
      </w:r>
      <w:r w:rsidRPr="002877D7">
        <w:t xml:space="preserve"> по итогам проведения аукциона, составля</w:t>
      </w:r>
      <w:r w:rsidR="00631522" w:rsidRPr="002877D7">
        <w:t>ю</w:t>
      </w:r>
      <w:r w:rsidRPr="002877D7">
        <w:t>тся путем включения в проект договор</w:t>
      </w:r>
      <w:r w:rsidR="0035279A" w:rsidRPr="002877D7">
        <w:t>ов</w:t>
      </w:r>
      <w:r w:rsidRPr="002877D7">
        <w:t>, входящ</w:t>
      </w:r>
      <w:r w:rsidR="00202BD9" w:rsidRPr="002877D7">
        <w:t>их</w:t>
      </w:r>
      <w:r w:rsidRPr="002877D7">
        <w:t xml:space="preserve"> в состав настоящей Документации, данных (Приложение № 4. Форм</w:t>
      </w:r>
      <w:r w:rsidR="00100A0A" w:rsidRPr="002877D7">
        <w:t>а</w:t>
      </w:r>
      <w:r w:rsidRPr="002877D7">
        <w:t xml:space="preserve"> договор</w:t>
      </w:r>
      <w:r w:rsidR="0035279A" w:rsidRPr="002877D7">
        <w:t>ов</w:t>
      </w:r>
      <w:r w:rsidRPr="002877D7">
        <w:t>), указанных в заявке участника аукциона</w:t>
      </w:r>
      <w:r w:rsidR="00836EE3" w:rsidRPr="002877D7">
        <w:t>, с которым заключа</w:t>
      </w:r>
      <w:r w:rsidR="0035279A" w:rsidRPr="002877D7">
        <w:t>ю</w:t>
      </w:r>
      <w:r w:rsidR="00836EE3" w:rsidRPr="002877D7">
        <w:t>тся договор</w:t>
      </w:r>
      <w:r w:rsidR="0035279A" w:rsidRPr="002877D7">
        <w:t>ы</w:t>
      </w:r>
      <w:r w:rsidRPr="002877D7">
        <w:t xml:space="preserve"> по цене, </w:t>
      </w:r>
      <w:r w:rsidRPr="00265EA8">
        <w:t>заявленной этим участником и являющейся последней (наибольшей).</w:t>
      </w:r>
    </w:p>
    <w:p w14:paraId="4C6C9250" w14:textId="33B5465B" w:rsidR="008740C1" w:rsidRPr="00265EA8" w:rsidRDefault="003A2472" w:rsidP="00152168">
      <w:pPr>
        <w:tabs>
          <w:tab w:val="left" w:pos="1418"/>
        </w:tabs>
        <w:ind w:firstLine="567"/>
      </w:pPr>
      <w:r>
        <w:t xml:space="preserve">Дополнительно к договорам о перенайме земельных (лесных) участков заключаются </w:t>
      </w:r>
      <w:r w:rsidRPr="00265EA8">
        <w:t>Соглашени</w:t>
      </w:r>
      <w:r>
        <w:t>я</w:t>
      </w:r>
      <w:r w:rsidRPr="00265EA8">
        <w:t xml:space="preserve"> </w:t>
      </w:r>
      <w:r w:rsidR="008740C1" w:rsidRPr="00265EA8">
        <w:t xml:space="preserve">о </w:t>
      </w:r>
      <w:r w:rsidR="008740C1" w:rsidRPr="00265EA8">
        <w:rPr>
          <w:bCs/>
        </w:rPr>
        <w:t xml:space="preserve">передаче прав и обязанностей (перенайме) </w:t>
      </w:r>
      <w:r>
        <w:rPr>
          <w:bCs/>
        </w:rPr>
        <w:t xml:space="preserve">по договорам аренды лесных участков </w:t>
      </w:r>
      <w:r w:rsidR="007D3B83" w:rsidRPr="00265EA8">
        <w:rPr>
          <w:bCs/>
        </w:rPr>
        <w:t xml:space="preserve">по </w:t>
      </w:r>
      <w:r w:rsidR="008740C1" w:rsidRPr="00265EA8">
        <w:rPr>
          <w:bCs/>
        </w:rPr>
        <w:t>форме Республиканского агентства лесного хозяйства</w:t>
      </w:r>
      <w:r>
        <w:rPr>
          <w:bCs/>
        </w:rPr>
        <w:t xml:space="preserve">, которые подлежат </w:t>
      </w:r>
      <w:r w:rsidRPr="00E81F2F">
        <w:t>государственной регистрации в порядке, установленном гражданским законодательством Российской Федерации</w:t>
      </w:r>
      <w:r w:rsidR="008740C1" w:rsidRPr="00265EA8">
        <w:rPr>
          <w:bCs/>
        </w:rPr>
        <w:t>.</w:t>
      </w:r>
      <w:r w:rsidR="008E2C7F">
        <w:rPr>
          <w:bCs/>
        </w:rPr>
        <w:t xml:space="preserve"> </w:t>
      </w:r>
      <w:r w:rsidR="008E2C7F">
        <w:t xml:space="preserve">Договоры о перенайме и Соглашения о передаче прав и обязанностей по договорам аренды лесных участков </w:t>
      </w:r>
      <w:r w:rsidR="008E2C7F" w:rsidRPr="00945B45">
        <w:t>заключа</w:t>
      </w:r>
      <w:r w:rsidR="008E2C7F">
        <w:t>ю</w:t>
      </w:r>
      <w:r w:rsidR="008E2C7F" w:rsidRPr="00945B45">
        <w:t>тся после получения АО «ПО ЭХЗ» согласия Арендодателя земельн</w:t>
      </w:r>
      <w:r w:rsidR="008E2C7F">
        <w:t>ых</w:t>
      </w:r>
      <w:r w:rsidR="008E2C7F" w:rsidRPr="00945B45">
        <w:t xml:space="preserve"> (лесн</w:t>
      </w:r>
      <w:r w:rsidR="008E2C7F">
        <w:t>ых</w:t>
      </w:r>
      <w:r w:rsidR="008E2C7F" w:rsidRPr="00945B45">
        <w:t>) участк</w:t>
      </w:r>
      <w:r w:rsidR="008E2C7F">
        <w:t>ов</w:t>
      </w:r>
      <w:r w:rsidR="008E2C7F" w:rsidRPr="00945B45">
        <w:t xml:space="preserve"> на передачу прав и обязанностей</w:t>
      </w:r>
      <w:r w:rsidR="008E2C7F">
        <w:t>.</w:t>
      </w:r>
    </w:p>
    <w:p w14:paraId="7C35E744" w14:textId="3001A248" w:rsidR="00210119" w:rsidRPr="00265EA8" w:rsidRDefault="00210119" w:rsidP="00DD7F3D">
      <w:pPr>
        <w:numPr>
          <w:ilvl w:val="2"/>
          <w:numId w:val="23"/>
        </w:numPr>
        <w:tabs>
          <w:tab w:val="left" w:pos="1418"/>
        </w:tabs>
        <w:ind w:left="0" w:firstLine="567"/>
      </w:pPr>
      <w:r w:rsidRPr="00265EA8">
        <w:t xml:space="preserve"> При заключении Договор</w:t>
      </w:r>
      <w:r w:rsidR="0035279A" w:rsidRPr="00265EA8">
        <w:t>ов</w:t>
      </w:r>
      <w:r w:rsidRPr="00265EA8">
        <w:t xml:space="preserve"> с победителем аукциона внес</w:t>
      </w:r>
      <w:r w:rsidR="00836EE3" w:rsidRPr="00265EA8">
        <w:t>ение изменений в проект Договор</w:t>
      </w:r>
      <w:r w:rsidR="0035279A" w:rsidRPr="00265EA8">
        <w:t>ов</w:t>
      </w:r>
      <w:r w:rsidRPr="00265EA8">
        <w:t>, входящих в состав настоящей Документации,  за исключением условий по цене и порядку оплаты Имущества, в соответствии с проект</w:t>
      </w:r>
      <w:r w:rsidR="0035279A" w:rsidRPr="00265EA8">
        <w:t>ами</w:t>
      </w:r>
      <w:r w:rsidRPr="00265EA8">
        <w:t xml:space="preserve"> Договор</w:t>
      </w:r>
      <w:r w:rsidR="0035279A" w:rsidRPr="00265EA8">
        <w:t>ов</w:t>
      </w:r>
      <w:r w:rsidR="00F05A6B" w:rsidRPr="00265EA8">
        <w:t>, допускается:</w:t>
      </w:r>
    </w:p>
    <w:p w14:paraId="6022C372" w14:textId="760F7B46" w:rsidR="00F05A6B" w:rsidRPr="00265EA8" w:rsidRDefault="00F05A6B" w:rsidP="00F05A6B">
      <w:pPr>
        <w:tabs>
          <w:tab w:val="left" w:pos="1418"/>
        </w:tabs>
        <w:ind w:left="567"/>
      </w:pPr>
      <w:r w:rsidRPr="00265EA8">
        <w:t>-по основаниям, установленным законом;</w:t>
      </w:r>
    </w:p>
    <w:p w14:paraId="12698B3E" w14:textId="51F32E76" w:rsidR="00F05A6B" w:rsidRPr="00265EA8" w:rsidRDefault="00F05A6B" w:rsidP="00F05A6B">
      <w:pPr>
        <w:tabs>
          <w:tab w:val="left" w:pos="1418"/>
        </w:tabs>
        <w:ind w:left="567"/>
      </w:pPr>
      <w:r w:rsidRPr="00265EA8">
        <w:t>-по иным основаниям, если изменение договора не повлияет на его условия, имевшие существенное значение для определения цены на аукционе.</w:t>
      </w:r>
    </w:p>
    <w:p w14:paraId="3AF62499" w14:textId="6B2B132F" w:rsidR="00152168" w:rsidRPr="002877D7" w:rsidRDefault="00152168" w:rsidP="00DD7F3D">
      <w:pPr>
        <w:numPr>
          <w:ilvl w:val="2"/>
          <w:numId w:val="23"/>
        </w:numPr>
        <w:tabs>
          <w:tab w:val="left" w:pos="1418"/>
        </w:tabs>
        <w:ind w:left="0" w:firstLine="567"/>
      </w:pPr>
      <w:r w:rsidRPr="00265EA8">
        <w:rPr>
          <w:bCs/>
          <w:spacing w:val="-1"/>
          <w:lang w:eastAsia="en-US"/>
        </w:rPr>
        <w:t>В случае уклонения или отказа победителя аукциона от заключения договор</w:t>
      </w:r>
      <w:r w:rsidR="00545774" w:rsidRPr="00265EA8">
        <w:rPr>
          <w:bCs/>
          <w:spacing w:val="-1"/>
          <w:lang w:eastAsia="en-US"/>
        </w:rPr>
        <w:t>а купли-продажи</w:t>
      </w:r>
      <w:r w:rsidR="008D41FE" w:rsidRPr="00265EA8">
        <w:rPr>
          <w:bCs/>
          <w:spacing w:val="-1"/>
          <w:lang w:eastAsia="en-US"/>
        </w:rPr>
        <w:t xml:space="preserve"> и/или </w:t>
      </w:r>
      <w:r w:rsidR="008D41FE" w:rsidRPr="00265EA8">
        <w:rPr>
          <w:spacing w:val="-1"/>
        </w:rPr>
        <w:t xml:space="preserve">договоров </w:t>
      </w:r>
      <w:r w:rsidR="003A2472">
        <w:rPr>
          <w:spacing w:val="-1"/>
        </w:rPr>
        <w:t xml:space="preserve">о </w:t>
      </w:r>
      <w:r w:rsidR="003A2472" w:rsidRPr="00265EA8">
        <w:rPr>
          <w:spacing w:val="-1"/>
        </w:rPr>
        <w:t>перенайм</w:t>
      </w:r>
      <w:r w:rsidR="003A2472">
        <w:rPr>
          <w:spacing w:val="-1"/>
        </w:rPr>
        <w:t>е</w:t>
      </w:r>
      <w:r w:rsidR="003A2472" w:rsidRPr="00265EA8">
        <w:rPr>
          <w:spacing w:val="-1"/>
        </w:rPr>
        <w:t xml:space="preserve"> </w:t>
      </w:r>
      <w:r w:rsidRPr="00265EA8">
        <w:rPr>
          <w:bCs/>
          <w:spacing w:val="-1"/>
          <w:lang w:eastAsia="en-US"/>
        </w:rPr>
        <w:t>в установленный срок</w:t>
      </w:r>
      <w:r w:rsidR="008D41FE" w:rsidRPr="00265EA8">
        <w:rPr>
          <w:bCs/>
          <w:spacing w:val="-1"/>
          <w:lang w:eastAsia="en-US"/>
        </w:rPr>
        <w:t xml:space="preserve"> либо </w:t>
      </w:r>
      <w:r w:rsidRPr="00265EA8">
        <w:rPr>
          <w:bCs/>
          <w:spacing w:val="-1"/>
          <w:lang w:eastAsia="en-US"/>
        </w:rPr>
        <w:t>в случае неисполнения им условий договор</w:t>
      </w:r>
      <w:r w:rsidR="00545774" w:rsidRPr="00265EA8">
        <w:rPr>
          <w:bCs/>
          <w:spacing w:val="-1"/>
          <w:lang w:eastAsia="en-US"/>
        </w:rPr>
        <w:t>а купли-продажи</w:t>
      </w:r>
      <w:r w:rsidRPr="00265EA8">
        <w:rPr>
          <w:bCs/>
          <w:spacing w:val="-1"/>
          <w:lang w:eastAsia="en-US"/>
        </w:rPr>
        <w:t xml:space="preserve"> </w:t>
      </w:r>
      <w:r w:rsidR="008D41FE" w:rsidRPr="00265EA8">
        <w:rPr>
          <w:bCs/>
          <w:spacing w:val="-1"/>
          <w:lang w:eastAsia="en-US"/>
        </w:rPr>
        <w:t xml:space="preserve">и/или </w:t>
      </w:r>
      <w:r w:rsidR="008D41FE" w:rsidRPr="00265EA8">
        <w:rPr>
          <w:spacing w:val="-1"/>
        </w:rPr>
        <w:t xml:space="preserve">договоров </w:t>
      </w:r>
      <w:r w:rsidR="003A2472">
        <w:rPr>
          <w:spacing w:val="-1"/>
        </w:rPr>
        <w:t>о</w:t>
      </w:r>
      <w:r w:rsidR="001B1BA2">
        <w:rPr>
          <w:spacing w:val="-1"/>
        </w:rPr>
        <w:t xml:space="preserve"> </w:t>
      </w:r>
      <w:r w:rsidR="003A2472" w:rsidRPr="00265EA8">
        <w:rPr>
          <w:spacing w:val="-1"/>
        </w:rPr>
        <w:t>перенайм</w:t>
      </w:r>
      <w:r w:rsidR="003A2472">
        <w:rPr>
          <w:spacing w:val="-1"/>
        </w:rPr>
        <w:t>е</w:t>
      </w:r>
      <w:r w:rsidR="003A2472" w:rsidRPr="00265EA8">
        <w:rPr>
          <w:spacing w:val="-1"/>
        </w:rPr>
        <w:t xml:space="preserve"> </w:t>
      </w:r>
      <w:r w:rsidRPr="00265EA8">
        <w:rPr>
          <w:bCs/>
          <w:spacing w:val="-1"/>
          <w:lang w:eastAsia="en-US"/>
        </w:rPr>
        <w:t>Собственник вправе обратиться в суд с требованием о понуждении заключить/исполнить договор</w:t>
      </w:r>
      <w:r w:rsidR="008D41FE" w:rsidRPr="00265EA8">
        <w:rPr>
          <w:bCs/>
          <w:spacing w:val="-1"/>
          <w:lang w:eastAsia="en-US"/>
        </w:rPr>
        <w:t>ы</w:t>
      </w:r>
      <w:r w:rsidR="003A2472">
        <w:rPr>
          <w:bCs/>
          <w:spacing w:val="-1"/>
          <w:lang w:eastAsia="en-US"/>
        </w:rPr>
        <w:t xml:space="preserve"> </w:t>
      </w:r>
      <w:r w:rsidRPr="00265EA8">
        <w:rPr>
          <w:bCs/>
          <w:spacing w:val="-1"/>
          <w:lang w:eastAsia="en-US"/>
        </w:rPr>
        <w:t>и/</w:t>
      </w:r>
      <w:r w:rsidRPr="002877D7">
        <w:rPr>
          <w:bCs/>
          <w:spacing w:val="-1"/>
          <w:lang w:eastAsia="en-US"/>
        </w:rPr>
        <w:t>или</w:t>
      </w:r>
      <w:r w:rsidRPr="002877D7">
        <w:t xml:space="preserve"> о возмещении убытков, причиненных уклонением/отказом от заключения/неисполнения </w:t>
      </w:r>
      <w:r w:rsidR="008D41FE" w:rsidRPr="002877D7">
        <w:t>договоров</w:t>
      </w:r>
      <w:r w:rsidRPr="002877D7">
        <w:t>,</w:t>
      </w:r>
      <w:r w:rsidRPr="002877D7">
        <w:rPr>
          <w:bCs/>
          <w:spacing w:val="-1"/>
          <w:lang w:eastAsia="en-US"/>
        </w:rPr>
        <w:t xml:space="preserve"> либо заключить договоры</w:t>
      </w:r>
      <w:r w:rsidR="003A2472">
        <w:rPr>
          <w:bCs/>
          <w:spacing w:val="-1"/>
          <w:lang w:eastAsia="en-US"/>
        </w:rPr>
        <w:t xml:space="preserve"> </w:t>
      </w:r>
      <w:r w:rsidRPr="002877D7">
        <w:rPr>
          <w:bCs/>
          <w:spacing w:val="-1"/>
          <w:lang w:eastAsia="en-US"/>
        </w:rPr>
        <w:t>с участником аукциона, сделавшим предпоследнее предложение о цене договор</w:t>
      </w:r>
      <w:r w:rsidR="00545774" w:rsidRPr="002877D7">
        <w:rPr>
          <w:bCs/>
          <w:spacing w:val="-1"/>
          <w:lang w:eastAsia="en-US"/>
        </w:rPr>
        <w:t>ов</w:t>
      </w:r>
      <w:r w:rsidRPr="002877D7">
        <w:rPr>
          <w:bCs/>
          <w:spacing w:val="-1"/>
          <w:lang w:eastAsia="en-US"/>
        </w:rPr>
        <w:t>. При этом задаток победителю аукциона не возвращается, и он утрачивает право на заключение договоров.</w:t>
      </w:r>
    </w:p>
    <w:p w14:paraId="0FE6D608" w14:textId="62902A12" w:rsidR="00152168" w:rsidRPr="006737B5" w:rsidRDefault="00152168" w:rsidP="00152168">
      <w:pPr>
        <w:tabs>
          <w:tab w:val="left" w:pos="1418"/>
        </w:tabs>
        <w:ind w:firstLine="567"/>
      </w:pPr>
      <w:r w:rsidRPr="002877D7">
        <w:t>Отказ победителя аукциона от заключения (подписания) в установленный срок договора купли-продажи</w:t>
      </w:r>
      <w:r w:rsidR="00EA05C0" w:rsidRPr="002877D7">
        <w:t xml:space="preserve"> и/или </w:t>
      </w:r>
      <w:r w:rsidR="00EA05C0" w:rsidRPr="002877D7">
        <w:rPr>
          <w:spacing w:val="-1"/>
        </w:rPr>
        <w:t xml:space="preserve">договоров </w:t>
      </w:r>
      <w:r w:rsidR="007F0BFB">
        <w:rPr>
          <w:spacing w:val="-1"/>
        </w:rPr>
        <w:t>о</w:t>
      </w:r>
      <w:r w:rsidR="001B1BA2">
        <w:rPr>
          <w:spacing w:val="-1"/>
        </w:rPr>
        <w:t xml:space="preserve"> </w:t>
      </w:r>
      <w:r w:rsidR="007F0BFB" w:rsidRPr="002877D7">
        <w:rPr>
          <w:spacing w:val="-1"/>
        </w:rPr>
        <w:t>перенайм</w:t>
      </w:r>
      <w:r w:rsidR="007F0BFB">
        <w:rPr>
          <w:spacing w:val="-1"/>
        </w:rPr>
        <w:t>е</w:t>
      </w:r>
      <w:r w:rsidR="007F0BFB" w:rsidRPr="002877D7">
        <w:rPr>
          <w:spacing w:val="-1"/>
        </w:rPr>
        <w:t xml:space="preserve"> </w:t>
      </w:r>
      <w:r w:rsidR="00EA05C0" w:rsidRPr="002877D7">
        <w:rPr>
          <w:spacing w:val="-1"/>
        </w:rPr>
        <w:t xml:space="preserve">и </w:t>
      </w:r>
      <w:r w:rsidR="007F0BFB">
        <w:t xml:space="preserve"> </w:t>
      </w:r>
      <w:r w:rsidRPr="002877D7">
        <w:t>фиксируется в протоколе, который формируется в течение 2 (</w:t>
      </w:r>
      <w:r w:rsidRPr="006737B5">
        <w:t xml:space="preserve">двух) рабочих дней с даты отказа </w:t>
      </w:r>
      <w:r w:rsidRPr="006737B5">
        <w:lastRenderedPageBreak/>
        <w:t>победителя аукциона от заключения договор</w:t>
      </w:r>
      <w:r w:rsidR="00545774" w:rsidRPr="006737B5">
        <w:t>а</w:t>
      </w:r>
      <w:r w:rsidR="007F0BFB">
        <w:t>/договоров</w:t>
      </w:r>
      <w:r w:rsidRPr="006737B5">
        <w:t>. Протокол подписывается членами аукционной комиссии.</w:t>
      </w:r>
    </w:p>
    <w:p w14:paraId="25AD9938" w14:textId="16275C4B" w:rsidR="00152168" w:rsidRPr="002877D7" w:rsidRDefault="00152168" w:rsidP="00152168">
      <w:pPr>
        <w:tabs>
          <w:tab w:val="left" w:pos="1418"/>
        </w:tabs>
        <w:ind w:firstLine="567"/>
      </w:pPr>
      <w:r w:rsidRPr="006737B5">
        <w:t>Уклонившимся от заключения договор</w:t>
      </w:r>
      <w:r w:rsidR="00545774" w:rsidRPr="006737B5">
        <w:t>а купли-продажи</w:t>
      </w:r>
      <w:r w:rsidR="003147FB" w:rsidRPr="006737B5">
        <w:t xml:space="preserve"> и/или </w:t>
      </w:r>
      <w:r w:rsidR="003147FB" w:rsidRPr="006737B5">
        <w:rPr>
          <w:spacing w:val="-1"/>
        </w:rPr>
        <w:t xml:space="preserve">договоров </w:t>
      </w:r>
      <w:r w:rsidR="007F0BFB">
        <w:rPr>
          <w:spacing w:val="-1"/>
        </w:rPr>
        <w:t>о</w:t>
      </w:r>
      <w:r w:rsidR="001B1BA2">
        <w:rPr>
          <w:spacing w:val="-1"/>
        </w:rPr>
        <w:t xml:space="preserve"> </w:t>
      </w:r>
      <w:r w:rsidR="007F0BFB" w:rsidRPr="006737B5">
        <w:rPr>
          <w:spacing w:val="-1"/>
        </w:rPr>
        <w:t>перенайм</w:t>
      </w:r>
      <w:r w:rsidR="007F0BFB">
        <w:rPr>
          <w:spacing w:val="-1"/>
        </w:rPr>
        <w:t>е</w:t>
      </w:r>
      <w:r w:rsidR="007F0BFB" w:rsidRPr="006737B5">
        <w:rPr>
          <w:spacing w:val="-1"/>
        </w:rPr>
        <w:t xml:space="preserve"> </w:t>
      </w:r>
      <w:r w:rsidR="00E545E9" w:rsidRPr="006737B5">
        <w:rPr>
          <w:spacing w:val="-1"/>
        </w:rPr>
        <w:t xml:space="preserve">земельных (лесных) участков </w:t>
      </w:r>
      <w:r w:rsidR="00545774" w:rsidRPr="006737B5">
        <w:t>Победитель пр</w:t>
      </w:r>
      <w:r w:rsidRPr="006737B5">
        <w:t xml:space="preserve">изнается в соответствии с п. 4.1.7. Документации. Протокол о признании </w:t>
      </w:r>
      <w:r w:rsidR="003147FB" w:rsidRPr="006737B5">
        <w:t xml:space="preserve"> </w:t>
      </w:r>
      <w:r w:rsidRPr="006737B5">
        <w:t>победителя аукциона уклонившимся от заключения (подписания) договор</w:t>
      </w:r>
      <w:r w:rsidR="00545774" w:rsidRPr="006737B5">
        <w:t>а купли-продажи</w:t>
      </w:r>
      <w:r w:rsidRPr="006737B5">
        <w:t xml:space="preserve"> </w:t>
      </w:r>
      <w:r w:rsidR="003147FB" w:rsidRPr="006737B5">
        <w:t xml:space="preserve">и/или </w:t>
      </w:r>
      <w:r w:rsidR="003147FB" w:rsidRPr="006737B5">
        <w:rPr>
          <w:spacing w:val="-1"/>
        </w:rPr>
        <w:t xml:space="preserve">договоров </w:t>
      </w:r>
      <w:r w:rsidR="007F0BFB">
        <w:rPr>
          <w:spacing w:val="-1"/>
        </w:rPr>
        <w:t>о</w:t>
      </w:r>
      <w:r w:rsidR="00DD43FF">
        <w:rPr>
          <w:spacing w:val="-1"/>
        </w:rPr>
        <w:t xml:space="preserve"> </w:t>
      </w:r>
      <w:r w:rsidR="007F0BFB" w:rsidRPr="006737B5">
        <w:rPr>
          <w:spacing w:val="-1"/>
        </w:rPr>
        <w:t>перенайм</w:t>
      </w:r>
      <w:r w:rsidR="007F0BFB">
        <w:rPr>
          <w:spacing w:val="-1"/>
        </w:rPr>
        <w:t>е</w:t>
      </w:r>
      <w:r w:rsidR="007F0BFB" w:rsidRPr="006737B5">
        <w:rPr>
          <w:spacing w:val="-1"/>
        </w:rPr>
        <w:t xml:space="preserve"> </w:t>
      </w:r>
      <w:r w:rsidR="0083691C" w:rsidRPr="006737B5">
        <w:rPr>
          <w:spacing w:val="-1"/>
        </w:rPr>
        <w:t xml:space="preserve">земельных (лесных) участков </w:t>
      </w:r>
      <w:r w:rsidRPr="006737B5">
        <w:t xml:space="preserve">формируется </w:t>
      </w:r>
      <w:r w:rsidRPr="00CE00AD">
        <w:t>в течение 2 (двух) рабочих дней после истечения срока, указанного в п. 4.1.6. Документации</w:t>
      </w:r>
      <w:r w:rsidRPr="006737B5">
        <w:t>.</w:t>
      </w:r>
    </w:p>
    <w:p w14:paraId="69C95FA0" w14:textId="363A2796" w:rsidR="00E05650" w:rsidRPr="00265EA8" w:rsidRDefault="00152168" w:rsidP="00E05650">
      <w:pPr>
        <w:tabs>
          <w:tab w:val="left" w:pos="1418"/>
        </w:tabs>
        <w:ind w:firstLine="567"/>
      </w:pPr>
      <w:r w:rsidRPr="002877D7">
        <w:t>Собственник Имущества в течение 3 (трех) рабочих дней с даты подписания протокола об отказе/уклонении от заключения (подписания) договор</w:t>
      </w:r>
      <w:r w:rsidR="00545774" w:rsidRPr="002877D7">
        <w:t>а купли-продажи</w:t>
      </w:r>
      <w:r w:rsidRPr="002877D7">
        <w:t xml:space="preserve"> </w:t>
      </w:r>
      <w:r w:rsidR="003147FB" w:rsidRPr="002877D7">
        <w:t xml:space="preserve">и/или </w:t>
      </w:r>
      <w:r w:rsidR="003147FB"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83691C">
        <w:rPr>
          <w:spacing w:val="-1"/>
        </w:rPr>
        <w:t xml:space="preserve"> </w:t>
      </w:r>
      <w:r w:rsidR="0083691C" w:rsidRPr="00E545E9">
        <w:rPr>
          <w:spacing w:val="-1"/>
        </w:rPr>
        <w:t>земельных (лесных) участков</w:t>
      </w:r>
      <w:r w:rsidR="007F0BFB">
        <w:rPr>
          <w:spacing w:val="-1"/>
        </w:rPr>
        <w:t xml:space="preserve"> </w:t>
      </w:r>
      <w:r w:rsidRPr="002877D7">
        <w:t xml:space="preserve">вправе направить участнику аукциона, сделавшему предпоследнее предложение о цене договоров, копию протокола об отказе/уклонении и проекты договоров. </w:t>
      </w:r>
      <w:r w:rsidR="00545774" w:rsidRPr="002877D7">
        <w:t>П</w:t>
      </w:r>
      <w:r w:rsidRPr="002877D7">
        <w:t>роект договор</w:t>
      </w:r>
      <w:r w:rsidR="00545774" w:rsidRPr="002877D7">
        <w:t xml:space="preserve">а купли-продажи должен </w:t>
      </w:r>
      <w:r w:rsidRPr="002877D7">
        <w:t>быть подписан  в течение 5 (Пяти) рабочих дней с даты передачи участнику аукциона, сделавшему предпоследнее предложение о цене договоров, копии протокола об отказе/уклонении и проект</w:t>
      </w:r>
      <w:r w:rsidR="00545774" w:rsidRPr="002877D7">
        <w:t>а договора купли-продажи.</w:t>
      </w:r>
      <w:r w:rsidR="00545774" w:rsidRPr="002877D7">
        <w:rPr>
          <w:bCs/>
        </w:rPr>
        <w:t xml:space="preserve"> </w:t>
      </w:r>
      <w:r w:rsidR="00545774" w:rsidRPr="00E05650">
        <w:rPr>
          <w:bCs/>
        </w:rPr>
        <w:t xml:space="preserve">Договоры </w:t>
      </w:r>
      <w:r w:rsidR="007F0BFB" w:rsidRPr="00E05650">
        <w:rPr>
          <w:bCs/>
        </w:rPr>
        <w:t>о</w:t>
      </w:r>
      <w:r w:rsidR="00DD43FF" w:rsidRPr="00E05650">
        <w:rPr>
          <w:bCs/>
        </w:rPr>
        <w:t xml:space="preserve"> </w:t>
      </w:r>
      <w:r w:rsidR="007F0BFB" w:rsidRPr="00E05650">
        <w:rPr>
          <w:bCs/>
        </w:rPr>
        <w:t xml:space="preserve">перенайме </w:t>
      </w:r>
      <w:r w:rsidR="00545774" w:rsidRPr="00E05650">
        <w:rPr>
          <w:bCs/>
        </w:rPr>
        <w:t>заключаются в течение 90 (девяноста) календарных дней, но не ранее 10 (Десяти) календарных дней со дня опубликования протокола об итогах аукциона</w:t>
      </w:r>
      <w:r w:rsidRPr="00E05650">
        <w:t>.</w:t>
      </w:r>
      <w:r w:rsidR="00E05650">
        <w:t xml:space="preserve"> Дополнительно к договорам о перенайме земельных (лесных) участков заключаются </w:t>
      </w:r>
      <w:r w:rsidR="00E05650" w:rsidRPr="00265EA8">
        <w:t>Соглашени</w:t>
      </w:r>
      <w:r w:rsidR="00E05650">
        <w:t>я</w:t>
      </w:r>
      <w:r w:rsidR="00E05650" w:rsidRPr="00265EA8">
        <w:t xml:space="preserve"> о </w:t>
      </w:r>
      <w:r w:rsidR="00E05650" w:rsidRPr="00265EA8">
        <w:rPr>
          <w:bCs/>
        </w:rPr>
        <w:t xml:space="preserve">передаче прав и обязанностей (перенайме) </w:t>
      </w:r>
      <w:r w:rsidR="00E05650">
        <w:rPr>
          <w:bCs/>
        </w:rPr>
        <w:t xml:space="preserve">по договорам аренды лесных участков </w:t>
      </w:r>
      <w:r w:rsidR="00E05650" w:rsidRPr="00265EA8">
        <w:rPr>
          <w:bCs/>
        </w:rPr>
        <w:t>по форме Республиканского агентства лесного хозяйства</w:t>
      </w:r>
      <w:r w:rsidR="00E05650">
        <w:rPr>
          <w:bCs/>
        </w:rPr>
        <w:t xml:space="preserve">, которые подлежат </w:t>
      </w:r>
      <w:r w:rsidR="00E05650" w:rsidRPr="00E81F2F">
        <w:t>государственной регистрации в порядке, установленном гражданским законодательством Российской Федерации</w:t>
      </w:r>
      <w:r w:rsidR="00E05650" w:rsidRPr="00265EA8">
        <w:rPr>
          <w:bCs/>
        </w:rPr>
        <w:t>.</w:t>
      </w:r>
      <w:r w:rsidR="00E05650">
        <w:rPr>
          <w:bCs/>
        </w:rPr>
        <w:t xml:space="preserve"> </w:t>
      </w:r>
      <w:r w:rsidR="00E05650">
        <w:t xml:space="preserve">Договоры о перенайме и Соглашения о передаче прав и обязанностей по договорам аренды лесных участков </w:t>
      </w:r>
      <w:r w:rsidR="00E05650" w:rsidRPr="00945B45">
        <w:t>заключа</w:t>
      </w:r>
      <w:r w:rsidR="00E05650">
        <w:t>ю</w:t>
      </w:r>
      <w:r w:rsidR="00E05650" w:rsidRPr="00945B45">
        <w:t>тся после получения АО «ПО ЭХЗ» согласия Арендодателя земельн</w:t>
      </w:r>
      <w:r w:rsidR="00E05650">
        <w:t>ых</w:t>
      </w:r>
      <w:r w:rsidR="00E05650" w:rsidRPr="00945B45">
        <w:t xml:space="preserve"> (лесн</w:t>
      </w:r>
      <w:r w:rsidR="00E05650">
        <w:t>ых</w:t>
      </w:r>
      <w:r w:rsidR="00E05650" w:rsidRPr="00945B45">
        <w:t>) участк</w:t>
      </w:r>
      <w:r w:rsidR="00E05650">
        <w:t>ов</w:t>
      </w:r>
      <w:r w:rsidR="00E05650" w:rsidRPr="00945B45">
        <w:t xml:space="preserve"> на передачу прав и обязанностей</w:t>
      </w:r>
      <w:r w:rsidR="00E05650">
        <w:t>.</w:t>
      </w:r>
    </w:p>
    <w:p w14:paraId="7DA9561B" w14:textId="40B0593A" w:rsidR="00152168" w:rsidRPr="002877D7" w:rsidRDefault="00152168" w:rsidP="00152168">
      <w:pPr>
        <w:tabs>
          <w:tab w:val="left" w:pos="1418"/>
        </w:tabs>
        <w:ind w:firstLine="567"/>
      </w:pPr>
      <w:r w:rsidRPr="002877D7">
        <w:t xml:space="preserve">При этом заключение (подписание) </w:t>
      </w:r>
      <w:r w:rsidR="007F0BFB">
        <w:t>Д</w:t>
      </w:r>
      <w:r w:rsidR="008F0E45">
        <w:t>о</w:t>
      </w:r>
      <w:r w:rsidR="007F0BFB" w:rsidRPr="002877D7">
        <w:t xml:space="preserve">говоров </w:t>
      </w:r>
      <w:r w:rsidRPr="002877D7">
        <w:t xml:space="preserve">для участника аукциона, сделавшего предпоследнее предложение о цене </w:t>
      </w:r>
      <w:r w:rsidR="007E6828" w:rsidRPr="002877D7">
        <w:rPr>
          <w:bCs/>
          <w:spacing w:val="-1"/>
          <w:lang w:eastAsia="en-US"/>
        </w:rPr>
        <w:t>договора купли-продажи</w:t>
      </w:r>
      <w:r w:rsidR="002877D7" w:rsidRPr="002877D7">
        <w:rPr>
          <w:bCs/>
          <w:spacing w:val="-1"/>
          <w:lang w:eastAsia="en-US"/>
        </w:rPr>
        <w:t xml:space="preserve">, </w:t>
      </w:r>
      <w:r w:rsidR="007E6828"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83691C">
        <w:rPr>
          <w:spacing w:val="-1"/>
        </w:rPr>
        <w:t xml:space="preserve"> </w:t>
      </w:r>
      <w:r w:rsidR="0083691C" w:rsidRPr="00E545E9">
        <w:rPr>
          <w:spacing w:val="-1"/>
        </w:rPr>
        <w:t>земельных (лесных) участков</w:t>
      </w:r>
      <w:r w:rsidRPr="002877D7">
        <w:t>, является обязательным. В случае отказа\уклонения участника аукциона, сделавшего предпоследнее предложение о цене договоров, от заключения (подписания) договор</w:t>
      </w:r>
      <w:r w:rsidR="00545774" w:rsidRPr="002877D7">
        <w:t>а купли-продажи</w:t>
      </w:r>
      <w:r w:rsidR="003147FB" w:rsidRPr="002877D7">
        <w:t xml:space="preserve"> и/или </w:t>
      </w:r>
      <w:r w:rsidR="003147FB"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83691C">
        <w:rPr>
          <w:spacing w:val="-1"/>
        </w:rPr>
        <w:t xml:space="preserve"> </w:t>
      </w:r>
      <w:r w:rsidR="0083691C" w:rsidRPr="00E545E9">
        <w:rPr>
          <w:spacing w:val="-1"/>
        </w:rPr>
        <w:t>земельных (лесных) участков</w:t>
      </w:r>
      <w:r w:rsidR="00DD43FF">
        <w:rPr>
          <w:spacing w:val="-1"/>
        </w:rPr>
        <w:t>,</w:t>
      </w:r>
      <w:r w:rsidRPr="002877D7">
        <w:t xml:space="preserve"> в случае неисполнения им условий договор</w:t>
      </w:r>
      <w:r w:rsidR="00545774" w:rsidRPr="002877D7">
        <w:t>а купли-продажи</w:t>
      </w:r>
      <w:r w:rsidR="002877D7" w:rsidRPr="002877D7">
        <w:t xml:space="preserve"> и/или </w:t>
      </w:r>
      <w:r w:rsidR="002877D7"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2877D7">
        <w:rPr>
          <w:spacing w:val="-1"/>
        </w:rPr>
        <w:t xml:space="preserve"> </w:t>
      </w:r>
      <w:r w:rsidR="0083691C" w:rsidRPr="00E545E9">
        <w:rPr>
          <w:spacing w:val="-1"/>
        </w:rPr>
        <w:t>земельных (лесных) участков</w:t>
      </w:r>
      <w:r w:rsidR="0083691C">
        <w:rPr>
          <w:spacing w:val="-1"/>
        </w:rPr>
        <w:t xml:space="preserve"> </w:t>
      </w:r>
      <w:r w:rsidRPr="002877D7">
        <w:t>Собственник Имущества вправе обратиться в суд с иском о понуждении такого участника заключить/исполнить договор</w:t>
      </w:r>
      <w:r w:rsidR="00545774" w:rsidRPr="002877D7">
        <w:t xml:space="preserve"> купли-продажи</w:t>
      </w:r>
      <w:r w:rsidR="003147FB" w:rsidRPr="002877D7">
        <w:t xml:space="preserve"> и/или </w:t>
      </w:r>
      <w:r w:rsidR="00DD43FF" w:rsidRPr="002877D7">
        <w:rPr>
          <w:spacing w:val="-1"/>
        </w:rPr>
        <w:t>договор</w:t>
      </w:r>
      <w:r w:rsidR="00DD43FF">
        <w:rPr>
          <w:spacing w:val="-1"/>
        </w:rPr>
        <w:t xml:space="preserve">ы </w:t>
      </w:r>
      <w:r w:rsidR="007F0BFB">
        <w:rPr>
          <w:spacing w:val="-1"/>
        </w:rPr>
        <w:t>о</w:t>
      </w:r>
      <w:r w:rsidR="00DD43FF" w:rsidRPr="002877D7">
        <w:rPr>
          <w:spacing w:val="-1"/>
        </w:rPr>
        <w:t xml:space="preserve"> </w:t>
      </w:r>
      <w:r w:rsidR="007F0BFB" w:rsidRPr="002877D7">
        <w:rPr>
          <w:spacing w:val="-1"/>
        </w:rPr>
        <w:t>перенайм</w:t>
      </w:r>
      <w:r w:rsidR="007F0BFB">
        <w:rPr>
          <w:spacing w:val="-1"/>
        </w:rPr>
        <w:t>е</w:t>
      </w:r>
      <w:r w:rsidR="007F0BFB" w:rsidRPr="0083691C">
        <w:rPr>
          <w:spacing w:val="-1"/>
        </w:rPr>
        <w:t xml:space="preserve"> </w:t>
      </w:r>
      <w:r w:rsidR="0083691C" w:rsidRPr="00E545E9">
        <w:rPr>
          <w:spacing w:val="-1"/>
        </w:rPr>
        <w:t>земельных (лесных) участков</w:t>
      </w:r>
      <w:r w:rsidR="002877D7" w:rsidRPr="002877D7">
        <w:rPr>
          <w:spacing w:val="-1"/>
        </w:rPr>
        <w:t>,</w:t>
      </w:r>
      <w:r w:rsidRPr="002877D7">
        <w:t xml:space="preserve"> и/или о возмещении убытков, причиненных уклонением/отказом от заключения/неисполнения договор</w:t>
      </w:r>
      <w:r w:rsidR="00545774" w:rsidRPr="002877D7">
        <w:t>а купли-продажи</w:t>
      </w:r>
      <w:r w:rsidR="003147FB" w:rsidRPr="002877D7">
        <w:t xml:space="preserve"> и/или </w:t>
      </w:r>
      <w:r w:rsidR="003147FB" w:rsidRPr="002877D7">
        <w:rPr>
          <w:spacing w:val="-1"/>
        </w:rPr>
        <w:t xml:space="preserve">договоров </w:t>
      </w:r>
      <w:r w:rsidR="007F0BFB">
        <w:rPr>
          <w:spacing w:val="-1"/>
        </w:rPr>
        <w:t>о</w:t>
      </w:r>
      <w:r w:rsidR="00DD43FF">
        <w:rPr>
          <w:spacing w:val="-1"/>
        </w:rPr>
        <w:t xml:space="preserve"> </w:t>
      </w:r>
      <w:r w:rsidR="007F0BFB" w:rsidRPr="002877D7">
        <w:rPr>
          <w:spacing w:val="-1"/>
        </w:rPr>
        <w:t>перенайм</w:t>
      </w:r>
      <w:r w:rsidR="007F0BFB">
        <w:rPr>
          <w:spacing w:val="-1"/>
        </w:rPr>
        <w:t>е</w:t>
      </w:r>
      <w:r w:rsidR="007F0BFB" w:rsidRPr="002877D7">
        <w:rPr>
          <w:spacing w:val="-1"/>
        </w:rPr>
        <w:t xml:space="preserve"> </w:t>
      </w:r>
      <w:r w:rsidR="0083691C" w:rsidRPr="00E545E9">
        <w:rPr>
          <w:spacing w:val="-1"/>
        </w:rPr>
        <w:t>земельных (лесных) участков</w:t>
      </w:r>
      <w:r w:rsidRPr="002877D7">
        <w:t>.</w:t>
      </w:r>
    </w:p>
    <w:p w14:paraId="6459534D" w14:textId="1BFA4E27" w:rsidR="00461693" w:rsidRPr="002877D7" w:rsidRDefault="00210119" w:rsidP="00DD7F3D">
      <w:pPr>
        <w:pStyle w:val="a0"/>
        <w:numPr>
          <w:ilvl w:val="2"/>
          <w:numId w:val="51"/>
        </w:numPr>
        <w:tabs>
          <w:tab w:val="left" w:pos="1418"/>
        </w:tabs>
        <w:ind w:left="0" w:firstLine="567"/>
      </w:pPr>
      <w:r w:rsidRPr="002877D7">
        <w:lastRenderedPageBreak/>
        <w:t>В срок, предусмотренный для заключения договор</w:t>
      </w:r>
      <w:r w:rsidR="00CB60DD" w:rsidRPr="002877D7">
        <w:t>ов</w:t>
      </w:r>
      <w:r w:rsidR="003147FB" w:rsidRPr="002877D7">
        <w:t xml:space="preserve"> </w:t>
      </w:r>
      <w:r w:rsidRPr="002877D7">
        <w:t>, Собственник Имущества обязан отказаться в одностороннем порядке от заключения договор</w:t>
      </w:r>
      <w:r w:rsidR="00CB60DD" w:rsidRPr="002877D7">
        <w:t>ов</w:t>
      </w:r>
      <w:r w:rsidR="003147FB" w:rsidRPr="002877D7">
        <w:t xml:space="preserve"> </w:t>
      </w:r>
      <w:r w:rsidRPr="002877D7">
        <w:t>с победителем аукциона либо с Участни</w:t>
      </w:r>
      <w:r w:rsidR="00A656AA" w:rsidRPr="002877D7">
        <w:t>ком аукциона, с которым заключаются такие</w:t>
      </w:r>
      <w:r w:rsidRPr="002877D7">
        <w:t xml:space="preserve"> договор</w:t>
      </w:r>
      <w:r w:rsidR="00CB60DD" w:rsidRPr="002877D7">
        <w:t>ы</w:t>
      </w:r>
      <w:r w:rsidRPr="002877D7">
        <w:t>, в случае:</w:t>
      </w:r>
    </w:p>
    <w:p w14:paraId="51DD96CD" w14:textId="77777777" w:rsidR="00152168" w:rsidRPr="00F45021" w:rsidRDefault="00152168" w:rsidP="00DD7F3D">
      <w:pPr>
        <w:pStyle w:val="a0"/>
        <w:keepNext w:val="0"/>
        <w:keepLines w:val="0"/>
        <w:numPr>
          <w:ilvl w:val="0"/>
          <w:numId w:val="61"/>
        </w:numPr>
        <w:tabs>
          <w:tab w:val="clear" w:pos="1701"/>
          <w:tab w:val="left" w:pos="-6379"/>
        </w:tabs>
        <w:ind w:left="0" w:firstLine="851"/>
        <w:outlineLvl w:val="9"/>
      </w:pPr>
      <w:r w:rsidRPr="002877D7">
        <w:t xml:space="preserve">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w:t>
      </w:r>
      <w:r w:rsidRPr="00F45021">
        <w:t>предпринимателя банкротом и об открытии конкурсного производства;</w:t>
      </w:r>
    </w:p>
    <w:p w14:paraId="3CEF0A8B" w14:textId="77777777" w:rsidR="00152168" w:rsidRPr="00F45021" w:rsidRDefault="00152168" w:rsidP="00DD7F3D">
      <w:pPr>
        <w:pStyle w:val="a0"/>
        <w:keepNext w:val="0"/>
        <w:keepLines w:val="0"/>
        <w:numPr>
          <w:ilvl w:val="0"/>
          <w:numId w:val="61"/>
        </w:numPr>
        <w:tabs>
          <w:tab w:val="clear" w:pos="1701"/>
          <w:tab w:val="left" w:pos="-6379"/>
        </w:tabs>
        <w:ind w:left="0" w:firstLine="851"/>
        <w:outlineLvl w:val="9"/>
      </w:pPr>
      <w:r w:rsidRPr="00F45021">
        <w:t xml:space="preserve">приостановления деятельности такого лица в порядке, предусмотренном </w:t>
      </w:r>
      <w:hyperlink r:id="rId19" w:history="1">
        <w:r w:rsidRPr="00F45021">
          <w:t>Кодексом</w:t>
        </w:r>
      </w:hyperlink>
      <w:r w:rsidRPr="00F45021">
        <w:t xml:space="preserve"> Российской Федерации об административных правонарушениях;</w:t>
      </w:r>
    </w:p>
    <w:p w14:paraId="397448B1" w14:textId="77777777" w:rsidR="00152168" w:rsidRPr="00F45021" w:rsidRDefault="00152168" w:rsidP="00DD7F3D">
      <w:pPr>
        <w:pStyle w:val="a0"/>
        <w:keepNext w:val="0"/>
        <w:keepLines w:val="0"/>
        <w:widowControl w:val="0"/>
        <w:numPr>
          <w:ilvl w:val="0"/>
          <w:numId w:val="61"/>
        </w:numPr>
        <w:tabs>
          <w:tab w:val="clear" w:pos="1701"/>
          <w:tab w:val="left" w:pos="-6379"/>
          <w:tab w:val="left" w:pos="0"/>
        </w:tabs>
        <w:ind w:left="0" w:firstLine="851"/>
        <w:outlineLvl w:val="9"/>
      </w:pPr>
      <w:r w:rsidRPr="00F45021">
        <w:t>выявления наличия задолженности по уплате налогов, сборов, пени и штрафов, размер которой превышает 25% балансовой стоимости активов участника;</w:t>
      </w:r>
    </w:p>
    <w:p w14:paraId="3D15921B" w14:textId="77777777" w:rsidR="00152168" w:rsidRPr="00F45021" w:rsidRDefault="00152168" w:rsidP="00DD7F3D">
      <w:pPr>
        <w:pStyle w:val="a0"/>
        <w:keepNext w:val="0"/>
        <w:keepLines w:val="0"/>
        <w:widowControl w:val="0"/>
        <w:numPr>
          <w:ilvl w:val="0"/>
          <w:numId w:val="61"/>
        </w:numPr>
        <w:tabs>
          <w:tab w:val="clear" w:pos="1701"/>
          <w:tab w:val="left" w:pos="-6379"/>
          <w:tab w:val="left" w:pos="0"/>
        </w:tabs>
        <w:ind w:left="0" w:firstLine="851"/>
        <w:outlineLvl w:val="9"/>
      </w:pPr>
      <w:r w:rsidRPr="00F45021">
        <w:t>предоставления участником заведомо ложных сведений, содержащихся в документах, предусмотренных п. 2.2. настоящей Документации;</w:t>
      </w:r>
    </w:p>
    <w:p w14:paraId="7F92ED8C" w14:textId="77777777" w:rsidR="00152168" w:rsidRPr="00F45021" w:rsidRDefault="00152168" w:rsidP="00DD7F3D">
      <w:pPr>
        <w:widowControl w:val="0"/>
        <w:numPr>
          <w:ilvl w:val="0"/>
          <w:numId w:val="61"/>
        </w:numPr>
        <w:tabs>
          <w:tab w:val="left" w:pos="0"/>
        </w:tabs>
        <w:ind w:left="0" w:firstLine="851"/>
      </w:pPr>
      <w:r w:rsidRPr="00F45021">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14:paraId="42B00899" w14:textId="77777777" w:rsidR="00152168" w:rsidRPr="00F45021" w:rsidRDefault="00152168" w:rsidP="00152168">
      <w:pPr>
        <w:tabs>
          <w:tab w:val="left" w:pos="0"/>
        </w:tabs>
        <w:ind w:firstLine="851"/>
      </w:pPr>
      <w:r w:rsidRPr="00F45021">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14:paraId="7646AF6B" w14:textId="77777777" w:rsidR="00152168" w:rsidRPr="00F45021" w:rsidRDefault="00152168" w:rsidP="00152168">
      <w:pPr>
        <w:tabs>
          <w:tab w:val="left" w:pos="0"/>
        </w:tabs>
        <w:ind w:firstLine="851"/>
      </w:pPr>
      <w:r w:rsidRPr="00F45021">
        <w:t xml:space="preserve">-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w:t>
      </w:r>
      <w:proofErr w:type="spellStart"/>
      <w:r w:rsidRPr="00F45021">
        <w:t>Росфинмониторингу</w:t>
      </w:r>
      <w:proofErr w:type="spellEnd"/>
      <w:r w:rsidRPr="00F45021">
        <w:t>, Правительству Российской Федерации) и последующую обработку сведений такими органами.</w:t>
      </w:r>
    </w:p>
    <w:p w14:paraId="10C493E9" w14:textId="2722A2CC" w:rsidR="00152168" w:rsidRPr="002877D7" w:rsidRDefault="00152168" w:rsidP="00152168">
      <w:pPr>
        <w:tabs>
          <w:tab w:val="left" w:pos="0"/>
        </w:tabs>
        <w:ind w:firstLine="851"/>
      </w:pPr>
      <w:r w:rsidRPr="00F45021">
        <w:t>В указанных случаях Собственник Имущества вправе предъявить участнику, которому отказано в заключении договоров, требования о возмещении убытков, причиненных отказом.</w:t>
      </w:r>
    </w:p>
    <w:p w14:paraId="606B04D2" w14:textId="7408E3CA" w:rsidR="00152168" w:rsidRPr="00F45021" w:rsidRDefault="00152168" w:rsidP="00DD7F3D">
      <w:pPr>
        <w:numPr>
          <w:ilvl w:val="2"/>
          <w:numId w:val="52"/>
        </w:numPr>
        <w:tabs>
          <w:tab w:val="left" w:pos="1418"/>
        </w:tabs>
        <w:ind w:left="0" w:firstLine="566"/>
      </w:pPr>
      <w:r w:rsidRPr="00F45021">
        <w:t>Собственник Имущества обязан заключить договор</w:t>
      </w:r>
      <w:r w:rsidR="00D51D85" w:rsidRPr="00F45021">
        <w:t>ы</w:t>
      </w:r>
      <w:r w:rsidR="003147FB" w:rsidRPr="00F45021">
        <w:t xml:space="preserve"> </w:t>
      </w:r>
      <w:r w:rsidRPr="00F45021">
        <w:t>с участником, сделавшим предпоследнее предложение о цене договор</w:t>
      </w:r>
      <w:r w:rsidR="00D51D85" w:rsidRPr="00F45021">
        <w:t>ов</w:t>
      </w:r>
      <w:r w:rsidRPr="00F45021">
        <w:t>, при отказе от заключения договор</w:t>
      </w:r>
      <w:r w:rsidR="00D51D85" w:rsidRPr="00F45021">
        <w:t>ов</w:t>
      </w:r>
      <w:r w:rsidR="003147FB" w:rsidRPr="00F45021">
        <w:t xml:space="preserve"> </w:t>
      </w:r>
      <w:r w:rsidRPr="00F45021">
        <w:t>с Победителем в случаях, предусмотренных п. 4.1.4. Документации.</w:t>
      </w:r>
    </w:p>
    <w:p w14:paraId="04A4C874" w14:textId="477F4D64" w:rsidR="00152168" w:rsidRPr="00F45021" w:rsidRDefault="00152168" w:rsidP="00152168">
      <w:pPr>
        <w:tabs>
          <w:tab w:val="left" w:pos="1418"/>
        </w:tabs>
        <w:ind w:firstLine="566"/>
      </w:pPr>
      <w:r w:rsidRPr="00F45021">
        <w:t>Отказ Собственника Имущества от заключения в установленный срок договор</w:t>
      </w:r>
      <w:r w:rsidR="00D51D85" w:rsidRPr="00F45021">
        <w:t>ов</w:t>
      </w:r>
      <w:r w:rsidR="003147FB" w:rsidRPr="00F45021">
        <w:t xml:space="preserve"> </w:t>
      </w:r>
      <w:r w:rsidRPr="00F45021">
        <w:t>фиксируется в протоколе, который формируется в течение 2 (двух) рабочих дней с даты отказа Собственника Имущества от заключения договор</w:t>
      </w:r>
      <w:r w:rsidR="00D51D85" w:rsidRPr="00F45021">
        <w:t>ов</w:t>
      </w:r>
      <w:r w:rsidRPr="00F45021">
        <w:t>. Протокол подписывается членами аукционной комиссии.</w:t>
      </w:r>
    </w:p>
    <w:p w14:paraId="5A6E789B" w14:textId="0E880B0C" w:rsidR="00E05650" w:rsidRPr="00265EA8" w:rsidRDefault="00152168" w:rsidP="00E05650">
      <w:pPr>
        <w:tabs>
          <w:tab w:val="left" w:pos="1418"/>
        </w:tabs>
        <w:ind w:firstLine="567"/>
      </w:pPr>
      <w:r w:rsidRPr="00F45021">
        <w:lastRenderedPageBreak/>
        <w:t>Собственник Имущества в течение 3 (трех) рабочих дней с даты подписания протокола об отказе от заключения договор</w:t>
      </w:r>
      <w:r w:rsidR="00D51D85" w:rsidRPr="00F45021">
        <w:t>ов</w:t>
      </w:r>
      <w:r w:rsidR="003147FB" w:rsidRPr="00F45021">
        <w:t xml:space="preserve"> </w:t>
      </w:r>
      <w:r w:rsidRPr="00F45021">
        <w:t>передает участнику аукциона, сделавшему предпоследнее предложение о цене договор</w:t>
      </w:r>
      <w:r w:rsidR="00517B07" w:rsidRPr="00F45021">
        <w:t>ов</w:t>
      </w:r>
      <w:r w:rsidRPr="00F45021">
        <w:t>, один экземпляр протокола и проект</w:t>
      </w:r>
      <w:r w:rsidR="00517B07" w:rsidRPr="00F45021">
        <w:t>ы</w:t>
      </w:r>
      <w:r w:rsidRPr="00F45021">
        <w:t xml:space="preserve"> договор</w:t>
      </w:r>
      <w:r w:rsidR="00517B07" w:rsidRPr="00F45021">
        <w:t>ов</w:t>
      </w:r>
      <w:r w:rsidRPr="00F45021">
        <w:t xml:space="preserve">. </w:t>
      </w:r>
      <w:r w:rsidR="00B30540" w:rsidRPr="00F45021">
        <w:t>П</w:t>
      </w:r>
      <w:r w:rsidRPr="00F45021">
        <w:t>роект</w:t>
      </w:r>
      <w:r w:rsidR="00B30540" w:rsidRPr="00F45021">
        <w:t xml:space="preserve"> </w:t>
      </w:r>
      <w:r w:rsidRPr="00F45021">
        <w:t xml:space="preserve"> договор</w:t>
      </w:r>
      <w:r w:rsidR="00B30540" w:rsidRPr="00F45021">
        <w:t>а купли-продажи</w:t>
      </w:r>
      <w:r w:rsidRPr="00F45021">
        <w:t xml:space="preserve"> подписыва</w:t>
      </w:r>
      <w:r w:rsidR="00517B07" w:rsidRPr="00F45021">
        <w:t>ю</w:t>
      </w:r>
      <w:r w:rsidRPr="00F45021">
        <w:t>тся участником аукциона, сделавшим предпоследнее предложение о цене договор</w:t>
      </w:r>
      <w:r w:rsidR="00517B07" w:rsidRPr="00F45021">
        <w:t>ов</w:t>
      </w:r>
      <w:r w:rsidRPr="00F45021">
        <w:t>, в течение 10 (Десяти) календарных дней с даты передачи экземпляра протокола и проект</w:t>
      </w:r>
      <w:r w:rsidR="00B30540" w:rsidRPr="00F45021">
        <w:t>а</w:t>
      </w:r>
      <w:r w:rsidRPr="00F45021">
        <w:t xml:space="preserve"> договор</w:t>
      </w:r>
      <w:r w:rsidR="00B30540" w:rsidRPr="00F45021">
        <w:t>а купли-продажи</w:t>
      </w:r>
      <w:r w:rsidRPr="00F45021">
        <w:t xml:space="preserve"> и переда</w:t>
      </w:r>
      <w:r w:rsidR="00517B07" w:rsidRPr="00F45021">
        <w:t>ю</w:t>
      </w:r>
      <w:r w:rsidRPr="00F45021">
        <w:t>тся Собственнику Имущества.</w:t>
      </w:r>
      <w:r w:rsidR="00B30540" w:rsidRPr="00F45021">
        <w:t xml:space="preserve"> </w:t>
      </w:r>
      <w:r w:rsidR="00B30540" w:rsidRPr="00E05650">
        <w:rPr>
          <w:bCs/>
        </w:rPr>
        <w:t xml:space="preserve">Договоры </w:t>
      </w:r>
      <w:r w:rsidR="00D84855" w:rsidRPr="00E05650">
        <w:rPr>
          <w:bCs/>
        </w:rPr>
        <w:t>о</w:t>
      </w:r>
      <w:r w:rsidR="00DD43FF" w:rsidRPr="00E05650">
        <w:rPr>
          <w:bCs/>
        </w:rPr>
        <w:t xml:space="preserve"> </w:t>
      </w:r>
      <w:r w:rsidR="00D84855" w:rsidRPr="00E05650">
        <w:rPr>
          <w:bCs/>
        </w:rPr>
        <w:t xml:space="preserve">перенайме </w:t>
      </w:r>
      <w:r w:rsidR="00B30540" w:rsidRPr="00E05650">
        <w:rPr>
          <w:bCs/>
        </w:rPr>
        <w:t>заключаются в течение 90 (девяноста) календарных дней, но не ранее 10 (Десяти) календарных дней со дня опубликования протокола об итогах аукциона</w:t>
      </w:r>
      <w:r w:rsidR="00B30540" w:rsidRPr="00E05650">
        <w:t>.</w:t>
      </w:r>
      <w:r w:rsidR="00E05650">
        <w:t xml:space="preserve"> Дополнительно к договорам о перенайме земельных (лесных) участков заключаются </w:t>
      </w:r>
      <w:r w:rsidR="00E05650" w:rsidRPr="00265EA8">
        <w:t>Соглашени</w:t>
      </w:r>
      <w:r w:rsidR="00E05650">
        <w:t>я</w:t>
      </w:r>
      <w:r w:rsidR="00E05650" w:rsidRPr="00265EA8">
        <w:t xml:space="preserve"> о </w:t>
      </w:r>
      <w:r w:rsidR="00E05650" w:rsidRPr="00265EA8">
        <w:rPr>
          <w:bCs/>
        </w:rPr>
        <w:t xml:space="preserve">передаче прав и обязанностей (перенайме) </w:t>
      </w:r>
      <w:r w:rsidR="00E05650">
        <w:rPr>
          <w:bCs/>
        </w:rPr>
        <w:t xml:space="preserve">по договорам аренды лесных участков </w:t>
      </w:r>
      <w:r w:rsidR="00E05650" w:rsidRPr="00265EA8">
        <w:rPr>
          <w:bCs/>
        </w:rPr>
        <w:t>по форме Республиканского агентства лесного хозяйства</w:t>
      </w:r>
      <w:r w:rsidR="00E05650">
        <w:rPr>
          <w:bCs/>
        </w:rPr>
        <w:t xml:space="preserve">, которые подлежат </w:t>
      </w:r>
      <w:r w:rsidR="00E05650" w:rsidRPr="00E81F2F">
        <w:t>государственной регистрации в порядке, установленном гражданским законодательством Российской Федерации</w:t>
      </w:r>
      <w:r w:rsidR="00E05650" w:rsidRPr="00265EA8">
        <w:rPr>
          <w:bCs/>
        </w:rPr>
        <w:t>.</w:t>
      </w:r>
      <w:r w:rsidR="00E05650">
        <w:rPr>
          <w:bCs/>
        </w:rPr>
        <w:t xml:space="preserve"> </w:t>
      </w:r>
      <w:r w:rsidR="00E05650">
        <w:t xml:space="preserve">Договоры о перенайме и Соглашения о передаче прав и обязанностей по договорам аренды лесных участков </w:t>
      </w:r>
      <w:r w:rsidR="00E05650" w:rsidRPr="00945B45">
        <w:t>заключа</w:t>
      </w:r>
      <w:r w:rsidR="00E05650">
        <w:t>ю</w:t>
      </w:r>
      <w:r w:rsidR="00E05650" w:rsidRPr="00945B45">
        <w:t>тся после получения АО «ПО ЭХЗ» согласия Арендодателя земельн</w:t>
      </w:r>
      <w:r w:rsidR="00E05650">
        <w:t>ых</w:t>
      </w:r>
      <w:r w:rsidR="00E05650" w:rsidRPr="00945B45">
        <w:t xml:space="preserve"> (лесн</w:t>
      </w:r>
      <w:r w:rsidR="00E05650">
        <w:t>ых</w:t>
      </w:r>
      <w:r w:rsidR="00E05650" w:rsidRPr="00945B45">
        <w:t>) участк</w:t>
      </w:r>
      <w:r w:rsidR="00E05650">
        <w:t>ов</w:t>
      </w:r>
      <w:r w:rsidR="00E05650" w:rsidRPr="00945B45">
        <w:t xml:space="preserve"> на передачу прав и обязанностей</w:t>
      </w:r>
      <w:r w:rsidR="00E05650">
        <w:t>.</w:t>
      </w:r>
    </w:p>
    <w:p w14:paraId="73A04C64" w14:textId="4BA84066" w:rsidR="00152168" w:rsidRPr="00F45021" w:rsidRDefault="00152168" w:rsidP="00152168">
      <w:pPr>
        <w:tabs>
          <w:tab w:val="left" w:pos="1418"/>
        </w:tabs>
        <w:ind w:firstLine="566"/>
      </w:pPr>
      <w:r w:rsidRPr="00F45021">
        <w:t>При этом заключение договор</w:t>
      </w:r>
      <w:r w:rsidR="00517B07" w:rsidRPr="00F45021">
        <w:t>ов</w:t>
      </w:r>
      <w:r w:rsidR="007E5F1E" w:rsidRPr="00F45021">
        <w:t xml:space="preserve"> </w:t>
      </w:r>
      <w:r w:rsidRPr="00F45021">
        <w:t>для участника аукциона, сделавшего предпоследнее предложение о цене договор</w:t>
      </w:r>
      <w:r w:rsidR="00517B07" w:rsidRPr="00F45021">
        <w:t>ов</w:t>
      </w:r>
      <w:r w:rsidRPr="00F45021">
        <w:t>, является обязательным. В случае уклонения/отказа участника аукциона, сделавшего предпоследнее предложение о цене договор</w:t>
      </w:r>
      <w:r w:rsidR="00517B07" w:rsidRPr="00F45021">
        <w:t>ов</w:t>
      </w:r>
      <w:r w:rsidRPr="00F45021">
        <w:t>, от заключения/исполнения договор</w:t>
      </w:r>
      <w:r w:rsidR="00B30540" w:rsidRPr="00F45021">
        <w:t>а купли-продажи</w:t>
      </w:r>
      <w:r w:rsidR="00966B79" w:rsidRPr="00F45021">
        <w:t xml:space="preserve"> и/или </w:t>
      </w:r>
      <w:r w:rsidR="00966B79" w:rsidRPr="00F45021">
        <w:rPr>
          <w:spacing w:val="-1"/>
        </w:rPr>
        <w:t xml:space="preserve">договоров </w:t>
      </w:r>
      <w:r w:rsidR="009A02B2">
        <w:rPr>
          <w:spacing w:val="-1"/>
        </w:rPr>
        <w:t>о</w:t>
      </w:r>
      <w:r w:rsidR="00DD43FF">
        <w:rPr>
          <w:spacing w:val="-1"/>
        </w:rPr>
        <w:t xml:space="preserve"> </w:t>
      </w:r>
      <w:r w:rsidR="009A02B2" w:rsidRPr="00F45021">
        <w:rPr>
          <w:spacing w:val="-1"/>
        </w:rPr>
        <w:t>перенайм</w:t>
      </w:r>
      <w:r w:rsidR="009A02B2">
        <w:rPr>
          <w:spacing w:val="-1"/>
        </w:rPr>
        <w:t>е</w:t>
      </w:r>
      <w:r w:rsidR="009A02B2" w:rsidRPr="00F45021">
        <w:rPr>
          <w:spacing w:val="-1"/>
        </w:rPr>
        <w:t xml:space="preserve"> </w:t>
      </w:r>
      <w:r w:rsidR="0083691C" w:rsidRPr="00F45021">
        <w:rPr>
          <w:spacing w:val="-1"/>
        </w:rPr>
        <w:t xml:space="preserve">земельных (лесных) участков </w:t>
      </w:r>
      <w:r w:rsidRPr="00F45021">
        <w:t>Собственник Имущества вправе обратиться в суд с иском о понуждении такого участника заключить/исполнить договор</w:t>
      </w:r>
      <w:r w:rsidR="00B30540" w:rsidRPr="00F45021">
        <w:t xml:space="preserve"> купли-продажи</w:t>
      </w:r>
      <w:r w:rsidRPr="00F45021">
        <w:t xml:space="preserve"> </w:t>
      </w:r>
      <w:r w:rsidR="00966B79" w:rsidRPr="00F45021">
        <w:t xml:space="preserve">и/или </w:t>
      </w:r>
      <w:r w:rsidR="00DD43FF" w:rsidRPr="00F45021">
        <w:rPr>
          <w:spacing w:val="-1"/>
        </w:rPr>
        <w:t>договор</w:t>
      </w:r>
      <w:r w:rsidR="00DD43FF">
        <w:rPr>
          <w:spacing w:val="-1"/>
        </w:rPr>
        <w:t xml:space="preserve">ы </w:t>
      </w:r>
      <w:r w:rsidR="009A02B2">
        <w:rPr>
          <w:spacing w:val="-1"/>
        </w:rPr>
        <w:t>о</w:t>
      </w:r>
      <w:r w:rsidR="00DD43FF" w:rsidRPr="00F45021">
        <w:rPr>
          <w:spacing w:val="-1"/>
        </w:rPr>
        <w:t xml:space="preserve"> </w:t>
      </w:r>
      <w:r w:rsidR="009A02B2" w:rsidRPr="00F45021">
        <w:rPr>
          <w:spacing w:val="-1"/>
        </w:rPr>
        <w:t>перенайм</w:t>
      </w:r>
      <w:r w:rsidR="009A02B2">
        <w:rPr>
          <w:spacing w:val="-1"/>
        </w:rPr>
        <w:t>е</w:t>
      </w:r>
      <w:r w:rsidR="009A02B2" w:rsidRPr="00F45021">
        <w:rPr>
          <w:spacing w:val="-1"/>
        </w:rPr>
        <w:t xml:space="preserve"> </w:t>
      </w:r>
      <w:r w:rsidR="0083691C" w:rsidRPr="00F45021">
        <w:rPr>
          <w:spacing w:val="-1"/>
        </w:rPr>
        <w:t>земельных (лесных) участков</w:t>
      </w:r>
      <w:r w:rsidR="00966B79" w:rsidRPr="00F45021">
        <w:rPr>
          <w:spacing w:val="-1"/>
        </w:rPr>
        <w:t xml:space="preserve"> </w:t>
      </w:r>
      <w:r w:rsidRPr="00F45021">
        <w:t>и/или о возмещении убытков, причиненных уклонением/отказом от заключения/неисполнения договор</w:t>
      </w:r>
      <w:r w:rsidR="00B30540" w:rsidRPr="00F45021">
        <w:t>а купли-продажи</w:t>
      </w:r>
      <w:r w:rsidR="00966B79" w:rsidRPr="00F45021">
        <w:t xml:space="preserve"> и/или </w:t>
      </w:r>
      <w:r w:rsidR="00966B79" w:rsidRPr="00F45021">
        <w:rPr>
          <w:spacing w:val="-1"/>
        </w:rPr>
        <w:t xml:space="preserve">договоров </w:t>
      </w:r>
      <w:r w:rsidR="009A02B2">
        <w:rPr>
          <w:spacing w:val="-1"/>
        </w:rPr>
        <w:t>о</w:t>
      </w:r>
      <w:r w:rsidR="00DD43FF">
        <w:rPr>
          <w:spacing w:val="-1"/>
        </w:rPr>
        <w:t xml:space="preserve"> </w:t>
      </w:r>
      <w:r w:rsidR="009A02B2" w:rsidRPr="00F45021">
        <w:rPr>
          <w:spacing w:val="-1"/>
        </w:rPr>
        <w:t>перенайм</w:t>
      </w:r>
      <w:r w:rsidR="009A02B2">
        <w:rPr>
          <w:spacing w:val="-1"/>
        </w:rPr>
        <w:t>е</w:t>
      </w:r>
      <w:r w:rsidRPr="00F45021">
        <w:t>. При этом задаток такому участнику не возвращается.</w:t>
      </w:r>
    </w:p>
    <w:p w14:paraId="679F9887" w14:textId="15108F4B" w:rsidR="00A656AA" w:rsidRPr="00921D4F" w:rsidRDefault="00A656AA" w:rsidP="00DD7F3D">
      <w:pPr>
        <w:numPr>
          <w:ilvl w:val="2"/>
          <w:numId w:val="52"/>
        </w:numPr>
        <w:tabs>
          <w:tab w:val="left" w:pos="1418"/>
        </w:tabs>
        <w:ind w:left="0" w:firstLine="566"/>
      </w:pPr>
      <w:r w:rsidRPr="002877D7">
        <w:rPr>
          <w:bCs/>
        </w:rPr>
        <w:t>Договор купли-продажи</w:t>
      </w:r>
      <w:r w:rsidR="004C19BA" w:rsidRPr="002877D7">
        <w:rPr>
          <w:bCs/>
        </w:rPr>
        <w:t xml:space="preserve"> </w:t>
      </w:r>
      <w:r w:rsidR="004C19BA" w:rsidRPr="002877D7">
        <w:rPr>
          <w:spacing w:val="-1"/>
        </w:rPr>
        <w:t>подписыва</w:t>
      </w:r>
      <w:r w:rsidR="008740C1" w:rsidRPr="002877D7">
        <w:rPr>
          <w:spacing w:val="-1"/>
        </w:rPr>
        <w:t>е</w:t>
      </w:r>
      <w:r w:rsidR="004C19BA" w:rsidRPr="002877D7">
        <w:rPr>
          <w:spacing w:val="-1"/>
        </w:rPr>
        <w:t xml:space="preserve">тся </w:t>
      </w:r>
      <w:r w:rsidRPr="002877D7">
        <w:rPr>
          <w:bCs/>
        </w:rPr>
        <w:t xml:space="preserve">в течение 20 (Двадцати) рабочих дней, но не ранее 10 (Десяти) календарных дней со дня опубликования протокола об итогах аукциона. </w:t>
      </w:r>
      <w:r w:rsidR="008740C1" w:rsidRPr="00921D4F">
        <w:rPr>
          <w:bCs/>
        </w:rPr>
        <w:t xml:space="preserve">Договоры </w:t>
      </w:r>
      <w:r w:rsidR="002E0883" w:rsidRPr="00921D4F">
        <w:rPr>
          <w:bCs/>
        </w:rPr>
        <w:t>о</w:t>
      </w:r>
      <w:r w:rsidR="00F92A17" w:rsidRPr="00921D4F">
        <w:rPr>
          <w:bCs/>
        </w:rPr>
        <w:t xml:space="preserve"> </w:t>
      </w:r>
      <w:r w:rsidR="002E0883" w:rsidRPr="00921D4F">
        <w:rPr>
          <w:bCs/>
        </w:rPr>
        <w:t>перенайме</w:t>
      </w:r>
      <w:r w:rsidR="002E0883" w:rsidRPr="00921D4F">
        <w:rPr>
          <w:spacing w:val="-1"/>
        </w:rPr>
        <w:t xml:space="preserve"> </w:t>
      </w:r>
      <w:r w:rsidR="0083691C" w:rsidRPr="00921D4F">
        <w:rPr>
          <w:spacing w:val="-1"/>
        </w:rPr>
        <w:t>земельных (лесных) участков</w:t>
      </w:r>
      <w:r w:rsidR="00966B79" w:rsidRPr="00921D4F">
        <w:rPr>
          <w:bCs/>
        </w:rPr>
        <w:t xml:space="preserve"> </w:t>
      </w:r>
      <w:r w:rsidRPr="00921D4F">
        <w:rPr>
          <w:bCs/>
        </w:rPr>
        <w:t>заключаются в течение 90 (девяноста) календарных дней, но не ранее 10 (Десяти) календарных дней со дня опубликования протокола об итогах аукциона</w:t>
      </w:r>
      <w:r w:rsidR="008740C1" w:rsidRPr="00921D4F">
        <w:rPr>
          <w:bCs/>
        </w:rPr>
        <w:t>.</w:t>
      </w:r>
      <w:r w:rsidR="00921D4F" w:rsidRPr="00921D4F">
        <w:rPr>
          <w:bCs/>
        </w:rPr>
        <w:t xml:space="preserve"> </w:t>
      </w:r>
      <w:r w:rsidR="00921D4F" w:rsidRPr="00921D4F">
        <w:t xml:space="preserve">Дополнительно к договорам о перенайме земельных (лесных) участков заключаются Соглашения о </w:t>
      </w:r>
      <w:r w:rsidR="00921D4F" w:rsidRPr="00921D4F">
        <w:rPr>
          <w:bCs/>
        </w:rPr>
        <w:t xml:space="preserve">передаче прав и обязанностей (перенайме) по договорам аренды лесных участков по форме Республиканского агентства лесного хозяйства, которые подлежат </w:t>
      </w:r>
      <w:r w:rsidR="00921D4F" w:rsidRPr="00921D4F">
        <w:t>государственной регистрации в порядке, установленном гражданским законодательством Российской Федерации</w:t>
      </w:r>
      <w:r w:rsidR="00921D4F" w:rsidRPr="00921D4F">
        <w:rPr>
          <w:bCs/>
        </w:rPr>
        <w:t xml:space="preserve">. </w:t>
      </w:r>
      <w:r w:rsidR="00921D4F" w:rsidRPr="00921D4F">
        <w:t>Договоры о перенайме и Соглашения о передаче прав и обязанностей по договорам аренды лесных участков заключаются после получения АО «ПО ЭХЗ» согласия Арендодателя земельных (лесных) участков на передачу прав и обязанностей.</w:t>
      </w:r>
      <w:r w:rsidR="008740C1" w:rsidRPr="00921D4F">
        <w:rPr>
          <w:bCs/>
        </w:rPr>
        <w:t xml:space="preserve"> </w:t>
      </w:r>
      <w:r w:rsidRPr="00921D4F">
        <w:rPr>
          <w:bCs/>
        </w:rPr>
        <w:t xml:space="preserve"> </w:t>
      </w:r>
    </w:p>
    <w:p w14:paraId="70AB6B26" w14:textId="637BDADB" w:rsidR="00210119" w:rsidRDefault="00210119" w:rsidP="00DD7F3D">
      <w:pPr>
        <w:numPr>
          <w:ilvl w:val="2"/>
          <w:numId w:val="52"/>
        </w:numPr>
        <w:tabs>
          <w:tab w:val="left" w:pos="1418"/>
        </w:tabs>
        <w:ind w:left="0" w:firstLine="567"/>
      </w:pPr>
      <w:r w:rsidRPr="002877D7">
        <w:t xml:space="preserve"> Участник аукциона, с которым заключа</w:t>
      </w:r>
      <w:r w:rsidR="004C19BA" w:rsidRPr="002877D7">
        <w:t>ю</w:t>
      </w:r>
      <w:r w:rsidRPr="002877D7">
        <w:t>тся Договор</w:t>
      </w:r>
      <w:r w:rsidR="00CB60DD" w:rsidRPr="002877D7">
        <w:t>ы</w:t>
      </w:r>
      <w:r w:rsidRPr="002877D7">
        <w:t>, признается укл</w:t>
      </w:r>
      <w:r w:rsidR="00A656AA" w:rsidRPr="002877D7">
        <w:t>онившимся от заключения Договор</w:t>
      </w:r>
      <w:r w:rsidR="00CB60DD" w:rsidRPr="002877D7">
        <w:t>ов</w:t>
      </w:r>
      <w:r w:rsidRPr="002877D7">
        <w:t xml:space="preserve">, если он не направил в </w:t>
      </w:r>
      <w:r w:rsidRPr="009551BB">
        <w:t xml:space="preserve">установленный </w:t>
      </w:r>
      <w:r w:rsidRPr="009551BB">
        <w:lastRenderedPageBreak/>
        <w:t>срок, предусмотренный п. 4.1.</w:t>
      </w:r>
      <w:r w:rsidR="00517B07" w:rsidRPr="009551BB">
        <w:t>6</w:t>
      </w:r>
      <w:r w:rsidRPr="009551BB">
        <w:t>. Документац</w:t>
      </w:r>
      <w:r w:rsidR="00A656AA" w:rsidRPr="009551BB">
        <w:t>ии, подписанные проекты Договор</w:t>
      </w:r>
      <w:r w:rsidR="00CB60DD" w:rsidRPr="009551BB">
        <w:t>ов</w:t>
      </w:r>
      <w:r w:rsidRPr="009551BB">
        <w:t>.</w:t>
      </w:r>
    </w:p>
    <w:p w14:paraId="2D31E2E0" w14:textId="57B9FCB0" w:rsidR="009551BB" w:rsidRPr="002877D7" w:rsidRDefault="009551BB" w:rsidP="009551BB">
      <w:pPr>
        <w:numPr>
          <w:ilvl w:val="2"/>
          <w:numId w:val="52"/>
        </w:numPr>
        <w:tabs>
          <w:tab w:val="left" w:pos="1418"/>
        </w:tabs>
        <w:ind w:left="0" w:firstLine="567"/>
      </w:pPr>
      <w:r w:rsidRPr="009551BB">
        <w:t xml:space="preserve">В случае если Победитель признается уклонившимся от заключения </w:t>
      </w:r>
      <w:r w:rsidR="00F92A17" w:rsidRPr="009551BB">
        <w:t>Договор</w:t>
      </w:r>
      <w:r w:rsidR="00F92A17">
        <w:t>ов</w:t>
      </w:r>
      <w:r w:rsidR="00F92A17" w:rsidRPr="009551BB">
        <w:t xml:space="preserve"> </w:t>
      </w:r>
      <w:r w:rsidRPr="009551BB">
        <w:t xml:space="preserve">в соответствии с п. 4.1.7 Документации Собственник вправе заключить </w:t>
      </w:r>
      <w:r w:rsidR="00F92A17">
        <w:t>Д</w:t>
      </w:r>
      <w:r w:rsidR="00F92A17" w:rsidRPr="009551BB">
        <w:t>оговор</w:t>
      </w:r>
      <w:r w:rsidR="00F92A17">
        <w:t>ы</w:t>
      </w:r>
      <w:r w:rsidR="00F92A17" w:rsidRPr="009551BB">
        <w:t xml:space="preserve"> </w:t>
      </w:r>
      <w:r w:rsidRPr="009551BB">
        <w:t xml:space="preserve">с участником аукциона, сделавшим предпоследнее предложение о цене </w:t>
      </w:r>
      <w:r w:rsidR="00F92A17">
        <w:t>Д</w:t>
      </w:r>
      <w:r w:rsidR="00F92A17" w:rsidRPr="009551BB">
        <w:t>оговор</w:t>
      </w:r>
      <w:r w:rsidR="00F92A17">
        <w:t>ов</w:t>
      </w:r>
      <w:r w:rsidRPr="009551BB">
        <w:t>. При этом задаток победителю аукциона не возвращается, и он утрачивает право на заключение указанного договора.</w:t>
      </w:r>
    </w:p>
    <w:p w14:paraId="7B3A9786" w14:textId="77777777" w:rsidR="00210119" w:rsidRPr="001E09C2" w:rsidRDefault="00210119" w:rsidP="00DD7F3D">
      <w:pPr>
        <w:numPr>
          <w:ilvl w:val="2"/>
          <w:numId w:val="52"/>
        </w:numPr>
        <w:tabs>
          <w:tab w:val="left" w:pos="567"/>
          <w:tab w:val="left" w:pos="1418"/>
        </w:tabs>
        <w:ind w:left="0" w:firstLine="567"/>
      </w:pPr>
      <w:r w:rsidRPr="002877D7">
        <w:t xml:space="preserve">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w:t>
      </w:r>
      <w:r w:rsidRPr="001E09C2">
        <w:t>Имущества.</w:t>
      </w:r>
      <w:r w:rsidRPr="001E09C2">
        <w:tab/>
        <w:t xml:space="preserve"> </w:t>
      </w:r>
    </w:p>
    <w:p w14:paraId="11D3E04D" w14:textId="7E09168B" w:rsidR="0086538B" w:rsidRPr="001E09C2" w:rsidRDefault="0086538B" w:rsidP="0086538B">
      <w:pPr>
        <w:tabs>
          <w:tab w:val="left" w:pos="0"/>
          <w:tab w:val="left" w:pos="1418"/>
        </w:tabs>
        <w:ind w:firstLine="567"/>
      </w:pPr>
      <w:r w:rsidRPr="001E09C2">
        <w:t xml:space="preserve">Осуществление действий по государственной регистрации </w:t>
      </w:r>
      <w:r w:rsidR="00FC4398" w:rsidRPr="001E09C2">
        <w:t>С</w:t>
      </w:r>
      <w:r w:rsidR="00EC1CE4" w:rsidRPr="001E09C2">
        <w:t xml:space="preserve">оглашений </w:t>
      </w:r>
      <w:r w:rsidRPr="001E09C2">
        <w:t xml:space="preserve">о передаче прав и обязанностей (перенайме)  - в отношении земельных (лесных) участков, находящихся в аренде у АО «ПО ЭХЗ», и передача Покупателю земельных (лесных) участков, происходит в порядке, установленном </w:t>
      </w:r>
      <w:r w:rsidR="00CB60DD" w:rsidRPr="001E09C2">
        <w:t xml:space="preserve">договорами </w:t>
      </w:r>
      <w:r w:rsidR="00FC4398" w:rsidRPr="001E09C2">
        <w:t>о</w:t>
      </w:r>
      <w:r w:rsidR="00EC1CE4" w:rsidRPr="001E09C2">
        <w:t xml:space="preserve"> </w:t>
      </w:r>
      <w:r w:rsidR="00FC4398" w:rsidRPr="001E09C2">
        <w:t xml:space="preserve">перенайме </w:t>
      </w:r>
      <w:r w:rsidR="00966B79" w:rsidRPr="001E09C2">
        <w:t xml:space="preserve">и </w:t>
      </w:r>
      <w:r w:rsidR="00FC4398" w:rsidRPr="001E09C2">
        <w:t>С</w:t>
      </w:r>
      <w:r w:rsidR="00EC1CE4" w:rsidRPr="001E09C2">
        <w:t xml:space="preserve">оглашениями </w:t>
      </w:r>
      <w:r w:rsidRPr="001E09C2">
        <w:t>о передаче прав и обязанностей (перенайме).</w:t>
      </w:r>
      <w:r w:rsidRPr="001E09C2">
        <w:tab/>
      </w:r>
    </w:p>
    <w:p w14:paraId="08509DC0" w14:textId="77777777" w:rsidR="00210119" w:rsidRPr="001E09C2" w:rsidRDefault="00210119" w:rsidP="00DD7F3D">
      <w:pPr>
        <w:numPr>
          <w:ilvl w:val="2"/>
          <w:numId w:val="52"/>
        </w:numPr>
        <w:tabs>
          <w:tab w:val="left" w:pos="1418"/>
        </w:tabs>
        <w:ind w:left="0" w:firstLine="567"/>
      </w:pPr>
      <w:r w:rsidRPr="001E09C2">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14:paraId="17C095EF" w14:textId="3DB2D3AC" w:rsidR="00210119" w:rsidRPr="002877D7" w:rsidRDefault="004E3FFB" w:rsidP="00DD7F3D">
      <w:pPr>
        <w:numPr>
          <w:ilvl w:val="2"/>
          <w:numId w:val="52"/>
        </w:numPr>
        <w:tabs>
          <w:tab w:val="left" w:pos="1418"/>
        </w:tabs>
        <w:ind w:left="0" w:firstLine="567"/>
      </w:pPr>
      <w:r w:rsidRPr="001E09C2">
        <w:t>В</w:t>
      </w:r>
      <w:r w:rsidRPr="001E09C2">
        <w:rPr>
          <w:bCs/>
          <w:spacing w:val="-1"/>
          <w:lang w:eastAsia="en-US"/>
        </w:rPr>
        <w:t xml:space="preserve"> случае если аукцион признан несостоявшимся по причине, указанной в </w:t>
      </w:r>
      <w:proofErr w:type="spellStart"/>
      <w:r w:rsidRPr="001E09C2">
        <w:rPr>
          <w:bCs/>
          <w:spacing w:val="-1"/>
          <w:lang w:eastAsia="en-US"/>
        </w:rPr>
        <w:t>п.п</w:t>
      </w:r>
      <w:proofErr w:type="spellEnd"/>
      <w:r w:rsidRPr="001E09C2">
        <w:rPr>
          <w:bCs/>
          <w:spacing w:val="-1"/>
          <w:lang w:eastAsia="en-US"/>
        </w:rPr>
        <w:t xml:space="preserve">. б), в) или г) п. 3.2.5 настоящей Документации, Собственник Имущества вправе принять решение о заключении </w:t>
      </w:r>
      <w:r w:rsidR="00EC1CE4" w:rsidRPr="001E09C2">
        <w:rPr>
          <w:bCs/>
          <w:spacing w:val="-1"/>
          <w:lang w:eastAsia="en-US"/>
        </w:rPr>
        <w:t xml:space="preserve">Договоров </w:t>
      </w:r>
      <w:r w:rsidRPr="001E09C2">
        <w:rPr>
          <w:bCs/>
          <w:spacing w:val="-1"/>
          <w:lang w:eastAsia="en-US"/>
        </w:rPr>
        <w:t>с единственным, допущенным к участию в аукционе, участником, подавшим заявку на участие в аукционе, по цене не ниже цены отсечения</w:t>
      </w:r>
      <w:r w:rsidRPr="002877D7">
        <w:rPr>
          <w:bCs/>
          <w:spacing w:val="-1"/>
          <w:lang w:eastAsia="en-US"/>
        </w:rPr>
        <w:t xml:space="preserve"> (минимальной цены), указанной в извещении.</w:t>
      </w:r>
    </w:p>
    <w:p w14:paraId="5244BABB" w14:textId="77777777" w:rsidR="00EA571D" w:rsidRPr="002877D7" w:rsidRDefault="00EA571D" w:rsidP="00DD7F3D">
      <w:pPr>
        <w:pStyle w:val="1"/>
        <w:numPr>
          <w:ilvl w:val="0"/>
          <w:numId w:val="5"/>
        </w:numPr>
        <w:ind w:left="0" w:firstLine="567"/>
        <w:rPr>
          <w:caps/>
        </w:rPr>
      </w:pPr>
      <w:bookmarkStart w:id="164" w:name="_Toc350259902"/>
      <w:bookmarkStart w:id="165" w:name="_Toc350260048"/>
      <w:bookmarkStart w:id="166" w:name="_Toc350260206"/>
      <w:bookmarkStart w:id="167" w:name="_Toc350260349"/>
      <w:bookmarkStart w:id="168" w:name="_Toc350261474"/>
      <w:bookmarkStart w:id="169" w:name="_Toc350259903"/>
      <w:bookmarkStart w:id="170" w:name="_Toc350260049"/>
      <w:bookmarkStart w:id="171" w:name="_Toc350260207"/>
      <w:bookmarkStart w:id="172" w:name="_Toc350260350"/>
      <w:bookmarkStart w:id="173" w:name="_Toc350261475"/>
      <w:bookmarkStart w:id="174" w:name="_Toc350259904"/>
      <w:bookmarkStart w:id="175" w:name="_Toc350260050"/>
      <w:bookmarkStart w:id="176" w:name="_Toc350260208"/>
      <w:bookmarkStart w:id="177" w:name="_Toc350260351"/>
      <w:bookmarkStart w:id="178" w:name="_Toc350261476"/>
      <w:bookmarkStart w:id="179" w:name="_Toc350259905"/>
      <w:bookmarkStart w:id="180" w:name="_Toc350260051"/>
      <w:bookmarkStart w:id="181" w:name="_Toc350260209"/>
      <w:bookmarkStart w:id="182" w:name="_Toc350260352"/>
      <w:bookmarkStart w:id="183" w:name="_Toc350261477"/>
      <w:bookmarkStart w:id="184" w:name="_Toc350259906"/>
      <w:bookmarkStart w:id="185" w:name="_Toc350260052"/>
      <w:bookmarkStart w:id="186" w:name="_Toc350260210"/>
      <w:bookmarkStart w:id="187" w:name="_Toc350260353"/>
      <w:bookmarkStart w:id="188" w:name="_Toc350261478"/>
      <w:bookmarkStart w:id="189" w:name="_Toc350259907"/>
      <w:bookmarkStart w:id="190" w:name="_Toc350260053"/>
      <w:bookmarkStart w:id="191" w:name="_Toc350260211"/>
      <w:bookmarkStart w:id="192" w:name="_Toc350260354"/>
      <w:bookmarkStart w:id="193" w:name="_Toc350261479"/>
      <w:bookmarkStart w:id="194" w:name="_Toc350259908"/>
      <w:bookmarkStart w:id="195" w:name="_Toc350260054"/>
      <w:bookmarkStart w:id="196" w:name="_Toc350260212"/>
      <w:bookmarkStart w:id="197" w:name="_Toc350260355"/>
      <w:bookmarkStart w:id="198" w:name="_Toc350261480"/>
      <w:bookmarkStart w:id="199" w:name="_Toc350259909"/>
      <w:bookmarkStart w:id="200" w:name="_Toc350260055"/>
      <w:bookmarkStart w:id="201" w:name="_Toc350260213"/>
      <w:bookmarkStart w:id="202" w:name="_Toc350260356"/>
      <w:bookmarkStart w:id="203" w:name="_Toc350261481"/>
      <w:bookmarkStart w:id="204" w:name="_Toc350259911"/>
      <w:bookmarkStart w:id="205" w:name="_Toc350260057"/>
      <w:bookmarkStart w:id="206" w:name="_Toc350260215"/>
      <w:bookmarkStart w:id="207" w:name="_Toc350260358"/>
      <w:bookmarkStart w:id="208" w:name="_Toc350261483"/>
      <w:bookmarkStart w:id="209" w:name="_Toc350261534"/>
      <w:bookmarkStart w:id="210" w:name="_Toc350261564"/>
      <w:bookmarkStart w:id="211" w:name="_Toc350261592"/>
      <w:bookmarkStart w:id="212" w:name="_Toc350261633"/>
      <w:bookmarkStart w:id="213" w:name="_Toc350261693"/>
      <w:bookmarkStart w:id="214" w:name="_Toc350261761"/>
      <w:bookmarkStart w:id="215" w:name="_Toc350261830"/>
      <w:bookmarkStart w:id="216" w:name="_Toc350261859"/>
      <w:bookmarkStart w:id="217" w:name="_Toc350261933"/>
      <w:bookmarkStart w:id="218" w:name="_Toc350262504"/>
      <w:bookmarkStart w:id="219" w:name="_Toc350259912"/>
      <w:bookmarkStart w:id="220" w:name="_Toc350260058"/>
      <w:bookmarkStart w:id="221" w:name="_Toc350260216"/>
      <w:bookmarkStart w:id="222" w:name="_Toc350260359"/>
      <w:bookmarkStart w:id="223" w:name="_Toc350261484"/>
      <w:bookmarkStart w:id="224" w:name="_Toc350261535"/>
      <w:bookmarkStart w:id="225" w:name="_Toc350261565"/>
      <w:bookmarkStart w:id="226" w:name="_Toc350261593"/>
      <w:bookmarkStart w:id="227" w:name="_Toc350261634"/>
      <w:bookmarkStart w:id="228" w:name="_Toc350261694"/>
      <w:bookmarkStart w:id="229" w:name="_Toc350261762"/>
      <w:bookmarkStart w:id="230" w:name="_Toc350261831"/>
      <w:bookmarkStart w:id="231" w:name="_Toc350261860"/>
      <w:bookmarkStart w:id="232" w:name="_Toc350261934"/>
      <w:bookmarkStart w:id="233" w:name="_Toc350262505"/>
      <w:bookmarkStart w:id="234" w:name="_Toc350259921"/>
      <w:bookmarkStart w:id="235" w:name="_Toc350260067"/>
      <w:bookmarkStart w:id="236" w:name="_Toc350260225"/>
      <w:bookmarkStart w:id="237" w:name="_Toc350260368"/>
      <w:bookmarkStart w:id="238" w:name="_Toc350261493"/>
      <w:bookmarkStart w:id="239" w:name="_Toc350261537"/>
      <w:bookmarkStart w:id="240" w:name="_Toc350261567"/>
      <w:bookmarkStart w:id="241" w:name="_Toc350261595"/>
      <w:bookmarkStart w:id="242" w:name="_Ref369263673"/>
      <w:bookmarkStart w:id="243" w:name="_Toc41263947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2877D7">
        <w:rPr>
          <w:caps/>
        </w:rPr>
        <w:t xml:space="preserve">Обжалование действий (бездействий) организатора, </w:t>
      </w:r>
      <w:r w:rsidR="007777EA" w:rsidRPr="002877D7">
        <w:rPr>
          <w:caps/>
        </w:rPr>
        <w:t>СОБСТВЕННИКА</w:t>
      </w:r>
      <w:r w:rsidRPr="002877D7">
        <w:rPr>
          <w:caps/>
        </w:rPr>
        <w:t>, комиссии</w:t>
      </w:r>
      <w:bookmarkEnd w:id="242"/>
      <w:bookmarkEnd w:id="243"/>
    </w:p>
    <w:p w14:paraId="31BC67A9" w14:textId="77777777" w:rsidR="00EA571D" w:rsidRPr="002877D7" w:rsidRDefault="00EA571D" w:rsidP="00564E5B">
      <w:pPr>
        <w:pStyle w:val="2"/>
        <w:tabs>
          <w:tab w:val="clear" w:pos="1701"/>
          <w:tab w:val="left" w:pos="1418"/>
        </w:tabs>
        <w:ind w:left="0" w:firstLine="567"/>
        <w:rPr>
          <w:b/>
        </w:rPr>
      </w:pPr>
      <w:bookmarkStart w:id="244" w:name="_Toc412639475"/>
      <w:r w:rsidRPr="002877D7">
        <w:rPr>
          <w:b/>
        </w:rPr>
        <w:t>Порядок обжалования.</w:t>
      </w:r>
      <w:bookmarkEnd w:id="244"/>
    </w:p>
    <w:p w14:paraId="23E17C10" w14:textId="77777777" w:rsidR="00EA571D" w:rsidRPr="002877D7" w:rsidRDefault="00EA571D" w:rsidP="00DD7F3D">
      <w:pPr>
        <w:numPr>
          <w:ilvl w:val="2"/>
          <w:numId w:val="16"/>
        </w:numPr>
        <w:tabs>
          <w:tab w:val="left" w:pos="1418"/>
        </w:tabs>
        <w:ind w:left="0" w:firstLine="567"/>
      </w:pPr>
      <w:r w:rsidRPr="002877D7">
        <w:t xml:space="preserve">Любой Претендент, участник аукциона имеет право обжаловать действия (бездействие) Организатора, </w:t>
      </w:r>
      <w:r w:rsidR="007777EA" w:rsidRPr="002877D7">
        <w:t>собственника</w:t>
      </w:r>
      <w:r w:rsidRPr="002877D7">
        <w:t>, комиссии в Центральный арбитражный комитет Госкорпорации «Росатом», если такие действия (бездействие) нарушают его права и законные интересы.</w:t>
      </w:r>
    </w:p>
    <w:p w14:paraId="1C613819" w14:textId="77777777" w:rsidR="00C327B8" w:rsidRPr="002877D7" w:rsidRDefault="00EA571D" w:rsidP="00DD7F3D">
      <w:pPr>
        <w:numPr>
          <w:ilvl w:val="2"/>
          <w:numId w:val="16"/>
        </w:numPr>
        <w:tabs>
          <w:tab w:val="left" w:pos="1418"/>
        </w:tabs>
        <w:ind w:left="0" w:firstLine="567"/>
      </w:pPr>
      <w:r w:rsidRPr="002877D7">
        <w:t xml:space="preserve">Обжалование таких действий (бездействий) осуществляется в порядке, предусмотренном </w:t>
      </w:r>
      <w:bookmarkStart w:id="245" w:name="_Ref369539383"/>
      <w:bookmarkStart w:id="246" w:name="_Ref369539544"/>
      <w:bookmarkStart w:id="247" w:name="_Toc412639477"/>
      <w:r w:rsidR="007777EA" w:rsidRPr="002877D7">
        <w:t>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r w:rsidR="00C327B8" w:rsidRPr="002877D7">
        <w:t>.</w:t>
      </w:r>
    </w:p>
    <w:p w14:paraId="58B1D918" w14:textId="77777777" w:rsidR="00EA571D" w:rsidRPr="002877D7" w:rsidRDefault="00EA571D" w:rsidP="00DD7F3D">
      <w:pPr>
        <w:numPr>
          <w:ilvl w:val="2"/>
          <w:numId w:val="16"/>
        </w:numPr>
        <w:tabs>
          <w:tab w:val="left" w:pos="1418"/>
        </w:tabs>
        <w:ind w:left="0" w:firstLine="567"/>
      </w:pPr>
      <w:r w:rsidRPr="002877D7">
        <w:t xml:space="preserve">Жалоба направляется в Центральный арбитражный комитет Госкорпорации «Росатом» по адресу электронной почты: </w:t>
      </w:r>
      <w:hyperlink r:id="rId20" w:history="1">
        <w:r w:rsidRPr="002877D7">
          <w:t>arbitration@rosatom.ru</w:t>
        </w:r>
      </w:hyperlink>
      <w:r w:rsidRPr="002877D7">
        <w:t xml:space="preserve"> или почтовому адресу: 119017, г. Москва, ул. </w:t>
      </w:r>
      <w:proofErr w:type="spellStart"/>
      <w:r w:rsidRPr="002877D7">
        <w:t>Б.Ордынка</w:t>
      </w:r>
      <w:proofErr w:type="spellEnd"/>
      <w:r w:rsidRPr="002877D7">
        <w:t>, д. 24.</w:t>
      </w:r>
    </w:p>
    <w:p w14:paraId="39E24888" w14:textId="77777777" w:rsidR="00EA571D" w:rsidRPr="002877D7" w:rsidRDefault="00EA571D" w:rsidP="005B6624">
      <w:pPr>
        <w:pStyle w:val="2"/>
        <w:tabs>
          <w:tab w:val="clear" w:pos="1701"/>
          <w:tab w:val="left" w:pos="1418"/>
          <w:tab w:val="left" w:pos="1843"/>
          <w:tab w:val="left" w:pos="3969"/>
        </w:tabs>
        <w:ind w:left="0" w:firstLine="567"/>
        <w:jc w:val="left"/>
        <w:rPr>
          <w:b/>
        </w:rPr>
      </w:pPr>
      <w:bookmarkStart w:id="248" w:name="_Toc412639476"/>
      <w:r w:rsidRPr="002877D7">
        <w:rPr>
          <w:b/>
        </w:rPr>
        <w:lastRenderedPageBreak/>
        <w:t>Срок обжалования.</w:t>
      </w:r>
      <w:bookmarkEnd w:id="248"/>
    </w:p>
    <w:p w14:paraId="390568F1" w14:textId="2F87ABDD" w:rsidR="00EA571D" w:rsidRPr="002877D7" w:rsidRDefault="00EA571D" w:rsidP="00DD7F3D">
      <w:pPr>
        <w:numPr>
          <w:ilvl w:val="2"/>
          <w:numId w:val="17"/>
        </w:numPr>
        <w:tabs>
          <w:tab w:val="left" w:pos="1418"/>
        </w:tabs>
        <w:ind w:left="0" w:firstLine="567"/>
      </w:pPr>
      <w:r w:rsidRPr="002877D7">
        <w:t>Обжалование допускается в любое время с момента размещения извещения о проведении аукциона не позднее чем через 10</w:t>
      </w:r>
      <w:r w:rsidR="00C327B8" w:rsidRPr="002877D7">
        <w:t xml:space="preserve"> (Десять)</w:t>
      </w:r>
      <w:r w:rsidRPr="002877D7">
        <w:t xml:space="preserve">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14:paraId="1F97AFBB" w14:textId="77777777" w:rsidR="00EA571D" w:rsidRPr="002877D7" w:rsidRDefault="00EA571D" w:rsidP="00564E5B">
      <w:pPr>
        <w:tabs>
          <w:tab w:val="left" w:pos="1418"/>
        </w:tabs>
        <w:ind w:left="566" w:firstLine="567"/>
      </w:pPr>
    </w:p>
    <w:tbl>
      <w:tblPr>
        <w:tblW w:w="0" w:type="auto"/>
        <w:tblLook w:val="04A0" w:firstRow="1" w:lastRow="0" w:firstColumn="1" w:lastColumn="0" w:noHBand="0" w:noVBand="1"/>
      </w:tblPr>
      <w:tblGrid>
        <w:gridCol w:w="5353"/>
        <w:gridCol w:w="992"/>
        <w:gridCol w:w="1134"/>
        <w:gridCol w:w="737"/>
        <w:gridCol w:w="775"/>
      </w:tblGrid>
      <w:tr w:rsidR="00C22E8E" w:rsidRPr="007C2977" w14:paraId="5F7511B9" w14:textId="77777777" w:rsidTr="00DE3870">
        <w:tc>
          <w:tcPr>
            <w:tcW w:w="5353" w:type="dxa"/>
            <w:shd w:val="clear" w:color="auto" w:fill="auto"/>
          </w:tcPr>
          <w:p w14:paraId="7294CF7D" w14:textId="77777777" w:rsidR="00C22E8E" w:rsidRPr="007C2977" w:rsidRDefault="00C22E8E" w:rsidP="00DE3870">
            <w:pPr>
              <w:ind w:right="-108"/>
            </w:pPr>
            <w:r w:rsidRPr="007C2977">
              <w:t xml:space="preserve">СОГЛАСОВАНО:  в ЕОСДО № 13-20.30/     </w:t>
            </w:r>
          </w:p>
        </w:tc>
        <w:tc>
          <w:tcPr>
            <w:tcW w:w="992" w:type="dxa"/>
            <w:shd w:val="clear" w:color="auto" w:fill="auto"/>
          </w:tcPr>
          <w:p w14:paraId="51E8E9AB" w14:textId="77777777" w:rsidR="00C22E8E" w:rsidRPr="007C2977" w:rsidRDefault="00C22E8E" w:rsidP="00DE3870">
            <w:pPr>
              <w:ind w:left="-293" w:right="-1" w:firstLine="250"/>
            </w:pPr>
          </w:p>
        </w:tc>
        <w:tc>
          <w:tcPr>
            <w:tcW w:w="1134" w:type="dxa"/>
            <w:shd w:val="clear" w:color="auto" w:fill="auto"/>
          </w:tcPr>
          <w:p w14:paraId="6F591751" w14:textId="77777777" w:rsidR="00C22E8E" w:rsidRPr="007C2977" w:rsidRDefault="00C22E8E" w:rsidP="00DE3870">
            <w:pPr>
              <w:ind w:right="-1"/>
            </w:pPr>
            <w:r w:rsidRPr="007C2977">
              <w:t xml:space="preserve">-ВК от           </w:t>
            </w:r>
          </w:p>
        </w:tc>
        <w:tc>
          <w:tcPr>
            <w:tcW w:w="737" w:type="dxa"/>
            <w:shd w:val="clear" w:color="auto" w:fill="auto"/>
          </w:tcPr>
          <w:p w14:paraId="47E0623B" w14:textId="77777777" w:rsidR="00C22E8E" w:rsidRPr="007C2977" w:rsidRDefault="00C22E8E" w:rsidP="00DE3870">
            <w:pPr>
              <w:ind w:right="-1"/>
            </w:pPr>
          </w:p>
        </w:tc>
        <w:tc>
          <w:tcPr>
            <w:tcW w:w="775" w:type="dxa"/>
            <w:shd w:val="clear" w:color="auto" w:fill="auto"/>
          </w:tcPr>
          <w:p w14:paraId="0625492E" w14:textId="4B423811" w:rsidR="00C22E8E" w:rsidRPr="007C2977" w:rsidRDefault="00C22E8E" w:rsidP="00C22E8E">
            <w:pPr>
              <w:ind w:right="-1"/>
            </w:pPr>
            <w:r w:rsidRPr="007C2977">
              <w:t>202</w:t>
            </w:r>
            <w:r>
              <w:t>3</w:t>
            </w:r>
          </w:p>
        </w:tc>
      </w:tr>
    </w:tbl>
    <w:p w14:paraId="2935BFE6" w14:textId="77777777" w:rsidR="00C22E8E" w:rsidRPr="007C2977" w:rsidRDefault="00C22E8E" w:rsidP="00C22E8E">
      <w:pPr>
        <w:ind w:right="-1"/>
      </w:pPr>
    </w:p>
    <w:p w14:paraId="0E0F9E4B" w14:textId="77777777" w:rsidR="00C22E8E" w:rsidRPr="007C2977" w:rsidRDefault="00C22E8E" w:rsidP="00C22E8E">
      <w:pPr>
        <w:ind w:right="-1"/>
      </w:pPr>
      <w:r w:rsidRPr="007C297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C22E8E" w:rsidRPr="007C2977" w14:paraId="3E31E90E" w14:textId="77777777" w:rsidTr="00DE3870">
        <w:tc>
          <w:tcPr>
            <w:tcW w:w="5353" w:type="dxa"/>
            <w:tcBorders>
              <w:top w:val="nil"/>
              <w:left w:val="nil"/>
              <w:bottom w:val="nil"/>
              <w:right w:val="nil"/>
            </w:tcBorders>
            <w:shd w:val="clear" w:color="auto" w:fill="auto"/>
            <w:vAlign w:val="bottom"/>
          </w:tcPr>
          <w:p w14:paraId="08385E85" w14:textId="77777777" w:rsidR="00C22E8E" w:rsidRPr="007C2977" w:rsidRDefault="00C22E8E" w:rsidP="00DE3870">
            <w:pPr>
              <w:ind w:right="-1"/>
            </w:pPr>
            <w:r w:rsidRPr="007C2977">
              <w:t xml:space="preserve">Заместитель генерального директора </w:t>
            </w:r>
          </w:p>
          <w:p w14:paraId="758EBB6D" w14:textId="77777777" w:rsidR="00C22E8E" w:rsidRPr="007C2977" w:rsidRDefault="00C22E8E" w:rsidP="00DE3870">
            <w:pPr>
              <w:ind w:right="-1"/>
            </w:pPr>
            <w:r w:rsidRPr="007C2977">
              <w:t>по экономике и финансам</w:t>
            </w:r>
            <w:r w:rsidRPr="007C2977">
              <w:tab/>
            </w:r>
            <w:r w:rsidRPr="007C2977">
              <w:tab/>
            </w:r>
          </w:p>
        </w:tc>
        <w:tc>
          <w:tcPr>
            <w:tcW w:w="1701" w:type="dxa"/>
            <w:tcBorders>
              <w:top w:val="nil"/>
              <w:left w:val="nil"/>
              <w:bottom w:val="nil"/>
              <w:right w:val="nil"/>
            </w:tcBorders>
            <w:shd w:val="clear" w:color="auto" w:fill="auto"/>
            <w:vAlign w:val="bottom"/>
          </w:tcPr>
          <w:p w14:paraId="7FB93DC1"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00830A61" w14:textId="77777777" w:rsidR="00C22E8E" w:rsidRPr="007C2977" w:rsidRDefault="00C22E8E" w:rsidP="00DE3870">
            <w:pPr>
              <w:ind w:right="-1"/>
            </w:pPr>
            <w:r w:rsidRPr="007C2977">
              <w:t>Е.С. Тащаева</w:t>
            </w:r>
          </w:p>
        </w:tc>
      </w:tr>
      <w:tr w:rsidR="00C22E8E" w:rsidRPr="007C2977" w14:paraId="4CD0254B" w14:textId="77777777" w:rsidTr="00C22E8E">
        <w:trPr>
          <w:trHeight w:val="340"/>
        </w:trPr>
        <w:tc>
          <w:tcPr>
            <w:tcW w:w="5353" w:type="dxa"/>
            <w:tcBorders>
              <w:top w:val="nil"/>
              <w:left w:val="nil"/>
              <w:bottom w:val="nil"/>
              <w:right w:val="nil"/>
            </w:tcBorders>
            <w:shd w:val="clear" w:color="auto" w:fill="auto"/>
            <w:vAlign w:val="bottom"/>
          </w:tcPr>
          <w:p w14:paraId="1BC6924F" w14:textId="77777777" w:rsidR="00C22E8E" w:rsidRPr="007C2977" w:rsidRDefault="00C22E8E" w:rsidP="00DE3870">
            <w:pPr>
              <w:ind w:right="-1"/>
            </w:pPr>
            <w:r>
              <w:t>Начальник отдела защиты активов</w:t>
            </w:r>
          </w:p>
        </w:tc>
        <w:tc>
          <w:tcPr>
            <w:tcW w:w="1701" w:type="dxa"/>
            <w:tcBorders>
              <w:top w:val="nil"/>
              <w:left w:val="nil"/>
              <w:bottom w:val="nil"/>
              <w:right w:val="nil"/>
            </w:tcBorders>
            <w:shd w:val="clear" w:color="auto" w:fill="auto"/>
            <w:vAlign w:val="bottom"/>
          </w:tcPr>
          <w:p w14:paraId="2BE7A5EF"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70D5955E" w14:textId="77777777" w:rsidR="00C22E8E" w:rsidRPr="007C2977" w:rsidRDefault="00C22E8E" w:rsidP="00DE3870">
            <w:pPr>
              <w:ind w:right="-1"/>
            </w:pPr>
            <w:r>
              <w:t>И.С. Никитин</w:t>
            </w:r>
          </w:p>
        </w:tc>
      </w:tr>
      <w:tr w:rsidR="00C22E8E" w:rsidRPr="007C2977" w14:paraId="33AC4EE0" w14:textId="77777777" w:rsidTr="00DE3870">
        <w:tc>
          <w:tcPr>
            <w:tcW w:w="5353" w:type="dxa"/>
            <w:tcBorders>
              <w:top w:val="nil"/>
              <w:left w:val="nil"/>
              <w:bottom w:val="nil"/>
              <w:right w:val="nil"/>
            </w:tcBorders>
            <w:shd w:val="clear" w:color="auto" w:fill="auto"/>
            <w:vAlign w:val="bottom"/>
          </w:tcPr>
          <w:p w14:paraId="68338888" w14:textId="77777777" w:rsidR="00C22E8E" w:rsidRPr="007C2977" w:rsidRDefault="00C22E8E" w:rsidP="00DE3870">
            <w:pPr>
              <w:ind w:right="-1"/>
            </w:pPr>
            <w:r w:rsidRPr="007C2977">
              <w:t>Начальник службы</w:t>
            </w:r>
          </w:p>
          <w:p w14:paraId="1C09C4E4" w14:textId="77777777" w:rsidR="00C22E8E" w:rsidRPr="007C2977" w:rsidRDefault="00C22E8E" w:rsidP="00DE3870">
            <w:pPr>
              <w:ind w:right="-1"/>
            </w:pPr>
            <w:r w:rsidRPr="007C2977">
              <w:t>обеспечения деятельности</w:t>
            </w:r>
          </w:p>
        </w:tc>
        <w:tc>
          <w:tcPr>
            <w:tcW w:w="1701" w:type="dxa"/>
            <w:tcBorders>
              <w:top w:val="nil"/>
              <w:left w:val="nil"/>
              <w:bottom w:val="nil"/>
              <w:right w:val="nil"/>
            </w:tcBorders>
            <w:shd w:val="clear" w:color="auto" w:fill="auto"/>
            <w:vAlign w:val="bottom"/>
          </w:tcPr>
          <w:p w14:paraId="3DD31F7E"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676BF53F" w14:textId="77777777" w:rsidR="00C22E8E" w:rsidRPr="007C2977" w:rsidRDefault="00C22E8E" w:rsidP="00DE3870">
            <w:pPr>
              <w:ind w:right="-1"/>
            </w:pPr>
            <w:r w:rsidRPr="007C2977">
              <w:t>О.Н. Михальченко</w:t>
            </w:r>
          </w:p>
        </w:tc>
      </w:tr>
      <w:tr w:rsidR="00C22E8E" w:rsidRPr="007C2977" w14:paraId="3CF40C29" w14:textId="77777777" w:rsidTr="00C22E8E">
        <w:trPr>
          <w:trHeight w:val="211"/>
        </w:trPr>
        <w:tc>
          <w:tcPr>
            <w:tcW w:w="5353" w:type="dxa"/>
            <w:tcBorders>
              <w:top w:val="nil"/>
              <w:left w:val="nil"/>
              <w:bottom w:val="nil"/>
              <w:right w:val="nil"/>
            </w:tcBorders>
            <w:shd w:val="clear" w:color="auto" w:fill="auto"/>
            <w:vAlign w:val="bottom"/>
          </w:tcPr>
          <w:p w14:paraId="5557B352" w14:textId="77777777" w:rsidR="00C22E8E" w:rsidRPr="007C2977" w:rsidRDefault="00C22E8E" w:rsidP="00DE3870">
            <w:pPr>
              <w:ind w:right="-1"/>
            </w:pPr>
            <w:r>
              <w:t xml:space="preserve">Начальник юридического отдела </w:t>
            </w:r>
            <w:r>
              <w:tab/>
            </w:r>
          </w:p>
        </w:tc>
        <w:tc>
          <w:tcPr>
            <w:tcW w:w="1701" w:type="dxa"/>
            <w:tcBorders>
              <w:top w:val="nil"/>
              <w:left w:val="nil"/>
              <w:bottom w:val="nil"/>
              <w:right w:val="nil"/>
            </w:tcBorders>
            <w:shd w:val="clear" w:color="auto" w:fill="auto"/>
            <w:vAlign w:val="bottom"/>
          </w:tcPr>
          <w:p w14:paraId="20872ED4"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7D1C2CEA" w14:textId="77777777" w:rsidR="00C22E8E" w:rsidRPr="007C2977" w:rsidRDefault="00C22E8E" w:rsidP="00DE3870">
            <w:pPr>
              <w:ind w:right="-1"/>
            </w:pPr>
            <w:r w:rsidRPr="007C2977">
              <w:t>А.Г. Челышев</w:t>
            </w:r>
          </w:p>
        </w:tc>
      </w:tr>
      <w:tr w:rsidR="00C22E8E" w:rsidRPr="007C2977" w14:paraId="46BD06AD" w14:textId="77777777" w:rsidTr="00DE3870">
        <w:tc>
          <w:tcPr>
            <w:tcW w:w="5353" w:type="dxa"/>
            <w:tcBorders>
              <w:top w:val="nil"/>
              <w:left w:val="nil"/>
              <w:bottom w:val="nil"/>
              <w:right w:val="nil"/>
            </w:tcBorders>
            <w:shd w:val="clear" w:color="auto" w:fill="auto"/>
            <w:vAlign w:val="bottom"/>
          </w:tcPr>
          <w:p w14:paraId="40A6DFAD" w14:textId="77777777" w:rsidR="00C22E8E" w:rsidRPr="007C2977" w:rsidRDefault="00C22E8E" w:rsidP="00DE3870">
            <w:pPr>
              <w:ind w:right="-1"/>
            </w:pPr>
            <w:r w:rsidRPr="007C2977">
              <w:t>Начальник отдела управления имуществом</w:t>
            </w:r>
          </w:p>
        </w:tc>
        <w:tc>
          <w:tcPr>
            <w:tcW w:w="1701" w:type="dxa"/>
            <w:tcBorders>
              <w:top w:val="nil"/>
              <w:left w:val="nil"/>
              <w:bottom w:val="nil"/>
              <w:right w:val="nil"/>
            </w:tcBorders>
            <w:shd w:val="clear" w:color="auto" w:fill="auto"/>
            <w:vAlign w:val="bottom"/>
          </w:tcPr>
          <w:p w14:paraId="5CDFB4B5" w14:textId="77777777" w:rsidR="00C22E8E" w:rsidRPr="007C2977" w:rsidRDefault="00C22E8E" w:rsidP="00DE3870">
            <w:pPr>
              <w:ind w:right="-1"/>
              <w:jc w:val="center"/>
            </w:pPr>
            <w:r w:rsidRPr="007C2977">
              <w:t>ЕОСДО</w:t>
            </w:r>
          </w:p>
        </w:tc>
        <w:tc>
          <w:tcPr>
            <w:tcW w:w="2835" w:type="dxa"/>
            <w:tcBorders>
              <w:top w:val="nil"/>
              <w:left w:val="nil"/>
              <w:bottom w:val="nil"/>
              <w:right w:val="nil"/>
            </w:tcBorders>
            <w:shd w:val="clear" w:color="auto" w:fill="auto"/>
            <w:vAlign w:val="bottom"/>
          </w:tcPr>
          <w:p w14:paraId="0D245AD3" w14:textId="77777777" w:rsidR="00C22E8E" w:rsidRPr="007C2977" w:rsidRDefault="00C22E8E" w:rsidP="00DE3870">
            <w:pPr>
              <w:ind w:right="-1"/>
            </w:pPr>
            <w:r w:rsidRPr="007C2977">
              <w:t>С.А. Максимова</w:t>
            </w:r>
          </w:p>
        </w:tc>
      </w:tr>
    </w:tbl>
    <w:p w14:paraId="29C8E496" w14:textId="77777777" w:rsidR="00A26A30" w:rsidRPr="002877D7" w:rsidRDefault="00A26A30">
      <w:pPr>
        <w:jc w:val="left"/>
      </w:pPr>
    </w:p>
    <w:p w14:paraId="1AF60AAA" w14:textId="135F362F" w:rsidR="00EA571D" w:rsidRPr="002877D7" w:rsidRDefault="00966B79" w:rsidP="002577F0">
      <w:pPr>
        <w:jc w:val="left"/>
      </w:pPr>
      <w:r w:rsidRPr="002877D7">
        <w:br w:type="page"/>
      </w:r>
      <w:r w:rsidR="00EA571D" w:rsidRPr="002877D7">
        <w:lastRenderedPageBreak/>
        <w:t>Приложение 1. Форма №1</w:t>
      </w:r>
      <w:bookmarkEnd w:id="245"/>
      <w:bookmarkEnd w:id="246"/>
      <w:bookmarkEnd w:id="247"/>
    </w:p>
    <w:p w14:paraId="6C03C9C3" w14:textId="77777777" w:rsidR="00120892" w:rsidRPr="002877D7" w:rsidRDefault="00120892" w:rsidP="00120892">
      <w:pPr>
        <w:ind w:firstLine="567"/>
        <w:jc w:val="left"/>
        <w:rPr>
          <w:b/>
        </w:rPr>
      </w:pPr>
    </w:p>
    <w:tbl>
      <w:tblPr>
        <w:tblW w:w="0" w:type="auto"/>
        <w:tblInd w:w="108" w:type="dxa"/>
        <w:tblLook w:val="00A0" w:firstRow="1" w:lastRow="0" w:firstColumn="1" w:lastColumn="0" w:noHBand="0" w:noVBand="0"/>
      </w:tblPr>
      <w:tblGrid>
        <w:gridCol w:w="3717"/>
        <w:gridCol w:w="2857"/>
        <w:gridCol w:w="3315"/>
      </w:tblGrid>
      <w:tr w:rsidR="00120892" w:rsidRPr="002877D7" w14:paraId="1DFE1B96" w14:textId="77777777" w:rsidTr="006F77B5">
        <w:tc>
          <w:tcPr>
            <w:tcW w:w="3794" w:type="dxa"/>
          </w:tcPr>
          <w:p w14:paraId="68602BE8" w14:textId="77777777" w:rsidR="00120892" w:rsidRPr="002877D7" w:rsidRDefault="00120892" w:rsidP="006F77B5">
            <w:r w:rsidRPr="002877D7">
              <w:t>На фирменном бланке Претендента, исх. №, дата</w:t>
            </w:r>
          </w:p>
        </w:tc>
        <w:tc>
          <w:tcPr>
            <w:tcW w:w="2964" w:type="dxa"/>
          </w:tcPr>
          <w:p w14:paraId="4C815D0A" w14:textId="77777777" w:rsidR="00120892" w:rsidRPr="002877D7" w:rsidRDefault="00120892" w:rsidP="006F77B5">
            <w:pPr>
              <w:ind w:firstLine="567"/>
            </w:pPr>
          </w:p>
        </w:tc>
        <w:tc>
          <w:tcPr>
            <w:tcW w:w="3379" w:type="dxa"/>
          </w:tcPr>
          <w:p w14:paraId="19DB28D8" w14:textId="77777777" w:rsidR="00120892" w:rsidRPr="002877D7" w:rsidRDefault="00120892" w:rsidP="006F77B5">
            <w:pPr>
              <w:jc w:val="right"/>
            </w:pPr>
            <w:r w:rsidRPr="002877D7">
              <w:t xml:space="preserve">     Аукционной комиссии</w:t>
            </w:r>
          </w:p>
          <w:p w14:paraId="07BAA2A4" w14:textId="77777777" w:rsidR="00120892" w:rsidRPr="002877D7" w:rsidRDefault="00120892" w:rsidP="006F77B5">
            <w:pPr>
              <w:jc w:val="right"/>
            </w:pPr>
            <w:r w:rsidRPr="002877D7">
              <w:t xml:space="preserve">    АО «ПО ЭХЗ»</w:t>
            </w:r>
          </w:p>
        </w:tc>
      </w:tr>
    </w:tbl>
    <w:p w14:paraId="7E21A4D8" w14:textId="77777777" w:rsidR="00120892" w:rsidRPr="002877D7" w:rsidRDefault="00120892" w:rsidP="00120892">
      <w:pPr>
        <w:ind w:firstLine="567"/>
        <w:jc w:val="center"/>
        <w:rPr>
          <w:b/>
        </w:rPr>
      </w:pPr>
      <w:r w:rsidRPr="002877D7">
        <w:rPr>
          <w:b/>
        </w:rPr>
        <w:t>ЗАЯВКА</w:t>
      </w:r>
    </w:p>
    <w:p w14:paraId="6BBDF212" w14:textId="71093A31" w:rsidR="00120892" w:rsidRPr="002877D7" w:rsidRDefault="00120892" w:rsidP="00966B79">
      <w:pPr>
        <w:ind w:firstLine="567"/>
        <w:rPr>
          <w:b/>
        </w:rPr>
      </w:pPr>
      <w:r w:rsidRPr="002877D7">
        <w:t>на участие в аукционе на понижение на право заключения договора купли-продажи</w:t>
      </w:r>
      <w:r w:rsidR="00966B79" w:rsidRPr="002877D7">
        <w:t xml:space="preserve"> </w:t>
      </w:r>
      <w:r w:rsidR="00B1511F" w:rsidRPr="002877D7">
        <w:t xml:space="preserve">и </w:t>
      </w:r>
      <w:r w:rsidR="00CB60DD" w:rsidRPr="002877D7">
        <w:t xml:space="preserve">договоров </w:t>
      </w:r>
      <w:r w:rsidR="00270A48">
        <w:t>о</w:t>
      </w:r>
      <w:r w:rsidR="00A74B02">
        <w:t xml:space="preserve"> </w:t>
      </w:r>
      <w:r w:rsidR="00270A48" w:rsidRPr="002877D7">
        <w:t>перенайм</w:t>
      </w:r>
      <w:r w:rsidR="00270A48">
        <w:t>е</w:t>
      </w:r>
      <w:r w:rsidR="00270A48" w:rsidRPr="002877D7">
        <w:t xml:space="preserve"> </w:t>
      </w:r>
      <w:r w:rsidR="00966B79" w:rsidRPr="002877D7">
        <w:t xml:space="preserve">земельных (лесных) участков </w:t>
      </w:r>
      <w:r w:rsidR="00C327B8" w:rsidRPr="002877D7">
        <w:t>имуществ</w:t>
      </w:r>
      <w:r w:rsidR="00CB60DD" w:rsidRPr="002877D7">
        <w:t>енного комплекса</w:t>
      </w:r>
      <w:r w:rsidR="00DD7F3D" w:rsidRPr="002877D7">
        <w:t xml:space="preserve">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w:t>
      </w:r>
      <w:r w:rsidRPr="002877D7">
        <w:t>, принадлежащего АО «ПО ЭХЗ»</w:t>
      </w:r>
    </w:p>
    <w:p w14:paraId="70FC8343" w14:textId="77777777" w:rsidR="00120892" w:rsidRPr="002877D7" w:rsidRDefault="00120892" w:rsidP="00120892">
      <w:pPr>
        <w:ind w:firstLine="567"/>
        <w:rPr>
          <w:b/>
        </w:rPr>
      </w:pPr>
    </w:p>
    <w:p w14:paraId="2244A2BE" w14:textId="77777777" w:rsidR="00120892" w:rsidRPr="002877D7" w:rsidRDefault="00120892" w:rsidP="00120892">
      <w:pPr>
        <w:ind w:firstLine="567"/>
        <w:jc w:val="right"/>
      </w:pPr>
      <w:r w:rsidRPr="002877D7">
        <w:t>«___» _____________ _____ г.</w:t>
      </w:r>
    </w:p>
    <w:p w14:paraId="3E24212D" w14:textId="5B1CC655" w:rsidR="00120892" w:rsidRPr="002877D7" w:rsidRDefault="00120892" w:rsidP="00120892">
      <w:pPr>
        <w:ind w:firstLine="567"/>
        <w:contextualSpacing/>
      </w:pPr>
      <w:r w:rsidRPr="002877D7">
        <w:rPr>
          <w:i/>
        </w:rPr>
        <w:t>(Полное наименование юридического лица или фамилия, имя, отчество и паспортные данные физического лица, подающего заявку)</w:t>
      </w:r>
      <w:r w:rsidRPr="002877D7">
        <w:t xml:space="preserve">, </w:t>
      </w:r>
      <w:r w:rsidRPr="002877D7">
        <w:br/>
        <w:t xml:space="preserve">далее именуемый «Претендент», в лице </w:t>
      </w:r>
      <w:r w:rsidRPr="002877D7">
        <w:rPr>
          <w:i/>
        </w:rPr>
        <w:t>(фамилия, имя, отчество,</w:t>
      </w:r>
      <w:r w:rsidR="002015FE" w:rsidRPr="002877D7">
        <w:rPr>
          <w:i/>
        </w:rPr>
        <w:t xml:space="preserve"> должность (для юридических лиц)</w:t>
      </w:r>
      <w:r w:rsidRPr="002877D7">
        <w:rPr>
          <w:i/>
        </w:rPr>
        <w:t>,</w:t>
      </w:r>
      <w:r w:rsidRPr="002877D7">
        <w:t xml:space="preserve"> действующего на основании (</w:t>
      </w:r>
      <w:r w:rsidRPr="002877D7">
        <w:rPr>
          <w:i/>
        </w:rPr>
        <w:t>наименование документа</w:t>
      </w:r>
      <w:r w:rsidRPr="002877D7">
        <w:t>), принимая решение об участии в аукционе на право заключения договора купли-продажи</w:t>
      </w:r>
      <w:r w:rsidR="00395910" w:rsidRPr="002877D7">
        <w:t xml:space="preserve"> </w:t>
      </w:r>
      <w:r w:rsidR="00B1511F" w:rsidRPr="002877D7">
        <w:t xml:space="preserve">договора купли-продажи и договоров </w:t>
      </w:r>
      <w:r w:rsidR="00270A48">
        <w:t xml:space="preserve">о </w:t>
      </w:r>
      <w:r w:rsidR="00270A48" w:rsidRPr="002877D7">
        <w:t>перенайм</w:t>
      </w:r>
      <w:r w:rsidR="00270A48">
        <w:t>е</w:t>
      </w:r>
      <w:r w:rsidR="00270A48" w:rsidRPr="002877D7">
        <w:t xml:space="preserve"> </w:t>
      </w:r>
      <w:r w:rsidR="00B1511F" w:rsidRPr="002877D7">
        <w:t>земельных (лесных) участков имущественного комплекса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 принадлежащего АО «ПО ЭХЗ»</w:t>
      </w:r>
      <w:r w:rsidRPr="002877D7">
        <w:t>, обязуется:</w:t>
      </w:r>
    </w:p>
    <w:p w14:paraId="6C556873" w14:textId="77777777" w:rsidR="00120892" w:rsidRPr="002877D7" w:rsidRDefault="00120892" w:rsidP="00DD7F3D">
      <w:pPr>
        <w:numPr>
          <w:ilvl w:val="0"/>
          <w:numId w:val="46"/>
        </w:numPr>
        <w:tabs>
          <w:tab w:val="left" w:pos="993"/>
        </w:tabs>
        <w:spacing w:after="200"/>
        <w:ind w:left="0" w:firstLine="567"/>
        <w:contextualSpacing/>
      </w:pPr>
      <w:r w:rsidRPr="002877D7">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14:paraId="2394E449" w14:textId="7C2C18B6" w:rsidR="00120892" w:rsidRPr="002877D7" w:rsidRDefault="00120892" w:rsidP="00DD7F3D">
      <w:pPr>
        <w:numPr>
          <w:ilvl w:val="0"/>
          <w:numId w:val="46"/>
        </w:numPr>
        <w:tabs>
          <w:tab w:val="left" w:pos="993"/>
        </w:tabs>
        <w:spacing w:after="200"/>
        <w:ind w:left="0" w:firstLine="567"/>
        <w:contextualSpacing/>
      </w:pPr>
      <w:r w:rsidRPr="002877D7">
        <w:t>В случае признания победителем аукциона, подписать протокол об итогах аукциона и заключить договор купли-продажи</w:t>
      </w:r>
      <w:r w:rsidRPr="002877D7">
        <w:rPr>
          <w:b/>
        </w:rPr>
        <w:t xml:space="preserve"> </w:t>
      </w:r>
      <w:r w:rsidRPr="002877D7">
        <w:t>Имущества</w:t>
      </w:r>
      <w:r w:rsidR="00395910" w:rsidRPr="002877D7">
        <w:t xml:space="preserve">, </w:t>
      </w:r>
      <w:r w:rsidR="0086301E" w:rsidRPr="002877D7">
        <w:t>договоры</w:t>
      </w:r>
      <w:r w:rsidRPr="002877D7">
        <w:t xml:space="preserve"> </w:t>
      </w:r>
      <w:r w:rsidR="00270A48">
        <w:t xml:space="preserve">о </w:t>
      </w:r>
      <w:r w:rsidR="00270A48" w:rsidRPr="002877D7">
        <w:t>перенайм</w:t>
      </w:r>
      <w:r w:rsidR="00270A48">
        <w:t>е</w:t>
      </w:r>
      <w:r w:rsidR="00270A48" w:rsidRPr="002877D7">
        <w:t xml:space="preserve"> </w:t>
      </w:r>
      <w:r w:rsidR="00270A48">
        <w:t xml:space="preserve">  </w:t>
      </w:r>
      <w:r w:rsidRPr="002877D7">
        <w:t>в сроки, установленные в документации аукциона по форме проекта договор</w:t>
      </w:r>
      <w:r w:rsidR="00395910" w:rsidRPr="002877D7">
        <w:t xml:space="preserve">ов, </w:t>
      </w:r>
      <w:r w:rsidRPr="002877D7">
        <w:t>представленн</w:t>
      </w:r>
      <w:r w:rsidR="00C327B8" w:rsidRPr="002877D7">
        <w:t>ых</w:t>
      </w:r>
      <w:r w:rsidRPr="002877D7">
        <w:t xml:space="preserve"> в составе аукционной документации</w:t>
      </w:r>
      <w:r w:rsidR="00395910" w:rsidRPr="002877D7">
        <w:t xml:space="preserve">, </w:t>
      </w:r>
      <w:r w:rsidRPr="002877D7">
        <w:t xml:space="preserve">и по цене, определенной по итогам аукциона. </w:t>
      </w:r>
    </w:p>
    <w:p w14:paraId="22069C90" w14:textId="211CAC65" w:rsidR="00120892" w:rsidRPr="002877D7" w:rsidRDefault="00120892" w:rsidP="00DD7F3D">
      <w:pPr>
        <w:numPr>
          <w:ilvl w:val="0"/>
          <w:numId w:val="46"/>
        </w:numPr>
        <w:tabs>
          <w:tab w:val="left" w:pos="993"/>
        </w:tabs>
        <w:spacing w:after="200"/>
        <w:ind w:left="0" w:firstLine="567"/>
        <w:contextualSpacing/>
        <w:rPr>
          <w:i/>
        </w:rPr>
      </w:pPr>
      <w:r w:rsidRPr="002877D7">
        <w:t>Заключить договор купли-продажи</w:t>
      </w:r>
      <w:r w:rsidRPr="002877D7">
        <w:rPr>
          <w:b/>
          <w:szCs w:val="22"/>
        </w:rPr>
        <w:t xml:space="preserve"> </w:t>
      </w:r>
      <w:r w:rsidRPr="002877D7">
        <w:rPr>
          <w:szCs w:val="22"/>
        </w:rPr>
        <w:t>Имущества</w:t>
      </w:r>
      <w:r w:rsidR="00395910" w:rsidRPr="002877D7">
        <w:t xml:space="preserve">, </w:t>
      </w:r>
      <w:r w:rsidR="0086301E" w:rsidRPr="002877D7">
        <w:t xml:space="preserve">договоры </w:t>
      </w:r>
      <w:r w:rsidR="00270A48">
        <w:t xml:space="preserve">о </w:t>
      </w:r>
      <w:r w:rsidR="00270A48" w:rsidRPr="002877D7">
        <w:t>перенайм</w:t>
      </w:r>
      <w:r w:rsidR="00270A48">
        <w:t>е</w:t>
      </w:r>
      <w:r w:rsidRPr="002877D7">
        <w:t>:</w:t>
      </w:r>
    </w:p>
    <w:p w14:paraId="72B10432" w14:textId="402677C2" w:rsidR="00120892" w:rsidRPr="002877D7" w:rsidRDefault="00120892" w:rsidP="00120892">
      <w:pPr>
        <w:tabs>
          <w:tab w:val="left" w:pos="1134"/>
        </w:tabs>
        <w:ind w:firstLine="567"/>
      </w:pPr>
      <w:r w:rsidRPr="002877D7">
        <w:t>в случае уклонения</w:t>
      </w:r>
      <w:r w:rsidR="002015FE" w:rsidRPr="002877D7">
        <w:t>/отказа</w:t>
      </w:r>
      <w:r w:rsidRPr="002877D7">
        <w:t xml:space="preserve"> победителя ау</w:t>
      </w:r>
      <w:r w:rsidR="00E72EA4" w:rsidRPr="002877D7">
        <w:t>кциона от заключения договоров</w:t>
      </w:r>
      <w:r w:rsidRPr="002877D7">
        <w:t>, если наше (мое) предложение о цене договора</w:t>
      </w:r>
      <w:r w:rsidRPr="002877D7">
        <w:rPr>
          <w:i/>
        </w:rPr>
        <w:t xml:space="preserve"> </w:t>
      </w:r>
      <w:r w:rsidRPr="002877D7">
        <w:t>будет следующим после предложения победителя о цене договора</w:t>
      </w:r>
      <w:r w:rsidR="00C327B8" w:rsidRPr="002877D7">
        <w:t xml:space="preserve"> </w:t>
      </w:r>
      <w:r w:rsidRPr="002877D7">
        <w:t>(в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2877D7">
        <w:rPr>
          <w:b/>
        </w:rPr>
        <w:t xml:space="preserve"> </w:t>
      </w:r>
      <w:r w:rsidRPr="002877D7">
        <w:t>Имущества</w:t>
      </w:r>
      <w:r w:rsidR="00395910" w:rsidRPr="002877D7">
        <w:t xml:space="preserve">, </w:t>
      </w:r>
      <w:r w:rsidR="0086301E" w:rsidRPr="002877D7">
        <w:t xml:space="preserve">договоров </w:t>
      </w:r>
      <w:r w:rsidR="00270A48">
        <w:t xml:space="preserve">о </w:t>
      </w:r>
      <w:r w:rsidR="00270A48" w:rsidRPr="002877D7">
        <w:t>перенайм</w:t>
      </w:r>
      <w:r w:rsidR="00270A48">
        <w:t>е</w:t>
      </w:r>
      <w:r w:rsidR="00270A48" w:rsidRPr="0083691C">
        <w:rPr>
          <w:spacing w:val="-1"/>
        </w:rPr>
        <w:t xml:space="preserve"> </w:t>
      </w:r>
      <w:r w:rsidR="0083691C" w:rsidRPr="00E545E9">
        <w:rPr>
          <w:spacing w:val="-1"/>
        </w:rPr>
        <w:t>земельных (лесных) участков</w:t>
      </w:r>
      <w:r w:rsidR="00E72EA4" w:rsidRPr="002877D7">
        <w:t>,</w:t>
      </w:r>
      <w:r w:rsidRPr="002877D7">
        <w:t xml:space="preserve"> по форме проекта договор</w:t>
      </w:r>
      <w:r w:rsidR="0086301E" w:rsidRPr="002877D7">
        <w:t>ов</w:t>
      </w:r>
      <w:r w:rsidRPr="002877D7">
        <w:t>, представленн</w:t>
      </w:r>
      <w:r w:rsidR="00C327B8" w:rsidRPr="002877D7">
        <w:t>ых</w:t>
      </w:r>
      <w:r w:rsidRPr="002877D7">
        <w:t xml:space="preserve"> в составе аукционной документации</w:t>
      </w:r>
      <w:r w:rsidR="003F2416" w:rsidRPr="002877D7">
        <w:t xml:space="preserve">, </w:t>
      </w:r>
      <w:r w:rsidRPr="002877D7">
        <w:t xml:space="preserve"> и по цене договор</w:t>
      </w:r>
      <w:r w:rsidR="0086301E" w:rsidRPr="002877D7">
        <w:t>ов</w:t>
      </w:r>
      <w:r w:rsidRPr="002877D7">
        <w:t>, указанной в нашем (моем) предложении;</w:t>
      </w:r>
    </w:p>
    <w:p w14:paraId="0BFAE1BC" w14:textId="3191CA00" w:rsidR="00120892" w:rsidRPr="002877D7" w:rsidRDefault="00120892" w:rsidP="00120892">
      <w:pPr>
        <w:tabs>
          <w:tab w:val="left" w:pos="1134"/>
        </w:tabs>
        <w:spacing w:after="200"/>
        <w:ind w:firstLine="567"/>
        <w:contextualSpacing/>
      </w:pPr>
      <w:r w:rsidRPr="002877D7">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2877D7">
        <w:rPr>
          <w:szCs w:val="22"/>
        </w:rPr>
        <w:t>Имущества</w:t>
      </w:r>
      <w:r w:rsidR="00A31673" w:rsidRPr="002877D7">
        <w:rPr>
          <w:szCs w:val="22"/>
        </w:rPr>
        <w:t xml:space="preserve">, </w:t>
      </w:r>
      <w:r w:rsidR="0086301E" w:rsidRPr="002877D7">
        <w:t xml:space="preserve">договоров </w:t>
      </w:r>
      <w:r w:rsidR="001824B1">
        <w:t xml:space="preserve">о </w:t>
      </w:r>
      <w:r w:rsidR="001824B1" w:rsidRPr="002877D7">
        <w:t>перенайм</w:t>
      </w:r>
      <w:r w:rsidR="001824B1">
        <w:t>е</w:t>
      </w:r>
      <w:r w:rsidR="001824B1" w:rsidRPr="002877D7">
        <w:t xml:space="preserve"> </w:t>
      </w:r>
      <w:r w:rsidR="0083691C" w:rsidRPr="00E545E9">
        <w:rPr>
          <w:spacing w:val="-1"/>
        </w:rPr>
        <w:t>земельных (лесных) участков</w:t>
      </w:r>
      <w:r w:rsidR="0083691C">
        <w:rPr>
          <w:spacing w:val="-1"/>
        </w:rPr>
        <w:t xml:space="preserve"> </w:t>
      </w:r>
      <w:r w:rsidR="00E72EA4" w:rsidRPr="002877D7">
        <w:t>по форме проектов</w:t>
      </w:r>
      <w:r w:rsidRPr="002877D7">
        <w:t xml:space="preserve"> договор</w:t>
      </w:r>
      <w:r w:rsidR="0086301E" w:rsidRPr="002877D7">
        <w:t>ов</w:t>
      </w:r>
      <w:r w:rsidRPr="002877D7">
        <w:t>, представленн</w:t>
      </w:r>
      <w:r w:rsidR="00C327B8" w:rsidRPr="002877D7">
        <w:t>ых</w:t>
      </w:r>
      <w:r w:rsidRPr="002877D7">
        <w:t xml:space="preserve"> в составе аукционной документации</w:t>
      </w:r>
      <w:r w:rsidR="006E3076" w:rsidRPr="002877D7">
        <w:t xml:space="preserve">, </w:t>
      </w:r>
      <w:r w:rsidRPr="002877D7">
        <w:t xml:space="preserve">и по цене </w:t>
      </w:r>
      <w:r w:rsidRPr="002877D7">
        <w:lastRenderedPageBreak/>
        <w:t>отсечения (минимальной) цене, указанной в извещении и аукционной документации.</w:t>
      </w:r>
    </w:p>
    <w:p w14:paraId="32B2AE9B" w14:textId="0E9CEA15" w:rsidR="00120892" w:rsidRPr="002877D7" w:rsidRDefault="00EA7ED4" w:rsidP="00120892">
      <w:pPr>
        <w:ind w:firstLine="567"/>
      </w:pPr>
      <w:sdt>
        <w:sdtPr>
          <w:id w:val="-2139102450"/>
          <w:placeholder>
            <w:docPart w:val="CA3748CD1EC04BE2AED763093D96C9EC"/>
          </w:placeholder>
          <w:showingPlcHdr/>
          <w:text/>
        </w:sdtPr>
        <w:sdtEndPr/>
        <w:sdtContent>
          <w:r w:rsidR="00120892" w:rsidRPr="002877D7">
            <w:rPr>
              <w:color w:val="808080"/>
            </w:rPr>
            <w:t>(Наименование Претендента - юридического лица/ФИО Претендента - физического лица)</w:t>
          </w:r>
        </w:sdtContent>
      </w:sdt>
      <w:r w:rsidR="00120892" w:rsidRPr="002877D7">
        <w:t xml:space="preserve"> подтверждает, что соответствует требованиям, предъявляемым законодательством РФ к лицам, способным заключить договор</w:t>
      </w:r>
      <w:r w:rsidR="00A31673" w:rsidRPr="002877D7">
        <w:t xml:space="preserve">ы </w:t>
      </w:r>
      <w:r w:rsidR="001824B1">
        <w:t xml:space="preserve"> </w:t>
      </w:r>
      <w:r w:rsidR="00120892" w:rsidRPr="002877D7">
        <w:t>по результатам проведения аукциона.</w:t>
      </w:r>
    </w:p>
    <w:p w14:paraId="0BE14AD3" w14:textId="77777777" w:rsidR="00120892" w:rsidRPr="002877D7" w:rsidRDefault="00120892" w:rsidP="00120892">
      <w:pPr>
        <w:ind w:firstLine="567"/>
      </w:pPr>
      <w:r w:rsidRPr="002877D7">
        <w:t xml:space="preserve">Настоящим подтверждаем, что в отношении </w:t>
      </w:r>
      <w:sdt>
        <w:sdtPr>
          <w:id w:val="199366255"/>
          <w:placeholder>
            <w:docPart w:val="FBE08F77F36D4768A6DBC5A6A33502AF"/>
          </w:placeholder>
          <w:showingPlcHdr/>
          <w:text/>
        </w:sdtPr>
        <w:sdtEndPr/>
        <w:sdtContent>
          <w:r w:rsidRPr="002877D7">
            <w:rPr>
              <w:color w:val="808080"/>
            </w:rPr>
            <w:t xml:space="preserve"> (наименование Претендента)</w:t>
          </w:r>
        </w:sdtContent>
      </w:sdt>
      <w:r w:rsidRPr="002877D7">
        <w:t xml:space="preserve"> не проводится процедура ликвидации, не принято арбитражным судом решения о признании </w:t>
      </w:r>
      <w:sdt>
        <w:sdtPr>
          <w:id w:val="-297299152"/>
          <w:placeholder>
            <w:docPart w:val="42A39FB83985409A987D031BBBA62F32"/>
          </w:placeholder>
          <w:showingPlcHdr/>
          <w:text/>
        </w:sdtPr>
        <w:sdtEndPr/>
        <w:sdtContent>
          <w:r w:rsidRPr="002877D7">
            <w:rPr>
              <w:color w:val="808080"/>
            </w:rPr>
            <w:t xml:space="preserve"> (наименование Претендента)</w:t>
          </w:r>
        </w:sdtContent>
      </w:sdt>
      <w:r w:rsidRPr="002877D7">
        <w:t xml:space="preserve">  банкротом, деятельность </w:t>
      </w:r>
      <w:sdt>
        <w:sdtPr>
          <w:id w:val="148871094"/>
          <w:placeholder>
            <w:docPart w:val="E6243E1DAAC84E508B7C6AE2ACDD6191"/>
          </w:placeholder>
          <w:showingPlcHdr/>
          <w:text/>
        </w:sdtPr>
        <w:sdtEndPr/>
        <w:sdtContent>
          <w:r w:rsidRPr="002877D7">
            <w:rPr>
              <w:color w:val="808080"/>
            </w:rPr>
            <w:t xml:space="preserve"> (наименование Претендента)</w:t>
          </w:r>
        </w:sdtContent>
      </w:sdt>
      <w:r w:rsidRPr="002877D7">
        <w:t xml:space="preserve"> не приостановлена, на имущество не наложен арест по решению суда, административного органа. </w:t>
      </w:r>
      <w:r w:rsidRPr="002877D7">
        <w:rPr>
          <w:i/>
        </w:rPr>
        <w:t>(Настоящий абзац подлежит включению в заявку претендентами - юридическими лицами).</w:t>
      </w:r>
    </w:p>
    <w:p w14:paraId="5D004450" w14:textId="77777777" w:rsidR="008D75F7" w:rsidRPr="002877D7" w:rsidRDefault="00120892" w:rsidP="008D75F7">
      <w:pPr>
        <w:ind w:firstLine="567"/>
      </w:pPr>
      <w:r w:rsidRPr="002877D7">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w:t>
      </w:r>
      <w:proofErr w:type="spellStart"/>
      <w:r w:rsidRPr="002877D7">
        <w:t>Росфинмониторингу</w:t>
      </w:r>
      <w:proofErr w:type="spellEnd"/>
      <w:r w:rsidRPr="002877D7">
        <w:t>, Правительству Российской Федерации) и последующую обработку данных сведений такими органами.</w:t>
      </w:r>
      <w:r w:rsidR="008D75F7" w:rsidRPr="002877D7">
        <w:rPr>
          <w:i/>
        </w:rPr>
        <w:t xml:space="preserve"> (Настоящий абзац подлежит включению в заявку претендентами - юридическими лицами).</w:t>
      </w:r>
    </w:p>
    <w:p w14:paraId="6E498BB9" w14:textId="77777777" w:rsidR="00120892" w:rsidRPr="002877D7" w:rsidRDefault="00120892" w:rsidP="00120892">
      <w:pPr>
        <w:ind w:firstLine="567"/>
      </w:pPr>
      <w:r w:rsidRPr="002877D7">
        <w:t>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2877D7">
        <w:rPr>
          <w:i/>
        </w:rPr>
        <w:t xml:space="preserve"> (Настоящий абзац подлежит включению в заявку претендентами - физическими лицами).</w:t>
      </w:r>
    </w:p>
    <w:p w14:paraId="1682302C" w14:textId="77777777" w:rsidR="00120892" w:rsidRPr="002877D7" w:rsidRDefault="00120892" w:rsidP="00120892">
      <w:pPr>
        <w:ind w:firstLine="567"/>
      </w:pPr>
      <w:r w:rsidRPr="002877D7">
        <w:t>В случае признания нас (меня) победителем аукциона, мы (я) берем (у) на себя обязательства:</w:t>
      </w:r>
    </w:p>
    <w:p w14:paraId="1B7EB41F" w14:textId="10EBCF0A" w:rsidR="00120892" w:rsidRPr="002877D7" w:rsidRDefault="00120892" w:rsidP="00120892">
      <w:pPr>
        <w:ind w:firstLine="567"/>
      </w:pPr>
      <w:r w:rsidRPr="002877D7">
        <w:t>подписать со своей стороны договор</w:t>
      </w:r>
      <w:r w:rsidR="0086301E" w:rsidRPr="002877D7">
        <w:t>ы</w:t>
      </w:r>
      <w:r w:rsidR="00A31673" w:rsidRPr="002877D7">
        <w:t xml:space="preserve"> </w:t>
      </w:r>
      <w:r w:rsidRPr="002877D7">
        <w:t>в соответствии с требованиями Документации и условиями нашей (моей) заявки на участие в аукционе;</w:t>
      </w:r>
    </w:p>
    <w:p w14:paraId="66D0BC36" w14:textId="77777777" w:rsidR="00120892" w:rsidRPr="002877D7" w:rsidRDefault="00120892" w:rsidP="00120892">
      <w:pPr>
        <w:ind w:firstLine="567"/>
      </w:pPr>
      <w:r w:rsidRPr="002877D7">
        <w:t>в 5-дневный срок с даты подписания протокола об итогах аукциона предоставить</w:t>
      </w:r>
      <w:r w:rsidR="00344006" w:rsidRPr="002877D7">
        <w:t xml:space="preserve"> </w:t>
      </w:r>
      <w:r w:rsidR="00344006" w:rsidRPr="002877D7">
        <w:rPr>
          <w:i/>
        </w:rPr>
        <w:t>(для юридических лиц):</w:t>
      </w:r>
    </w:p>
    <w:p w14:paraId="70D1513C" w14:textId="77777777" w:rsidR="00120892" w:rsidRPr="002877D7" w:rsidRDefault="00120892" w:rsidP="00120892">
      <w:pPr>
        <w:ind w:firstLine="567"/>
      </w:pPr>
      <w:r w:rsidRPr="002877D7">
        <w:t xml:space="preserve">сведения в отношении всей цепочки собственников и руководителей, включая </w:t>
      </w:r>
      <w:proofErr w:type="spellStart"/>
      <w:r w:rsidRPr="002877D7">
        <w:t>бенефицаров</w:t>
      </w:r>
      <w:proofErr w:type="spellEnd"/>
      <w:r w:rsidRPr="002877D7">
        <w:t xml:space="preserve"> (в том числе конечных) (Приложение 3. Форма №3);</w:t>
      </w:r>
    </w:p>
    <w:p w14:paraId="29266109" w14:textId="77777777" w:rsidR="00120892" w:rsidRPr="002877D7" w:rsidRDefault="00120892" w:rsidP="00120892">
      <w:pPr>
        <w:ind w:firstLine="567"/>
      </w:pPr>
      <w:r w:rsidRPr="002877D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14:paraId="40656206" w14:textId="77777777" w:rsidR="00120892" w:rsidRPr="002877D7" w:rsidRDefault="00120892" w:rsidP="00120892">
      <w:pPr>
        <w:ind w:firstLine="567"/>
      </w:pPr>
      <w:r w:rsidRPr="002877D7">
        <w:t xml:space="preserve">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w:t>
      </w:r>
      <w:r w:rsidRPr="002877D7">
        <w:lastRenderedPageBreak/>
        <w:t xml:space="preserve">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w:t>
      </w:r>
      <w:r w:rsidR="008D75F7" w:rsidRPr="002877D7">
        <w:t>ФНС России</w:t>
      </w:r>
      <w:r w:rsidRPr="002877D7">
        <w:t xml:space="preserve">, Минэнерго России, </w:t>
      </w:r>
      <w:proofErr w:type="spellStart"/>
      <w:r w:rsidRPr="002877D7">
        <w:t>Росфинмониторингу</w:t>
      </w:r>
      <w:proofErr w:type="spellEnd"/>
      <w:r w:rsidRPr="002877D7">
        <w:t>, Правительству Российской Федерации) и последующую обработку сведений такими органами.</w:t>
      </w:r>
    </w:p>
    <w:p w14:paraId="0C6E4C29" w14:textId="1F5A4F17" w:rsidR="00120892" w:rsidRPr="002877D7" w:rsidRDefault="00120892" w:rsidP="00120892">
      <w:pPr>
        <w:ind w:firstLine="567"/>
      </w:pPr>
      <w:r w:rsidRPr="002877D7">
        <w:t xml:space="preserve">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w:t>
      </w:r>
      <w:r w:rsidRPr="00CA40C5">
        <w:t>договор</w:t>
      </w:r>
      <w:r w:rsidR="0086301E" w:rsidRPr="00CA40C5">
        <w:t>ов</w:t>
      </w:r>
      <w:r w:rsidRPr="00CA40C5">
        <w:t>, так</w:t>
      </w:r>
      <w:r w:rsidR="00782F9A" w:rsidRPr="00CA40C5">
        <w:t>ие</w:t>
      </w:r>
      <w:r w:rsidRPr="00CA40C5">
        <w:t xml:space="preserve"> договор</w:t>
      </w:r>
      <w:r w:rsidR="00A31673" w:rsidRPr="00CA40C5">
        <w:t xml:space="preserve">ы </w:t>
      </w:r>
      <w:r w:rsidR="003D1AC4" w:rsidRPr="00CA40C5">
        <w:t>могут</w:t>
      </w:r>
      <w:r w:rsidRPr="00CA40C5">
        <w:t xml:space="preserve"> быть расторгнут</w:t>
      </w:r>
      <w:r w:rsidR="003D1AC4" w:rsidRPr="00CA40C5">
        <w:t>ы</w:t>
      </w:r>
      <w:r w:rsidRPr="00CA40C5">
        <w:t>.</w:t>
      </w:r>
    </w:p>
    <w:p w14:paraId="7E6C7B69" w14:textId="636216BA" w:rsidR="00120892" w:rsidRPr="002877D7" w:rsidRDefault="00120892" w:rsidP="00120892">
      <w:pPr>
        <w:ind w:firstLine="567"/>
      </w:pPr>
      <w:r w:rsidRPr="002877D7">
        <w:t>Со сведениями, изложенными в извещении о проведении аукциона и аукционной документации, проект</w:t>
      </w:r>
      <w:r w:rsidR="00A31673" w:rsidRPr="002877D7">
        <w:t>ами</w:t>
      </w:r>
      <w:r w:rsidRPr="002877D7">
        <w:t xml:space="preserve"> договор</w:t>
      </w:r>
      <w:r w:rsidR="00A31673" w:rsidRPr="002877D7">
        <w:t>ов</w:t>
      </w:r>
      <w:r w:rsidR="00CA40C5">
        <w:t>,</w:t>
      </w:r>
      <w:r w:rsidR="00A31673" w:rsidRPr="002877D7">
        <w:t xml:space="preserve"> </w:t>
      </w:r>
      <w:r w:rsidRPr="002877D7">
        <w:t xml:space="preserve">правилами </w:t>
      </w:r>
      <w:r w:rsidR="008D75F7" w:rsidRPr="002877D7">
        <w:t>ЭТП</w:t>
      </w:r>
      <w:r w:rsidRPr="002877D7">
        <w:t xml:space="preserve"> Претендент ознакомлен и согласен, все условия и правила торгов участнику понятны.</w:t>
      </w:r>
    </w:p>
    <w:p w14:paraId="22C76607" w14:textId="568867EF" w:rsidR="00120892" w:rsidRPr="002877D7" w:rsidRDefault="00120892" w:rsidP="00120892">
      <w:pPr>
        <w:ind w:firstLine="567"/>
        <w:rPr>
          <w:i/>
          <w:color w:val="7F7F7F"/>
        </w:rPr>
      </w:pPr>
      <w:r w:rsidRPr="002877D7">
        <w:t>В случае принятия решения о заключении с нами (мной) договор</w:t>
      </w:r>
      <w:r w:rsidR="0086301E" w:rsidRPr="002877D7">
        <w:t>ов</w:t>
      </w:r>
      <w:r w:rsidR="00A31673" w:rsidRPr="002877D7">
        <w:t xml:space="preserve"> </w:t>
      </w:r>
      <w:r w:rsidRPr="002877D7">
        <w:t xml:space="preserve">по итогам аукциона в соответствии с требованиями Документации, оплата Имущества будет нами (мной) производиться в </w:t>
      </w:r>
      <w:r w:rsidR="008D75F7" w:rsidRPr="002877D7">
        <w:t>соответствии с условиями договор</w:t>
      </w:r>
      <w:r w:rsidR="0086301E" w:rsidRPr="002877D7">
        <w:t>ов</w:t>
      </w:r>
      <w:r w:rsidR="008D75F7" w:rsidRPr="002877D7">
        <w:t xml:space="preserve"> (Приложение № 4 к Документации).</w:t>
      </w:r>
    </w:p>
    <w:p w14:paraId="56A1F02F" w14:textId="77777777" w:rsidR="00120892" w:rsidRPr="002877D7" w:rsidRDefault="00120892" w:rsidP="00120892">
      <w:pPr>
        <w:ind w:firstLine="567"/>
      </w:pPr>
    </w:p>
    <w:p w14:paraId="1D882C85" w14:textId="77777777" w:rsidR="00120892" w:rsidRPr="002877D7" w:rsidRDefault="00120892" w:rsidP="00120892">
      <w:pPr>
        <w:ind w:firstLine="567"/>
      </w:pPr>
      <w:r w:rsidRPr="002877D7">
        <w:t>К настоящей заявке прилагаются по описи следующие документы:</w:t>
      </w:r>
    </w:p>
    <w:p w14:paraId="0C209DF2" w14:textId="77777777" w:rsidR="00120892" w:rsidRPr="002877D7" w:rsidRDefault="00120892" w:rsidP="00120892">
      <w:pPr>
        <w:ind w:firstLine="567"/>
      </w:pPr>
      <w:r w:rsidRPr="002877D7">
        <w:t>1. ___________________</w:t>
      </w:r>
    </w:p>
    <w:p w14:paraId="5A580628" w14:textId="77777777" w:rsidR="00120892" w:rsidRPr="00310C46" w:rsidRDefault="00120892" w:rsidP="00120892">
      <w:pPr>
        <w:ind w:firstLine="567"/>
      </w:pPr>
      <w:r w:rsidRPr="002877D7">
        <w:t>2. ___________________</w:t>
      </w:r>
    </w:p>
    <w:p w14:paraId="270088F9" w14:textId="77777777" w:rsidR="008D75F7" w:rsidRDefault="008D75F7" w:rsidP="00120892">
      <w:pPr>
        <w:ind w:firstLine="567"/>
      </w:pPr>
      <w:r>
        <w:t>Электронная почта (</w:t>
      </w:r>
      <w:r>
        <w:rPr>
          <w:lang w:val="en-US"/>
        </w:rPr>
        <w:t>e</w:t>
      </w:r>
      <w:r w:rsidRPr="008D75F7">
        <w:t>-</w:t>
      </w:r>
      <w:r>
        <w:rPr>
          <w:lang w:val="en-US"/>
        </w:rPr>
        <w:t>mail</w:t>
      </w:r>
      <w:r>
        <w:t>):</w:t>
      </w:r>
    </w:p>
    <w:p w14:paraId="5A937D51" w14:textId="77777777" w:rsidR="008D75F7" w:rsidRPr="008D75F7" w:rsidRDefault="008D75F7" w:rsidP="00120892">
      <w:pPr>
        <w:ind w:firstLine="567"/>
      </w:pPr>
      <w:r>
        <w:t>Телефон:</w:t>
      </w:r>
    </w:p>
    <w:p w14:paraId="673B637E" w14:textId="77777777" w:rsidR="00120892" w:rsidRPr="00310C46" w:rsidRDefault="00120892" w:rsidP="00120892">
      <w:pPr>
        <w:ind w:firstLine="567"/>
      </w:pPr>
      <w:r w:rsidRPr="00310C46">
        <w:t>Адрес Претендента:</w:t>
      </w:r>
    </w:p>
    <w:p w14:paraId="6C64B528" w14:textId="77777777" w:rsidR="00120892" w:rsidRPr="00310C46" w:rsidRDefault="00120892" w:rsidP="00120892">
      <w:pPr>
        <w:ind w:firstLine="567"/>
      </w:pPr>
      <w:r w:rsidRPr="00310C46">
        <w:t>_____________________________________</w:t>
      </w:r>
    </w:p>
    <w:p w14:paraId="6E86BE4F" w14:textId="77777777" w:rsidR="00120892" w:rsidRPr="00310C46" w:rsidRDefault="00120892" w:rsidP="00120892">
      <w:pPr>
        <w:ind w:firstLine="567"/>
      </w:pPr>
      <w:r w:rsidRPr="00310C46">
        <w:t>_____________________________________</w:t>
      </w:r>
    </w:p>
    <w:p w14:paraId="423FC36D" w14:textId="77777777" w:rsidR="00120892" w:rsidRPr="00310C46" w:rsidRDefault="00120892" w:rsidP="00120892">
      <w:pPr>
        <w:ind w:firstLine="567"/>
      </w:pPr>
      <w:r w:rsidRPr="00310C46">
        <w:t>______________/________________</w:t>
      </w:r>
    </w:p>
    <w:p w14:paraId="233907A3" w14:textId="77777777" w:rsidR="00120892" w:rsidRPr="00310C46" w:rsidRDefault="00120892" w:rsidP="00120892">
      <w:pPr>
        <w:ind w:firstLine="567"/>
      </w:pPr>
      <w:r w:rsidRPr="00310C46">
        <w:t>Должность руководителя участника</w:t>
      </w:r>
    </w:p>
    <w:p w14:paraId="5DE6C64A" w14:textId="77777777" w:rsidR="00120892" w:rsidRPr="00310C46" w:rsidRDefault="00120892" w:rsidP="00120892">
      <w:pPr>
        <w:ind w:firstLine="567"/>
      </w:pPr>
      <w:r w:rsidRPr="00310C46">
        <w:t>Подпись / расшифровка подписи</w:t>
      </w:r>
    </w:p>
    <w:p w14:paraId="7951E90F" w14:textId="77777777" w:rsidR="00120892" w:rsidRPr="00310C46" w:rsidRDefault="00120892" w:rsidP="00120892">
      <w:pPr>
        <w:ind w:firstLine="567"/>
      </w:pPr>
      <w:r w:rsidRPr="00310C46">
        <w:t>(его уполномоченного представителя)</w:t>
      </w:r>
    </w:p>
    <w:p w14:paraId="3B1BABA8" w14:textId="2643E1FE" w:rsidR="00C03E37" w:rsidRDefault="00120892" w:rsidP="0083691C">
      <w:pPr>
        <w:ind w:firstLine="567"/>
        <w:rPr>
          <w:bCs/>
          <w:lang w:eastAsia="en-US"/>
        </w:rPr>
      </w:pPr>
      <w:r w:rsidRPr="00310C46">
        <w:t>М.П.</w:t>
      </w:r>
    </w:p>
    <w:p w14:paraId="254B3AF3" w14:textId="77777777" w:rsidR="00CE00AD" w:rsidRDefault="00CE00AD" w:rsidP="00C03E37">
      <w:pPr>
        <w:pStyle w:val="1"/>
        <w:numPr>
          <w:ilvl w:val="0"/>
          <w:numId w:val="0"/>
        </w:numPr>
        <w:tabs>
          <w:tab w:val="left" w:pos="6387"/>
          <w:tab w:val="right" w:pos="9781"/>
        </w:tabs>
        <w:ind w:firstLine="567"/>
        <w:jc w:val="right"/>
        <w:rPr>
          <w:b w:val="0"/>
        </w:rPr>
      </w:pPr>
    </w:p>
    <w:p w14:paraId="59A29D73" w14:textId="77777777" w:rsidR="00521B4E" w:rsidRDefault="00521B4E" w:rsidP="00C03E37">
      <w:pPr>
        <w:pStyle w:val="1"/>
        <w:numPr>
          <w:ilvl w:val="0"/>
          <w:numId w:val="0"/>
        </w:numPr>
        <w:tabs>
          <w:tab w:val="left" w:pos="6387"/>
          <w:tab w:val="right" w:pos="9781"/>
        </w:tabs>
        <w:ind w:firstLine="567"/>
        <w:jc w:val="right"/>
        <w:rPr>
          <w:b w:val="0"/>
          <w:lang w:val="en-US"/>
        </w:rPr>
      </w:pPr>
    </w:p>
    <w:p w14:paraId="684D94F6" w14:textId="77777777" w:rsidR="00521B4E" w:rsidRDefault="00521B4E" w:rsidP="00C03E37">
      <w:pPr>
        <w:pStyle w:val="1"/>
        <w:numPr>
          <w:ilvl w:val="0"/>
          <w:numId w:val="0"/>
        </w:numPr>
        <w:tabs>
          <w:tab w:val="left" w:pos="6387"/>
          <w:tab w:val="right" w:pos="9781"/>
        </w:tabs>
        <w:ind w:firstLine="567"/>
        <w:jc w:val="right"/>
        <w:rPr>
          <w:b w:val="0"/>
          <w:lang w:val="en-US"/>
        </w:rPr>
      </w:pPr>
    </w:p>
    <w:p w14:paraId="03589B21" w14:textId="77777777" w:rsidR="00521B4E" w:rsidRDefault="00521B4E" w:rsidP="00C03E37">
      <w:pPr>
        <w:pStyle w:val="1"/>
        <w:numPr>
          <w:ilvl w:val="0"/>
          <w:numId w:val="0"/>
        </w:numPr>
        <w:tabs>
          <w:tab w:val="left" w:pos="6387"/>
          <w:tab w:val="right" w:pos="9781"/>
        </w:tabs>
        <w:ind w:firstLine="567"/>
        <w:jc w:val="right"/>
        <w:rPr>
          <w:b w:val="0"/>
          <w:lang w:val="en-US"/>
        </w:rPr>
      </w:pPr>
    </w:p>
    <w:p w14:paraId="7943FAD4" w14:textId="77777777" w:rsidR="00521B4E" w:rsidRDefault="00521B4E" w:rsidP="00C03E37">
      <w:pPr>
        <w:pStyle w:val="1"/>
        <w:numPr>
          <w:ilvl w:val="0"/>
          <w:numId w:val="0"/>
        </w:numPr>
        <w:tabs>
          <w:tab w:val="left" w:pos="6387"/>
          <w:tab w:val="right" w:pos="9781"/>
        </w:tabs>
        <w:ind w:firstLine="567"/>
        <w:jc w:val="right"/>
        <w:rPr>
          <w:b w:val="0"/>
          <w:lang w:val="en-US"/>
        </w:rPr>
      </w:pPr>
    </w:p>
    <w:p w14:paraId="3FFA9FE9" w14:textId="77777777" w:rsidR="00521B4E" w:rsidRDefault="00521B4E" w:rsidP="00C03E37">
      <w:pPr>
        <w:pStyle w:val="1"/>
        <w:numPr>
          <w:ilvl w:val="0"/>
          <w:numId w:val="0"/>
        </w:numPr>
        <w:tabs>
          <w:tab w:val="left" w:pos="6387"/>
          <w:tab w:val="right" w:pos="9781"/>
        </w:tabs>
        <w:ind w:firstLine="567"/>
        <w:jc w:val="right"/>
        <w:rPr>
          <w:b w:val="0"/>
          <w:lang w:val="en-US"/>
        </w:rPr>
      </w:pPr>
    </w:p>
    <w:p w14:paraId="0CD58218" w14:textId="77777777" w:rsidR="00521B4E" w:rsidRDefault="00521B4E" w:rsidP="00C03E37">
      <w:pPr>
        <w:pStyle w:val="1"/>
        <w:numPr>
          <w:ilvl w:val="0"/>
          <w:numId w:val="0"/>
        </w:numPr>
        <w:tabs>
          <w:tab w:val="left" w:pos="6387"/>
          <w:tab w:val="right" w:pos="9781"/>
        </w:tabs>
        <w:ind w:firstLine="567"/>
        <w:jc w:val="right"/>
        <w:rPr>
          <w:b w:val="0"/>
          <w:lang w:val="en-US"/>
        </w:rPr>
      </w:pPr>
    </w:p>
    <w:p w14:paraId="75EC7B07" w14:textId="77777777" w:rsidR="00521B4E" w:rsidRDefault="00521B4E" w:rsidP="00C03E37">
      <w:pPr>
        <w:pStyle w:val="1"/>
        <w:numPr>
          <w:ilvl w:val="0"/>
          <w:numId w:val="0"/>
        </w:numPr>
        <w:tabs>
          <w:tab w:val="left" w:pos="6387"/>
          <w:tab w:val="right" w:pos="9781"/>
        </w:tabs>
        <w:ind w:firstLine="567"/>
        <w:jc w:val="right"/>
        <w:rPr>
          <w:b w:val="0"/>
          <w:lang w:val="en-US"/>
        </w:rPr>
      </w:pPr>
    </w:p>
    <w:p w14:paraId="75EF327F" w14:textId="77777777" w:rsidR="00521B4E" w:rsidRDefault="00521B4E">
      <w:pPr>
        <w:jc w:val="left"/>
        <w:rPr>
          <w:bCs/>
          <w:lang w:eastAsia="en-US"/>
        </w:rPr>
      </w:pPr>
      <w:r>
        <w:rPr>
          <w:b/>
        </w:rPr>
        <w:br w:type="page"/>
      </w:r>
    </w:p>
    <w:p w14:paraId="2F95135D" w14:textId="0C38B11C"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lastRenderedPageBreak/>
        <w:t>Приложение 2. Форма №2</w:t>
      </w:r>
      <w:bookmarkEnd w:id="8"/>
      <w:bookmarkEnd w:id="9"/>
      <w:bookmarkEnd w:id="10"/>
    </w:p>
    <w:p w14:paraId="0514ADA2" w14:textId="77777777" w:rsidR="008635AC" w:rsidRPr="00211310" w:rsidRDefault="008635AC" w:rsidP="00D4339C">
      <w:pPr>
        <w:ind w:firstLine="567"/>
        <w:jc w:val="center"/>
        <w:rPr>
          <w:b/>
        </w:rPr>
      </w:pPr>
    </w:p>
    <w:p w14:paraId="0555C0F9" w14:textId="77777777"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14:paraId="45D8CEDF" w14:textId="77777777" w:rsidR="008635AC" w:rsidRPr="002E0029" w:rsidRDefault="008635AC" w:rsidP="00D4339C">
      <w:pPr>
        <w:ind w:firstLine="567"/>
        <w:rPr>
          <w:b/>
        </w:rPr>
      </w:pPr>
    </w:p>
    <w:p w14:paraId="2985269E" w14:textId="77777777" w:rsidR="008635AC" w:rsidRDefault="008635AC" w:rsidP="00D4339C">
      <w:pPr>
        <w:ind w:firstLine="567"/>
        <w:jc w:val="center"/>
        <w:rPr>
          <w:b/>
        </w:rPr>
      </w:pPr>
      <w:r w:rsidRPr="002E0029">
        <w:rPr>
          <w:b/>
        </w:rPr>
        <w:t>ОПИСЬ ДОКУМЕНТОВ,</w:t>
      </w:r>
    </w:p>
    <w:p w14:paraId="74273A8F" w14:textId="1104CB7C" w:rsidR="008635AC" w:rsidRPr="006C12AC" w:rsidRDefault="00857AF3" w:rsidP="00431459">
      <w:pPr>
        <w:ind w:firstLine="567"/>
        <w:rPr>
          <w:b/>
        </w:rPr>
      </w:pPr>
      <w:r w:rsidRPr="002877D7">
        <w:t>представляемых для участия в аукционе на понижение на право заключения договора купли-продажи</w:t>
      </w:r>
      <w:r w:rsidR="00A31673" w:rsidRPr="002877D7">
        <w:t xml:space="preserve"> </w:t>
      </w:r>
      <w:r w:rsidR="002877D7" w:rsidRPr="002877D7">
        <w:t>и договоров</w:t>
      </w:r>
      <w:r w:rsidR="00CA3418">
        <w:t xml:space="preserve"> о</w:t>
      </w:r>
      <w:r w:rsidR="002877D7" w:rsidRPr="002877D7">
        <w:t xml:space="preserve"> </w:t>
      </w:r>
      <w:r w:rsidR="00CA3418" w:rsidRPr="002877D7">
        <w:t>перенайм</w:t>
      </w:r>
      <w:r w:rsidR="00CA3418">
        <w:t>е</w:t>
      </w:r>
      <w:r w:rsidR="00CA3418" w:rsidRPr="002877D7">
        <w:t xml:space="preserve"> </w:t>
      </w:r>
      <w:r w:rsidR="002877D7" w:rsidRPr="002877D7">
        <w:t>земельных (лесных) участков имущественного комплекса туристическая база «Байкальский залив», расположенного по адресу: Республика Бурятия, Кабанский район, местность Байкальский прибой, турбаза Байкальский залив, принадлежащего АО «ПО ЭХЗ»</w:t>
      </w:r>
    </w:p>
    <w:p w14:paraId="1FFE84E0" w14:textId="77777777" w:rsidR="008635AC" w:rsidRPr="006C12AC" w:rsidRDefault="008635AC" w:rsidP="00D4339C">
      <w:pPr>
        <w:ind w:firstLine="567"/>
      </w:pPr>
      <w:r w:rsidRPr="006C12AC">
        <w:t xml:space="preserve">Настоящим </w:t>
      </w:r>
      <w:r w:rsidR="00B11D2E" w:rsidRPr="00B11D2E">
        <w:rPr>
          <w:i/>
        </w:rPr>
        <w:t xml:space="preserve">(Полное наименование юридического лица или фамилия, имя, отчество </w:t>
      </w:r>
      <w:r w:rsidR="00F3047F">
        <w:rPr>
          <w:i/>
        </w:rPr>
        <w:t xml:space="preserve">и паспортные данные </w:t>
      </w:r>
      <w:r w:rsidR="00B11D2E" w:rsidRPr="00B11D2E">
        <w:rPr>
          <w:i/>
        </w:rPr>
        <w:t>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14:paraId="4575DB40" w14:textId="77777777">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14:paraId="023C41D9" w14:textId="77777777"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14:paraId="5CB6C559" w14:textId="77777777"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14:paraId="6ABDC4EB" w14:textId="77777777" w:rsidR="008635AC" w:rsidRPr="00A611CC" w:rsidRDefault="008635AC" w:rsidP="00296E25">
            <w:pPr>
              <w:rPr>
                <w:b/>
              </w:rPr>
            </w:pPr>
            <w:r w:rsidRPr="00A611CC">
              <w:rPr>
                <w:b/>
              </w:rPr>
              <w:t>Кол-во</w:t>
            </w:r>
          </w:p>
          <w:p w14:paraId="0D385732" w14:textId="77777777" w:rsidR="008635AC" w:rsidRPr="00F000D5" w:rsidRDefault="008635AC" w:rsidP="00296E25">
            <w:pPr>
              <w:rPr>
                <w:b/>
              </w:rPr>
            </w:pPr>
            <w:r w:rsidRPr="00F000D5">
              <w:rPr>
                <w:b/>
              </w:rPr>
              <w:t>листов</w:t>
            </w:r>
          </w:p>
        </w:tc>
      </w:tr>
      <w:tr w:rsidR="008635AC" w:rsidRPr="002E0029" w14:paraId="0DDA698C" w14:textId="77777777">
        <w:tc>
          <w:tcPr>
            <w:tcW w:w="412" w:type="pct"/>
            <w:tcBorders>
              <w:top w:val="single" w:sz="4" w:space="0" w:color="auto"/>
              <w:left w:val="single" w:sz="4" w:space="0" w:color="auto"/>
              <w:bottom w:val="single" w:sz="4" w:space="0" w:color="auto"/>
              <w:right w:val="single" w:sz="4" w:space="0" w:color="auto"/>
            </w:tcBorders>
          </w:tcPr>
          <w:p w14:paraId="55690808"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965F652" w14:textId="77777777"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14:paraId="17A77258" w14:textId="77777777" w:rsidR="008635AC" w:rsidRPr="002E0029" w:rsidRDefault="008635AC" w:rsidP="00D4339C">
            <w:pPr>
              <w:ind w:firstLine="567"/>
            </w:pPr>
          </w:p>
        </w:tc>
      </w:tr>
      <w:tr w:rsidR="008635AC" w:rsidRPr="002E0029" w14:paraId="1191E238" w14:textId="77777777">
        <w:tc>
          <w:tcPr>
            <w:tcW w:w="412" w:type="pct"/>
            <w:tcBorders>
              <w:top w:val="single" w:sz="4" w:space="0" w:color="auto"/>
              <w:left w:val="single" w:sz="4" w:space="0" w:color="auto"/>
              <w:bottom w:val="single" w:sz="4" w:space="0" w:color="auto"/>
              <w:right w:val="single" w:sz="4" w:space="0" w:color="auto"/>
            </w:tcBorders>
          </w:tcPr>
          <w:p w14:paraId="0F0FCF98"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6C9BA261"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9B14ADE" w14:textId="77777777" w:rsidR="008635AC" w:rsidRPr="002E0029" w:rsidRDefault="008635AC" w:rsidP="00D4339C">
            <w:pPr>
              <w:ind w:firstLine="567"/>
            </w:pPr>
          </w:p>
        </w:tc>
      </w:tr>
      <w:tr w:rsidR="008635AC" w:rsidRPr="002E0029" w14:paraId="47051EAD" w14:textId="77777777">
        <w:tc>
          <w:tcPr>
            <w:tcW w:w="412" w:type="pct"/>
            <w:tcBorders>
              <w:top w:val="single" w:sz="4" w:space="0" w:color="auto"/>
              <w:left w:val="single" w:sz="4" w:space="0" w:color="auto"/>
              <w:bottom w:val="single" w:sz="4" w:space="0" w:color="auto"/>
              <w:right w:val="single" w:sz="4" w:space="0" w:color="auto"/>
            </w:tcBorders>
          </w:tcPr>
          <w:p w14:paraId="24A04155"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2F71C31"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4D015420" w14:textId="77777777" w:rsidR="008635AC" w:rsidRPr="002E0029" w:rsidRDefault="008635AC" w:rsidP="00D4339C">
            <w:pPr>
              <w:ind w:firstLine="567"/>
            </w:pPr>
          </w:p>
        </w:tc>
      </w:tr>
      <w:tr w:rsidR="008635AC" w:rsidRPr="002E0029" w14:paraId="0720E4B8" w14:textId="77777777">
        <w:tc>
          <w:tcPr>
            <w:tcW w:w="412" w:type="pct"/>
            <w:tcBorders>
              <w:top w:val="single" w:sz="4" w:space="0" w:color="auto"/>
              <w:left w:val="single" w:sz="4" w:space="0" w:color="auto"/>
              <w:bottom w:val="single" w:sz="4" w:space="0" w:color="auto"/>
              <w:right w:val="single" w:sz="4" w:space="0" w:color="auto"/>
            </w:tcBorders>
          </w:tcPr>
          <w:p w14:paraId="2A769E87"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23AC660E"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7D3E5BA" w14:textId="77777777" w:rsidR="008635AC" w:rsidRPr="002E0029" w:rsidRDefault="008635AC" w:rsidP="00D4339C">
            <w:pPr>
              <w:ind w:firstLine="567"/>
            </w:pPr>
          </w:p>
        </w:tc>
      </w:tr>
      <w:tr w:rsidR="008635AC" w:rsidRPr="002E0029" w14:paraId="1263FD61" w14:textId="77777777">
        <w:tc>
          <w:tcPr>
            <w:tcW w:w="412" w:type="pct"/>
            <w:tcBorders>
              <w:top w:val="single" w:sz="4" w:space="0" w:color="auto"/>
              <w:left w:val="single" w:sz="4" w:space="0" w:color="auto"/>
              <w:bottom w:val="single" w:sz="4" w:space="0" w:color="auto"/>
              <w:right w:val="single" w:sz="4" w:space="0" w:color="auto"/>
            </w:tcBorders>
          </w:tcPr>
          <w:p w14:paraId="13F319A6"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702BAE9F"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6D7083D" w14:textId="77777777" w:rsidR="008635AC" w:rsidRPr="002E0029" w:rsidRDefault="008635AC" w:rsidP="00D4339C">
            <w:pPr>
              <w:ind w:firstLine="567"/>
            </w:pPr>
          </w:p>
        </w:tc>
      </w:tr>
      <w:tr w:rsidR="008635AC" w:rsidRPr="002E0029" w14:paraId="29738FD3" w14:textId="77777777">
        <w:tc>
          <w:tcPr>
            <w:tcW w:w="412" w:type="pct"/>
            <w:tcBorders>
              <w:top w:val="single" w:sz="4" w:space="0" w:color="auto"/>
              <w:left w:val="single" w:sz="4" w:space="0" w:color="auto"/>
              <w:bottom w:val="single" w:sz="4" w:space="0" w:color="auto"/>
              <w:right w:val="single" w:sz="4" w:space="0" w:color="auto"/>
            </w:tcBorders>
          </w:tcPr>
          <w:p w14:paraId="20FC3753"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06E330C4"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4D278DD" w14:textId="77777777" w:rsidR="008635AC" w:rsidRPr="002E0029" w:rsidRDefault="008635AC" w:rsidP="00D4339C">
            <w:pPr>
              <w:ind w:firstLine="567"/>
            </w:pPr>
          </w:p>
        </w:tc>
      </w:tr>
      <w:tr w:rsidR="008635AC" w:rsidRPr="002E0029" w14:paraId="70267B58" w14:textId="77777777">
        <w:tc>
          <w:tcPr>
            <w:tcW w:w="412" w:type="pct"/>
            <w:tcBorders>
              <w:top w:val="single" w:sz="4" w:space="0" w:color="auto"/>
              <w:left w:val="single" w:sz="4" w:space="0" w:color="auto"/>
              <w:bottom w:val="single" w:sz="4" w:space="0" w:color="auto"/>
              <w:right w:val="single" w:sz="4" w:space="0" w:color="auto"/>
            </w:tcBorders>
          </w:tcPr>
          <w:p w14:paraId="51616DD0"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21BEAE70"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2B36CB6A" w14:textId="77777777" w:rsidR="008635AC" w:rsidRPr="002E0029" w:rsidRDefault="008635AC" w:rsidP="00D4339C">
            <w:pPr>
              <w:ind w:firstLine="567"/>
            </w:pPr>
          </w:p>
        </w:tc>
      </w:tr>
      <w:tr w:rsidR="008635AC" w:rsidRPr="002E0029" w14:paraId="778CA523" w14:textId="77777777">
        <w:tc>
          <w:tcPr>
            <w:tcW w:w="412" w:type="pct"/>
            <w:tcBorders>
              <w:top w:val="single" w:sz="4" w:space="0" w:color="auto"/>
              <w:left w:val="single" w:sz="4" w:space="0" w:color="auto"/>
              <w:bottom w:val="single" w:sz="4" w:space="0" w:color="auto"/>
              <w:right w:val="single" w:sz="4" w:space="0" w:color="auto"/>
            </w:tcBorders>
          </w:tcPr>
          <w:p w14:paraId="0F56D702"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11831AE8"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6DABEC14" w14:textId="77777777" w:rsidR="008635AC" w:rsidRPr="002E0029" w:rsidRDefault="008635AC" w:rsidP="00D4339C">
            <w:pPr>
              <w:ind w:firstLine="567"/>
            </w:pPr>
          </w:p>
        </w:tc>
      </w:tr>
      <w:tr w:rsidR="008635AC" w:rsidRPr="002E0029" w14:paraId="7EFEA9CC" w14:textId="77777777">
        <w:trPr>
          <w:trHeight w:val="164"/>
        </w:trPr>
        <w:tc>
          <w:tcPr>
            <w:tcW w:w="412" w:type="pct"/>
            <w:tcBorders>
              <w:top w:val="single" w:sz="4" w:space="0" w:color="auto"/>
              <w:left w:val="single" w:sz="4" w:space="0" w:color="auto"/>
              <w:bottom w:val="single" w:sz="4" w:space="0" w:color="auto"/>
              <w:right w:val="single" w:sz="4" w:space="0" w:color="auto"/>
            </w:tcBorders>
          </w:tcPr>
          <w:p w14:paraId="69A822E1"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724EF29E" w14:textId="77777777"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14:paraId="59BE9248" w14:textId="77777777" w:rsidR="008635AC" w:rsidRPr="002E0029" w:rsidRDefault="008635AC" w:rsidP="00D4339C">
            <w:pPr>
              <w:ind w:firstLine="567"/>
            </w:pPr>
          </w:p>
        </w:tc>
      </w:tr>
      <w:tr w:rsidR="008635AC" w:rsidRPr="002E0029" w14:paraId="56FFABFF" w14:textId="77777777">
        <w:tc>
          <w:tcPr>
            <w:tcW w:w="412" w:type="pct"/>
            <w:tcBorders>
              <w:top w:val="single" w:sz="4" w:space="0" w:color="auto"/>
              <w:left w:val="single" w:sz="4" w:space="0" w:color="auto"/>
              <w:bottom w:val="single" w:sz="4" w:space="0" w:color="auto"/>
              <w:right w:val="single" w:sz="4" w:space="0" w:color="auto"/>
            </w:tcBorders>
          </w:tcPr>
          <w:p w14:paraId="0AC4E88E" w14:textId="77777777"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14:paraId="3F1A435D" w14:textId="77777777"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14:paraId="6D970DF7" w14:textId="77777777" w:rsidR="008635AC" w:rsidRPr="006C12AC" w:rsidRDefault="008635AC" w:rsidP="00D4339C">
            <w:pPr>
              <w:ind w:firstLine="567"/>
            </w:pPr>
          </w:p>
        </w:tc>
      </w:tr>
    </w:tbl>
    <w:p w14:paraId="29764BCD" w14:textId="77777777" w:rsidR="008635AC" w:rsidRPr="002E0029" w:rsidRDefault="008635AC" w:rsidP="00D4339C">
      <w:pPr>
        <w:ind w:firstLine="567"/>
      </w:pPr>
    </w:p>
    <w:p w14:paraId="3A46BC1C" w14:textId="77777777" w:rsidR="00F86EAC" w:rsidRDefault="00F86EAC" w:rsidP="00F86EAC">
      <w:pPr>
        <w:ind w:firstLine="567"/>
      </w:pPr>
    </w:p>
    <w:p w14:paraId="46AB4055" w14:textId="77777777" w:rsidR="00F86EAC" w:rsidRPr="00F86EAC" w:rsidRDefault="00F86EAC" w:rsidP="00F86EAC">
      <w:pPr>
        <w:ind w:firstLine="567"/>
      </w:pPr>
      <w:r w:rsidRPr="00F86EAC">
        <w:t>Подпись Претендента</w:t>
      </w:r>
    </w:p>
    <w:p w14:paraId="32CFE5A1" w14:textId="77777777" w:rsidR="00F86EAC" w:rsidRPr="00F86EAC" w:rsidRDefault="00F86EAC" w:rsidP="00F86EAC">
      <w:pPr>
        <w:ind w:firstLine="567"/>
      </w:pPr>
      <w:r w:rsidRPr="00F86EAC">
        <w:t>(его уполномоченного представителя)</w:t>
      </w:r>
    </w:p>
    <w:p w14:paraId="6CA928C7" w14:textId="77777777" w:rsidR="00F86EAC" w:rsidRPr="00F86EAC" w:rsidRDefault="00F86EAC" w:rsidP="00F86EAC">
      <w:pPr>
        <w:ind w:firstLine="567"/>
      </w:pPr>
      <w:r w:rsidRPr="00F86EAC">
        <w:t>_____________/________/</w:t>
      </w:r>
    </w:p>
    <w:p w14:paraId="308E4B96" w14:textId="77777777"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14:paraId="5DF6858B" w14:textId="77777777" w:rsidR="00F86EAC" w:rsidRDefault="00F86EAC" w:rsidP="00D4339C">
      <w:pPr>
        <w:ind w:firstLine="567"/>
      </w:pPr>
    </w:p>
    <w:p w14:paraId="556E0D59" w14:textId="77777777" w:rsidR="00F86EAC" w:rsidRPr="002E0029" w:rsidRDefault="00267915" w:rsidP="00D4339C">
      <w:pPr>
        <w:ind w:firstLine="567"/>
      </w:pPr>
      <w:r>
        <w:tab/>
      </w:r>
      <w:r>
        <w:tab/>
      </w:r>
    </w:p>
    <w:p w14:paraId="7A02DFBA" w14:textId="77777777" w:rsidR="002632D2" w:rsidRPr="002E0029" w:rsidRDefault="002632D2" w:rsidP="00D4339C">
      <w:pPr>
        <w:pStyle w:val="1"/>
        <w:numPr>
          <w:ilvl w:val="0"/>
          <w:numId w:val="0"/>
        </w:numPr>
        <w:ind w:firstLine="567"/>
        <w:jc w:val="right"/>
        <w:sectPr w:rsidR="002632D2" w:rsidRPr="002E0029" w:rsidSect="00E72AA5">
          <w:headerReference w:type="default" r:id="rId21"/>
          <w:pgSz w:w="11906" w:h="16838"/>
          <w:pgMar w:top="1134" w:right="707" w:bottom="709" w:left="1418" w:header="993" w:footer="709" w:gutter="0"/>
          <w:pgNumType w:start="1"/>
          <w:cols w:space="708"/>
          <w:titlePg/>
          <w:docGrid w:linePitch="381"/>
        </w:sectPr>
      </w:pPr>
      <w:bookmarkStart w:id="249" w:name="_Ref350254224"/>
    </w:p>
    <w:p w14:paraId="5B4DDEF3" w14:textId="77777777" w:rsidR="00343BDA" w:rsidRPr="00B80DDD" w:rsidRDefault="009749E2" w:rsidP="00895C28">
      <w:pPr>
        <w:pStyle w:val="1"/>
        <w:numPr>
          <w:ilvl w:val="0"/>
          <w:numId w:val="0"/>
        </w:numPr>
        <w:spacing w:before="0"/>
        <w:ind w:firstLine="567"/>
        <w:jc w:val="right"/>
        <w:rPr>
          <w:b w:val="0"/>
        </w:rPr>
      </w:pPr>
      <w:bookmarkStart w:id="250" w:name="_Ref369539450"/>
      <w:bookmarkStart w:id="251" w:name="_Toc412639479"/>
      <w:bookmarkEnd w:id="249"/>
      <w:r w:rsidRPr="00B80DDD">
        <w:rPr>
          <w:b w:val="0"/>
        </w:rPr>
        <w:lastRenderedPageBreak/>
        <w:t>Приложение 3. Форма №3</w:t>
      </w:r>
      <w:bookmarkEnd w:id="250"/>
      <w:bookmarkEnd w:id="251"/>
    </w:p>
    <w:p w14:paraId="556EFE32" w14:textId="77777777"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14:paraId="1E1AAFEA" w14:textId="77777777"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14:paraId="00DB5F21" w14:textId="77777777"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14:paraId="4C53C850" w14:textId="77777777" w:rsidTr="002A41E3">
        <w:trPr>
          <w:trHeight w:val="510"/>
        </w:trPr>
        <w:tc>
          <w:tcPr>
            <w:tcW w:w="151" w:type="pct"/>
            <w:vMerge w:val="restart"/>
            <w:shd w:val="clear" w:color="auto" w:fill="auto"/>
            <w:vAlign w:val="center"/>
            <w:hideMark/>
          </w:tcPr>
          <w:p w14:paraId="7ADD3486" w14:textId="77777777"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14:paraId="1334FA16" w14:textId="77777777"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14:paraId="726AD151" w14:textId="77777777"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14:paraId="06ECFA87" w14:textId="77777777"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14:paraId="294399FC" w14:textId="77777777" w:rsidTr="002A41E3">
        <w:trPr>
          <w:trHeight w:val="1590"/>
        </w:trPr>
        <w:tc>
          <w:tcPr>
            <w:tcW w:w="151" w:type="pct"/>
            <w:vMerge/>
            <w:vAlign w:val="center"/>
            <w:hideMark/>
          </w:tcPr>
          <w:p w14:paraId="4538728A" w14:textId="77777777" w:rsidR="00163E8E" w:rsidRPr="002E0029" w:rsidRDefault="00163E8E" w:rsidP="002A41E3">
            <w:pPr>
              <w:rPr>
                <w:sz w:val="20"/>
                <w:szCs w:val="20"/>
              </w:rPr>
            </w:pPr>
          </w:p>
        </w:tc>
        <w:tc>
          <w:tcPr>
            <w:tcW w:w="198" w:type="pct"/>
            <w:vAlign w:val="center"/>
            <w:hideMark/>
          </w:tcPr>
          <w:p w14:paraId="218EEAEE" w14:textId="77777777"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14:paraId="02D77B4A" w14:textId="77777777"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14:paraId="1FA17CA8" w14:textId="77777777"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14:paraId="11380A69" w14:textId="77777777"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14:paraId="2DF40C4D" w14:textId="77777777"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14:paraId="0688BB9F" w14:textId="77777777"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14:paraId="4692677A" w14:textId="77777777"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14:paraId="79988D4E" w14:textId="77777777"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14:paraId="6C71EF4E" w14:textId="77777777" w:rsidR="00163E8E" w:rsidRPr="002E0029" w:rsidRDefault="00163E8E" w:rsidP="002A41E3">
            <w:pPr>
              <w:jc w:val="center"/>
              <w:rPr>
                <w:sz w:val="20"/>
                <w:szCs w:val="20"/>
              </w:rPr>
            </w:pPr>
            <w:r w:rsidRPr="002E0029">
              <w:rPr>
                <w:sz w:val="20"/>
                <w:szCs w:val="20"/>
              </w:rPr>
              <w:t>ОГРН</w:t>
            </w:r>
          </w:p>
        </w:tc>
        <w:tc>
          <w:tcPr>
            <w:tcW w:w="434" w:type="pct"/>
            <w:vAlign w:val="center"/>
            <w:hideMark/>
          </w:tcPr>
          <w:p w14:paraId="69F67AD8" w14:textId="77777777"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14:paraId="2FD3A5E2" w14:textId="77777777"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14:paraId="658F9AC7" w14:textId="77777777"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14:paraId="5131AFAA" w14:textId="77777777"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14:paraId="7A2CF1C2" w14:textId="77777777" w:rsidR="00163E8E" w:rsidRPr="002E0029" w:rsidRDefault="00163E8E" w:rsidP="002A41E3">
            <w:pPr>
              <w:rPr>
                <w:sz w:val="20"/>
                <w:szCs w:val="20"/>
              </w:rPr>
            </w:pPr>
          </w:p>
        </w:tc>
      </w:tr>
      <w:tr w:rsidR="002632D2" w:rsidRPr="002E0029" w14:paraId="684DF35D" w14:textId="77777777" w:rsidTr="002A41E3">
        <w:trPr>
          <w:trHeight w:val="315"/>
        </w:trPr>
        <w:tc>
          <w:tcPr>
            <w:tcW w:w="151" w:type="pct"/>
            <w:noWrap/>
            <w:vAlign w:val="center"/>
            <w:hideMark/>
          </w:tcPr>
          <w:p w14:paraId="217731CA" w14:textId="77777777"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14:paraId="74BDD2AB" w14:textId="77777777"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14:paraId="3147E47B" w14:textId="77777777"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14:paraId="2E150DFD" w14:textId="77777777"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14:paraId="78C66B70" w14:textId="77777777"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14:paraId="6F14A14B" w14:textId="77777777"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14:paraId="057CB2F6" w14:textId="77777777"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14:paraId="1BEA2C76" w14:textId="77777777"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14:paraId="01B85AFA" w14:textId="77777777"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14:paraId="1886CD77" w14:textId="77777777"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14:paraId="0684FAE5" w14:textId="77777777"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14:paraId="3699D133" w14:textId="77777777"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14:paraId="45FB593C" w14:textId="77777777"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14:paraId="569B261E" w14:textId="77777777"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14:paraId="19122624" w14:textId="77777777"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14:paraId="43E82DE7" w14:textId="77777777" w:rsidTr="002A41E3">
        <w:trPr>
          <w:trHeight w:val="630"/>
        </w:trPr>
        <w:tc>
          <w:tcPr>
            <w:tcW w:w="151" w:type="pct"/>
            <w:noWrap/>
            <w:vAlign w:val="bottom"/>
            <w:hideMark/>
          </w:tcPr>
          <w:p w14:paraId="117E3125" w14:textId="77777777" w:rsidR="00163E8E" w:rsidRPr="002E0029" w:rsidRDefault="00163E8E" w:rsidP="002A41E3">
            <w:pPr>
              <w:jc w:val="right"/>
              <w:rPr>
                <w:iCs/>
                <w:sz w:val="20"/>
                <w:szCs w:val="20"/>
              </w:rPr>
            </w:pPr>
          </w:p>
        </w:tc>
        <w:tc>
          <w:tcPr>
            <w:tcW w:w="198" w:type="pct"/>
            <w:noWrap/>
            <w:vAlign w:val="bottom"/>
            <w:hideMark/>
          </w:tcPr>
          <w:p w14:paraId="313023AC" w14:textId="77777777" w:rsidR="00163E8E" w:rsidRPr="002E0029" w:rsidRDefault="00163E8E" w:rsidP="002A41E3">
            <w:pPr>
              <w:jc w:val="right"/>
              <w:rPr>
                <w:iCs/>
                <w:sz w:val="20"/>
                <w:szCs w:val="20"/>
              </w:rPr>
            </w:pPr>
          </w:p>
        </w:tc>
        <w:tc>
          <w:tcPr>
            <w:tcW w:w="222" w:type="pct"/>
            <w:noWrap/>
            <w:vAlign w:val="bottom"/>
            <w:hideMark/>
          </w:tcPr>
          <w:p w14:paraId="1ED53F0D" w14:textId="77777777" w:rsidR="00163E8E" w:rsidRPr="002E0029" w:rsidRDefault="00163E8E" w:rsidP="002A41E3">
            <w:pPr>
              <w:rPr>
                <w:iCs/>
                <w:sz w:val="20"/>
                <w:szCs w:val="20"/>
              </w:rPr>
            </w:pPr>
          </w:p>
        </w:tc>
        <w:tc>
          <w:tcPr>
            <w:tcW w:w="434" w:type="pct"/>
            <w:noWrap/>
            <w:vAlign w:val="bottom"/>
            <w:hideMark/>
          </w:tcPr>
          <w:p w14:paraId="75E086B9" w14:textId="77777777" w:rsidR="00163E8E" w:rsidRPr="002E0029" w:rsidRDefault="00163E8E" w:rsidP="002A41E3">
            <w:pPr>
              <w:rPr>
                <w:iCs/>
                <w:sz w:val="20"/>
                <w:szCs w:val="20"/>
              </w:rPr>
            </w:pPr>
          </w:p>
        </w:tc>
        <w:tc>
          <w:tcPr>
            <w:tcW w:w="269" w:type="pct"/>
            <w:noWrap/>
            <w:vAlign w:val="bottom"/>
            <w:hideMark/>
          </w:tcPr>
          <w:p w14:paraId="419D5F78" w14:textId="77777777" w:rsidR="00163E8E" w:rsidRPr="002E0029" w:rsidRDefault="00163E8E" w:rsidP="002A41E3">
            <w:pPr>
              <w:rPr>
                <w:iCs/>
                <w:sz w:val="20"/>
                <w:szCs w:val="20"/>
              </w:rPr>
            </w:pPr>
          </w:p>
        </w:tc>
        <w:tc>
          <w:tcPr>
            <w:tcW w:w="411" w:type="pct"/>
            <w:noWrap/>
            <w:vAlign w:val="bottom"/>
            <w:hideMark/>
          </w:tcPr>
          <w:p w14:paraId="4D644699" w14:textId="77777777" w:rsidR="00163E8E" w:rsidRPr="002E0029" w:rsidRDefault="00163E8E" w:rsidP="002A41E3">
            <w:pPr>
              <w:rPr>
                <w:iCs/>
                <w:sz w:val="20"/>
                <w:szCs w:val="20"/>
              </w:rPr>
            </w:pPr>
          </w:p>
        </w:tc>
        <w:tc>
          <w:tcPr>
            <w:tcW w:w="515" w:type="pct"/>
            <w:shd w:val="clear" w:color="auto" w:fill="auto"/>
            <w:noWrap/>
            <w:vAlign w:val="bottom"/>
            <w:hideMark/>
          </w:tcPr>
          <w:p w14:paraId="1AF54AC7" w14:textId="77777777" w:rsidR="00163E8E" w:rsidRPr="002E0029" w:rsidRDefault="00163E8E" w:rsidP="002A41E3">
            <w:pPr>
              <w:rPr>
                <w:iCs/>
                <w:sz w:val="20"/>
                <w:szCs w:val="20"/>
              </w:rPr>
            </w:pPr>
          </w:p>
        </w:tc>
        <w:tc>
          <w:tcPr>
            <w:tcW w:w="128" w:type="pct"/>
            <w:noWrap/>
            <w:vAlign w:val="bottom"/>
            <w:hideMark/>
          </w:tcPr>
          <w:p w14:paraId="4F427D0C" w14:textId="77777777" w:rsidR="00163E8E" w:rsidRPr="002E0029" w:rsidRDefault="00163E8E" w:rsidP="002A41E3">
            <w:pPr>
              <w:rPr>
                <w:iCs/>
                <w:sz w:val="20"/>
                <w:szCs w:val="20"/>
              </w:rPr>
            </w:pPr>
          </w:p>
        </w:tc>
        <w:tc>
          <w:tcPr>
            <w:tcW w:w="198" w:type="pct"/>
            <w:noWrap/>
            <w:vAlign w:val="bottom"/>
            <w:hideMark/>
          </w:tcPr>
          <w:p w14:paraId="44C41D82" w14:textId="77777777" w:rsidR="00163E8E" w:rsidRPr="002E0029" w:rsidRDefault="00163E8E" w:rsidP="002A41E3">
            <w:pPr>
              <w:rPr>
                <w:iCs/>
                <w:sz w:val="20"/>
                <w:szCs w:val="20"/>
              </w:rPr>
            </w:pPr>
          </w:p>
        </w:tc>
        <w:tc>
          <w:tcPr>
            <w:tcW w:w="222" w:type="pct"/>
            <w:noWrap/>
            <w:vAlign w:val="bottom"/>
            <w:hideMark/>
          </w:tcPr>
          <w:p w14:paraId="32ACF080" w14:textId="77777777" w:rsidR="00163E8E" w:rsidRPr="002E0029" w:rsidRDefault="00163E8E" w:rsidP="002A41E3">
            <w:pPr>
              <w:rPr>
                <w:iCs/>
                <w:sz w:val="20"/>
                <w:szCs w:val="20"/>
              </w:rPr>
            </w:pPr>
          </w:p>
        </w:tc>
        <w:tc>
          <w:tcPr>
            <w:tcW w:w="434" w:type="pct"/>
            <w:noWrap/>
            <w:vAlign w:val="bottom"/>
            <w:hideMark/>
          </w:tcPr>
          <w:p w14:paraId="2F932409" w14:textId="77777777" w:rsidR="00163E8E" w:rsidRPr="002E0029" w:rsidRDefault="00163E8E" w:rsidP="002A41E3">
            <w:pPr>
              <w:rPr>
                <w:iCs/>
                <w:sz w:val="20"/>
                <w:szCs w:val="20"/>
              </w:rPr>
            </w:pPr>
          </w:p>
        </w:tc>
        <w:tc>
          <w:tcPr>
            <w:tcW w:w="380" w:type="pct"/>
            <w:noWrap/>
            <w:vAlign w:val="bottom"/>
            <w:hideMark/>
          </w:tcPr>
          <w:p w14:paraId="3ADA3653" w14:textId="77777777" w:rsidR="00163E8E" w:rsidRPr="002E0029" w:rsidRDefault="00163E8E" w:rsidP="002A41E3">
            <w:pPr>
              <w:rPr>
                <w:iCs/>
                <w:sz w:val="20"/>
                <w:szCs w:val="20"/>
              </w:rPr>
            </w:pPr>
          </w:p>
        </w:tc>
        <w:tc>
          <w:tcPr>
            <w:tcW w:w="515" w:type="pct"/>
            <w:shd w:val="clear" w:color="auto" w:fill="auto"/>
            <w:noWrap/>
            <w:vAlign w:val="bottom"/>
            <w:hideMark/>
          </w:tcPr>
          <w:p w14:paraId="6062EBD0" w14:textId="77777777" w:rsidR="00163E8E" w:rsidRPr="002E0029" w:rsidRDefault="00163E8E" w:rsidP="002A41E3">
            <w:pPr>
              <w:rPr>
                <w:iCs/>
                <w:sz w:val="20"/>
                <w:szCs w:val="20"/>
              </w:rPr>
            </w:pPr>
          </w:p>
        </w:tc>
        <w:tc>
          <w:tcPr>
            <w:tcW w:w="414" w:type="pct"/>
            <w:shd w:val="clear" w:color="auto" w:fill="auto"/>
            <w:noWrap/>
            <w:vAlign w:val="bottom"/>
            <w:hideMark/>
          </w:tcPr>
          <w:p w14:paraId="4DFD6659" w14:textId="77777777" w:rsidR="00163E8E" w:rsidRPr="002E0029" w:rsidRDefault="00163E8E" w:rsidP="002A41E3">
            <w:pPr>
              <w:rPr>
                <w:iCs/>
                <w:sz w:val="20"/>
                <w:szCs w:val="20"/>
              </w:rPr>
            </w:pPr>
          </w:p>
        </w:tc>
        <w:tc>
          <w:tcPr>
            <w:tcW w:w="512" w:type="pct"/>
            <w:shd w:val="clear" w:color="auto" w:fill="auto"/>
            <w:noWrap/>
            <w:vAlign w:val="bottom"/>
            <w:hideMark/>
          </w:tcPr>
          <w:p w14:paraId="0D4C51BB" w14:textId="77777777" w:rsidR="00163E8E" w:rsidRPr="002E0029" w:rsidRDefault="00163E8E" w:rsidP="002A41E3">
            <w:pPr>
              <w:rPr>
                <w:iCs/>
                <w:sz w:val="20"/>
                <w:szCs w:val="20"/>
              </w:rPr>
            </w:pPr>
          </w:p>
        </w:tc>
      </w:tr>
      <w:tr w:rsidR="002632D2" w:rsidRPr="002E0029" w14:paraId="565045E1" w14:textId="77777777" w:rsidTr="002A41E3">
        <w:trPr>
          <w:trHeight w:val="315"/>
        </w:trPr>
        <w:tc>
          <w:tcPr>
            <w:tcW w:w="151" w:type="pct"/>
            <w:noWrap/>
            <w:vAlign w:val="bottom"/>
            <w:hideMark/>
          </w:tcPr>
          <w:p w14:paraId="3D35CEE2" w14:textId="77777777" w:rsidR="00163E8E" w:rsidRPr="002E0029" w:rsidRDefault="00163E8E" w:rsidP="00D4339C">
            <w:pPr>
              <w:ind w:firstLine="567"/>
              <w:rPr>
                <w:iCs/>
                <w:sz w:val="20"/>
                <w:szCs w:val="20"/>
              </w:rPr>
            </w:pPr>
          </w:p>
        </w:tc>
        <w:tc>
          <w:tcPr>
            <w:tcW w:w="198" w:type="pct"/>
            <w:noWrap/>
            <w:vAlign w:val="bottom"/>
            <w:hideMark/>
          </w:tcPr>
          <w:p w14:paraId="544E9761" w14:textId="77777777" w:rsidR="00163E8E" w:rsidRPr="002E0029" w:rsidRDefault="00163E8E" w:rsidP="00D4339C">
            <w:pPr>
              <w:ind w:firstLine="567"/>
              <w:rPr>
                <w:iCs/>
                <w:sz w:val="20"/>
                <w:szCs w:val="20"/>
              </w:rPr>
            </w:pPr>
          </w:p>
        </w:tc>
        <w:tc>
          <w:tcPr>
            <w:tcW w:w="222" w:type="pct"/>
            <w:noWrap/>
            <w:vAlign w:val="bottom"/>
            <w:hideMark/>
          </w:tcPr>
          <w:p w14:paraId="661257ED" w14:textId="77777777" w:rsidR="00163E8E" w:rsidRPr="002E0029" w:rsidRDefault="00163E8E" w:rsidP="00D4339C">
            <w:pPr>
              <w:ind w:firstLine="567"/>
              <w:rPr>
                <w:iCs/>
                <w:sz w:val="20"/>
                <w:szCs w:val="20"/>
              </w:rPr>
            </w:pPr>
          </w:p>
        </w:tc>
        <w:tc>
          <w:tcPr>
            <w:tcW w:w="434" w:type="pct"/>
            <w:noWrap/>
            <w:vAlign w:val="bottom"/>
            <w:hideMark/>
          </w:tcPr>
          <w:p w14:paraId="68C40A51" w14:textId="77777777" w:rsidR="00163E8E" w:rsidRPr="002E0029" w:rsidRDefault="00163E8E" w:rsidP="00D4339C">
            <w:pPr>
              <w:ind w:firstLine="567"/>
              <w:rPr>
                <w:iCs/>
                <w:sz w:val="20"/>
                <w:szCs w:val="20"/>
              </w:rPr>
            </w:pPr>
          </w:p>
        </w:tc>
        <w:tc>
          <w:tcPr>
            <w:tcW w:w="269" w:type="pct"/>
            <w:noWrap/>
            <w:vAlign w:val="bottom"/>
            <w:hideMark/>
          </w:tcPr>
          <w:p w14:paraId="43CCC2DB" w14:textId="77777777" w:rsidR="00163E8E" w:rsidRPr="002E0029" w:rsidRDefault="00163E8E" w:rsidP="00D4339C">
            <w:pPr>
              <w:ind w:firstLine="567"/>
              <w:rPr>
                <w:iCs/>
                <w:sz w:val="20"/>
                <w:szCs w:val="20"/>
              </w:rPr>
            </w:pPr>
          </w:p>
        </w:tc>
        <w:tc>
          <w:tcPr>
            <w:tcW w:w="411" w:type="pct"/>
            <w:noWrap/>
            <w:vAlign w:val="bottom"/>
            <w:hideMark/>
          </w:tcPr>
          <w:p w14:paraId="215C27F3" w14:textId="77777777" w:rsidR="00163E8E" w:rsidRPr="002E0029" w:rsidRDefault="00163E8E" w:rsidP="00D4339C">
            <w:pPr>
              <w:ind w:firstLine="567"/>
              <w:rPr>
                <w:iCs/>
                <w:sz w:val="20"/>
                <w:szCs w:val="20"/>
              </w:rPr>
            </w:pPr>
          </w:p>
        </w:tc>
        <w:tc>
          <w:tcPr>
            <w:tcW w:w="515" w:type="pct"/>
            <w:shd w:val="clear" w:color="auto" w:fill="auto"/>
            <w:noWrap/>
            <w:vAlign w:val="bottom"/>
            <w:hideMark/>
          </w:tcPr>
          <w:p w14:paraId="67754754" w14:textId="77777777" w:rsidR="00163E8E" w:rsidRPr="002E0029" w:rsidRDefault="00163E8E" w:rsidP="00D4339C">
            <w:pPr>
              <w:ind w:firstLine="567"/>
              <w:rPr>
                <w:iCs/>
                <w:sz w:val="20"/>
                <w:szCs w:val="20"/>
              </w:rPr>
            </w:pPr>
          </w:p>
        </w:tc>
        <w:tc>
          <w:tcPr>
            <w:tcW w:w="128" w:type="pct"/>
            <w:noWrap/>
            <w:vAlign w:val="bottom"/>
            <w:hideMark/>
          </w:tcPr>
          <w:p w14:paraId="193E483F" w14:textId="77777777" w:rsidR="00163E8E" w:rsidRPr="002E0029" w:rsidRDefault="00163E8E" w:rsidP="00D4339C">
            <w:pPr>
              <w:ind w:firstLine="567"/>
              <w:rPr>
                <w:iCs/>
                <w:sz w:val="20"/>
                <w:szCs w:val="20"/>
              </w:rPr>
            </w:pPr>
          </w:p>
        </w:tc>
        <w:tc>
          <w:tcPr>
            <w:tcW w:w="198" w:type="pct"/>
            <w:noWrap/>
            <w:vAlign w:val="bottom"/>
            <w:hideMark/>
          </w:tcPr>
          <w:p w14:paraId="05664D7E" w14:textId="77777777" w:rsidR="00163E8E" w:rsidRPr="002E0029" w:rsidRDefault="00163E8E" w:rsidP="00D4339C">
            <w:pPr>
              <w:ind w:firstLine="567"/>
              <w:rPr>
                <w:iCs/>
                <w:sz w:val="20"/>
                <w:szCs w:val="20"/>
              </w:rPr>
            </w:pPr>
          </w:p>
        </w:tc>
        <w:tc>
          <w:tcPr>
            <w:tcW w:w="222" w:type="pct"/>
            <w:noWrap/>
            <w:vAlign w:val="bottom"/>
            <w:hideMark/>
          </w:tcPr>
          <w:p w14:paraId="40B77B84" w14:textId="77777777" w:rsidR="00163E8E" w:rsidRPr="002E0029" w:rsidRDefault="00163E8E" w:rsidP="00D4339C">
            <w:pPr>
              <w:ind w:firstLine="567"/>
              <w:rPr>
                <w:iCs/>
                <w:sz w:val="20"/>
                <w:szCs w:val="20"/>
              </w:rPr>
            </w:pPr>
          </w:p>
        </w:tc>
        <w:tc>
          <w:tcPr>
            <w:tcW w:w="434" w:type="pct"/>
            <w:noWrap/>
            <w:vAlign w:val="bottom"/>
            <w:hideMark/>
          </w:tcPr>
          <w:p w14:paraId="5A0A5F41" w14:textId="77777777" w:rsidR="00163E8E" w:rsidRPr="002E0029" w:rsidRDefault="00163E8E" w:rsidP="00D4339C">
            <w:pPr>
              <w:ind w:firstLine="567"/>
              <w:rPr>
                <w:iCs/>
                <w:sz w:val="20"/>
                <w:szCs w:val="20"/>
              </w:rPr>
            </w:pPr>
          </w:p>
        </w:tc>
        <w:tc>
          <w:tcPr>
            <w:tcW w:w="380" w:type="pct"/>
            <w:noWrap/>
            <w:vAlign w:val="bottom"/>
            <w:hideMark/>
          </w:tcPr>
          <w:p w14:paraId="5AF51475" w14:textId="77777777" w:rsidR="00163E8E" w:rsidRPr="002E0029" w:rsidRDefault="00163E8E" w:rsidP="00D4339C">
            <w:pPr>
              <w:ind w:firstLine="567"/>
              <w:rPr>
                <w:iCs/>
                <w:sz w:val="20"/>
                <w:szCs w:val="20"/>
              </w:rPr>
            </w:pPr>
          </w:p>
        </w:tc>
        <w:tc>
          <w:tcPr>
            <w:tcW w:w="515" w:type="pct"/>
            <w:shd w:val="clear" w:color="auto" w:fill="auto"/>
            <w:noWrap/>
            <w:vAlign w:val="bottom"/>
            <w:hideMark/>
          </w:tcPr>
          <w:p w14:paraId="071EB02A" w14:textId="77777777" w:rsidR="00163E8E" w:rsidRPr="002E0029" w:rsidRDefault="00163E8E" w:rsidP="00D4339C">
            <w:pPr>
              <w:ind w:firstLine="567"/>
              <w:rPr>
                <w:iCs/>
                <w:sz w:val="20"/>
                <w:szCs w:val="20"/>
              </w:rPr>
            </w:pPr>
          </w:p>
        </w:tc>
        <w:tc>
          <w:tcPr>
            <w:tcW w:w="414" w:type="pct"/>
            <w:shd w:val="clear" w:color="auto" w:fill="auto"/>
            <w:noWrap/>
            <w:vAlign w:val="bottom"/>
            <w:hideMark/>
          </w:tcPr>
          <w:p w14:paraId="3F58DEB3" w14:textId="77777777" w:rsidR="00163E8E" w:rsidRPr="002E0029" w:rsidRDefault="00163E8E" w:rsidP="00D4339C">
            <w:pPr>
              <w:ind w:firstLine="567"/>
              <w:rPr>
                <w:iCs/>
                <w:sz w:val="20"/>
                <w:szCs w:val="20"/>
              </w:rPr>
            </w:pPr>
          </w:p>
        </w:tc>
        <w:tc>
          <w:tcPr>
            <w:tcW w:w="512" w:type="pct"/>
            <w:shd w:val="clear" w:color="auto" w:fill="auto"/>
            <w:noWrap/>
            <w:vAlign w:val="bottom"/>
            <w:hideMark/>
          </w:tcPr>
          <w:p w14:paraId="4F644FA5" w14:textId="77777777" w:rsidR="00163E8E" w:rsidRPr="002E0029" w:rsidRDefault="00163E8E" w:rsidP="00D4339C">
            <w:pPr>
              <w:ind w:firstLine="567"/>
              <w:rPr>
                <w:iCs/>
                <w:sz w:val="20"/>
                <w:szCs w:val="20"/>
              </w:rPr>
            </w:pPr>
          </w:p>
        </w:tc>
      </w:tr>
      <w:tr w:rsidR="002632D2" w:rsidRPr="002E0029" w14:paraId="75837F36" w14:textId="77777777" w:rsidTr="002A41E3">
        <w:trPr>
          <w:trHeight w:val="315"/>
        </w:trPr>
        <w:tc>
          <w:tcPr>
            <w:tcW w:w="151" w:type="pct"/>
            <w:noWrap/>
            <w:vAlign w:val="bottom"/>
            <w:hideMark/>
          </w:tcPr>
          <w:p w14:paraId="6095B9E1" w14:textId="77777777"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14:paraId="6B08D137" w14:textId="77777777"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14:paraId="4C4F1B13" w14:textId="77777777"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14:paraId="11CE778E" w14:textId="77777777"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14:paraId="38CD3949" w14:textId="77777777"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14:paraId="341B6FED" w14:textId="77777777"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14:paraId="1BA198BD" w14:textId="77777777"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14:paraId="216D42A2" w14:textId="77777777"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14:paraId="77A20EA0" w14:textId="77777777"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14:paraId="1F17FECC" w14:textId="77777777"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14:paraId="76969686" w14:textId="77777777"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14:paraId="0A197849" w14:textId="77777777"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14:paraId="0E2847B0" w14:textId="77777777"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14:paraId="3A52E322" w14:textId="77777777"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14:paraId="18E07209" w14:textId="77777777" w:rsidR="00163E8E" w:rsidRPr="002E0029" w:rsidRDefault="00163E8E" w:rsidP="00D4339C">
            <w:pPr>
              <w:ind w:firstLine="567"/>
              <w:rPr>
                <w:iCs/>
                <w:sz w:val="20"/>
                <w:szCs w:val="20"/>
              </w:rPr>
            </w:pPr>
            <w:r w:rsidRPr="002E0029">
              <w:rPr>
                <w:iCs/>
                <w:sz w:val="20"/>
                <w:szCs w:val="20"/>
              </w:rPr>
              <w:t> </w:t>
            </w:r>
          </w:p>
        </w:tc>
      </w:tr>
      <w:tr w:rsidR="002632D2" w:rsidRPr="002E0029" w14:paraId="39DA4FC5" w14:textId="77777777" w:rsidTr="002A41E3">
        <w:trPr>
          <w:trHeight w:val="315"/>
        </w:trPr>
        <w:tc>
          <w:tcPr>
            <w:tcW w:w="151" w:type="pct"/>
            <w:noWrap/>
            <w:vAlign w:val="bottom"/>
            <w:hideMark/>
          </w:tcPr>
          <w:p w14:paraId="50B42072" w14:textId="77777777" w:rsidR="00163E8E" w:rsidRPr="002E0029" w:rsidRDefault="00163E8E" w:rsidP="00D4339C">
            <w:pPr>
              <w:ind w:firstLine="567"/>
              <w:rPr>
                <w:sz w:val="20"/>
                <w:szCs w:val="20"/>
              </w:rPr>
            </w:pPr>
          </w:p>
        </w:tc>
        <w:tc>
          <w:tcPr>
            <w:tcW w:w="198" w:type="pct"/>
            <w:noWrap/>
            <w:vAlign w:val="bottom"/>
            <w:hideMark/>
          </w:tcPr>
          <w:p w14:paraId="294D898F" w14:textId="77777777" w:rsidR="00163E8E" w:rsidRPr="002E0029" w:rsidRDefault="00163E8E" w:rsidP="00D4339C">
            <w:pPr>
              <w:ind w:firstLine="567"/>
              <w:rPr>
                <w:sz w:val="20"/>
                <w:szCs w:val="20"/>
              </w:rPr>
            </w:pPr>
          </w:p>
        </w:tc>
        <w:tc>
          <w:tcPr>
            <w:tcW w:w="222" w:type="pct"/>
            <w:noWrap/>
            <w:vAlign w:val="bottom"/>
            <w:hideMark/>
          </w:tcPr>
          <w:p w14:paraId="1EA30C1E" w14:textId="77777777" w:rsidR="00163E8E" w:rsidRPr="002E0029" w:rsidRDefault="00163E8E" w:rsidP="00D4339C">
            <w:pPr>
              <w:ind w:firstLine="567"/>
              <w:rPr>
                <w:sz w:val="20"/>
                <w:szCs w:val="20"/>
              </w:rPr>
            </w:pPr>
          </w:p>
        </w:tc>
        <w:tc>
          <w:tcPr>
            <w:tcW w:w="434" w:type="pct"/>
            <w:noWrap/>
            <w:vAlign w:val="bottom"/>
            <w:hideMark/>
          </w:tcPr>
          <w:p w14:paraId="70149437" w14:textId="77777777" w:rsidR="00163E8E" w:rsidRPr="002E0029" w:rsidRDefault="00163E8E" w:rsidP="00D4339C">
            <w:pPr>
              <w:ind w:firstLine="567"/>
              <w:rPr>
                <w:sz w:val="20"/>
                <w:szCs w:val="20"/>
              </w:rPr>
            </w:pPr>
          </w:p>
        </w:tc>
        <w:tc>
          <w:tcPr>
            <w:tcW w:w="269" w:type="pct"/>
            <w:noWrap/>
            <w:vAlign w:val="bottom"/>
            <w:hideMark/>
          </w:tcPr>
          <w:p w14:paraId="60870075" w14:textId="77777777" w:rsidR="00163E8E" w:rsidRPr="002E0029" w:rsidRDefault="00163E8E" w:rsidP="00D4339C">
            <w:pPr>
              <w:ind w:firstLine="567"/>
              <w:rPr>
                <w:sz w:val="20"/>
                <w:szCs w:val="20"/>
              </w:rPr>
            </w:pPr>
          </w:p>
        </w:tc>
        <w:tc>
          <w:tcPr>
            <w:tcW w:w="411" w:type="pct"/>
            <w:noWrap/>
            <w:vAlign w:val="bottom"/>
            <w:hideMark/>
          </w:tcPr>
          <w:p w14:paraId="362979B9" w14:textId="77777777" w:rsidR="00163E8E" w:rsidRPr="002E0029" w:rsidRDefault="00163E8E" w:rsidP="00D4339C">
            <w:pPr>
              <w:ind w:firstLine="567"/>
              <w:rPr>
                <w:sz w:val="20"/>
                <w:szCs w:val="20"/>
              </w:rPr>
            </w:pPr>
          </w:p>
        </w:tc>
        <w:tc>
          <w:tcPr>
            <w:tcW w:w="515" w:type="pct"/>
            <w:shd w:val="clear" w:color="auto" w:fill="auto"/>
            <w:noWrap/>
            <w:vAlign w:val="bottom"/>
            <w:hideMark/>
          </w:tcPr>
          <w:p w14:paraId="702F734A" w14:textId="77777777" w:rsidR="00163E8E" w:rsidRPr="002E0029" w:rsidRDefault="00163E8E" w:rsidP="00D4339C">
            <w:pPr>
              <w:ind w:firstLine="567"/>
              <w:rPr>
                <w:sz w:val="20"/>
                <w:szCs w:val="20"/>
              </w:rPr>
            </w:pPr>
          </w:p>
        </w:tc>
        <w:tc>
          <w:tcPr>
            <w:tcW w:w="128" w:type="pct"/>
            <w:noWrap/>
            <w:vAlign w:val="bottom"/>
            <w:hideMark/>
          </w:tcPr>
          <w:p w14:paraId="6766C9DA" w14:textId="77777777" w:rsidR="00163E8E" w:rsidRPr="002E0029" w:rsidRDefault="00163E8E" w:rsidP="00D4339C">
            <w:pPr>
              <w:ind w:firstLine="567"/>
              <w:rPr>
                <w:sz w:val="20"/>
                <w:szCs w:val="20"/>
              </w:rPr>
            </w:pPr>
          </w:p>
        </w:tc>
        <w:tc>
          <w:tcPr>
            <w:tcW w:w="198" w:type="pct"/>
            <w:noWrap/>
            <w:vAlign w:val="bottom"/>
            <w:hideMark/>
          </w:tcPr>
          <w:p w14:paraId="6D5AA6A8" w14:textId="77777777" w:rsidR="00163E8E" w:rsidRPr="002E0029" w:rsidRDefault="00163E8E" w:rsidP="00D4339C">
            <w:pPr>
              <w:ind w:firstLine="567"/>
              <w:rPr>
                <w:sz w:val="20"/>
                <w:szCs w:val="20"/>
              </w:rPr>
            </w:pPr>
          </w:p>
        </w:tc>
        <w:tc>
          <w:tcPr>
            <w:tcW w:w="222" w:type="pct"/>
            <w:noWrap/>
            <w:vAlign w:val="bottom"/>
            <w:hideMark/>
          </w:tcPr>
          <w:p w14:paraId="49B85B8A" w14:textId="77777777" w:rsidR="00163E8E" w:rsidRPr="002E0029" w:rsidRDefault="00163E8E" w:rsidP="00D4339C">
            <w:pPr>
              <w:ind w:firstLine="567"/>
              <w:rPr>
                <w:sz w:val="20"/>
                <w:szCs w:val="20"/>
              </w:rPr>
            </w:pPr>
          </w:p>
        </w:tc>
        <w:tc>
          <w:tcPr>
            <w:tcW w:w="434" w:type="pct"/>
            <w:noWrap/>
            <w:vAlign w:val="bottom"/>
            <w:hideMark/>
          </w:tcPr>
          <w:p w14:paraId="409C952D" w14:textId="77777777" w:rsidR="00163E8E" w:rsidRPr="002E0029" w:rsidRDefault="00163E8E" w:rsidP="00D4339C">
            <w:pPr>
              <w:ind w:firstLine="567"/>
              <w:rPr>
                <w:sz w:val="20"/>
                <w:szCs w:val="20"/>
              </w:rPr>
            </w:pPr>
          </w:p>
        </w:tc>
        <w:tc>
          <w:tcPr>
            <w:tcW w:w="380" w:type="pct"/>
            <w:noWrap/>
            <w:vAlign w:val="bottom"/>
            <w:hideMark/>
          </w:tcPr>
          <w:p w14:paraId="5213A33B" w14:textId="77777777" w:rsidR="00163E8E" w:rsidRPr="002E0029" w:rsidRDefault="00163E8E" w:rsidP="00D4339C">
            <w:pPr>
              <w:ind w:firstLine="567"/>
              <w:rPr>
                <w:sz w:val="20"/>
                <w:szCs w:val="20"/>
              </w:rPr>
            </w:pPr>
          </w:p>
        </w:tc>
        <w:tc>
          <w:tcPr>
            <w:tcW w:w="515" w:type="pct"/>
            <w:shd w:val="clear" w:color="auto" w:fill="auto"/>
            <w:noWrap/>
            <w:vAlign w:val="bottom"/>
            <w:hideMark/>
          </w:tcPr>
          <w:p w14:paraId="5669FE00" w14:textId="77777777" w:rsidR="00163E8E" w:rsidRPr="002E0029" w:rsidRDefault="00163E8E" w:rsidP="00D4339C">
            <w:pPr>
              <w:ind w:firstLine="567"/>
              <w:rPr>
                <w:sz w:val="20"/>
                <w:szCs w:val="20"/>
              </w:rPr>
            </w:pPr>
          </w:p>
        </w:tc>
        <w:tc>
          <w:tcPr>
            <w:tcW w:w="414" w:type="pct"/>
            <w:shd w:val="clear" w:color="auto" w:fill="auto"/>
            <w:noWrap/>
            <w:vAlign w:val="bottom"/>
            <w:hideMark/>
          </w:tcPr>
          <w:p w14:paraId="3B423199" w14:textId="77777777" w:rsidR="00163E8E" w:rsidRPr="002E0029" w:rsidRDefault="00163E8E" w:rsidP="00D4339C">
            <w:pPr>
              <w:ind w:firstLine="567"/>
              <w:rPr>
                <w:sz w:val="20"/>
                <w:szCs w:val="20"/>
              </w:rPr>
            </w:pPr>
          </w:p>
        </w:tc>
        <w:tc>
          <w:tcPr>
            <w:tcW w:w="512" w:type="pct"/>
            <w:shd w:val="clear" w:color="auto" w:fill="auto"/>
            <w:noWrap/>
            <w:vAlign w:val="bottom"/>
            <w:hideMark/>
          </w:tcPr>
          <w:p w14:paraId="75758E20" w14:textId="77777777" w:rsidR="00163E8E" w:rsidRPr="002E0029" w:rsidRDefault="00163E8E" w:rsidP="00D4339C">
            <w:pPr>
              <w:ind w:firstLine="567"/>
              <w:rPr>
                <w:sz w:val="20"/>
                <w:szCs w:val="20"/>
              </w:rPr>
            </w:pPr>
          </w:p>
        </w:tc>
      </w:tr>
      <w:tr w:rsidR="002632D2" w:rsidRPr="002E0029" w14:paraId="21CCD79F" w14:textId="77777777" w:rsidTr="002A41E3">
        <w:trPr>
          <w:trHeight w:val="315"/>
        </w:trPr>
        <w:tc>
          <w:tcPr>
            <w:tcW w:w="151" w:type="pct"/>
            <w:noWrap/>
            <w:vAlign w:val="bottom"/>
            <w:hideMark/>
          </w:tcPr>
          <w:p w14:paraId="07331302" w14:textId="77777777" w:rsidR="00163E8E" w:rsidRPr="002E0029" w:rsidRDefault="00163E8E" w:rsidP="00D4339C">
            <w:pPr>
              <w:ind w:firstLine="567"/>
              <w:rPr>
                <w:sz w:val="20"/>
                <w:szCs w:val="20"/>
              </w:rPr>
            </w:pPr>
          </w:p>
        </w:tc>
        <w:tc>
          <w:tcPr>
            <w:tcW w:w="198" w:type="pct"/>
            <w:noWrap/>
            <w:vAlign w:val="bottom"/>
            <w:hideMark/>
          </w:tcPr>
          <w:p w14:paraId="4D6CF06B" w14:textId="77777777" w:rsidR="00163E8E" w:rsidRPr="002E0029" w:rsidRDefault="00163E8E" w:rsidP="00D4339C">
            <w:pPr>
              <w:ind w:firstLine="567"/>
              <w:rPr>
                <w:sz w:val="20"/>
                <w:szCs w:val="20"/>
              </w:rPr>
            </w:pPr>
          </w:p>
        </w:tc>
        <w:tc>
          <w:tcPr>
            <w:tcW w:w="222" w:type="pct"/>
            <w:noWrap/>
            <w:vAlign w:val="bottom"/>
            <w:hideMark/>
          </w:tcPr>
          <w:p w14:paraId="675017A7" w14:textId="77777777" w:rsidR="00163E8E" w:rsidRPr="002E0029" w:rsidRDefault="00163E8E" w:rsidP="00D4339C">
            <w:pPr>
              <w:ind w:firstLine="567"/>
              <w:rPr>
                <w:sz w:val="20"/>
                <w:szCs w:val="20"/>
              </w:rPr>
            </w:pPr>
          </w:p>
        </w:tc>
        <w:tc>
          <w:tcPr>
            <w:tcW w:w="434" w:type="pct"/>
            <w:noWrap/>
            <w:vAlign w:val="bottom"/>
            <w:hideMark/>
          </w:tcPr>
          <w:p w14:paraId="06A85942" w14:textId="77777777" w:rsidR="00163E8E" w:rsidRPr="002E0029" w:rsidRDefault="00163E8E" w:rsidP="00D4339C">
            <w:pPr>
              <w:ind w:firstLine="567"/>
              <w:rPr>
                <w:sz w:val="20"/>
                <w:szCs w:val="20"/>
              </w:rPr>
            </w:pPr>
          </w:p>
        </w:tc>
        <w:tc>
          <w:tcPr>
            <w:tcW w:w="269" w:type="pct"/>
            <w:noWrap/>
            <w:vAlign w:val="bottom"/>
            <w:hideMark/>
          </w:tcPr>
          <w:p w14:paraId="0374E88F" w14:textId="77777777" w:rsidR="00163E8E" w:rsidRPr="002E0029" w:rsidRDefault="00163E8E" w:rsidP="00D4339C">
            <w:pPr>
              <w:ind w:firstLine="567"/>
              <w:rPr>
                <w:sz w:val="20"/>
                <w:szCs w:val="20"/>
              </w:rPr>
            </w:pPr>
          </w:p>
        </w:tc>
        <w:tc>
          <w:tcPr>
            <w:tcW w:w="411" w:type="pct"/>
            <w:noWrap/>
            <w:vAlign w:val="bottom"/>
            <w:hideMark/>
          </w:tcPr>
          <w:p w14:paraId="370A768A" w14:textId="77777777" w:rsidR="00163E8E" w:rsidRPr="002E0029" w:rsidRDefault="00163E8E" w:rsidP="00D4339C">
            <w:pPr>
              <w:ind w:firstLine="567"/>
              <w:rPr>
                <w:sz w:val="20"/>
                <w:szCs w:val="20"/>
              </w:rPr>
            </w:pPr>
          </w:p>
        </w:tc>
        <w:tc>
          <w:tcPr>
            <w:tcW w:w="515" w:type="pct"/>
            <w:shd w:val="clear" w:color="auto" w:fill="auto"/>
            <w:noWrap/>
            <w:vAlign w:val="bottom"/>
            <w:hideMark/>
          </w:tcPr>
          <w:p w14:paraId="277255A4" w14:textId="77777777" w:rsidR="00163E8E" w:rsidRPr="002E0029" w:rsidRDefault="00163E8E" w:rsidP="00D4339C">
            <w:pPr>
              <w:ind w:firstLine="567"/>
              <w:rPr>
                <w:sz w:val="20"/>
                <w:szCs w:val="20"/>
              </w:rPr>
            </w:pPr>
          </w:p>
        </w:tc>
        <w:tc>
          <w:tcPr>
            <w:tcW w:w="128" w:type="pct"/>
            <w:noWrap/>
            <w:vAlign w:val="bottom"/>
            <w:hideMark/>
          </w:tcPr>
          <w:p w14:paraId="684C2F52" w14:textId="77777777" w:rsidR="00163E8E" w:rsidRPr="002E0029" w:rsidRDefault="00163E8E" w:rsidP="00D4339C">
            <w:pPr>
              <w:ind w:firstLine="567"/>
              <w:rPr>
                <w:sz w:val="20"/>
                <w:szCs w:val="20"/>
              </w:rPr>
            </w:pPr>
          </w:p>
        </w:tc>
        <w:tc>
          <w:tcPr>
            <w:tcW w:w="198" w:type="pct"/>
            <w:noWrap/>
            <w:vAlign w:val="bottom"/>
            <w:hideMark/>
          </w:tcPr>
          <w:p w14:paraId="4DC04636" w14:textId="77777777" w:rsidR="00163E8E" w:rsidRPr="002E0029" w:rsidRDefault="00163E8E" w:rsidP="00D4339C">
            <w:pPr>
              <w:ind w:firstLine="567"/>
              <w:rPr>
                <w:sz w:val="20"/>
                <w:szCs w:val="20"/>
              </w:rPr>
            </w:pPr>
          </w:p>
        </w:tc>
        <w:tc>
          <w:tcPr>
            <w:tcW w:w="222" w:type="pct"/>
            <w:noWrap/>
            <w:vAlign w:val="bottom"/>
            <w:hideMark/>
          </w:tcPr>
          <w:p w14:paraId="64527542" w14:textId="77777777" w:rsidR="00163E8E" w:rsidRPr="002E0029" w:rsidRDefault="00163E8E" w:rsidP="00D4339C">
            <w:pPr>
              <w:ind w:firstLine="567"/>
              <w:rPr>
                <w:sz w:val="20"/>
                <w:szCs w:val="20"/>
              </w:rPr>
            </w:pPr>
          </w:p>
        </w:tc>
        <w:tc>
          <w:tcPr>
            <w:tcW w:w="434" w:type="pct"/>
            <w:noWrap/>
            <w:vAlign w:val="bottom"/>
            <w:hideMark/>
          </w:tcPr>
          <w:p w14:paraId="4A69578B" w14:textId="77777777" w:rsidR="00163E8E" w:rsidRPr="002E0029" w:rsidRDefault="00163E8E" w:rsidP="00D4339C">
            <w:pPr>
              <w:ind w:firstLine="567"/>
              <w:rPr>
                <w:sz w:val="20"/>
                <w:szCs w:val="20"/>
              </w:rPr>
            </w:pPr>
          </w:p>
        </w:tc>
        <w:tc>
          <w:tcPr>
            <w:tcW w:w="380" w:type="pct"/>
            <w:noWrap/>
            <w:vAlign w:val="bottom"/>
            <w:hideMark/>
          </w:tcPr>
          <w:p w14:paraId="46503EEC" w14:textId="77777777" w:rsidR="00163E8E" w:rsidRPr="002E0029" w:rsidRDefault="00163E8E" w:rsidP="00D4339C">
            <w:pPr>
              <w:ind w:firstLine="567"/>
              <w:rPr>
                <w:sz w:val="20"/>
                <w:szCs w:val="20"/>
              </w:rPr>
            </w:pPr>
          </w:p>
        </w:tc>
        <w:tc>
          <w:tcPr>
            <w:tcW w:w="515" w:type="pct"/>
            <w:shd w:val="clear" w:color="auto" w:fill="auto"/>
            <w:noWrap/>
            <w:vAlign w:val="bottom"/>
            <w:hideMark/>
          </w:tcPr>
          <w:p w14:paraId="0F8AABE5" w14:textId="77777777" w:rsidR="00163E8E" w:rsidRPr="002E0029" w:rsidRDefault="00163E8E" w:rsidP="00D4339C">
            <w:pPr>
              <w:ind w:firstLine="567"/>
              <w:rPr>
                <w:sz w:val="20"/>
                <w:szCs w:val="20"/>
              </w:rPr>
            </w:pPr>
          </w:p>
        </w:tc>
        <w:tc>
          <w:tcPr>
            <w:tcW w:w="414" w:type="pct"/>
            <w:shd w:val="clear" w:color="auto" w:fill="auto"/>
            <w:noWrap/>
            <w:vAlign w:val="bottom"/>
            <w:hideMark/>
          </w:tcPr>
          <w:p w14:paraId="55F12098" w14:textId="77777777" w:rsidR="00163E8E" w:rsidRPr="002E0029" w:rsidRDefault="00163E8E" w:rsidP="00D4339C">
            <w:pPr>
              <w:ind w:firstLine="567"/>
              <w:rPr>
                <w:sz w:val="20"/>
                <w:szCs w:val="20"/>
              </w:rPr>
            </w:pPr>
          </w:p>
        </w:tc>
        <w:tc>
          <w:tcPr>
            <w:tcW w:w="512" w:type="pct"/>
            <w:shd w:val="clear" w:color="auto" w:fill="auto"/>
            <w:noWrap/>
            <w:vAlign w:val="bottom"/>
            <w:hideMark/>
          </w:tcPr>
          <w:p w14:paraId="1E7C4E19" w14:textId="77777777" w:rsidR="00163E8E" w:rsidRPr="002E0029" w:rsidRDefault="00163E8E" w:rsidP="00D4339C">
            <w:pPr>
              <w:ind w:firstLine="567"/>
              <w:rPr>
                <w:sz w:val="20"/>
                <w:szCs w:val="20"/>
              </w:rPr>
            </w:pPr>
          </w:p>
        </w:tc>
      </w:tr>
    </w:tbl>
    <w:p w14:paraId="4A78ADA0" w14:textId="77777777"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14:paraId="12A9BC2D" w14:textId="77777777" w:rsidR="00163E8E" w:rsidRPr="002E0029" w:rsidRDefault="00163E8E" w:rsidP="00D4339C">
      <w:pPr>
        <w:pStyle w:val="afff0"/>
        <w:tabs>
          <w:tab w:val="clear" w:pos="1134"/>
        </w:tabs>
        <w:autoSpaceDE w:val="0"/>
        <w:autoSpaceDN w:val="0"/>
        <w:spacing w:line="240" w:lineRule="auto"/>
        <w:rPr>
          <w:sz w:val="16"/>
          <w:szCs w:val="16"/>
        </w:rPr>
      </w:pPr>
    </w:p>
    <w:p w14:paraId="14A4D727" w14:textId="77777777"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14:paraId="12DEAD9D" w14:textId="77777777"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14:paraId="03B72D97" w14:textId="77777777" w:rsidR="00163E8E" w:rsidRPr="006C12AC" w:rsidRDefault="00163E8E" w:rsidP="00D4339C">
      <w:pPr>
        <w:pStyle w:val="Times12"/>
        <w:rPr>
          <w:bCs w:val="0"/>
          <w:sz w:val="28"/>
        </w:rPr>
      </w:pPr>
      <w:r w:rsidRPr="006C12AC">
        <w:rPr>
          <w:bCs w:val="0"/>
          <w:sz w:val="28"/>
        </w:rPr>
        <w:t>М.П.</w:t>
      </w:r>
    </w:p>
    <w:p w14:paraId="255CAD42" w14:textId="77777777" w:rsidR="00163E8E" w:rsidRPr="006C12AC" w:rsidRDefault="00163E8E" w:rsidP="00D4339C">
      <w:pPr>
        <w:ind w:firstLine="567"/>
        <w:jc w:val="center"/>
        <w:rPr>
          <w:b/>
        </w:rPr>
      </w:pPr>
    </w:p>
    <w:p w14:paraId="6F6F87AD" w14:textId="77777777"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14:paraId="24B4FBB9" w14:textId="77777777" w:rsidR="00163E8E" w:rsidRPr="00C95648" w:rsidRDefault="00163E8E" w:rsidP="00DD7F3D">
      <w:pPr>
        <w:pStyle w:val="Times12"/>
        <w:numPr>
          <w:ilvl w:val="0"/>
          <w:numId w:val="4"/>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14:paraId="4E29B60F" w14:textId="77777777" w:rsidR="00163E8E" w:rsidRPr="00211310" w:rsidRDefault="00163E8E" w:rsidP="00DD7F3D">
      <w:pPr>
        <w:pStyle w:val="Times12"/>
        <w:numPr>
          <w:ilvl w:val="0"/>
          <w:numId w:val="4"/>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14:paraId="313A2CB9"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14:paraId="1FD295CB"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14:paraId="6CC94564"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14:paraId="0077F376"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14:paraId="14C39929"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14:paraId="2ED78294"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14:paraId="1CB92E17"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14:paraId="0729DAAC"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8 заполняется согласно образцу.</w:t>
      </w:r>
    </w:p>
    <w:p w14:paraId="6BB6BE0E"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14:paraId="5CA5FECE"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14:paraId="672D13A7"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14:paraId="4757E04F"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14:paraId="11450D18" w14:textId="77777777" w:rsidR="00163E8E"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14:paraId="211415C1" w14:textId="77777777" w:rsidR="00343BDA" w:rsidRPr="002E0029" w:rsidRDefault="00163E8E" w:rsidP="00DD7F3D">
      <w:pPr>
        <w:pStyle w:val="Times12"/>
        <w:numPr>
          <w:ilvl w:val="0"/>
          <w:numId w:val="4"/>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14:paraId="1A936442" w14:textId="77777777" w:rsidR="002632D2" w:rsidRDefault="002632D2" w:rsidP="00296E25">
      <w:pPr>
        <w:pStyle w:val="affe"/>
      </w:pPr>
    </w:p>
    <w:p w14:paraId="2379F4F8" w14:textId="77777777" w:rsidR="00267915" w:rsidRDefault="00267915" w:rsidP="00296E25">
      <w:pPr>
        <w:rPr>
          <w:lang w:eastAsia="en-US"/>
        </w:rPr>
      </w:pPr>
    </w:p>
    <w:p w14:paraId="18B7A264" w14:textId="77777777" w:rsidR="00267915" w:rsidRDefault="00267915" w:rsidP="00296E25">
      <w:pPr>
        <w:rPr>
          <w:lang w:eastAsia="en-US"/>
        </w:rPr>
      </w:pPr>
    </w:p>
    <w:p w14:paraId="57DD9711" w14:textId="77777777"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14:paraId="6AF93E9D" w14:textId="77777777" w:rsidR="00896C66" w:rsidRPr="00041E94" w:rsidRDefault="00896C66" w:rsidP="00896C66">
      <w:pPr>
        <w:keepNext/>
        <w:keepLines/>
        <w:ind w:firstLine="567"/>
        <w:jc w:val="right"/>
        <w:outlineLvl w:val="0"/>
        <w:rPr>
          <w:bCs/>
          <w:lang w:eastAsia="en-US"/>
        </w:rPr>
      </w:pPr>
      <w:bookmarkStart w:id="252" w:name="_Toc412648144"/>
      <w:bookmarkStart w:id="253" w:name="_Ref378243830"/>
      <w:bookmarkStart w:id="254" w:name="_Toc412639480"/>
      <w:r w:rsidRPr="00041E94">
        <w:rPr>
          <w:bCs/>
          <w:lang w:eastAsia="en-US"/>
        </w:rPr>
        <w:lastRenderedPageBreak/>
        <w:t>Приложение 4. Форма договора</w:t>
      </w:r>
      <w:bookmarkEnd w:id="252"/>
    </w:p>
    <w:p w14:paraId="10A6B003" w14:textId="77777777" w:rsidR="00DE3870" w:rsidRDefault="00DE3870" w:rsidP="00DE3870">
      <w:pPr>
        <w:jc w:val="center"/>
        <w:rPr>
          <w:rFonts w:eastAsia="Times New Roman"/>
          <w:b/>
          <w:sz w:val="24"/>
          <w:szCs w:val="24"/>
        </w:rPr>
      </w:pPr>
    </w:p>
    <w:p w14:paraId="6A0409B2" w14:textId="77777777" w:rsidR="00DE3870" w:rsidRPr="00DE3870" w:rsidRDefault="00DE3870" w:rsidP="00DE3870">
      <w:pPr>
        <w:jc w:val="center"/>
        <w:rPr>
          <w:rFonts w:eastAsia="Times New Roman"/>
          <w:b/>
          <w:sz w:val="24"/>
          <w:szCs w:val="24"/>
        </w:rPr>
      </w:pPr>
      <w:r w:rsidRPr="00DE3870">
        <w:rPr>
          <w:rFonts w:eastAsia="Times New Roman"/>
          <w:b/>
          <w:sz w:val="24"/>
          <w:szCs w:val="24"/>
        </w:rPr>
        <w:t>Договор № _____</w:t>
      </w:r>
    </w:p>
    <w:p w14:paraId="37F4E834" w14:textId="77777777" w:rsidR="00DE3870" w:rsidRPr="00DE3870" w:rsidRDefault="00DE3870" w:rsidP="00DE3870">
      <w:pPr>
        <w:jc w:val="center"/>
        <w:rPr>
          <w:rFonts w:eastAsia="Times New Roman"/>
          <w:sz w:val="24"/>
          <w:szCs w:val="24"/>
        </w:rPr>
      </w:pPr>
      <w:r w:rsidRPr="00DE3870">
        <w:rPr>
          <w:rFonts w:eastAsia="Times New Roman"/>
          <w:sz w:val="24"/>
          <w:szCs w:val="24"/>
        </w:rPr>
        <w:t xml:space="preserve">купли-продажи имущества </w:t>
      </w:r>
    </w:p>
    <w:p w14:paraId="497CD401" w14:textId="77777777" w:rsidR="00DE3870" w:rsidRPr="00DE3870" w:rsidRDefault="00DE3870" w:rsidP="00DE3870">
      <w:pPr>
        <w:jc w:val="center"/>
        <w:rPr>
          <w:rFonts w:eastAsia="Times New Roman"/>
          <w:sz w:val="24"/>
          <w:szCs w:val="24"/>
        </w:rPr>
      </w:pPr>
      <w:r w:rsidRPr="00DE3870">
        <w:rPr>
          <w:rFonts w:eastAsia="Times New Roman"/>
          <w:sz w:val="24"/>
          <w:szCs w:val="24"/>
        </w:rPr>
        <w:t>(с условием о предварительной оплате)</w:t>
      </w:r>
    </w:p>
    <w:p w14:paraId="54DDFE48" w14:textId="77777777" w:rsidR="00DE3870" w:rsidRPr="00DE3870" w:rsidRDefault="00DE3870" w:rsidP="00DE3870">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E3870" w:rsidRPr="00DE3870" w14:paraId="541B3099" w14:textId="77777777" w:rsidTr="00DE3870">
        <w:tc>
          <w:tcPr>
            <w:tcW w:w="4927" w:type="dxa"/>
          </w:tcPr>
          <w:p w14:paraId="6370FAC7" w14:textId="77777777" w:rsidR="00DE3870" w:rsidRPr="00DE3870" w:rsidRDefault="00DE3870" w:rsidP="00DE3870">
            <w:pPr>
              <w:jc w:val="left"/>
              <w:rPr>
                <w:bCs/>
                <w:sz w:val="24"/>
                <w:szCs w:val="24"/>
                <w:lang w:eastAsia="en-US"/>
              </w:rPr>
            </w:pPr>
            <w:r w:rsidRPr="00DE3870">
              <w:rPr>
                <w:sz w:val="24"/>
                <w:szCs w:val="24"/>
              </w:rPr>
              <w:t>г. Зеленогорск Красноярского края</w:t>
            </w:r>
          </w:p>
        </w:tc>
        <w:tc>
          <w:tcPr>
            <w:tcW w:w="4926" w:type="dxa"/>
          </w:tcPr>
          <w:p w14:paraId="00519058" w14:textId="77777777" w:rsidR="00DE3870" w:rsidRPr="00DE3870" w:rsidRDefault="00DE3870" w:rsidP="00DE3870">
            <w:pPr>
              <w:jc w:val="right"/>
              <w:rPr>
                <w:bCs/>
                <w:sz w:val="24"/>
                <w:szCs w:val="24"/>
                <w:lang w:eastAsia="en-US"/>
              </w:rPr>
            </w:pPr>
            <w:r w:rsidRPr="00DE3870">
              <w:rPr>
                <w:sz w:val="24"/>
                <w:szCs w:val="24"/>
              </w:rPr>
              <w:t>«____» _______ 20__ г.</w:t>
            </w:r>
          </w:p>
        </w:tc>
      </w:tr>
    </w:tbl>
    <w:p w14:paraId="32243301" w14:textId="77777777" w:rsidR="00DE3870" w:rsidRPr="00DE3870" w:rsidRDefault="00DE3870" w:rsidP="00DE3870">
      <w:pPr>
        <w:jc w:val="left"/>
        <w:rPr>
          <w:rFonts w:eastAsia="Times New Roman"/>
          <w:sz w:val="24"/>
          <w:szCs w:val="24"/>
        </w:rPr>
      </w:pPr>
    </w:p>
    <w:p w14:paraId="31C571ED" w14:textId="77777777" w:rsidR="00DE3870" w:rsidRPr="00DE3870" w:rsidRDefault="00DE3870" w:rsidP="00DE3870">
      <w:pPr>
        <w:ind w:firstLine="709"/>
        <w:rPr>
          <w:rFonts w:eastAsia="Times New Roman"/>
          <w:sz w:val="24"/>
          <w:szCs w:val="24"/>
        </w:rPr>
      </w:pPr>
      <w:r w:rsidRPr="00DE3870">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DE3870">
        <w:rPr>
          <w:rFonts w:eastAsia="Times New Roman"/>
          <w:bCs/>
          <w:sz w:val="24"/>
          <w:szCs w:val="24"/>
        </w:rPr>
        <w:t>«Стороны»</w:t>
      </w:r>
      <w:r w:rsidRPr="00DE3870">
        <w:rPr>
          <w:rFonts w:eastAsia="Times New Roman"/>
          <w:sz w:val="24"/>
          <w:szCs w:val="24"/>
        </w:rPr>
        <w:t xml:space="preserve">, а отдельно – </w:t>
      </w:r>
      <w:r w:rsidRPr="00DE3870">
        <w:rPr>
          <w:rFonts w:eastAsia="Times New Roman"/>
          <w:bCs/>
          <w:sz w:val="24"/>
          <w:szCs w:val="24"/>
        </w:rPr>
        <w:t>«Сторона»</w:t>
      </w:r>
      <w:r w:rsidRPr="00DE3870">
        <w:rPr>
          <w:rFonts w:eastAsia="Times New Roman"/>
          <w:sz w:val="24"/>
          <w:szCs w:val="24"/>
        </w:rPr>
        <w:t>, заключили настоящий договор купли-продажи имущества (далее – «</w:t>
      </w:r>
      <w:r w:rsidRPr="00DE3870">
        <w:rPr>
          <w:rFonts w:eastAsia="Times New Roman"/>
          <w:bCs/>
          <w:sz w:val="24"/>
          <w:szCs w:val="24"/>
        </w:rPr>
        <w:t>Договор</w:t>
      </w:r>
      <w:r w:rsidRPr="00DE3870">
        <w:rPr>
          <w:rFonts w:eastAsia="Times New Roman"/>
          <w:sz w:val="24"/>
          <w:szCs w:val="24"/>
        </w:rPr>
        <w:t>») о нижеследующем:</w:t>
      </w:r>
    </w:p>
    <w:p w14:paraId="7EB04C4A" w14:textId="77777777" w:rsidR="00DE3870" w:rsidRPr="00DE3870" w:rsidRDefault="00DE3870" w:rsidP="00DE3870">
      <w:pPr>
        <w:ind w:firstLine="709"/>
        <w:rPr>
          <w:rFonts w:eastAsia="Times New Roman"/>
          <w:sz w:val="24"/>
          <w:szCs w:val="24"/>
        </w:rPr>
      </w:pPr>
    </w:p>
    <w:p w14:paraId="4C6B9FC1" w14:textId="77777777" w:rsidR="00DE3870" w:rsidRPr="00DE3870" w:rsidRDefault="00DE3870" w:rsidP="00DE3870">
      <w:pPr>
        <w:numPr>
          <w:ilvl w:val="0"/>
          <w:numId w:val="62"/>
        </w:numPr>
        <w:tabs>
          <w:tab w:val="left" w:pos="284"/>
        </w:tabs>
        <w:autoSpaceDE w:val="0"/>
        <w:autoSpaceDN w:val="0"/>
        <w:adjustRightInd w:val="0"/>
        <w:ind w:left="0" w:firstLine="0"/>
        <w:contextualSpacing/>
        <w:jc w:val="center"/>
        <w:rPr>
          <w:rFonts w:eastAsia="Times New Roman"/>
          <w:sz w:val="24"/>
          <w:szCs w:val="24"/>
        </w:rPr>
      </w:pPr>
      <w:r w:rsidRPr="00DE3870">
        <w:rPr>
          <w:rFonts w:eastAsia="Times New Roman"/>
          <w:bCs/>
          <w:sz w:val="24"/>
          <w:szCs w:val="24"/>
        </w:rPr>
        <w:t>Предмет Договора</w:t>
      </w:r>
    </w:p>
    <w:p w14:paraId="57DC861B" w14:textId="77777777" w:rsidR="00DE3870" w:rsidRPr="00DE3870" w:rsidRDefault="00DE3870" w:rsidP="00DE3870">
      <w:pPr>
        <w:ind w:firstLine="709"/>
        <w:rPr>
          <w:rFonts w:eastAsia="Times New Roman"/>
          <w:sz w:val="24"/>
          <w:szCs w:val="24"/>
        </w:rPr>
      </w:pPr>
    </w:p>
    <w:p w14:paraId="42118F3A" w14:textId="4C2E43EB" w:rsidR="00DE3870" w:rsidRPr="00DE3870" w:rsidRDefault="00DE3870" w:rsidP="00DE3870">
      <w:pPr>
        <w:numPr>
          <w:ilvl w:val="0"/>
          <w:numId w:val="67"/>
        </w:numPr>
        <w:tabs>
          <w:tab w:val="left" w:pos="1276"/>
        </w:tabs>
        <w:ind w:left="0" w:firstLine="709"/>
        <w:contextualSpacing/>
        <w:rPr>
          <w:rFonts w:eastAsia="Times New Roman"/>
          <w:sz w:val="24"/>
          <w:szCs w:val="24"/>
        </w:rPr>
      </w:pPr>
      <w:r w:rsidRPr="00DE3870">
        <w:rPr>
          <w:rFonts w:eastAsia="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Pr>
          <w:rFonts w:eastAsia="Times New Roman"/>
          <w:sz w:val="24"/>
          <w:szCs w:val="24"/>
        </w:rPr>
        <w:t xml:space="preserve">, </w:t>
      </w:r>
      <w:r w:rsidRPr="00DE3870">
        <w:rPr>
          <w:rFonts w:eastAsia="Times New Roman"/>
          <w:sz w:val="24"/>
          <w:szCs w:val="24"/>
        </w:rPr>
        <w:t>представляющее собой имущественный комплекс (далее – «Имущество»), полный перечень и описание которого содержится в Приложении № 1 к Договору.</w:t>
      </w:r>
    </w:p>
    <w:p w14:paraId="36B0809C" w14:textId="77777777" w:rsidR="00DE3870" w:rsidRPr="00DE3870" w:rsidRDefault="00DE3870" w:rsidP="00DE3870">
      <w:pPr>
        <w:numPr>
          <w:ilvl w:val="0"/>
          <w:numId w:val="67"/>
        </w:numPr>
        <w:tabs>
          <w:tab w:val="left" w:pos="1276"/>
        </w:tabs>
        <w:ind w:left="0" w:firstLine="709"/>
        <w:contextualSpacing/>
        <w:rPr>
          <w:rFonts w:eastAsia="Times New Roman"/>
          <w:sz w:val="24"/>
          <w:szCs w:val="24"/>
        </w:rPr>
      </w:pPr>
      <w:r w:rsidRPr="00DE3870">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14:paraId="2C42A0AA" w14:textId="25F0777F" w:rsidR="00DE3870" w:rsidRDefault="00DE3870" w:rsidP="00DE3870">
      <w:pPr>
        <w:numPr>
          <w:ilvl w:val="0"/>
          <w:numId w:val="67"/>
        </w:numPr>
        <w:tabs>
          <w:tab w:val="left" w:pos="1276"/>
        </w:tabs>
        <w:ind w:left="0" w:firstLine="709"/>
        <w:contextualSpacing/>
        <w:rPr>
          <w:rFonts w:eastAsia="Times New Roman"/>
          <w:sz w:val="24"/>
          <w:szCs w:val="24"/>
        </w:rPr>
      </w:pPr>
      <w:r w:rsidRPr="00DE3870">
        <w:rPr>
          <w:rFonts w:eastAsia="Times New Roman"/>
          <w:sz w:val="24"/>
          <w:szCs w:val="24"/>
        </w:rPr>
        <w:t>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14:paraId="6CE14AC8" w14:textId="1F7FF57D" w:rsidR="00E212C6" w:rsidRPr="00E212C6" w:rsidRDefault="00E212C6" w:rsidP="00E212C6">
      <w:pPr>
        <w:autoSpaceDE w:val="0"/>
        <w:autoSpaceDN w:val="0"/>
        <w:adjustRightInd w:val="0"/>
        <w:ind w:firstLine="709"/>
        <w:rPr>
          <w:rFonts w:eastAsia="Times New Roman"/>
          <w:bCs/>
          <w:sz w:val="24"/>
          <w:szCs w:val="24"/>
        </w:rPr>
      </w:pPr>
      <w:r>
        <w:rPr>
          <w:rFonts w:eastAsia="Times New Roman"/>
          <w:sz w:val="24"/>
          <w:szCs w:val="24"/>
        </w:rPr>
        <w:t xml:space="preserve">1.4. </w:t>
      </w:r>
      <w:r w:rsidRPr="00E212C6">
        <w:rPr>
          <w:rFonts w:eastAsia="Times New Roman"/>
          <w:bCs/>
          <w:sz w:val="24"/>
          <w:szCs w:val="24"/>
        </w:rPr>
        <w:t xml:space="preserve">Объект </w:t>
      </w:r>
      <w:r>
        <w:rPr>
          <w:rFonts w:eastAsia="Times New Roman"/>
          <w:bCs/>
          <w:sz w:val="24"/>
          <w:szCs w:val="24"/>
        </w:rPr>
        <w:t xml:space="preserve">недвижимого имущества, указанный в пункте ___ Приложения № 1 настоящего Договора, </w:t>
      </w:r>
      <w:r w:rsidRPr="00E212C6">
        <w:rPr>
          <w:rFonts w:eastAsia="Times New Roman"/>
          <w:bCs/>
          <w:sz w:val="24"/>
          <w:szCs w:val="24"/>
        </w:rPr>
        <w:t xml:space="preserve">расположен на земельном участке, находящемся по адресу: </w:t>
      </w:r>
      <w:r>
        <w:rPr>
          <w:rFonts w:eastAsia="Times New Roman"/>
          <w:bCs/>
          <w:sz w:val="24"/>
          <w:szCs w:val="24"/>
        </w:rPr>
        <w:t>____</w:t>
      </w:r>
      <w:r w:rsidRPr="00E212C6">
        <w:rPr>
          <w:rFonts w:eastAsia="Times New Roman"/>
          <w:bCs/>
          <w:sz w:val="24"/>
          <w:szCs w:val="24"/>
        </w:rPr>
        <w:t xml:space="preserve">, площадью </w:t>
      </w:r>
      <w:r>
        <w:rPr>
          <w:rFonts w:eastAsia="Times New Roman"/>
          <w:bCs/>
          <w:sz w:val="24"/>
          <w:szCs w:val="24"/>
        </w:rPr>
        <w:t>___</w:t>
      </w:r>
      <w:r w:rsidRPr="00E212C6">
        <w:rPr>
          <w:rFonts w:eastAsia="Times New Roman"/>
          <w:bCs/>
          <w:sz w:val="24"/>
          <w:szCs w:val="24"/>
        </w:rPr>
        <w:t xml:space="preserve"> </w:t>
      </w:r>
      <w:proofErr w:type="spellStart"/>
      <w:r w:rsidRPr="00E212C6">
        <w:rPr>
          <w:rFonts w:eastAsia="Times New Roman"/>
          <w:bCs/>
          <w:sz w:val="24"/>
          <w:szCs w:val="24"/>
        </w:rPr>
        <w:t>кв.м</w:t>
      </w:r>
      <w:proofErr w:type="spellEnd"/>
      <w:r w:rsidRPr="00E212C6">
        <w:rPr>
          <w:rFonts w:eastAsia="Times New Roman"/>
          <w:bCs/>
          <w:sz w:val="24"/>
          <w:szCs w:val="24"/>
        </w:rPr>
        <w:t xml:space="preserve">., кадастровый номер: </w:t>
      </w:r>
      <w:r>
        <w:rPr>
          <w:rFonts w:eastAsia="Times New Roman"/>
          <w:bCs/>
          <w:sz w:val="24"/>
          <w:szCs w:val="24"/>
        </w:rPr>
        <w:t>___________</w:t>
      </w:r>
      <w:r w:rsidRPr="00E212C6">
        <w:rPr>
          <w:rFonts w:eastAsia="Times New Roman"/>
          <w:bCs/>
          <w:sz w:val="24"/>
          <w:szCs w:val="24"/>
        </w:rPr>
        <w:t>.</w:t>
      </w:r>
    </w:p>
    <w:p w14:paraId="7BF229C5" w14:textId="14395BDC" w:rsidR="00E212C6" w:rsidRPr="00DE3870" w:rsidRDefault="00E212C6" w:rsidP="00E212C6">
      <w:pPr>
        <w:tabs>
          <w:tab w:val="left" w:pos="1276"/>
        </w:tabs>
        <w:ind w:left="709"/>
        <w:contextualSpacing/>
        <w:rPr>
          <w:rFonts w:eastAsia="Times New Roman"/>
          <w:sz w:val="24"/>
          <w:szCs w:val="24"/>
        </w:rPr>
      </w:pPr>
    </w:p>
    <w:p w14:paraId="73C40073" w14:textId="77777777" w:rsidR="00DE3870" w:rsidRPr="00DE3870" w:rsidRDefault="00DE3870" w:rsidP="00DE3870">
      <w:pPr>
        <w:rPr>
          <w:rFonts w:eastAsia="Times New Roman"/>
          <w:b/>
          <w:i/>
          <w:sz w:val="24"/>
          <w:szCs w:val="24"/>
        </w:rPr>
      </w:pPr>
    </w:p>
    <w:p w14:paraId="41522234" w14:textId="77777777" w:rsidR="00DE3870" w:rsidRPr="00DE3870" w:rsidRDefault="00DE3870" w:rsidP="00DE3870">
      <w:pPr>
        <w:numPr>
          <w:ilvl w:val="0"/>
          <w:numId w:val="63"/>
        </w:numPr>
        <w:tabs>
          <w:tab w:val="left" w:pos="284"/>
        </w:tabs>
        <w:ind w:left="0" w:firstLine="0"/>
        <w:contextualSpacing/>
        <w:jc w:val="center"/>
        <w:rPr>
          <w:rFonts w:eastAsia="Times New Roman"/>
          <w:sz w:val="24"/>
          <w:szCs w:val="24"/>
          <w:lang w:eastAsia="en-US"/>
        </w:rPr>
      </w:pPr>
      <w:r w:rsidRPr="00DE3870">
        <w:rPr>
          <w:rFonts w:eastAsia="Times New Roman"/>
          <w:sz w:val="24"/>
          <w:szCs w:val="24"/>
        </w:rPr>
        <w:t>Права и обязанности Сторон</w:t>
      </w:r>
    </w:p>
    <w:p w14:paraId="06F70A6C" w14:textId="77777777" w:rsidR="00DE3870" w:rsidRPr="00DE3870" w:rsidRDefault="00DE3870" w:rsidP="00DE3870">
      <w:pPr>
        <w:tabs>
          <w:tab w:val="left" w:pos="284"/>
        </w:tabs>
        <w:contextualSpacing/>
        <w:jc w:val="left"/>
        <w:rPr>
          <w:rFonts w:eastAsia="Times New Roman"/>
          <w:sz w:val="24"/>
          <w:szCs w:val="24"/>
        </w:rPr>
      </w:pPr>
    </w:p>
    <w:p w14:paraId="4E57896E" w14:textId="77777777" w:rsidR="00DE3870" w:rsidRPr="00DE3870" w:rsidRDefault="00DE3870" w:rsidP="00DE3870">
      <w:pPr>
        <w:numPr>
          <w:ilvl w:val="0"/>
          <w:numId w:val="68"/>
        </w:numPr>
        <w:tabs>
          <w:tab w:val="left" w:pos="1276"/>
        </w:tabs>
        <w:ind w:left="0" w:firstLine="709"/>
        <w:contextualSpacing/>
        <w:rPr>
          <w:rFonts w:eastAsia="Times New Roman"/>
          <w:sz w:val="24"/>
          <w:szCs w:val="24"/>
          <w:lang w:eastAsia="en-US"/>
        </w:rPr>
      </w:pPr>
      <w:r w:rsidRPr="00DE3870">
        <w:rPr>
          <w:rFonts w:eastAsia="Times New Roman"/>
          <w:sz w:val="24"/>
          <w:szCs w:val="24"/>
        </w:rPr>
        <w:t>Продавец обязан:</w:t>
      </w:r>
    </w:p>
    <w:p w14:paraId="0F4023A5" w14:textId="360FCB1F" w:rsidR="00DE3870" w:rsidRPr="002577F0" w:rsidRDefault="00DE3870" w:rsidP="00DE3870">
      <w:pPr>
        <w:numPr>
          <w:ilvl w:val="0"/>
          <w:numId w:val="53"/>
        </w:numPr>
        <w:tabs>
          <w:tab w:val="left" w:pos="1418"/>
        </w:tabs>
        <w:ind w:left="0" w:firstLine="709"/>
        <w:contextualSpacing/>
        <w:rPr>
          <w:rFonts w:eastAsia="Times New Roman"/>
          <w:sz w:val="24"/>
          <w:szCs w:val="24"/>
          <w:lang w:eastAsia="en-US"/>
        </w:rPr>
      </w:pPr>
      <w:r w:rsidRPr="00DE3870">
        <w:rPr>
          <w:rFonts w:eastAsia="Times New Roman"/>
          <w:sz w:val="24"/>
          <w:szCs w:val="24"/>
        </w:rPr>
        <w:t xml:space="preserve">В </w:t>
      </w:r>
      <w:r w:rsidRPr="002577F0">
        <w:rPr>
          <w:rFonts w:eastAsia="Times New Roman"/>
          <w:sz w:val="24"/>
          <w:szCs w:val="24"/>
        </w:rPr>
        <w:t>течение 15 (пятнадцати)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14:paraId="775ABFED" w14:textId="2E987B14" w:rsidR="00DE3870" w:rsidRPr="00DE3870" w:rsidRDefault="00DE3870" w:rsidP="00DE3870">
      <w:pPr>
        <w:numPr>
          <w:ilvl w:val="0"/>
          <w:numId w:val="53"/>
        </w:numPr>
        <w:tabs>
          <w:tab w:val="left" w:pos="1418"/>
        </w:tabs>
        <w:ind w:left="0" w:firstLine="709"/>
        <w:contextualSpacing/>
        <w:rPr>
          <w:rFonts w:eastAsia="Times New Roman"/>
          <w:sz w:val="24"/>
          <w:szCs w:val="24"/>
          <w:lang w:eastAsia="en-US"/>
        </w:rPr>
      </w:pPr>
      <w:r w:rsidRPr="002577F0">
        <w:rPr>
          <w:rFonts w:eastAsia="Times New Roman"/>
          <w:sz w:val="24"/>
          <w:szCs w:val="24"/>
        </w:rPr>
        <w:t>В течение 15 (пятнадцати) рабочих</w:t>
      </w:r>
      <w:r w:rsidRPr="00DE3870">
        <w:rPr>
          <w:rFonts w:eastAsia="Times New Roman"/>
          <w:sz w:val="24"/>
          <w:szCs w:val="24"/>
        </w:rPr>
        <w:t xml:space="preserve">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14:paraId="6F81E187" w14:textId="77777777" w:rsidR="00DE3870" w:rsidRPr="00DE3870" w:rsidRDefault="00DE3870" w:rsidP="00DE3870">
      <w:pPr>
        <w:numPr>
          <w:ilvl w:val="0"/>
          <w:numId w:val="68"/>
        </w:numPr>
        <w:tabs>
          <w:tab w:val="left" w:pos="1276"/>
        </w:tabs>
        <w:ind w:left="0" w:firstLine="709"/>
        <w:contextualSpacing/>
        <w:rPr>
          <w:rFonts w:eastAsia="Times New Roman"/>
          <w:sz w:val="24"/>
          <w:szCs w:val="24"/>
          <w:lang w:eastAsia="en-US"/>
        </w:rPr>
      </w:pPr>
      <w:r w:rsidRPr="00DE3870">
        <w:rPr>
          <w:rFonts w:eastAsia="Times New Roman"/>
          <w:sz w:val="24"/>
          <w:szCs w:val="24"/>
        </w:rPr>
        <w:t>Покупатель обязан:</w:t>
      </w:r>
    </w:p>
    <w:p w14:paraId="64B5F09A" w14:textId="77777777"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Оплатить Имущество в порядке, предусмотренном разделом 3 Договора.</w:t>
      </w:r>
    </w:p>
    <w:p w14:paraId="32DC27D3" w14:textId="182FDE77"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Принять Имущество по Акту приема-передачи в соответствии с условиями пункта 4.1 настоящего Договора.</w:t>
      </w:r>
    </w:p>
    <w:p w14:paraId="2577C20B" w14:textId="2A207A4E" w:rsidR="00DE3870" w:rsidRPr="00DE3870" w:rsidRDefault="00DE3870" w:rsidP="00EF15B9">
      <w:pPr>
        <w:numPr>
          <w:ilvl w:val="0"/>
          <w:numId w:val="69"/>
        </w:numPr>
        <w:ind w:left="0" w:firstLine="709"/>
        <w:contextualSpacing/>
        <w:rPr>
          <w:rFonts w:eastAsia="Times New Roman"/>
          <w:sz w:val="24"/>
          <w:szCs w:val="24"/>
          <w:lang w:eastAsia="en-US"/>
        </w:rPr>
      </w:pPr>
      <w:r w:rsidRPr="00DE3870">
        <w:rPr>
          <w:rFonts w:eastAsia="Times New Roman"/>
          <w:bCs/>
          <w:sz w:val="24"/>
          <w:szCs w:val="24"/>
          <w:lang w:eastAsia="en-US"/>
        </w:rPr>
        <w:t xml:space="preserve">Совершить </w:t>
      </w:r>
      <w:r w:rsidR="00EF15B9" w:rsidRPr="00EF15B9">
        <w:rPr>
          <w:rFonts w:eastAsia="Times New Roman"/>
          <w:bCs/>
          <w:sz w:val="24"/>
          <w:szCs w:val="24"/>
          <w:lang w:eastAsia="en-US"/>
        </w:rPr>
        <w:t>все действия, необходимые для осуществления государственной регистрации перехода права собственности на недвижимое имущ</w:t>
      </w:r>
      <w:r w:rsidR="00E36C31">
        <w:rPr>
          <w:rFonts w:eastAsia="Times New Roman"/>
          <w:bCs/>
          <w:sz w:val="24"/>
          <w:szCs w:val="24"/>
          <w:lang w:eastAsia="en-US"/>
        </w:rPr>
        <w:t xml:space="preserve">ество от Продавца к Покупателю </w:t>
      </w:r>
      <w:r w:rsidR="00EF15B9" w:rsidRPr="00EF15B9">
        <w:rPr>
          <w:rFonts w:eastAsia="Times New Roman"/>
          <w:bCs/>
          <w:sz w:val="24"/>
          <w:szCs w:val="24"/>
          <w:lang w:eastAsia="en-US"/>
        </w:rPr>
        <w:t xml:space="preserve">(включая,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получения Продавцом </w:t>
      </w:r>
      <w:r w:rsidR="00EF15B9" w:rsidRPr="00EF15B9">
        <w:rPr>
          <w:rFonts w:eastAsia="Times New Roman"/>
          <w:bCs/>
          <w:sz w:val="24"/>
          <w:szCs w:val="24"/>
          <w:lang w:eastAsia="en-US"/>
        </w:rPr>
        <w:lastRenderedPageBreak/>
        <w:t>согласия Республиканского агентства лесного хозяйства на передачу прав и обязанностей   (перенаем) по Договору аренды).</w:t>
      </w:r>
    </w:p>
    <w:p w14:paraId="7E5BD3B1" w14:textId="1B709DE1"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Pr="00DE3870">
        <w:rPr>
          <w:rFonts w:eastAsia="Times New Roman"/>
          <w:sz w:val="24"/>
          <w:szCs w:val="24"/>
        </w:rPr>
        <w:t>энергоснабжающие</w:t>
      </w:r>
      <w:proofErr w:type="spellEnd"/>
      <w:r w:rsidRPr="00DE3870">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14:paraId="23D53A3E" w14:textId="77777777" w:rsidR="00DE3870" w:rsidRPr="00DE3870" w:rsidRDefault="00DE3870" w:rsidP="00DE3870">
      <w:pPr>
        <w:ind w:firstLine="709"/>
        <w:rPr>
          <w:rFonts w:eastAsia="Times New Roman"/>
          <w:sz w:val="24"/>
          <w:szCs w:val="24"/>
        </w:rPr>
      </w:pPr>
      <w:r w:rsidRPr="00DE3870">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DE3870">
        <w:rPr>
          <w:rFonts w:eastAsia="Times New Roman"/>
          <w:sz w:val="24"/>
          <w:szCs w:val="24"/>
        </w:rPr>
        <w:t>энергоснабжающими</w:t>
      </w:r>
      <w:proofErr w:type="spellEnd"/>
      <w:r w:rsidRPr="00DE3870">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
    <w:p w14:paraId="462829A0" w14:textId="77777777" w:rsidR="00DE3870" w:rsidRPr="00DE3870" w:rsidRDefault="00DE3870" w:rsidP="00DE3870">
      <w:pPr>
        <w:ind w:firstLine="709"/>
        <w:rPr>
          <w:rFonts w:eastAsia="Times New Roman"/>
          <w:sz w:val="24"/>
          <w:szCs w:val="24"/>
        </w:rPr>
      </w:pPr>
      <w:r w:rsidRPr="00DE3870">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14:paraId="605916E5" w14:textId="77777777" w:rsidR="00DE3870" w:rsidRPr="00DE3870" w:rsidRDefault="00DE3870" w:rsidP="00DE3870">
      <w:pPr>
        <w:numPr>
          <w:ilvl w:val="0"/>
          <w:numId w:val="69"/>
        </w:numPr>
        <w:ind w:left="0" w:firstLine="709"/>
        <w:contextualSpacing/>
        <w:rPr>
          <w:rFonts w:eastAsia="Times New Roman"/>
          <w:sz w:val="24"/>
          <w:szCs w:val="24"/>
          <w:lang w:eastAsia="en-US"/>
        </w:rPr>
      </w:pPr>
      <w:r w:rsidRPr="00DE3870">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14:paraId="54D02702" w14:textId="77777777" w:rsidR="00DE3870" w:rsidRPr="00DE3870" w:rsidRDefault="00DE3870" w:rsidP="00DE3870">
      <w:pPr>
        <w:numPr>
          <w:ilvl w:val="0"/>
          <w:numId w:val="68"/>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E3870">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14:paraId="50754D12" w14:textId="77777777" w:rsidR="00DE3870" w:rsidRPr="00DE3870" w:rsidRDefault="00DE3870" w:rsidP="00DE3870">
      <w:pPr>
        <w:ind w:firstLine="709"/>
        <w:rPr>
          <w:rFonts w:eastAsia="Times New Roman"/>
          <w:iCs/>
          <w:color w:val="000000"/>
          <w:sz w:val="24"/>
          <w:szCs w:val="24"/>
        </w:rPr>
      </w:pPr>
      <w:r w:rsidRPr="00DE3870">
        <w:rPr>
          <w:rFonts w:eastAsia="Times New Roman"/>
          <w:iCs/>
          <w:color w:val="000000"/>
          <w:sz w:val="24"/>
          <w:szCs w:val="24"/>
        </w:rPr>
        <w:t xml:space="preserve">Вариант 2: </w:t>
      </w:r>
      <w:r w:rsidRPr="00DE3870">
        <w:rPr>
          <w:rFonts w:eastAsia="Times New Roman"/>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DE3870">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DE3870">
        <w:rPr>
          <w:rFonts w:eastAsia="Times New Roman"/>
          <w:b/>
          <w:i/>
          <w:sz w:val="24"/>
          <w:szCs w:val="24"/>
        </w:rPr>
        <w:t>(Вариант 2 применяется для предприятий, включенных в Периметр консолидации ГК «Росатом»)</w:t>
      </w:r>
    </w:p>
    <w:p w14:paraId="3F1A811C" w14:textId="77777777" w:rsidR="00DE3870" w:rsidRPr="00DE3870" w:rsidRDefault="00DE3870" w:rsidP="00DE3870">
      <w:pPr>
        <w:tabs>
          <w:tab w:val="left" w:pos="1418"/>
        </w:tabs>
        <w:rPr>
          <w:rFonts w:eastAsia="Times New Roman"/>
          <w:sz w:val="24"/>
          <w:szCs w:val="24"/>
          <w:lang w:eastAsia="en-US"/>
        </w:rPr>
      </w:pPr>
    </w:p>
    <w:p w14:paraId="76D7D347" w14:textId="77777777" w:rsidR="00DE3870" w:rsidRPr="00DE3870" w:rsidRDefault="00DE3870" w:rsidP="00DE3870">
      <w:pPr>
        <w:numPr>
          <w:ilvl w:val="0"/>
          <w:numId w:val="64"/>
        </w:numPr>
        <w:tabs>
          <w:tab w:val="left" w:pos="320"/>
        </w:tabs>
        <w:ind w:left="0" w:firstLine="0"/>
        <w:contextualSpacing/>
        <w:jc w:val="center"/>
        <w:rPr>
          <w:rFonts w:eastAsia="Times New Roman"/>
          <w:sz w:val="24"/>
          <w:szCs w:val="24"/>
        </w:rPr>
      </w:pPr>
      <w:r w:rsidRPr="00DE3870">
        <w:rPr>
          <w:rFonts w:eastAsia="Times New Roman"/>
          <w:sz w:val="24"/>
          <w:szCs w:val="24"/>
        </w:rPr>
        <w:t>Цена Имущества и порядок расчетов</w:t>
      </w:r>
    </w:p>
    <w:p w14:paraId="50D14F44" w14:textId="77777777" w:rsidR="00DE3870" w:rsidRPr="00DE3870" w:rsidRDefault="00DE3870" w:rsidP="00DE3870">
      <w:pPr>
        <w:tabs>
          <w:tab w:val="left" w:pos="1418"/>
        </w:tabs>
        <w:rPr>
          <w:rFonts w:eastAsia="Times New Roman"/>
          <w:sz w:val="24"/>
          <w:szCs w:val="24"/>
          <w:lang w:eastAsia="en-US"/>
        </w:rPr>
      </w:pPr>
    </w:p>
    <w:p w14:paraId="08DAC2F1" w14:textId="798599DF"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Цена Имущества составляет </w:t>
      </w:r>
      <w:r w:rsidRPr="00DE3870">
        <w:rPr>
          <w:rFonts w:eastAsia="Times New Roman"/>
          <w:sz w:val="24"/>
          <w:szCs w:val="24"/>
        </w:rPr>
        <w:tab/>
        <w:t xml:space="preserve"> (</w:t>
      </w:r>
      <w:r w:rsidRPr="00DE3870">
        <w:rPr>
          <w:rFonts w:eastAsia="Times New Roman"/>
          <w:sz w:val="24"/>
          <w:szCs w:val="24"/>
        </w:rPr>
        <w:tab/>
        <w:t xml:space="preserve">) </w:t>
      </w:r>
      <w:r w:rsidRPr="00DE3870">
        <w:rPr>
          <w:rFonts w:eastAsia="Times New Roman"/>
          <w:b/>
          <w:i/>
          <w:iCs/>
          <w:color w:val="000000"/>
          <w:sz w:val="24"/>
          <w:szCs w:val="24"/>
          <w:shd w:val="clear" w:color="auto" w:fill="FFFFFF"/>
        </w:rPr>
        <w:t>(указывается цифрами и прописью)</w:t>
      </w:r>
      <w:r w:rsidRPr="00DE3870">
        <w:rPr>
          <w:rFonts w:eastAsia="Times New Roman"/>
          <w:sz w:val="24"/>
          <w:szCs w:val="24"/>
        </w:rPr>
        <w:t xml:space="preserve"> рублей ___ </w:t>
      </w:r>
      <w:r w:rsidR="00EF15B9">
        <w:rPr>
          <w:rFonts w:eastAsia="Times New Roman"/>
          <w:iCs/>
          <w:color w:val="000000"/>
          <w:sz w:val="24"/>
          <w:szCs w:val="24"/>
          <w:shd w:val="clear" w:color="auto" w:fill="FFFFFF"/>
        </w:rPr>
        <w:t>копеек, с учетом НДС 20</w:t>
      </w:r>
      <w:r w:rsidRPr="00DE3870">
        <w:rPr>
          <w:rFonts w:eastAsia="Times New Roman"/>
          <w:iCs/>
          <w:color w:val="000000"/>
          <w:sz w:val="24"/>
          <w:szCs w:val="24"/>
          <w:shd w:val="clear" w:color="auto" w:fill="FFFFFF"/>
        </w:rPr>
        <w:t>%</w:t>
      </w:r>
      <w:r w:rsidRPr="00DE3870">
        <w:rPr>
          <w:rFonts w:eastAsia="Times New Roman"/>
          <w:sz w:val="24"/>
          <w:szCs w:val="24"/>
        </w:rPr>
        <w:t xml:space="preserve"> (далее – «Цена Имущества»)</w:t>
      </w:r>
      <w:r w:rsidRPr="00DE3870">
        <w:rPr>
          <w:rFonts w:eastAsia="Times New Roman"/>
          <w:i/>
          <w:sz w:val="24"/>
          <w:szCs w:val="24"/>
        </w:rPr>
        <w:t xml:space="preserve">. </w:t>
      </w:r>
      <w:r w:rsidRPr="00DE3870">
        <w:rPr>
          <w:rFonts w:eastAsia="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14:paraId="4B7545DB" w14:textId="77777777"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Оплата Цены Имущества, указанной в пункте 3.1 Договора, осуществляется в следующем порядке:</w:t>
      </w:r>
    </w:p>
    <w:p w14:paraId="6D05C623" w14:textId="77777777" w:rsidR="00DE3870" w:rsidRPr="00DE3870" w:rsidRDefault="00DE3870" w:rsidP="00DE3870">
      <w:pPr>
        <w:numPr>
          <w:ilvl w:val="0"/>
          <w:numId w:val="54"/>
        </w:numPr>
        <w:tabs>
          <w:tab w:val="left" w:pos="1418"/>
        </w:tabs>
        <w:ind w:left="0" w:firstLine="709"/>
        <w:contextualSpacing/>
        <w:rPr>
          <w:rFonts w:eastAsia="Times New Roman"/>
          <w:sz w:val="24"/>
          <w:szCs w:val="24"/>
          <w:lang w:eastAsia="en-US"/>
        </w:rPr>
      </w:pPr>
      <w:r w:rsidRPr="00DE3870">
        <w:rPr>
          <w:rFonts w:eastAsia="Times New Roman"/>
          <w:bCs/>
          <w:sz w:val="24"/>
          <w:szCs w:val="24"/>
        </w:rPr>
        <w:lastRenderedPageBreak/>
        <w:t xml:space="preserve">Сумма в размере ________ (________________) </w:t>
      </w:r>
      <w:r w:rsidRPr="00DE3870">
        <w:rPr>
          <w:rFonts w:eastAsia="Times New Roman"/>
          <w:b/>
          <w:i/>
          <w:iCs/>
          <w:color w:val="000000"/>
          <w:sz w:val="24"/>
          <w:szCs w:val="24"/>
          <w:shd w:val="clear" w:color="auto" w:fill="FFFFFF"/>
        </w:rPr>
        <w:t xml:space="preserve">(указывается цифрами и прописью) </w:t>
      </w:r>
      <w:r w:rsidRPr="00DE3870">
        <w:rPr>
          <w:rFonts w:eastAsia="Times New Roman"/>
          <w:bCs/>
          <w:sz w:val="24"/>
          <w:szCs w:val="24"/>
        </w:rPr>
        <w:t>рублей, внесенная в качестве задатка при проведении аукциона, засчитывается в счет оплаты цены Имущества.</w:t>
      </w:r>
    </w:p>
    <w:p w14:paraId="118F15EB" w14:textId="77777777" w:rsidR="00DE3870" w:rsidRPr="00DE3870" w:rsidRDefault="00DE3870" w:rsidP="00DE3870">
      <w:pPr>
        <w:numPr>
          <w:ilvl w:val="0"/>
          <w:numId w:val="54"/>
        </w:numPr>
        <w:tabs>
          <w:tab w:val="left" w:pos="1418"/>
        </w:tabs>
        <w:ind w:left="0" w:firstLine="709"/>
        <w:contextualSpacing/>
        <w:rPr>
          <w:rFonts w:eastAsia="Times New Roman"/>
          <w:sz w:val="24"/>
          <w:szCs w:val="24"/>
          <w:lang w:eastAsia="en-US"/>
        </w:rPr>
      </w:pPr>
      <w:r w:rsidRPr="00DE3870">
        <w:rPr>
          <w:rFonts w:eastAsia="Times New Roman"/>
          <w:bCs/>
          <w:sz w:val="24"/>
          <w:szCs w:val="24"/>
        </w:rPr>
        <w:t>Оставшаяся сумма в размере ___________</w:t>
      </w:r>
      <w:r w:rsidRPr="00DE3870">
        <w:rPr>
          <w:rFonts w:eastAsia="Times New Roman"/>
          <w:sz w:val="24"/>
          <w:szCs w:val="24"/>
        </w:rPr>
        <w:t xml:space="preserve"> </w:t>
      </w:r>
      <w:r w:rsidRPr="00DE3870">
        <w:rPr>
          <w:rFonts w:eastAsia="Times New Roman"/>
          <w:bCs/>
          <w:sz w:val="24"/>
          <w:szCs w:val="24"/>
        </w:rPr>
        <w:t xml:space="preserve">(________________) </w:t>
      </w:r>
      <w:r w:rsidRPr="00DE3870">
        <w:rPr>
          <w:rFonts w:eastAsia="Times New Roman"/>
          <w:b/>
          <w:i/>
          <w:iCs/>
          <w:color w:val="000000"/>
          <w:sz w:val="24"/>
          <w:szCs w:val="24"/>
          <w:shd w:val="clear" w:color="auto" w:fill="FFFFFF"/>
        </w:rPr>
        <w:t xml:space="preserve">(указывается цифрами и прописью) </w:t>
      </w:r>
      <w:r w:rsidRPr="00DE3870">
        <w:rPr>
          <w:rFonts w:eastAsia="Times New Roman"/>
          <w:bCs/>
          <w:sz w:val="24"/>
          <w:szCs w:val="24"/>
        </w:rPr>
        <w:t>рублей, оплачивается Покупателем в течение 5 (пяти) рабочих дней с даты заключения Договора.</w:t>
      </w:r>
    </w:p>
    <w:p w14:paraId="39488CBF" w14:textId="77777777"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14:paraId="2F4C53F4" w14:textId="77777777" w:rsidR="00DE3870" w:rsidRPr="00DE3870" w:rsidRDefault="00DE3870" w:rsidP="00DE3870">
      <w:pPr>
        <w:ind w:firstLine="709"/>
        <w:rPr>
          <w:rFonts w:eastAsia="Times New Roman"/>
          <w:sz w:val="24"/>
          <w:szCs w:val="24"/>
        </w:rPr>
      </w:pPr>
      <w:r w:rsidRPr="00DE3870">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14:paraId="1E3D85F1" w14:textId="77777777" w:rsidR="00DE3870" w:rsidRPr="00DE3870" w:rsidRDefault="00DE3870" w:rsidP="00DE3870">
      <w:pPr>
        <w:ind w:firstLine="709"/>
        <w:rPr>
          <w:rFonts w:eastAsia="Times New Roman"/>
          <w:sz w:val="24"/>
          <w:szCs w:val="24"/>
          <w:lang w:eastAsia="en-US"/>
        </w:rPr>
      </w:pPr>
      <w:r w:rsidRPr="00DE3870">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14:paraId="39484146" w14:textId="77777777" w:rsidR="00DE3870" w:rsidRPr="00DE3870" w:rsidRDefault="00DE3870" w:rsidP="00DE3870">
      <w:pPr>
        <w:numPr>
          <w:ilvl w:val="0"/>
          <w:numId w:val="70"/>
        </w:numPr>
        <w:tabs>
          <w:tab w:val="left" w:pos="1276"/>
        </w:tabs>
        <w:ind w:left="0" w:firstLine="709"/>
        <w:contextualSpacing/>
        <w:rPr>
          <w:rFonts w:eastAsia="Times New Roman"/>
          <w:sz w:val="24"/>
          <w:szCs w:val="24"/>
          <w:lang w:eastAsia="en-US"/>
        </w:rPr>
      </w:pPr>
      <w:r w:rsidRPr="00DE3870">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14:paraId="3781EBC7" w14:textId="77777777" w:rsidR="00DE3870" w:rsidRPr="00DE3870" w:rsidRDefault="00DE3870" w:rsidP="00DE3870">
      <w:pPr>
        <w:jc w:val="left"/>
        <w:rPr>
          <w:rFonts w:eastAsia="Times New Roman"/>
          <w:sz w:val="24"/>
          <w:szCs w:val="24"/>
        </w:rPr>
      </w:pPr>
    </w:p>
    <w:p w14:paraId="0E3F024B"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Передача Имущества. Переход права собственности на Имущество</w:t>
      </w:r>
    </w:p>
    <w:p w14:paraId="2247B849" w14:textId="77777777" w:rsidR="00DE3870" w:rsidRPr="00DE3870" w:rsidRDefault="00DE3870" w:rsidP="00DE3870">
      <w:pPr>
        <w:tabs>
          <w:tab w:val="left" w:pos="1276"/>
        </w:tabs>
        <w:rPr>
          <w:rFonts w:eastAsia="Times New Roman"/>
          <w:sz w:val="24"/>
          <w:szCs w:val="24"/>
          <w:lang w:eastAsia="en-US"/>
        </w:rPr>
      </w:pPr>
    </w:p>
    <w:p w14:paraId="34759579" w14:textId="73B82116"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w:t>
      </w:r>
      <w:r w:rsidR="00EF15B9">
        <w:rPr>
          <w:rFonts w:eastAsia="Times New Roman"/>
          <w:sz w:val="24"/>
          <w:szCs w:val="24"/>
        </w:rPr>
        <w:t>5</w:t>
      </w:r>
      <w:r w:rsidRPr="00DE3870">
        <w:rPr>
          <w:rFonts w:eastAsia="Times New Roman"/>
          <w:sz w:val="24"/>
          <w:szCs w:val="24"/>
        </w:rPr>
        <w:t xml:space="preserve"> (</w:t>
      </w:r>
      <w:r w:rsidR="00EF15B9">
        <w:rPr>
          <w:rFonts w:eastAsia="Times New Roman"/>
          <w:sz w:val="24"/>
          <w:szCs w:val="24"/>
        </w:rPr>
        <w:t>пятнадцати</w:t>
      </w:r>
      <w:r w:rsidRPr="00DE3870">
        <w:rPr>
          <w:rFonts w:eastAsia="Times New Roman"/>
          <w:sz w:val="24"/>
          <w:szCs w:val="24"/>
        </w:rPr>
        <w:t>) рабочих дней с момента полной оплаты Покупателем Цены Имущества.</w:t>
      </w:r>
    </w:p>
    <w:p w14:paraId="1DF40B57" w14:textId="77777777" w:rsidR="00DE3870" w:rsidRPr="00DE3870" w:rsidRDefault="00DE3870" w:rsidP="00DE3870">
      <w:pPr>
        <w:ind w:firstLine="709"/>
        <w:rPr>
          <w:rFonts w:eastAsia="Times New Roman"/>
          <w:sz w:val="24"/>
          <w:szCs w:val="24"/>
        </w:rPr>
      </w:pPr>
      <w:r w:rsidRPr="00DE3870">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14:paraId="3663CDEA" w14:textId="77777777" w:rsidR="00DE3870" w:rsidRPr="00DE3870" w:rsidRDefault="00DE3870" w:rsidP="00DE3870">
      <w:pPr>
        <w:ind w:firstLine="709"/>
        <w:rPr>
          <w:rFonts w:eastAsia="Times New Roman"/>
          <w:sz w:val="24"/>
          <w:szCs w:val="24"/>
        </w:rPr>
      </w:pPr>
      <w:r w:rsidRPr="00DE3870">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E3870">
        <w:rPr>
          <w:rFonts w:eastAsia="Times New Roman"/>
          <w:sz w:val="24"/>
          <w:szCs w:val="24"/>
        </w:rPr>
        <w:t>непередача</w:t>
      </w:r>
      <w:proofErr w:type="spellEnd"/>
      <w:r w:rsidRPr="00DE3870">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14:paraId="5E234962" w14:textId="77777777"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14:paraId="0AC325F9" w14:textId="79DA3290"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Обязательство Продавца передать Имущество считается исполненным после подписания Сторонами Акта приема-передачи</w:t>
      </w:r>
      <w:r w:rsidRPr="00DE3870">
        <w:rPr>
          <w:rFonts w:eastAsia="Times New Roman"/>
          <w:sz w:val="22"/>
          <w:szCs w:val="22"/>
        </w:rPr>
        <w:t>.</w:t>
      </w:r>
    </w:p>
    <w:p w14:paraId="2E022B8D" w14:textId="77777777"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14:paraId="244D99B0" w14:textId="77186619"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t>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14:paraId="3C1041FC" w14:textId="77777777" w:rsidR="00DE3870" w:rsidRPr="00DE3870" w:rsidRDefault="00DE3870" w:rsidP="00DE3870">
      <w:pPr>
        <w:numPr>
          <w:ilvl w:val="0"/>
          <w:numId w:val="71"/>
        </w:numPr>
        <w:tabs>
          <w:tab w:val="left" w:pos="1276"/>
        </w:tabs>
        <w:ind w:left="0" w:firstLine="709"/>
        <w:contextualSpacing/>
        <w:rPr>
          <w:rFonts w:eastAsia="Times New Roman"/>
          <w:sz w:val="24"/>
          <w:szCs w:val="24"/>
          <w:lang w:eastAsia="en-US"/>
        </w:rPr>
      </w:pPr>
      <w:r w:rsidRPr="00DE3870">
        <w:rPr>
          <w:rFonts w:eastAsia="Times New Roman"/>
          <w:sz w:val="24"/>
          <w:szCs w:val="24"/>
        </w:rPr>
        <w:lastRenderedPageBreak/>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DE3870">
        <w:rPr>
          <w:rFonts w:eastAsia="Times New Roman"/>
          <w:b/>
          <w:i/>
          <w:sz w:val="24"/>
          <w:szCs w:val="24"/>
        </w:rPr>
        <w:t>(выбрать нужное)</w:t>
      </w:r>
    </w:p>
    <w:p w14:paraId="56C02CE6" w14:textId="77777777" w:rsidR="00DE3870" w:rsidRPr="00DE3870" w:rsidRDefault="00DE3870" w:rsidP="00DE3870">
      <w:pPr>
        <w:jc w:val="left"/>
        <w:rPr>
          <w:rFonts w:eastAsia="Times New Roman"/>
          <w:sz w:val="24"/>
          <w:szCs w:val="24"/>
        </w:rPr>
      </w:pPr>
    </w:p>
    <w:p w14:paraId="258750EB"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Заверения и гарантии</w:t>
      </w:r>
    </w:p>
    <w:p w14:paraId="53380749" w14:textId="77777777" w:rsidR="00DE3870" w:rsidRPr="00DE3870" w:rsidRDefault="00DE3870" w:rsidP="00DE3870">
      <w:pPr>
        <w:tabs>
          <w:tab w:val="left" w:pos="1276"/>
        </w:tabs>
        <w:rPr>
          <w:rFonts w:eastAsia="Times New Roman"/>
          <w:sz w:val="24"/>
          <w:szCs w:val="24"/>
          <w:lang w:eastAsia="en-US"/>
        </w:rPr>
      </w:pPr>
    </w:p>
    <w:p w14:paraId="277C530A" w14:textId="77777777" w:rsidR="00DE3870" w:rsidRPr="00DE3870" w:rsidRDefault="00DE3870" w:rsidP="00DE3870">
      <w:pPr>
        <w:numPr>
          <w:ilvl w:val="0"/>
          <w:numId w:val="72"/>
        </w:numPr>
        <w:tabs>
          <w:tab w:val="left" w:pos="1276"/>
        </w:tabs>
        <w:ind w:left="0" w:firstLine="709"/>
        <w:contextualSpacing/>
        <w:rPr>
          <w:rFonts w:eastAsia="Times New Roman"/>
          <w:sz w:val="24"/>
          <w:szCs w:val="24"/>
          <w:lang w:eastAsia="en-US"/>
        </w:rPr>
      </w:pPr>
      <w:r w:rsidRPr="00DE3870">
        <w:rPr>
          <w:rFonts w:eastAsia="Times New Roman"/>
          <w:sz w:val="24"/>
          <w:szCs w:val="24"/>
        </w:rPr>
        <w:t>Продавец заверяет и гарантирует Покупателю, что на дату заключения Договора:</w:t>
      </w:r>
    </w:p>
    <w:p w14:paraId="678A601A" w14:textId="77777777" w:rsidR="00DE3870" w:rsidRPr="00DE3870" w:rsidRDefault="00DE3870" w:rsidP="00DE3870">
      <w:pPr>
        <w:numPr>
          <w:ilvl w:val="0"/>
          <w:numId w:val="73"/>
        </w:numPr>
        <w:tabs>
          <w:tab w:val="left" w:pos="1418"/>
        </w:tabs>
        <w:ind w:left="0" w:firstLine="709"/>
        <w:contextualSpacing/>
        <w:rPr>
          <w:rFonts w:eastAsia="Times New Roman"/>
          <w:sz w:val="24"/>
          <w:szCs w:val="24"/>
          <w:lang w:eastAsia="en-US"/>
        </w:rPr>
      </w:pPr>
      <w:r w:rsidRPr="00DE3870">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14:paraId="4295AB7F" w14:textId="12B1F07F" w:rsidR="00DE3870" w:rsidRPr="00DE3870" w:rsidRDefault="00DE3870" w:rsidP="00DE3870">
      <w:pPr>
        <w:numPr>
          <w:ilvl w:val="0"/>
          <w:numId w:val="73"/>
        </w:numPr>
        <w:tabs>
          <w:tab w:val="left" w:pos="1418"/>
        </w:tabs>
        <w:ind w:left="0" w:firstLine="709"/>
        <w:contextualSpacing/>
        <w:rPr>
          <w:rFonts w:eastAsia="Times New Roman"/>
          <w:sz w:val="24"/>
          <w:szCs w:val="24"/>
          <w:lang w:eastAsia="en-US"/>
        </w:rPr>
      </w:pPr>
      <w:r w:rsidRPr="00DE3870">
        <w:rPr>
          <w:rFonts w:eastAsia="Times New Roman"/>
          <w:iCs/>
          <w:color w:val="000000"/>
          <w:sz w:val="24"/>
          <w:szCs w:val="24"/>
          <w:shd w:val="clear" w:color="auto" w:fill="FFFFFF"/>
        </w:rPr>
        <w:t>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14:paraId="564C7114" w14:textId="77777777" w:rsidR="00DE3870" w:rsidRPr="00DE3870" w:rsidRDefault="00DE3870" w:rsidP="00DE3870">
      <w:pPr>
        <w:numPr>
          <w:ilvl w:val="0"/>
          <w:numId w:val="72"/>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Покупатель заверяет Продавца и гарантирует ему, что </w:t>
      </w:r>
      <w:r w:rsidRPr="00DE3870">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14:paraId="4D9AF072"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14:paraId="4C0719A2"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14:paraId="476F3BFC"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14:paraId="115D0E1D" w14:textId="77777777" w:rsidR="00DE3870" w:rsidRPr="00DE3870" w:rsidRDefault="00DE3870" w:rsidP="00DE3870">
      <w:pPr>
        <w:numPr>
          <w:ilvl w:val="0"/>
          <w:numId w:val="83"/>
        </w:numPr>
        <w:tabs>
          <w:tab w:val="left" w:pos="1418"/>
        </w:tabs>
        <w:ind w:left="0" w:firstLine="709"/>
        <w:contextualSpacing/>
        <w:rPr>
          <w:rFonts w:eastAsia="Times New Roman"/>
          <w:bCs/>
          <w:sz w:val="24"/>
          <w:szCs w:val="24"/>
        </w:rPr>
      </w:pPr>
      <w:r w:rsidRPr="00DE3870">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14:paraId="39F320AA" w14:textId="77777777" w:rsidR="00DE3870" w:rsidRPr="00DE3870" w:rsidRDefault="00DE3870" w:rsidP="00DE3870">
      <w:pPr>
        <w:numPr>
          <w:ilvl w:val="0"/>
          <w:numId w:val="83"/>
        </w:numPr>
        <w:tabs>
          <w:tab w:val="left" w:pos="1418"/>
        </w:tabs>
        <w:ind w:left="0" w:firstLine="709"/>
        <w:contextualSpacing/>
        <w:rPr>
          <w:rFonts w:eastAsia="Times New Roman"/>
          <w:sz w:val="24"/>
          <w:szCs w:val="24"/>
          <w:lang w:eastAsia="en-US"/>
        </w:rPr>
      </w:pPr>
      <w:r w:rsidRPr="00DE3870">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14:paraId="3F38E117" w14:textId="77777777" w:rsidR="00DE3870" w:rsidRPr="00DE3870" w:rsidRDefault="00DE3870" w:rsidP="00DE3870">
      <w:pPr>
        <w:numPr>
          <w:ilvl w:val="0"/>
          <w:numId w:val="72"/>
        </w:numPr>
        <w:tabs>
          <w:tab w:val="left" w:pos="1276"/>
        </w:tabs>
        <w:ind w:left="0" w:firstLine="709"/>
        <w:contextualSpacing/>
        <w:rPr>
          <w:rFonts w:eastAsia="Times New Roman"/>
          <w:sz w:val="24"/>
          <w:szCs w:val="24"/>
          <w:lang w:eastAsia="en-US"/>
        </w:rPr>
      </w:pPr>
      <w:r w:rsidRPr="00DE3870">
        <w:rPr>
          <w:rFonts w:eastAsia="Times New Roman"/>
          <w:bCs/>
          <w:sz w:val="24"/>
          <w:szCs w:val="24"/>
        </w:rPr>
        <w:t>Каждая Сторона гарантирует другой Стороне, что:</w:t>
      </w:r>
    </w:p>
    <w:p w14:paraId="04200634" w14:textId="77777777" w:rsidR="00DE3870" w:rsidRPr="00DE3870" w:rsidRDefault="00DE3870" w:rsidP="00DE3870">
      <w:pPr>
        <w:ind w:firstLine="709"/>
        <w:rPr>
          <w:rFonts w:eastAsia="Times New Roman"/>
          <w:bCs/>
          <w:sz w:val="24"/>
          <w:szCs w:val="24"/>
        </w:rPr>
      </w:pPr>
      <w:r w:rsidRPr="00DE3870">
        <w:rPr>
          <w:rFonts w:eastAsia="Times New Roman"/>
          <w:bCs/>
          <w:sz w:val="24"/>
          <w:szCs w:val="24"/>
        </w:rPr>
        <w:t>Договор подписан должным образом уполномоченными на то представителями Сторон;</w:t>
      </w:r>
    </w:p>
    <w:p w14:paraId="5B9A9A02" w14:textId="77777777" w:rsidR="00DE3870" w:rsidRPr="00DE3870" w:rsidRDefault="00DE3870" w:rsidP="00DE3870">
      <w:pPr>
        <w:ind w:firstLine="709"/>
        <w:rPr>
          <w:rFonts w:eastAsia="Times New Roman"/>
          <w:sz w:val="24"/>
          <w:szCs w:val="24"/>
        </w:rPr>
      </w:pPr>
      <w:r w:rsidRPr="00DE3870">
        <w:rPr>
          <w:rFonts w:eastAsia="Times New Roman"/>
          <w:bCs/>
          <w:sz w:val="24"/>
          <w:szCs w:val="24"/>
        </w:rPr>
        <w:t>Сторона вправе заключать и исполнять Договор;</w:t>
      </w:r>
    </w:p>
    <w:p w14:paraId="55132381" w14:textId="77777777" w:rsidR="00DE3870" w:rsidRPr="00DE3870" w:rsidRDefault="00DE3870" w:rsidP="00DE3870">
      <w:pPr>
        <w:ind w:firstLine="709"/>
        <w:rPr>
          <w:rFonts w:eastAsia="Times New Roman"/>
          <w:bCs/>
          <w:sz w:val="24"/>
          <w:szCs w:val="24"/>
        </w:rPr>
      </w:pPr>
      <w:r w:rsidRPr="00DE3870">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14:paraId="5A45F177" w14:textId="77777777" w:rsidR="00DE3870" w:rsidRPr="00DE3870" w:rsidRDefault="00DE3870" w:rsidP="00DE3870">
      <w:pPr>
        <w:ind w:firstLine="709"/>
        <w:rPr>
          <w:rFonts w:eastAsia="Times New Roman"/>
          <w:sz w:val="24"/>
          <w:szCs w:val="24"/>
        </w:rPr>
      </w:pPr>
      <w:r w:rsidRPr="00DE3870">
        <w:rPr>
          <w:rFonts w:eastAsia="Times New Roman"/>
          <w:bCs/>
          <w:sz w:val="24"/>
          <w:szCs w:val="24"/>
        </w:rPr>
        <w:t>5.4. </w:t>
      </w:r>
      <w:r w:rsidRPr="00DE3870">
        <w:rPr>
          <w:rFonts w:eastAsia="Times New Roman"/>
          <w:sz w:val="24"/>
          <w:szCs w:val="24"/>
        </w:rPr>
        <w:t xml:space="preserve">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84D47C2" w14:textId="77777777" w:rsidR="00DE3870" w:rsidRPr="00DE3870" w:rsidRDefault="00DE3870" w:rsidP="00DE3870">
      <w:pPr>
        <w:autoSpaceDE w:val="0"/>
        <w:autoSpaceDN w:val="0"/>
        <w:adjustRightInd w:val="0"/>
        <w:ind w:right="-2" w:firstLine="709"/>
        <w:rPr>
          <w:rFonts w:eastAsia="Times New Roman"/>
          <w:sz w:val="24"/>
          <w:szCs w:val="24"/>
        </w:rPr>
      </w:pPr>
      <w:r w:rsidRPr="00DE3870">
        <w:rPr>
          <w:rFonts w:eastAsia="Times New Roman"/>
          <w:sz w:val="24"/>
          <w:szCs w:val="24"/>
        </w:rPr>
        <w:t xml:space="preserve">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w:t>
      </w:r>
      <w:r w:rsidRPr="00DE3870">
        <w:rPr>
          <w:rFonts w:eastAsia="Times New Roman"/>
          <w:sz w:val="24"/>
          <w:szCs w:val="24"/>
        </w:rPr>
        <w:lastRenderedPageBreak/>
        <w:t>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14:paraId="57C6BC09" w14:textId="77777777" w:rsidR="00DE3870" w:rsidRPr="00DE3870" w:rsidRDefault="00DE3870" w:rsidP="00DE3870">
      <w:pPr>
        <w:autoSpaceDE w:val="0"/>
        <w:autoSpaceDN w:val="0"/>
        <w:adjustRightInd w:val="0"/>
        <w:ind w:right="-2" w:firstLine="709"/>
        <w:rPr>
          <w:rFonts w:eastAsia="Times New Roman"/>
          <w:sz w:val="24"/>
          <w:szCs w:val="24"/>
        </w:rPr>
      </w:pPr>
      <w:r w:rsidRPr="00DE3870">
        <w:rPr>
          <w:rFonts w:eastAsia="Times New Roman"/>
          <w:sz w:val="24"/>
          <w:szCs w:val="24"/>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14:paraId="7E2887F2" w14:textId="77777777" w:rsidR="00DE3870" w:rsidRPr="00DE3870" w:rsidRDefault="00DE3870" w:rsidP="00DE3870">
      <w:pPr>
        <w:autoSpaceDE w:val="0"/>
        <w:autoSpaceDN w:val="0"/>
        <w:adjustRightInd w:val="0"/>
        <w:ind w:right="-2" w:firstLine="709"/>
        <w:rPr>
          <w:rFonts w:eastAsia="Times New Roman"/>
          <w:sz w:val="24"/>
          <w:szCs w:val="24"/>
        </w:rPr>
      </w:pPr>
      <w:r w:rsidRPr="00DE3870">
        <w:rPr>
          <w:rFonts w:eastAsia="Times New Roman"/>
          <w:sz w:val="24"/>
          <w:szCs w:val="24"/>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14:paraId="73F45795" w14:textId="77777777" w:rsidR="00DE3870" w:rsidRPr="00DE3870" w:rsidRDefault="00DE3870" w:rsidP="00DE3870">
      <w:pPr>
        <w:autoSpaceDE w:val="0"/>
        <w:autoSpaceDN w:val="0"/>
        <w:adjustRightInd w:val="0"/>
        <w:ind w:right="-2" w:firstLine="709"/>
        <w:rPr>
          <w:rFonts w:eastAsia="Times New Roman"/>
          <w:sz w:val="24"/>
          <w:szCs w:val="24"/>
        </w:rPr>
      </w:pPr>
      <w:r w:rsidRPr="00DE3870">
        <w:rPr>
          <w:rFonts w:eastAsia="Times New Roman"/>
          <w:sz w:val="24"/>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14:paraId="7FD0D4F4" w14:textId="77777777" w:rsidR="00DE3870" w:rsidRPr="00DE3870" w:rsidRDefault="00DE3870" w:rsidP="00DE3870">
      <w:pPr>
        <w:ind w:firstLine="709"/>
        <w:rPr>
          <w:rFonts w:eastAsia="Times New Roman"/>
          <w:bCs/>
          <w:sz w:val="24"/>
          <w:szCs w:val="24"/>
        </w:rPr>
      </w:pPr>
    </w:p>
    <w:p w14:paraId="09868F27"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Дополнительные условия</w:t>
      </w:r>
    </w:p>
    <w:p w14:paraId="0A2E7E0C" w14:textId="77777777" w:rsidR="00DE3870" w:rsidRPr="00DE3870" w:rsidRDefault="00DE3870" w:rsidP="00DE3870">
      <w:pPr>
        <w:rPr>
          <w:rFonts w:eastAsia="Times New Roman"/>
          <w:sz w:val="24"/>
          <w:szCs w:val="24"/>
          <w:lang w:eastAsia="en-US"/>
        </w:rPr>
      </w:pPr>
    </w:p>
    <w:p w14:paraId="34A652A6" w14:textId="77777777" w:rsidR="00DE3870" w:rsidRPr="00DE3870" w:rsidRDefault="00DE3870" w:rsidP="00DE3870">
      <w:pPr>
        <w:numPr>
          <w:ilvl w:val="0"/>
          <w:numId w:val="74"/>
        </w:numPr>
        <w:tabs>
          <w:tab w:val="left" w:pos="1276"/>
        </w:tabs>
        <w:ind w:left="0" w:firstLine="709"/>
        <w:contextualSpacing/>
        <w:rPr>
          <w:rFonts w:eastAsia="Times New Roman"/>
          <w:sz w:val="24"/>
          <w:szCs w:val="24"/>
          <w:lang w:eastAsia="en-US"/>
        </w:rPr>
      </w:pPr>
      <w:r w:rsidRPr="00DE3870">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14:paraId="6BBD7E4C" w14:textId="77777777" w:rsidR="00DE3870" w:rsidRPr="00DE3870" w:rsidRDefault="00DE3870" w:rsidP="00DE3870">
      <w:pPr>
        <w:numPr>
          <w:ilvl w:val="0"/>
          <w:numId w:val="74"/>
        </w:numPr>
        <w:tabs>
          <w:tab w:val="left" w:pos="1276"/>
        </w:tabs>
        <w:ind w:left="0" w:firstLine="709"/>
        <w:contextualSpacing/>
        <w:rPr>
          <w:rFonts w:eastAsia="Times New Roman"/>
          <w:sz w:val="24"/>
          <w:szCs w:val="24"/>
          <w:lang w:eastAsia="en-US"/>
        </w:rPr>
      </w:pPr>
      <w:r w:rsidRPr="00DE3870">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14:paraId="5FA31B33" w14:textId="77777777" w:rsidR="00DE3870" w:rsidRPr="00DE3870" w:rsidRDefault="00DE3870" w:rsidP="00DE3870">
      <w:pPr>
        <w:numPr>
          <w:ilvl w:val="0"/>
          <w:numId w:val="74"/>
        </w:numPr>
        <w:tabs>
          <w:tab w:val="left" w:pos="1276"/>
        </w:tabs>
        <w:ind w:left="0" w:firstLine="709"/>
        <w:contextualSpacing/>
        <w:rPr>
          <w:rFonts w:eastAsia="Times New Roman"/>
          <w:sz w:val="24"/>
          <w:szCs w:val="24"/>
          <w:lang w:eastAsia="en-US"/>
        </w:rPr>
      </w:pPr>
      <w:r w:rsidRPr="00DE3870">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DE3870">
        <w:rPr>
          <w:rFonts w:eastAsia="Times New Roman"/>
          <w:b/>
          <w:i/>
          <w:sz w:val="24"/>
          <w:szCs w:val="24"/>
        </w:rPr>
        <w:t xml:space="preserve"> (пункт включается в договор, если контрагентом является физическое лицо)</w:t>
      </w:r>
    </w:p>
    <w:p w14:paraId="0F575B75" w14:textId="77777777" w:rsidR="00DE3870" w:rsidRPr="00DE3870" w:rsidRDefault="00DE3870" w:rsidP="00DE3870">
      <w:pPr>
        <w:tabs>
          <w:tab w:val="left" w:pos="1276"/>
        </w:tabs>
        <w:rPr>
          <w:rFonts w:eastAsia="Times New Roman"/>
          <w:sz w:val="24"/>
          <w:szCs w:val="24"/>
          <w:lang w:eastAsia="en-US"/>
        </w:rPr>
      </w:pPr>
    </w:p>
    <w:p w14:paraId="255C4882"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Ответственность Сторон. Расторжение Договора</w:t>
      </w:r>
    </w:p>
    <w:p w14:paraId="6056751F" w14:textId="77777777" w:rsidR="00DE3870" w:rsidRPr="00DE3870" w:rsidRDefault="00DE3870" w:rsidP="00DE3870">
      <w:pPr>
        <w:rPr>
          <w:rFonts w:eastAsia="Times New Roman"/>
          <w:sz w:val="24"/>
          <w:szCs w:val="24"/>
          <w:lang w:eastAsia="en-US"/>
        </w:rPr>
      </w:pPr>
    </w:p>
    <w:p w14:paraId="6FD8148E"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14:paraId="4F9973D0"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14:paraId="4CFCBF83" w14:textId="77777777" w:rsidR="00DE3870" w:rsidRPr="00DE3870" w:rsidRDefault="00DE3870" w:rsidP="00DE3870">
      <w:pPr>
        <w:numPr>
          <w:ilvl w:val="0"/>
          <w:numId w:val="55"/>
        </w:numPr>
        <w:tabs>
          <w:tab w:val="left" w:pos="1276"/>
        </w:tabs>
        <w:ind w:left="0" w:firstLine="709"/>
        <w:contextualSpacing/>
        <w:rPr>
          <w:rFonts w:eastAsia="Times New Roman"/>
          <w:sz w:val="24"/>
          <w:szCs w:val="24"/>
        </w:rPr>
      </w:pPr>
      <w:r w:rsidRPr="00DE3870">
        <w:rPr>
          <w:rFonts w:eastAsia="Times New Roman"/>
          <w:sz w:val="24"/>
          <w:szCs w:val="24"/>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14:paraId="174BF356" w14:textId="77777777" w:rsidR="00DE3870" w:rsidRPr="00DE3870" w:rsidRDefault="00DE3870" w:rsidP="00DE3870">
      <w:pPr>
        <w:tabs>
          <w:tab w:val="left" w:pos="1276"/>
        </w:tabs>
        <w:ind w:firstLine="709"/>
        <w:rPr>
          <w:rFonts w:eastAsia="Times New Roman"/>
          <w:sz w:val="24"/>
          <w:szCs w:val="24"/>
          <w:lang w:eastAsia="en-US"/>
        </w:rPr>
      </w:pPr>
      <w:r w:rsidRPr="00DE3870">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r w:rsidRPr="00DE3870">
        <w:rPr>
          <w:rFonts w:eastAsia="Times New Roman"/>
          <w:sz w:val="24"/>
          <w:szCs w:val="24"/>
        </w:rPr>
        <w:lastRenderedPageBreak/>
        <w:t>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14:paraId="57C2EF8D"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14:paraId="6C6CCEBC"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14:paraId="2543EC53"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14:paraId="39CDE087"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14:paraId="2A2B739C" w14:textId="77777777" w:rsidR="00DE3870" w:rsidRPr="00DE3870" w:rsidRDefault="00DE3870" w:rsidP="00DE3870">
      <w:pPr>
        <w:numPr>
          <w:ilvl w:val="0"/>
          <w:numId w:val="55"/>
        </w:numPr>
        <w:tabs>
          <w:tab w:val="left" w:pos="1276"/>
        </w:tabs>
        <w:ind w:left="0" w:firstLine="709"/>
        <w:contextualSpacing/>
        <w:rPr>
          <w:rFonts w:eastAsia="Times New Roman"/>
          <w:sz w:val="24"/>
          <w:szCs w:val="24"/>
          <w:lang w:eastAsia="en-US"/>
        </w:rPr>
      </w:pPr>
      <w:r w:rsidRPr="00DE3870">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14:paraId="5FFEF5F8" w14:textId="77777777" w:rsidR="00DE3870" w:rsidRPr="00DE3870" w:rsidRDefault="00DE3870" w:rsidP="00DE3870">
      <w:pPr>
        <w:numPr>
          <w:ilvl w:val="0"/>
          <w:numId w:val="55"/>
        </w:numPr>
        <w:tabs>
          <w:tab w:val="left" w:pos="1276"/>
        </w:tabs>
        <w:autoSpaceDE w:val="0"/>
        <w:autoSpaceDN w:val="0"/>
        <w:adjustRightInd w:val="0"/>
        <w:ind w:left="0" w:firstLine="709"/>
        <w:contextualSpacing/>
        <w:rPr>
          <w:rFonts w:eastAsia="Times New Roman"/>
          <w:sz w:val="24"/>
          <w:szCs w:val="24"/>
        </w:rPr>
      </w:pPr>
      <w:r w:rsidRPr="00DE3870">
        <w:rPr>
          <w:rFonts w:eastAsia="Times New Roman"/>
          <w:bCs/>
          <w:sz w:val="24"/>
          <w:szCs w:val="24"/>
        </w:rPr>
        <w:t xml:space="preserve">Сумма в размере ________ (________________) </w:t>
      </w:r>
      <w:r w:rsidRPr="00DE3870">
        <w:rPr>
          <w:rFonts w:eastAsia="Times New Roman"/>
          <w:b/>
          <w:i/>
          <w:iCs/>
          <w:color w:val="000000"/>
          <w:sz w:val="24"/>
          <w:szCs w:val="24"/>
          <w:shd w:val="clear" w:color="auto" w:fill="FFFFFF"/>
        </w:rPr>
        <w:t xml:space="preserve">(указывается цифрами и прописью) </w:t>
      </w:r>
      <w:r w:rsidRPr="00DE3870">
        <w:rPr>
          <w:rFonts w:eastAsia="Times New Roman"/>
          <w:bCs/>
          <w:sz w:val="24"/>
          <w:szCs w:val="24"/>
        </w:rPr>
        <w:t>рублей, внесенная в качестве задатка при проведении аукциона,</w:t>
      </w:r>
      <w:r w:rsidRPr="00DE3870">
        <w:rPr>
          <w:rFonts w:eastAsia="Times New Roman"/>
          <w:sz w:val="24"/>
          <w:szCs w:val="24"/>
        </w:rPr>
        <w:t xml:space="preserve"> </w:t>
      </w:r>
      <w:r w:rsidRPr="00DE3870">
        <w:rPr>
          <w:rFonts w:eastAsia="Times New Roman"/>
          <w:bCs/>
          <w:sz w:val="24"/>
          <w:szCs w:val="24"/>
        </w:rPr>
        <w:t>обеспечивает исполнение Покупателем обязательств по настоящему Договору и п</w:t>
      </w:r>
      <w:r w:rsidRPr="00DE3870">
        <w:rPr>
          <w:rFonts w:eastAsia="Times New Roman"/>
          <w:sz w:val="24"/>
          <w:szCs w:val="24"/>
        </w:rPr>
        <w:t>ри расторжении Договора в случаях, установленных пунктами 7.3, 7.4 настоящего Договора,</w:t>
      </w:r>
      <w:r w:rsidRPr="00DE3870">
        <w:rPr>
          <w:rFonts w:eastAsia="Times New Roman"/>
          <w:bCs/>
          <w:sz w:val="24"/>
          <w:szCs w:val="24"/>
        </w:rPr>
        <w:t xml:space="preserve"> Покупателю не возвращается.</w:t>
      </w:r>
      <w:r w:rsidRPr="00DE3870">
        <w:rPr>
          <w:rFonts w:eastAsia="Times New Roman"/>
          <w:sz w:val="24"/>
          <w:szCs w:val="24"/>
        </w:rPr>
        <w:t xml:space="preserve"> </w:t>
      </w:r>
    </w:p>
    <w:p w14:paraId="532F242D" w14:textId="77777777" w:rsidR="00DE3870" w:rsidRPr="00DE3870" w:rsidRDefault="00DE3870" w:rsidP="00DE3870">
      <w:pPr>
        <w:tabs>
          <w:tab w:val="left" w:pos="1276"/>
        </w:tabs>
        <w:rPr>
          <w:rFonts w:eastAsia="Times New Roman"/>
          <w:sz w:val="24"/>
          <w:szCs w:val="24"/>
          <w:lang w:eastAsia="en-US"/>
        </w:rPr>
      </w:pPr>
    </w:p>
    <w:p w14:paraId="528BC091"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Порядок разрешения споров</w:t>
      </w:r>
    </w:p>
    <w:p w14:paraId="56675BEF" w14:textId="77777777" w:rsidR="00DE3870" w:rsidRPr="00DE3870" w:rsidRDefault="00DE3870" w:rsidP="00DE3870">
      <w:pPr>
        <w:contextualSpacing/>
        <w:jc w:val="left"/>
        <w:rPr>
          <w:rFonts w:eastAsia="Times New Roman"/>
          <w:i/>
          <w:color w:val="FF0000"/>
          <w:sz w:val="24"/>
        </w:rPr>
      </w:pPr>
    </w:p>
    <w:p w14:paraId="563EB0D2" w14:textId="77777777" w:rsidR="00DE3870" w:rsidRPr="00DE3870" w:rsidRDefault="00DE3870" w:rsidP="00DE3870">
      <w:pPr>
        <w:ind w:firstLine="709"/>
        <w:contextualSpacing/>
        <w:rPr>
          <w:rFonts w:eastAsia="Times New Roman"/>
          <w:b/>
          <w:i/>
          <w:sz w:val="24"/>
          <w:szCs w:val="24"/>
        </w:rPr>
      </w:pPr>
      <w:r w:rsidRPr="00DE3870">
        <w:rPr>
          <w:rFonts w:eastAsia="Times New Roman"/>
          <w:color w:val="000000"/>
          <w:sz w:val="24"/>
        </w:rPr>
        <w:t>8.1. Вариант 1:</w:t>
      </w:r>
      <w:r w:rsidRPr="00DE3870">
        <w:rPr>
          <w:rFonts w:eastAsia="Times New Roman"/>
          <w:b/>
          <w:color w:val="000000"/>
          <w:sz w:val="24"/>
        </w:rPr>
        <w:t xml:space="preserve"> </w:t>
      </w:r>
      <w:r w:rsidRPr="00DE3870">
        <w:rPr>
          <w:rFonts w:eastAsia="Times New Roman"/>
          <w:color w:val="000000"/>
          <w:sz w:val="24"/>
        </w:rPr>
        <w:t>Любой спор, разногласие или претензия, вытекающие из настоящего Договора и возник</w:t>
      </w:r>
      <w:r w:rsidRPr="00DE3870">
        <w:rPr>
          <w:rFonts w:eastAsia="Times New Roman"/>
          <w:sz w:val="24"/>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DE3870">
        <w:rPr>
          <w:rFonts w:eastAsia="Times New Roman"/>
          <w:b/>
          <w:i/>
          <w:sz w:val="24"/>
          <w:szCs w:val="24"/>
        </w:rPr>
        <w:t>(далее выбрать нужное)</w:t>
      </w:r>
      <w:r w:rsidRPr="00DE3870">
        <w:rPr>
          <w:rFonts w:eastAsia="Times New Roman"/>
          <w:sz w:val="24"/>
          <w:szCs w:val="24"/>
        </w:rPr>
        <w:t xml:space="preserve"> арбитражном суде </w:t>
      </w:r>
      <w:r w:rsidRPr="00DE3870">
        <w:rPr>
          <w:rFonts w:eastAsia="Times New Roman"/>
          <w:b/>
          <w:i/>
          <w:sz w:val="24"/>
          <w:szCs w:val="24"/>
        </w:rPr>
        <w:t>либо</w:t>
      </w:r>
      <w:r w:rsidRPr="00DE3870">
        <w:rPr>
          <w:rFonts w:eastAsia="Times New Roman"/>
          <w:sz w:val="24"/>
          <w:szCs w:val="24"/>
        </w:rPr>
        <w:t xml:space="preserve"> суде по месту нахождения Продавца.</w:t>
      </w:r>
      <w:r w:rsidRPr="00DE3870">
        <w:rPr>
          <w:rFonts w:eastAsia="Times New Roman"/>
          <w:sz w:val="24"/>
        </w:rPr>
        <w:t xml:space="preserve"> </w:t>
      </w:r>
      <w:r w:rsidRPr="00DE3870">
        <w:rPr>
          <w:rFonts w:eastAsia="Times New Roman"/>
          <w:b/>
          <w:i/>
          <w:sz w:val="24"/>
          <w:szCs w:val="24"/>
        </w:rPr>
        <w:t>(Вариант 1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14:paraId="3E124FB1" w14:textId="77777777" w:rsidR="00DE3870" w:rsidRPr="00DE3870" w:rsidRDefault="00DE3870" w:rsidP="00DE3870">
      <w:pPr>
        <w:ind w:firstLine="709"/>
        <w:contextualSpacing/>
        <w:rPr>
          <w:rFonts w:eastAsia="Times New Roman"/>
          <w:sz w:val="24"/>
          <w:szCs w:val="24"/>
        </w:rPr>
      </w:pPr>
      <w:r w:rsidRPr="00DE3870">
        <w:rPr>
          <w:rFonts w:eastAsia="Times New Roman"/>
          <w:sz w:val="24"/>
          <w:szCs w:val="24"/>
        </w:rPr>
        <w:t>8.1. Вариант 2: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14:paraId="5F880640" w14:textId="77777777" w:rsidR="00DE3870" w:rsidRPr="00DE3870" w:rsidRDefault="00DE3870" w:rsidP="00DE3870">
      <w:pPr>
        <w:autoSpaceDE w:val="0"/>
        <w:autoSpaceDN w:val="0"/>
        <w:adjustRightInd w:val="0"/>
        <w:ind w:firstLine="561"/>
        <w:rPr>
          <w:rFonts w:eastAsia="Times New Roman"/>
          <w:color w:val="000000"/>
          <w:sz w:val="24"/>
          <w:szCs w:val="24"/>
        </w:rPr>
      </w:pPr>
      <w:r w:rsidRPr="00DE3870">
        <w:rPr>
          <w:rFonts w:eastAsia="Times New Roman"/>
          <w:color w:val="000000"/>
          <w:sz w:val="24"/>
          <w:szCs w:val="24"/>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14:paraId="0064B400" w14:textId="77777777" w:rsidR="00DE3870" w:rsidRPr="00DE3870" w:rsidRDefault="00DE3870" w:rsidP="00DE3870">
      <w:pPr>
        <w:autoSpaceDE w:val="0"/>
        <w:autoSpaceDN w:val="0"/>
        <w:adjustRightInd w:val="0"/>
        <w:rPr>
          <w:rFonts w:eastAsia="Times New Roman"/>
          <w:color w:val="000000"/>
          <w:sz w:val="24"/>
          <w:szCs w:val="24"/>
        </w:rPr>
      </w:pPr>
      <w:r w:rsidRPr="00DE3870">
        <w:rPr>
          <w:rFonts w:eastAsia="Times New Roman"/>
          <w:color w:val="000000"/>
          <w:sz w:val="24"/>
          <w:szCs w:val="24"/>
        </w:rPr>
        <w:t xml:space="preserve">Продавец: </w:t>
      </w:r>
      <w:proofErr w:type="spellStart"/>
      <w:r w:rsidRPr="00DE3870">
        <w:rPr>
          <w:rFonts w:eastAsia="Times New Roman"/>
          <w:color w:val="000000"/>
          <w:sz w:val="24"/>
          <w:szCs w:val="24"/>
          <w:lang w:val="en-US"/>
        </w:rPr>
        <w:t>taifun</w:t>
      </w:r>
      <w:proofErr w:type="spellEnd"/>
      <w:r w:rsidRPr="00DE3870">
        <w:rPr>
          <w:rFonts w:eastAsia="Times New Roman"/>
          <w:color w:val="000000"/>
          <w:sz w:val="24"/>
          <w:szCs w:val="24"/>
        </w:rPr>
        <w:t>@</w:t>
      </w:r>
      <w:proofErr w:type="spellStart"/>
      <w:r w:rsidRPr="00DE3870">
        <w:rPr>
          <w:rFonts w:eastAsia="Times New Roman"/>
          <w:color w:val="000000"/>
          <w:sz w:val="24"/>
          <w:szCs w:val="24"/>
          <w:lang w:val="en-US"/>
        </w:rPr>
        <w:t>ecp</w:t>
      </w:r>
      <w:proofErr w:type="spellEnd"/>
      <w:r w:rsidRPr="00DE3870">
        <w:rPr>
          <w:rFonts w:eastAsia="Times New Roman"/>
          <w:color w:val="000000"/>
          <w:sz w:val="24"/>
          <w:szCs w:val="24"/>
        </w:rPr>
        <w:t>.</w:t>
      </w:r>
      <w:r w:rsidRPr="00DE3870">
        <w:rPr>
          <w:rFonts w:eastAsia="Times New Roman"/>
          <w:color w:val="000000"/>
          <w:sz w:val="24"/>
          <w:szCs w:val="24"/>
          <w:lang w:val="en-US"/>
        </w:rPr>
        <w:t>ru</w:t>
      </w:r>
    </w:p>
    <w:p w14:paraId="325A02F2" w14:textId="77777777" w:rsidR="00DE3870" w:rsidRPr="00DE3870" w:rsidRDefault="00DE3870" w:rsidP="00DE3870">
      <w:pPr>
        <w:autoSpaceDE w:val="0"/>
        <w:autoSpaceDN w:val="0"/>
        <w:adjustRightInd w:val="0"/>
        <w:rPr>
          <w:rFonts w:eastAsia="Times New Roman"/>
          <w:color w:val="000000"/>
          <w:sz w:val="24"/>
          <w:szCs w:val="24"/>
        </w:rPr>
      </w:pPr>
      <w:r w:rsidRPr="00DE3870">
        <w:rPr>
          <w:rFonts w:eastAsia="Times New Roman"/>
          <w:color w:val="000000"/>
          <w:sz w:val="24"/>
          <w:szCs w:val="24"/>
        </w:rPr>
        <w:lastRenderedPageBreak/>
        <w:t>Покупатель: [</w:t>
      </w:r>
      <w:r w:rsidRPr="00DE3870">
        <w:rPr>
          <w:rFonts w:eastAsia="Times New Roman"/>
          <w:color w:val="808080"/>
          <w:sz w:val="24"/>
          <w:szCs w:val="24"/>
        </w:rPr>
        <w:t>адрес электронной почты</w:t>
      </w:r>
      <w:r w:rsidRPr="00DE3870">
        <w:rPr>
          <w:rFonts w:eastAsia="Times New Roman"/>
          <w:color w:val="000000"/>
          <w:sz w:val="24"/>
          <w:szCs w:val="24"/>
        </w:rPr>
        <w:t>].</w:t>
      </w:r>
    </w:p>
    <w:p w14:paraId="422FD86E" w14:textId="77777777" w:rsidR="00DE3870" w:rsidRPr="00DE3870" w:rsidRDefault="00DE3870" w:rsidP="00DE3870">
      <w:pPr>
        <w:autoSpaceDE w:val="0"/>
        <w:autoSpaceDN w:val="0"/>
        <w:adjustRightInd w:val="0"/>
        <w:ind w:firstLine="567"/>
        <w:rPr>
          <w:rFonts w:eastAsia="Times New Roman"/>
          <w:color w:val="000000"/>
          <w:sz w:val="24"/>
          <w:szCs w:val="24"/>
        </w:rPr>
      </w:pPr>
      <w:r w:rsidRPr="00DE3870">
        <w:rPr>
          <w:rFonts w:eastAsia="Times New Roman"/>
          <w:color w:val="000000"/>
          <w:sz w:val="24"/>
          <w:szCs w:val="24"/>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14:paraId="408EC602" w14:textId="77777777" w:rsidR="00DE3870" w:rsidRPr="00DE3870" w:rsidRDefault="00DE3870" w:rsidP="00DE3870">
      <w:pPr>
        <w:autoSpaceDE w:val="0"/>
        <w:autoSpaceDN w:val="0"/>
        <w:adjustRightInd w:val="0"/>
        <w:ind w:firstLine="567"/>
        <w:rPr>
          <w:rFonts w:eastAsia="Times New Roman"/>
          <w:color w:val="000000"/>
          <w:sz w:val="24"/>
          <w:szCs w:val="24"/>
        </w:rPr>
      </w:pPr>
      <w:r w:rsidRPr="00DE3870">
        <w:rPr>
          <w:rFonts w:eastAsia="Times New Roman"/>
          <w:color w:val="000000"/>
          <w:sz w:val="24"/>
          <w:szCs w:val="24"/>
        </w:rPr>
        <w:t>Стороны принимают на себя обязанность добровольно исполнять арбитражное решение.</w:t>
      </w:r>
    </w:p>
    <w:p w14:paraId="404F1098" w14:textId="77777777" w:rsidR="00DE3870" w:rsidRPr="00DE3870" w:rsidRDefault="00DE3870" w:rsidP="00DE3870">
      <w:pPr>
        <w:autoSpaceDE w:val="0"/>
        <w:autoSpaceDN w:val="0"/>
        <w:adjustRightInd w:val="0"/>
        <w:ind w:firstLine="567"/>
        <w:rPr>
          <w:rFonts w:eastAsia="Times New Roman"/>
          <w:color w:val="000000"/>
          <w:sz w:val="24"/>
          <w:szCs w:val="24"/>
        </w:rPr>
      </w:pPr>
      <w:r w:rsidRPr="00DE3870">
        <w:rPr>
          <w:rFonts w:eastAsia="Times New Roman"/>
          <w:color w:val="000000"/>
          <w:sz w:val="24"/>
          <w:szCs w:val="24"/>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14:paraId="343C7734" w14:textId="77777777" w:rsidR="00DE3870" w:rsidRPr="00DE3870" w:rsidRDefault="00DE3870" w:rsidP="00DE3870">
      <w:pPr>
        <w:autoSpaceDE w:val="0"/>
        <w:autoSpaceDN w:val="0"/>
        <w:adjustRightInd w:val="0"/>
        <w:ind w:firstLine="567"/>
        <w:rPr>
          <w:rFonts w:eastAsia="Times New Roman"/>
          <w:color w:val="000000"/>
          <w:sz w:val="24"/>
          <w:szCs w:val="24"/>
        </w:rPr>
      </w:pPr>
      <w:r w:rsidRPr="00DE3870">
        <w:rPr>
          <w:rFonts w:eastAsia="Times New Roman"/>
          <w:color w:val="000000"/>
          <w:sz w:val="24"/>
          <w:szCs w:val="24"/>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0EB5D385" w14:textId="77777777" w:rsidR="00DE3870" w:rsidRPr="00DE3870" w:rsidRDefault="00DE3870" w:rsidP="00DE3870">
      <w:pPr>
        <w:tabs>
          <w:tab w:val="num" w:pos="935"/>
        </w:tabs>
        <w:ind w:firstLine="561"/>
        <w:rPr>
          <w:rFonts w:eastAsia="Times New Roman"/>
          <w:sz w:val="24"/>
          <w:szCs w:val="24"/>
        </w:rPr>
      </w:pPr>
      <w:r w:rsidRPr="00DE3870">
        <w:rPr>
          <w:rFonts w:eastAsia="Times New Roman"/>
          <w:sz w:val="24"/>
          <w:szCs w:val="24"/>
        </w:rPr>
        <w:t>Стороны прямо соглашаются, что арбитражное решение является окончательным для Сторон и отмене не подлежит.</w:t>
      </w:r>
    </w:p>
    <w:p w14:paraId="70804FAF" w14:textId="77777777" w:rsidR="00DE3870" w:rsidRPr="00DE3870" w:rsidRDefault="00DE3870" w:rsidP="00DE3870">
      <w:pPr>
        <w:tabs>
          <w:tab w:val="num" w:pos="935"/>
        </w:tabs>
        <w:ind w:firstLine="561"/>
        <w:rPr>
          <w:rFonts w:eastAsia="Times New Roman"/>
          <w:color w:val="000000"/>
          <w:sz w:val="24"/>
          <w:szCs w:val="24"/>
        </w:rPr>
      </w:pPr>
      <w:r w:rsidRPr="00DE3870">
        <w:rPr>
          <w:rFonts w:eastAsia="Times New Roman"/>
          <w:color w:val="000000"/>
          <w:sz w:val="24"/>
          <w:szCs w:val="24"/>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DE3870">
        <w:rPr>
          <w:rFonts w:eastAsia="Times New Roman"/>
          <w:b/>
          <w:i/>
          <w:sz w:val="24"/>
          <w:szCs w:val="24"/>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w:t>
      </w:r>
      <w:proofErr w:type="spellStart"/>
      <w:r w:rsidRPr="00DE3870">
        <w:rPr>
          <w:rFonts w:eastAsia="Times New Roman"/>
          <w:b/>
          <w:i/>
          <w:sz w:val="24"/>
          <w:szCs w:val="24"/>
        </w:rPr>
        <w:t>Атомэнергопром</w:t>
      </w:r>
      <w:proofErr w:type="spellEnd"/>
      <w:r w:rsidRPr="00DE3870">
        <w:rPr>
          <w:rFonts w:eastAsia="Times New Roman"/>
          <w:b/>
          <w:i/>
          <w:sz w:val="24"/>
          <w:szCs w:val="24"/>
        </w:rPr>
        <w:t>»)</w:t>
      </w:r>
    </w:p>
    <w:p w14:paraId="057DD986" w14:textId="77777777" w:rsidR="00DE3870" w:rsidRPr="00DE3870" w:rsidRDefault="00DE3870" w:rsidP="00DE3870">
      <w:pPr>
        <w:ind w:firstLine="567"/>
        <w:rPr>
          <w:rFonts w:eastAsia="Times New Roman"/>
          <w:spacing w:val="-10"/>
          <w:sz w:val="24"/>
          <w:szCs w:val="24"/>
        </w:rPr>
      </w:pPr>
      <w:r w:rsidRPr="00DE3870">
        <w:rPr>
          <w:rFonts w:eastAsia="Times New Roman"/>
          <w:color w:val="000000"/>
          <w:sz w:val="24"/>
          <w:szCs w:val="24"/>
        </w:rPr>
        <w:t>8.2. </w:t>
      </w:r>
      <w:r w:rsidRPr="00DE3870">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14:paraId="480EA134" w14:textId="77777777" w:rsidR="00DE3870" w:rsidRPr="00DE3870" w:rsidRDefault="00DE3870" w:rsidP="00DE3870">
      <w:pPr>
        <w:ind w:firstLine="567"/>
        <w:rPr>
          <w:rFonts w:eastAsia="Times New Roman"/>
          <w:sz w:val="24"/>
          <w:szCs w:val="24"/>
        </w:rPr>
      </w:pPr>
      <w:r w:rsidRPr="00DE3870">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14:paraId="744B1237" w14:textId="77777777" w:rsidR="00DE3870" w:rsidRPr="00DE3870" w:rsidRDefault="00DE3870" w:rsidP="00DE3870">
      <w:pPr>
        <w:ind w:firstLine="567"/>
        <w:rPr>
          <w:rFonts w:eastAsia="Times New Roman"/>
          <w:sz w:val="24"/>
          <w:szCs w:val="24"/>
        </w:rPr>
      </w:pPr>
      <w:r w:rsidRPr="00DE3870">
        <w:rPr>
          <w:rFonts w:eastAsia="Times New Roman"/>
          <w:sz w:val="24"/>
          <w:szCs w:val="24"/>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14:paraId="7F06CF5F" w14:textId="77777777" w:rsidR="00DE3870" w:rsidRPr="00DE3870" w:rsidRDefault="00DE3870" w:rsidP="00DE3870">
      <w:pPr>
        <w:tabs>
          <w:tab w:val="left" w:pos="1276"/>
        </w:tabs>
        <w:rPr>
          <w:rFonts w:eastAsia="Times New Roman"/>
          <w:sz w:val="24"/>
          <w:szCs w:val="24"/>
        </w:rPr>
      </w:pPr>
    </w:p>
    <w:p w14:paraId="434E7868" w14:textId="77777777" w:rsidR="00DE3870" w:rsidRPr="00DE3870" w:rsidRDefault="00DE3870" w:rsidP="00DE3870">
      <w:pPr>
        <w:numPr>
          <w:ilvl w:val="0"/>
          <w:numId w:val="65"/>
        </w:numPr>
        <w:tabs>
          <w:tab w:val="left" w:pos="284"/>
        </w:tabs>
        <w:ind w:left="0" w:firstLine="0"/>
        <w:contextualSpacing/>
        <w:jc w:val="center"/>
        <w:rPr>
          <w:rFonts w:eastAsia="Times New Roman"/>
          <w:sz w:val="24"/>
          <w:szCs w:val="24"/>
        </w:rPr>
      </w:pPr>
      <w:r w:rsidRPr="00DE3870">
        <w:rPr>
          <w:rFonts w:eastAsia="Times New Roman"/>
          <w:sz w:val="24"/>
          <w:szCs w:val="24"/>
        </w:rPr>
        <w:t>Раскрытие информации</w:t>
      </w:r>
    </w:p>
    <w:p w14:paraId="346E023A" w14:textId="77777777" w:rsidR="00DE3870" w:rsidRPr="00DE3870" w:rsidRDefault="00DE3870" w:rsidP="00DE3870">
      <w:pPr>
        <w:tabs>
          <w:tab w:val="left" w:pos="1276"/>
        </w:tabs>
        <w:rPr>
          <w:rFonts w:eastAsia="Times New Roman"/>
          <w:sz w:val="24"/>
          <w:szCs w:val="24"/>
          <w:lang w:eastAsia="en-US"/>
        </w:rPr>
      </w:pPr>
    </w:p>
    <w:p w14:paraId="7B5839BE"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DE3870">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14:paraId="02AC2397" w14:textId="77777777" w:rsidR="00DE3870" w:rsidRPr="00DE3870" w:rsidRDefault="00DE3870" w:rsidP="00DE3870">
      <w:pPr>
        <w:ind w:firstLine="709"/>
        <w:rPr>
          <w:rFonts w:eastAsia="Times New Roman"/>
          <w:sz w:val="24"/>
          <w:szCs w:val="24"/>
          <w:lang w:eastAsia="en-US"/>
        </w:rPr>
      </w:pPr>
      <w:r w:rsidRPr="00DE3870">
        <w:rPr>
          <w:rFonts w:eastAsia="Times New Roman"/>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w:t>
      </w:r>
      <w:r w:rsidRPr="00DE3870">
        <w:rPr>
          <w:rFonts w:eastAsia="Times New Roman"/>
          <w:sz w:val="24"/>
          <w:szCs w:val="24"/>
        </w:rPr>
        <w:lastRenderedPageBreak/>
        <w:t xml:space="preserve">__________________ на адрес(а) электронной почты Продавца _________________(далее – Сведения), являются полными, точными и достоверными. </w:t>
      </w:r>
      <w:r w:rsidRPr="00DE3870">
        <w:rPr>
          <w:rFonts w:eastAsia="Times New Roman"/>
          <w:b/>
          <w:i/>
          <w:sz w:val="24"/>
          <w:szCs w:val="24"/>
        </w:rPr>
        <w:t>(Вариант 2 применяется в случае представления сведений по электронной почте)</w:t>
      </w:r>
    </w:p>
    <w:p w14:paraId="20DE0B2F"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14:paraId="015FCDD1"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DE3870">
        <w:rPr>
          <w:rFonts w:eastAsia="Times New Roman"/>
          <w:sz w:val="24"/>
          <w:szCs w:val="24"/>
        </w:rPr>
        <w:t>Росфинмониторингу</w:t>
      </w:r>
      <w:proofErr w:type="spellEnd"/>
      <w:r w:rsidRPr="00DE3870">
        <w:rPr>
          <w:rFonts w:eastAsia="Times New Roman"/>
          <w:sz w:val="24"/>
          <w:szCs w:val="24"/>
        </w:rPr>
        <w:t>,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14:paraId="536776D5"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14:paraId="4346B427" w14:textId="77777777" w:rsidR="00DE3870" w:rsidRPr="00DE3870" w:rsidRDefault="00DE3870" w:rsidP="00DE3870">
      <w:pPr>
        <w:numPr>
          <w:ilvl w:val="0"/>
          <w:numId w:val="75"/>
        </w:numPr>
        <w:tabs>
          <w:tab w:val="left" w:pos="1276"/>
        </w:tabs>
        <w:ind w:left="0" w:firstLine="709"/>
        <w:contextualSpacing/>
        <w:rPr>
          <w:rFonts w:eastAsia="Times New Roman"/>
          <w:sz w:val="24"/>
          <w:szCs w:val="24"/>
          <w:lang w:eastAsia="en-US"/>
        </w:rPr>
      </w:pPr>
      <w:r w:rsidRPr="00DE3870">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14:paraId="0A7A1B41" w14:textId="77777777" w:rsidR="00DE3870" w:rsidRPr="00DE3870" w:rsidRDefault="00DE3870" w:rsidP="00DE3870">
      <w:pPr>
        <w:tabs>
          <w:tab w:val="left" w:pos="1276"/>
        </w:tabs>
        <w:rPr>
          <w:rFonts w:eastAsia="Times New Roman"/>
          <w:b/>
          <w:i/>
          <w:sz w:val="24"/>
          <w:szCs w:val="24"/>
        </w:rPr>
      </w:pPr>
      <w:r w:rsidRPr="00DE3870">
        <w:rPr>
          <w:rFonts w:eastAsia="Times New Roman"/>
          <w:b/>
          <w:i/>
          <w:sz w:val="24"/>
          <w:szCs w:val="24"/>
        </w:rPr>
        <w:t>(раздел 9 включается в договор, если контрагентом является юридическое лицо)</w:t>
      </w:r>
    </w:p>
    <w:p w14:paraId="09745359" w14:textId="77777777" w:rsidR="00DE3870" w:rsidRPr="00DE3870" w:rsidRDefault="00DE3870" w:rsidP="00DE3870">
      <w:pPr>
        <w:tabs>
          <w:tab w:val="left" w:pos="1276"/>
        </w:tabs>
        <w:rPr>
          <w:rFonts w:eastAsia="Times New Roman"/>
          <w:b/>
          <w:i/>
          <w:sz w:val="24"/>
          <w:szCs w:val="24"/>
        </w:rPr>
      </w:pPr>
    </w:p>
    <w:p w14:paraId="4EAE42CA" w14:textId="77777777" w:rsidR="00DE3870" w:rsidRPr="00DE3870" w:rsidRDefault="00DE3870" w:rsidP="00DE3870">
      <w:pPr>
        <w:numPr>
          <w:ilvl w:val="0"/>
          <w:numId w:val="65"/>
        </w:numPr>
        <w:tabs>
          <w:tab w:val="left" w:pos="426"/>
        </w:tabs>
        <w:ind w:left="0" w:firstLine="0"/>
        <w:contextualSpacing/>
        <w:jc w:val="center"/>
        <w:rPr>
          <w:rFonts w:eastAsia="Times New Roman"/>
          <w:sz w:val="24"/>
          <w:szCs w:val="24"/>
        </w:rPr>
      </w:pPr>
      <w:r w:rsidRPr="00DE3870">
        <w:rPr>
          <w:rFonts w:eastAsia="Times New Roman"/>
          <w:sz w:val="24"/>
          <w:szCs w:val="24"/>
        </w:rPr>
        <w:t>Форс-мажор</w:t>
      </w:r>
    </w:p>
    <w:p w14:paraId="0E4527D6" w14:textId="77777777" w:rsidR="00DE3870" w:rsidRPr="00DE3870" w:rsidRDefault="00DE3870" w:rsidP="00DE3870">
      <w:pPr>
        <w:tabs>
          <w:tab w:val="left" w:pos="1276"/>
        </w:tabs>
        <w:rPr>
          <w:rFonts w:eastAsia="Times New Roman"/>
          <w:sz w:val="24"/>
          <w:szCs w:val="24"/>
          <w:lang w:eastAsia="en-US"/>
        </w:rPr>
      </w:pPr>
    </w:p>
    <w:p w14:paraId="0E15F82A" w14:textId="77777777" w:rsidR="00DE3870" w:rsidRPr="00DE3870" w:rsidRDefault="00DE3870" w:rsidP="00DE3870">
      <w:pPr>
        <w:numPr>
          <w:ilvl w:val="1"/>
          <w:numId w:val="82"/>
        </w:numPr>
        <w:tabs>
          <w:tab w:val="left" w:pos="0"/>
          <w:tab w:val="left" w:pos="1276"/>
        </w:tabs>
        <w:ind w:left="0" w:firstLine="714"/>
        <w:contextualSpacing/>
        <w:rPr>
          <w:rFonts w:eastAsia="Times New Roman"/>
          <w:sz w:val="24"/>
          <w:szCs w:val="24"/>
          <w:lang w:eastAsia="en-US"/>
        </w:rPr>
      </w:pPr>
      <w:r w:rsidRPr="00DE3870">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DE3870">
        <w:rPr>
          <w:rFonts w:eastAsia="Times New Roman"/>
          <w:sz w:val="24"/>
          <w:szCs w:val="24"/>
          <w:lang w:eastAsia="en-US"/>
        </w:rPr>
        <w:t>.</w:t>
      </w:r>
    </w:p>
    <w:p w14:paraId="7BDE184E"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DE3870">
        <w:rPr>
          <w:rFonts w:eastAsia="Times New Roman"/>
          <w:sz w:val="24"/>
          <w:szCs w:val="24"/>
          <w:lang w:eastAsia="en-US"/>
        </w:rPr>
        <w:t>.</w:t>
      </w:r>
    </w:p>
    <w:p w14:paraId="12575942"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DE3870">
        <w:rPr>
          <w:rFonts w:eastAsia="Times New Roman"/>
          <w:sz w:val="24"/>
          <w:szCs w:val="24"/>
          <w:lang w:eastAsia="en-US"/>
        </w:rPr>
        <w:t>.</w:t>
      </w:r>
    </w:p>
    <w:p w14:paraId="3C07E243"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DE3870">
        <w:rPr>
          <w:rFonts w:eastAsia="Times New Roman"/>
          <w:sz w:val="24"/>
          <w:szCs w:val="24"/>
          <w:lang w:eastAsia="en-US"/>
        </w:rPr>
        <w:t>.</w:t>
      </w:r>
    </w:p>
    <w:p w14:paraId="15800167"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lang w:eastAsia="en-US"/>
        </w:rPr>
        <w:t xml:space="preserve"> </w:t>
      </w:r>
      <w:r w:rsidRPr="00DE3870">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w:t>
      </w:r>
      <w:r w:rsidRPr="00DE3870">
        <w:rPr>
          <w:rFonts w:eastAsia="Times New Roman"/>
          <w:sz w:val="24"/>
          <w:szCs w:val="24"/>
        </w:rPr>
        <w:lastRenderedPageBreak/>
        <w:t>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DE3870">
        <w:rPr>
          <w:rFonts w:eastAsia="Times New Roman"/>
          <w:sz w:val="24"/>
          <w:szCs w:val="24"/>
          <w:lang w:eastAsia="en-US"/>
        </w:rPr>
        <w:t>.</w:t>
      </w:r>
    </w:p>
    <w:p w14:paraId="6AC296D2" w14:textId="77777777" w:rsidR="00DE3870" w:rsidRPr="00DE3870" w:rsidRDefault="00DE3870" w:rsidP="00DE3870">
      <w:pPr>
        <w:numPr>
          <w:ilvl w:val="1"/>
          <w:numId w:val="82"/>
        </w:numPr>
        <w:tabs>
          <w:tab w:val="left" w:pos="1276"/>
        </w:tabs>
        <w:ind w:left="0" w:firstLine="714"/>
        <w:contextualSpacing/>
        <w:rPr>
          <w:rFonts w:eastAsia="Times New Roman"/>
          <w:sz w:val="24"/>
          <w:szCs w:val="24"/>
          <w:lang w:eastAsia="en-US"/>
        </w:rPr>
      </w:pPr>
      <w:r w:rsidRPr="00DE3870">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14:paraId="4620DE4A" w14:textId="77777777" w:rsidR="00DE3870" w:rsidRPr="00DE3870" w:rsidRDefault="00DE3870" w:rsidP="00DE3870">
      <w:pPr>
        <w:tabs>
          <w:tab w:val="left" w:pos="1276"/>
        </w:tabs>
        <w:rPr>
          <w:rFonts w:eastAsia="Times New Roman"/>
          <w:sz w:val="24"/>
          <w:szCs w:val="24"/>
          <w:lang w:eastAsia="en-US"/>
        </w:rPr>
      </w:pPr>
    </w:p>
    <w:p w14:paraId="75FC9B37" w14:textId="77777777" w:rsidR="00DE3870" w:rsidRPr="00DE3870" w:rsidRDefault="00DE3870" w:rsidP="00DE3870">
      <w:pPr>
        <w:numPr>
          <w:ilvl w:val="0"/>
          <w:numId w:val="65"/>
        </w:numPr>
        <w:tabs>
          <w:tab w:val="left" w:pos="426"/>
        </w:tabs>
        <w:ind w:left="0" w:firstLine="0"/>
        <w:contextualSpacing/>
        <w:jc w:val="center"/>
        <w:rPr>
          <w:rFonts w:eastAsia="Times New Roman"/>
          <w:sz w:val="24"/>
          <w:szCs w:val="24"/>
        </w:rPr>
      </w:pPr>
      <w:r w:rsidRPr="00DE3870">
        <w:rPr>
          <w:rFonts w:eastAsia="Times New Roman"/>
          <w:sz w:val="24"/>
          <w:szCs w:val="24"/>
        </w:rPr>
        <w:t>Прочие положения</w:t>
      </w:r>
    </w:p>
    <w:p w14:paraId="76DB811E" w14:textId="77777777" w:rsidR="00DE3870" w:rsidRPr="00DE3870" w:rsidRDefault="00DE3870" w:rsidP="00DE3870">
      <w:pPr>
        <w:rPr>
          <w:rFonts w:eastAsia="Times New Roman"/>
          <w:sz w:val="24"/>
          <w:szCs w:val="24"/>
          <w:lang w:eastAsia="en-US"/>
        </w:rPr>
      </w:pPr>
    </w:p>
    <w:p w14:paraId="5DF54A91"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DE3870">
          <w:rPr>
            <w:rFonts w:eastAsia="Times New Roman"/>
            <w:sz w:val="24"/>
            <w:szCs w:val="24"/>
          </w:rPr>
          <w:t>www.rdr.rosatom.ru</w:t>
        </w:r>
      </w:hyperlink>
      <w:r w:rsidRPr="00DE3870">
        <w:rPr>
          <w:rFonts w:eastAsia="Times New Roman"/>
          <w:sz w:val="24"/>
          <w:szCs w:val="24"/>
        </w:rPr>
        <w:t xml:space="preserve"> в соответствии с утвержденными </w:t>
      </w:r>
      <w:proofErr w:type="spellStart"/>
      <w:r w:rsidRPr="00DE3870">
        <w:rPr>
          <w:rFonts w:eastAsia="Times New Roman"/>
          <w:sz w:val="24"/>
          <w:szCs w:val="24"/>
        </w:rPr>
        <w:t>Госкорпорацией</w:t>
      </w:r>
      <w:proofErr w:type="spellEnd"/>
      <w:r w:rsidRPr="00DE3870">
        <w:rPr>
          <w:rFonts w:eastAsia="Times New Roman"/>
          <w:sz w:val="24"/>
          <w:szCs w:val="24"/>
        </w:rPr>
        <w:t xml:space="preserve"> «Росатом» Едиными отраслевыми методическими указаниями по оценке деловой репутации, могут быть внесены сведения и документы о таких нарушениях.</w:t>
      </w:r>
    </w:p>
    <w:p w14:paraId="263A8175"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14:paraId="2D8524BF" w14:textId="77777777" w:rsidR="00DE3870" w:rsidRPr="00DE3870" w:rsidRDefault="00DE3870" w:rsidP="00DE3870">
      <w:pPr>
        <w:widowControl w:val="0"/>
        <w:tabs>
          <w:tab w:val="left" w:pos="0"/>
        </w:tabs>
        <w:autoSpaceDE w:val="0"/>
        <w:autoSpaceDN w:val="0"/>
        <w:adjustRightInd w:val="0"/>
        <w:rPr>
          <w:rFonts w:eastAsia="Times New Roman"/>
          <w:sz w:val="24"/>
          <w:szCs w:val="24"/>
        </w:rPr>
      </w:pPr>
      <w:r w:rsidRPr="00DE3870">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14:paraId="67DF728D" w14:textId="77777777" w:rsidR="00DE3870" w:rsidRPr="00DE3870" w:rsidRDefault="00DE3870" w:rsidP="00DE3870">
      <w:pPr>
        <w:widowControl w:val="0"/>
        <w:tabs>
          <w:tab w:val="left" w:pos="0"/>
        </w:tabs>
        <w:autoSpaceDE w:val="0"/>
        <w:autoSpaceDN w:val="0"/>
        <w:adjustRightInd w:val="0"/>
        <w:rPr>
          <w:rFonts w:eastAsia="Times New Roman"/>
          <w:sz w:val="24"/>
          <w:szCs w:val="24"/>
        </w:rPr>
      </w:pPr>
      <w:r w:rsidRPr="00DE3870">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DE3870">
        <w:rPr>
          <w:rFonts w:eastAsia="Times New Roman"/>
          <w:sz w:val="24"/>
          <w:szCs w:val="24"/>
        </w:rPr>
        <w:tab/>
      </w:r>
    </w:p>
    <w:p w14:paraId="023A69C9" w14:textId="77777777" w:rsidR="00DE3870" w:rsidRPr="00DE3870" w:rsidRDefault="00DE3870" w:rsidP="00DE3870">
      <w:pPr>
        <w:widowControl w:val="0"/>
        <w:tabs>
          <w:tab w:val="left" w:pos="0"/>
        </w:tabs>
        <w:autoSpaceDE w:val="0"/>
        <w:autoSpaceDN w:val="0"/>
        <w:adjustRightInd w:val="0"/>
        <w:rPr>
          <w:rFonts w:eastAsia="Times New Roman"/>
          <w:sz w:val="24"/>
          <w:szCs w:val="24"/>
        </w:rPr>
      </w:pPr>
      <w:r w:rsidRPr="00DE3870">
        <w:rPr>
          <w:rFonts w:eastAsia="Times New Roman"/>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14:paraId="15F90057"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14:paraId="0C8EC58E"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14:paraId="5C3D88B0"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14:paraId="3FB1B94E" w14:textId="77777777" w:rsidR="00DE3870" w:rsidRPr="00DE3870" w:rsidRDefault="00DE3870" w:rsidP="00DE3870">
      <w:pPr>
        <w:numPr>
          <w:ilvl w:val="0"/>
          <w:numId w:val="76"/>
        </w:numPr>
        <w:tabs>
          <w:tab w:val="left" w:pos="1276"/>
        </w:tabs>
        <w:ind w:left="0" w:firstLine="709"/>
        <w:contextualSpacing/>
        <w:rPr>
          <w:rFonts w:eastAsia="Times New Roman"/>
          <w:sz w:val="24"/>
          <w:szCs w:val="24"/>
        </w:rPr>
      </w:pPr>
      <w:r w:rsidRPr="00DE3870">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14:paraId="7E189D06"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lang w:eastAsia="en-US"/>
        </w:rPr>
        <w:t>Противодействие коррупции</w:t>
      </w:r>
      <w:r w:rsidRPr="00DE3870">
        <w:rPr>
          <w:rFonts w:eastAsia="Times New Roman"/>
          <w:sz w:val="24"/>
          <w:szCs w:val="24"/>
        </w:rPr>
        <w:t>.</w:t>
      </w:r>
    </w:p>
    <w:p w14:paraId="114CEEDC" w14:textId="77777777" w:rsidR="00DE3870" w:rsidRPr="00DE3870" w:rsidRDefault="00DE3870" w:rsidP="00DE3870">
      <w:pPr>
        <w:tabs>
          <w:tab w:val="left" w:pos="1276"/>
        </w:tabs>
        <w:ind w:firstLine="709"/>
        <w:rPr>
          <w:rFonts w:eastAsia="Times New Roman"/>
          <w:sz w:val="24"/>
          <w:szCs w:val="24"/>
        </w:rPr>
      </w:pPr>
      <w:r w:rsidRPr="00DE3870">
        <w:rPr>
          <w:rFonts w:eastAsia="Times New Roman"/>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14:paraId="4F74352E" w14:textId="77777777" w:rsidR="00DE3870" w:rsidRPr="00DE3870" w:rsidRDefault="00DE3870" w:rsidP="00DE3870">
      <w:pPr>
        <w:ind w:firstLine="709"/>
        <w:rPr>
          <w:rFonts w:eastAsia="Times New Roman"/>
          <w:sz w:val="24"/>
          <w:szCs w:val="24"/>
        </w:rPr>
      </w:pPr>
      <w:r w:rsidRPr="00DE3870">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14:paraId="3828F596"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lastRenderedPageBreak/>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DE3870">
        <w:rPr>
          <w:rFonts w:eastAsia="Times New Roman"/>
          <w:sz w:val="24"/>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p>
    <w:p w14:paraId="16624719"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Договор регулируется и подлежит толкованию в соответствии с законодательством Российской Федерации.</w:t>
      </w:r>
    </w:p>
    <w:p w14:paraId="534E481F" w14:textId="717ED698"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 xml:space="preserve">Стороны заключили Договор в </w:t>
      </w:r>
      <w:r w:rsidR="00841920">
        <w:rPr>
          <w:rFonts w:eastAsia="Times New Roman"/>
          <w:sz w:val="24"/>
          <w:szCs w:val="24"/>
        </w:rPr>
        <w:t>2</w:t>
      </w:r>
      <w:r w:rsidRPr="00DE3870">
        <w:rPr>
          <w:rFonts w:eastAsia="Times New Roman"/>
          <w:sz w:val="24"/>
          <w:szCs w:val="24"/>
        </w:rPr>
        <w:t xml:space="preserve"> (</w:t>
      </w:r>
      <w:r w:rsidR="00841920">
        <w:rPr>
          <w:rFonts w:eastAsia="Times New Roman"/>
          <w:sz w:val="24"/>
          <w:szCs w:val="24"/>
        </w:rPr>
        <w:t>двух</w:t>
      </w:r>
      <w:r w:rsidRPr="00DE3870">
        <w:rPr>
          <w:rFonts w:eastAsia="Times New Roman"/>
          <w:sz w:val="24"/>
          <w:szCs w:val="24"/>
        </w:rPr>
        <w:t>) экземплярах, имеющих равную юридическую силу, 1 (один) – для Прода</w:t>
      </w:r>
      <w:r w:rsidR="00841920">
        <w:rPr>
          <w:rFonts w:eastAsia="Times New Roman"/>
          <w:sz w:val="24"/>
          <w:szCs w:val="24"/>
        </w:rPr>
        <w:t>вца, 1 (один) – для Покупателя.</w:t>
      </w:r>
    </w:p>
    <w:p w14:paraId="7D31B662" w14:textId="77777777" w:rsidR="00DE3870" w:rsidRPr="00DE3870" w:rsidRDefault="00DE3870" w:rsidP="00DE3870">
      <w:pPr>
        <w:numPr>
          <w:ilvl w:val="0"/>
          <w:numId w:val="76"/>
        </w:numPr>
        <w:tabs>
          <w:tab w:val="left" w:pos="1276"/>
        </w:tabs>
        <w:ind w:left="0" w:firstLine="709"/>
        <w:contextualSpacing/>
        <w:rPr>
          <w:rFonts w:eastAsia="Times New Roman"/>
          <w:sz w:val="24"/>
          <w:szCs w:val="24"/>
          <w:lang w:eastAsia="en-US"/>
        </w:rPr>
      </w:pPr>
      <w:r w:rsidRPr="00DE3870">
        <w:rPr>
          <w:rFonts w:eastAsia="Times New Roman"/>
          <w:sz w:val="24"/>
          <w:szCs w:val="24"/>
        </w:rPr>
        <w:t>Следующие Приложения являются неотъемлемой частью Договора:</w:t>
      </w:r>
    </w:p>
    <w:p w14:paraId="772EC7BB"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Приложение № 1 – Перечень Имущества;</w:t>
      </w:r>
    </w:p>
    <w:p w14:paraId="58B153FB"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Приложение № 2 –</w:t>
      </w:r>
      <w:r w:rsidRPr="00DE3870">
        <w:rPr>
          <w:rFonts w:eastAsia="Times New Roman"/>
          <w:sz w:val="24"/>
          <w:szCs w:val="24"/>
          <w:lang w:val="en-US"/>
        </w:rPr>
        <w:t> </w:t>
      </w:r>
      <w:r w:rsidRPr="00DE3870">
        <w:rPr>
          <w:rFonts w:eastAsia="Times New Roman"/>
          <w:sz w:val="24"/>
          <w:szCs w:val="24"/>
        </w:rPr>
        <w:t>Форма Акта приема-передачи Имущества;</w:t>
      </w:r>
    </w:p>
    <w:p w14:paraId="25EFB88D"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Приложение</w:t>
      </w:r>
      <w:r w:rsidRPr="00DE3870">
        <w:rPr>
          <w:rFonts w:eastAsia="Times New Roman"/>
          <w:sz w:val="24"/>
          <w:szCs w:val="24"/>
          <w:lang w:val="en-US"/>
        </w:rPr>
        <w:t> </w:t>
      </w:r>
      <w:r w:rsidRPr="00DE3870">
        <w:rPr>
          <w:rFonts w:eastAsia="Times New Roman"/>
          <w:sz w:val="24"/>
          <w:szCs w:val="24"/>
        </w:rPr>
        <w:t>№</w:t>
      </w:r>
      <w:r w:rsidRPr="00DE3870">
        <w:rPr>
          <w:rFonts w:eastAsia="Times New Roman"/>
          <w:sz w:val="24"/>
          <w:szCs w:val="24"/>
          <w:lang w:val="en-US"/>
        </w:rPr>
        <w:t> </w:t>
      </w:r>
      <w:r w:rsidRPr="00DE3870">
        <w:rPr>
          <w:rFonts w:eastAsia="Times New Roman"/>
          <w:sz w:val="24"/>
          <w:szCs w:val="24"/>
        </w:rPr>
        <w:t>3</w:t>
      </w:r>
      <w:r w:rsidRPr="00DE3870">
        <w:rPr>
          <w:rFonts w:eastAsia="Times New Roman"/>
          <w:sz w:val="24"/>
          <w:szCs w:val="24"/>
          <w:lang w:val="en-US"/>
        </w:rPr>
        <w:t> </w:t>
      </w:r>
      <w:r w:rsidRPr="00DE3870">
        <w:rPr>
          <w:rFonts w:eastAsia="Times New Roman"/>
          <w:sz w:val="24"/>
          <w:szCs w:val="24"/>
        </w:rPr>
        <w:t>–</w:t>
      </w:r>
      <w:r w:rsidRPr="00DE3870">
        <w:rPr>
          <w:rFonts w:eastAsia="Times New Roman"/>
          <w:sz w:val="24"/>
          <w:szCs w:val="24"/>
          <w:lang w:val="en-US"/>
        </w:rPr>
        <w:t> </w:t>
      </w:r>
      <w:r w:rsidRPr="00DE3870">
        <w:rPr>
          <w:rFonts w:eastAsia="Times New Roman"/>
          <w:sz w:val="24"/>
          <w:szCs w:val="24"/>
          <w:lang w:eastAsia="en-US"/>
        </w:rPr>
        <w:t>Положение</w:t>
      </w:r>
      <w:r w:rsidRPr="00DE3870">
        <w:rPr>
          <w:rFonts w:eastAsia="Times New Roman"/>
          <w:sz w:val="24"/>
          <w:szCs w:val="24"/>
        </w:rPr>
        <w:t xml:space="preserve"> о конфиденциальности и взаимном неразглашении информации;</w:t>
      </w:r>
    </w:p>
    <w:p w14:paraId="7887B011" w14:textId="77777777" w:rsidR="00DE3870" w:rsidRPr="00DE3870" w:rsidRDefault="00DE3870" w:rsidP="00DE3870">
      <w:pPr>
        <w:ind w:firstLine="709"/>
        <w:rPr>
          <w:rFonts w:eastAsia="Times New Roman"/>
          <w:sz w:val="24"/>
          <w:szCs w:val="24"/>
        </w:rPr>
      </w:pPr>
      <w:r w:rsidRPr="00DE3870">
        <w:rPr>
          <w:rFonts w:eastAsia="Times New Roman"/>
          <w:sz w:val="24"/>
          <w:szCs w:val="24"/>
        </w:rPr>
        <w:t>Приложения</w:t>
      </w:r>
      <w:r w:rsidRPr="00DE3870">
        <w:rPr>
          <w:rFonts w:eastAsia="Times New Roman"/>
          <w:sz w:val="24"/>
          <w:szCs w:val="24"/>
          <w:lang w:val="en-US"/>
        </w:rPr>
        <w:t> </w:t>
      </w:r>
      <w:r w:rsidRPr="00DE3870">
        <w:rPr>
          <w:rFonts w:eastAsia="Times New Roman"/>
          <w:sz w:val="24"/>
          <w:szCs w:val="24"/>
        </w:rPr>
        <w:t>№ 4, № 5, № 6, № 7 – Формы актов приема-передачи ОС-1а, ОС-1з, ОС-1, накладной М-15.</w:t>
      </w:r>
    </w:p>
    <w:p w14:paraId="5DC8E992" w14:textId="77777777" w:rsidR="00DE3870" w:rsidRPr="00DE3870" w:rsidRDefault="00DE3870" w:rsidP="00DE3870">
      <w:pPr>
        <w:numPr>
          <w:ilvl w:val="0"/>
          <w:numId w:val="65"/>
        </w:numPr>
        <w:tabs>
          <w:tab w:val="left" w:pos="426"/>
        </w:tabs>
        <w:ind w:left="0" w:firstLine="0"/>
        <w:contextualSpacing/>
        <w:jc w:val="center"/>
        <w:rPr>
          <w:rFonts w:eastAsia="Times New Roman"/>
          <w:sz w:val="24"/>
          <w:szCs w:val="24"/>
        </w:rPr>
      </w:pPr>
      <w:r w:rsidRPr="00DE3870">
        <w:rPr>
          <w:rFonts w:eastAsia="Times New Roman"/>
          <w:sz w:val="24"/>
          <w:szCs w:val="24"/>
        </w:rPr>
        <w:t>Реквизиты Сторон</w:t>
      </w:r>
    </w:p>
    <w:p w14:paraId="7FB56C16"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33ACD3FE" w14:textId="77777777" w:rsidTr="00DE3870">
        <w:tc>
          <w:tcPr>
            <w:tcW w:w="4927" w:type="dxa"/>
            <w:tcBorders>
              <w:top w:val="nil"/>
              <w:left w:val="nil"/>
              <w:bottom w:val="nil"/>
              <w:right w:val="nil"/>
            </w:tcBorders>
          </w:tcPr>
          <w:p w14:paraId="6E009754" w14:textId="77777777" w:rsidR="00DE3870" w:rsidRPr="00DE3870" w:rsidRDefault="00DE3870" w:rsidP="00DE3870">
            <w:pPr>
              <w:rPr>
                <w:sz w:val="24"/>
                <w:szCs w:val="24"/>
              </w:rPr>
            </w:pPr>
            <w:r w:rsidRPr="00DE3870">
              <w:rPr>
                <w:sz w:val="24"/>
                <w:szCs w:val="24"/>
              </w:rPr>
              <w:t>Продавец: АО «ПО ЭХЗ»</w:t>
            </w:r>
          </w:p>
        </w:tc>
        <w:tc>
          <w:tcPr>
            <w:tcW w:w="4926" w:type="dxa"/>
            <w:tcBorders>
              <w:top w:val="nil"/>
              <w:left w:val="nil"/>
              <w:bottom w:val="nil"/>
              <w:right w:val="nil"/>
            </w:tcBorders>
          </w:tcPr>
          <w:p w14:paraId="27BA5DCA" w14:textId="77777777" w:rsidR="00DE3870" w:rsidRPr="00DE3870" w:rsidRDefault="00DE3870" w:rsidP="00DE3870">
            <w:pPr>
              <w:tabs>
                <w:tab w:val="left" w:pos="1276"/>
              </w:tabs>
              <w:rPr>
                <w:sz w:val="24"/>
                <w:szCs w:val="24"/>
              </w:rPr>
            </w:pPr>
            <w:r w:rsidRPr="00DE3870">
              <w:rPr>
                <w:sz w:val="24"/>
                <w:szCs w:val="24"/>
              </w:rPr>
              <w:t>Покупатель: (сокращенное наименование по Уставу)/ФИО (для физического лица)</w:t>
            </w:r>
          </w:p>
        </w:tc>
      </w:tr>
      <w:tr w:rsidR="00DE3870" w:rsidRPr="00DE3870" w14:paraId="3749C37C" w14:textId="77777777" w:rsidTr="00DE3870">
        <w:tc>
          <w:tcPr>
            <w:tcW w:w="4927" w:type="dxa"/>
            <w:tcBorders>
              <w:top w:val="nil"/>
              <w:left w:val="nil"/>
              <w:bottom w:val="nil"/>
              <w:right w:val="nil"/>
            </w:tcBorders>
          </w:tcPr>
          <w:p w14:paraId="084D874D"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214C4827"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КПП </w:t>
            </w:r>
          </w:p>
          <w:p w14:paraId="0678B5F8"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5FE9AE9A"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Место нахождения: </w:t>
            </w:r>
          </w:p>
          <w:p w14:paraId="22DC3D0A"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Почтовый адрес: </w:t>
            </w:r>
          </w:p>
          <w:p w14:paraId="761E5C1B"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р/с. </w:t>
            </w:r>
            <w:r w:rsidRPr="00DE3870">
              <w:rPr>
                <w:sz w:val="24"/>
                <w:szCs w:val="24"/>
              </w:rPr>
              <w:tab/>
              <w:t xml:space="preserve">в </w:t>
            </w:r>
            <w:r w:rsidRPr="00DE3870">
              <w:rPr>
                <w:sz w:val="24"/>
                <w:szCs w:val="24"/>
              </w:rPr>
              <w:tab/>
            </w:r>
          </w:p>
          <w:p w14:paraId="05C06FD9" w14:textId="77777777" w:rsidR="00DE3870" w:rsidRPr="00DE3870" w:rsidRDefault="00DE3870" w:rsidP="00DE3870">
            <w:pPr>
              <w:jc w:val="left"/>
              <w:rPr>
                <w:sz w:val="24"/>
                <w:szCs w:val="24"/>
              </w:rPr>
            </w:pPr>
            <w:proofErr w:type="spellStart"/>
            <w:r w:rsidRPr="00DE3870">
              <w:rPr>
                <w:sz w:val="24"/>
                <w:szCs w:val="24"/>
              </w:rPr>
              <w:t>Кор.сч</w:t>
            </w:r>
            <w:proofErr w:type="spellEnd"/>
            <w:r w:rsidRPr="00DE3870">
              <w:rPr>
                <w:sz w:val="24"/>
                <w:szCs w:val="24"/>
              </w:rPr>
              <w:tab/>
            </w:r>
          </w:p>
          <w:p w14:paraId="428F8ADC" w14:textId="77777777" w:rsidR="00DE3870" w:rsidRPr="00DE3870" w:rsidRDefault="00DE3870" w:rsidP="00DE3870">
            <w:pPr>
              <w:jc w:val="left"/>
              <w:rPr>
                <w:sz w:val="24"/>
                <w:szCs w:val="24"/>
              </w:rPr>
            </w:pPr>
            <w:r w:rsidRPr="00DE3870">
              <w:rPr>
                <w:sz w:val="24"/>
                <w:szCs w:val="24"/>
              </w:rPr>
              <w:t xml:space="preserve">БИК </w:t>
            </w:r>
            <w:r w:rsidRPr="00DE3870">
              <w:rPr>
                <w:sz w:val="24"/>
                <w:szCs w:val="24"/>
              </w:rPr>
              <w:tab/>
            </w:r>
          </w:p>
          <w:p w14:paraId="17CEE826" w14:textId="77777777" w:rsidR="00DE3870" w:rsidRPr="00DE3870" w:rsidRDefault="00DE3870" w:rsidP="00DE3870">
            <w:pPr>
              <w:jc w:val="left"/>
              <w:rPr>
                <w:sz w:val="24"/>
                <w:szCs w:val="24"/>
              </w:rPr>
            </w:pPr>
          </w:p>
          <w:p w14:paraId="77ACC58E" w14:textId="77777777" w:rsidR="00DE3870" w:rsidRPr="00DE3870" w:rsidRDefault="00DE3870" w:rsidP="00DE3870">
            <w:pPr>
              <w:jc w:val="left"/>
              <w:rPr>
                <w:sz w:val="24"/>
                <w:szCs w:val="24"/>
              </w:rPr>
            </w:pPr>
          </w:p>
        </w:tc>
        <w:tc>
          <w:tcPr>
            <w:tcW w:w="4926" w:type="dxa"/>
            <w:tcBorders>
              <w:top w:val="nil"/>
              <w:left w:val="nil"/>
              <w:bottom w:val="nil"/>
              <w:right w:val="nil"/>
            </w:tcBorders>
          </w:tcPr>
          <w:p w14:paraId="3A23CAED"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0A2CC6FC"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КПП</w:t>
            </w:r>
          </w:p>
          <w:p w14:paraId="72DA5FB3"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3E965209"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Место нахождения:</w:t>
            </w:r>
            <w:r w:rsidRPr="00DE3870">
              <w:rPr>
                <w:sz w:val="24"/>
                <w:szCs w:val="24"/>
              </w:rPr>
              <w:tab/>
              <w:t>(указать</w:t>
            </w:r>
          </w:p>
          <w:p w14:paraId="27D5EE6D" w14:textId="77777777" w:rsidR="00DE3870" w:rsidRPr="00DE3870" w:rsidRDefault="00DE3870" w:rsidP="00DE3870">
            <w:pPr>
              <w:jc w:val="left"/>
              <w:rPr>
                <w:sz w:val="24"/>
                <w:szCs w:val="24"/>
              </w:rPr>
            </w:pPr>
            <w:r w:rsidRPr="00DE3870">
              <w:rPr>
                <w:sz w:val="24"/>
                <w:szCs w:val="24"/>
              </w:rPr>
              <w:t>место нахождения по Уставу)</w:t>
            </w:r>
          </w:p>
          <w:p w14:paraId="55288631" w14:textId="77777777" w:rsidR="00DE3870" w:rsidRPr="00DE3870" w:rsidRDefault="00DE3870" w:rsidP="00DE3870">
            <w:pPr>
              <w:widowControl w:val="0"/>
              <w:tabs>
                <w:tab w:val="left" w:leader="underscore" w:pos="2909"/>
              </w:tabs>
              <w:spacing w:line="324" w:lineRule="exact"/>
              <w:jc w:val="left"/>
              <w:rPr>
                <w:sz w:val="24"/>
                <w:szCs w:val="24"/>
              </w:rPr>
            </w:pPr>
            <w:r w:rsidRPr="00DE3870">
              <w:rPr>
                <w:sz w:val="24"/>
                <w:szCs w:val="24"/>
              </w:rPr>
              <w:t>Почтовый адрес:</w:t>
            </w:r>
            <w:r w:rsidRPr="00DE3870">
              <w:rPr>
                <w:sz w:val="24"/>
                <w:szCs w:val="24"/>
              </w:rPr>
              <w:tab/>
              <w:t>(указать</w:t>
            </w:r>
          </w:p>
          <w:p w14:paraId="0EB0E14B" w14:textId="77777777" w:rsidR="00DE3870" w:rsidRPr="00DE3870" w:rsidRDefault="00DE3870" w:rsidP="00DE3870">
            <w:pPr>
              <w:jc w:val="left"/>
              <w:rPr>
                <w:sz w:val="24"/>
                <w:szCs w:val="24"/>
              </w:rPr>
            </w:pPr>
            <w:r w:rsidRPr="00DE3870">
              <w:rPr>
                <w:sz w:val="24"/>
                <w:szCs w:val="24"/>
              </w:rPr>
              <w:t>фактический адрес для переписки)</w:t>
            </w:r>
          </w:p>
          <w:p w14:paraId="32BFA568"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р/с. </w:t>
            </w:r>
            <w:r w:rsidRPr="00DE3870">
              <w:rPr>
                <w:sz w:val="24"/>
                <w:szCs w:val="24"/>
              </w:rPr>
              <w:tab/>
              <w:t xml:space="preserve">в </w:t>
            </w:r>
            <w:r w:rsidRPr="00DE3870">
              <w:rPr>
                <w:sz w:val="24"/>
                <w:szCs w:val="24"/>
              </w:rPr>
              <w:tab/>
            </w:r>
          </w:p>
          <w:p w14:paraId="7D39523B" w14:textId="77777777" w:rsidR="00DE3870" w:rsidRPr="00DE3870" w:rsidRDefault="00DE3870" w:rsidP="00DE3870">
            <w:pPr>
              <w:jc w:val="left"/>
              <w:rPr>
                <w:sz w:val="24"/>
                <w:szCs w:val="24"/>
              </w:rPr>
            </w:pPr>
            <w:proofErr w:type="spellStart"/>
            <w:r w:rsidRPr="00DE3870">
              <w:rPr>
                <w:sz w:val="24"/>
                <w:szCs w:val="24"/>
              </w:rPr>
              <w:t>Кор.сч</w:t>
            </w:r>
            <w:proofErr w:type="spellEnd"/>
            <w:r w:rsidRPr="00DE3870">
              <w:rPr>
                <w:sz w:val="24"/>
                <w:szCs w:val="24"/>
              </w:rPr>
              <w:tab/>
            </w:r>
          </w:p>
          <w:p w14:paraId="1B149E44" w14:textId="77777777" w:rsidR="00DE3870" w:rsidRPr="00DE3870" w:rsidRDefault="00DE3870" w:rsidP="00DE3870">
            <w:pPr>
              <w:jc w:val="left"/>
              <w:rPr>
                <w:sz w:val="24"/>
                <w:szCs w:val="24"/>
              </w:rPr>
            </w:pPr>
            <w:r w:rsidRPr="00DE3870">
              <w:rPr>
                <w:sz w:val="24"/>
                <w:szCs w:val="24"/>
              </w:rPr>
              <w:t xml:space="preserve">БИК </w:t>
            </w:r>
            <w:r w:rsidRPr="00DE3870">
              <w:rPr>
                <w:sz w:val="24"/>
                <w:szCs w:val="24"/>
              </w:rPr>
              <w:tab/>
            </w:r>
          </w:p>
          <w:p w14:paraId="010861B6" w14:textId="77777777" w:rsidR="00DE3870" w:rsidRPr="00DE3870" w:rsidRDefault="00DE3870" w:rsidP="00DE3870">
            <w:pPr>
              <w:jc w:val="left"/>
              <w:rPr>
                <w:sz w:val="24"/>
                <w:szCs w:val="24"/>
              </w:rPr>
            </w:pPr>
          </w:p>
          <w:p w14:paraId="39992FC6" w14:textId="77777777" w:rsidR="00DE3870" w:rsidRPr="00DE3870" w:rsidRDefault="00DE3870" w:rsidP="00DE3870">
            <w:pPr>
              <w:jc w:val="left"/>
              <w:rPr>
                <w:sz w:val="24"/>
                <w:szCs w:val="24"/>
              </w:rPr>
            </w:pPr>
            <w:r w:rsidRPr="00DE3870">
              <w:rPr>
                <w:sz w:val="24"/>
                <w:szCs w:val="24"/>
              </w:rPr>
              <w:t>Для физического лица:</w:t>
            </w:r>
          </w:p>
          <w:p w14:paraId="44CAA2A9" w14:textId="77777777" w:rsidR="00DE3870" w:rsidRPr="00DE3870" w:rsidRDefault="00DE3870" w:rsidP="00DE3870">
            <w:pPr>
              <w:jc w:val="left"/>
              <w:rPr>
                <w:sz w:val="24"/>
                <w:szCs w:val="24"/>
              </w:rPr>
            </w:pPr>
            <w:r w:rsidRPr="00DE3870">
              <w:rPr>
                <w:sz w:val="24"/>
                <w:szCs w:val="24"/>
              </w:rPr>
              <w:t>Паспортные данные:_____</w:t>
            </w:r>
          </w:p>
          <w:p w14:paraId="2CCF09A2" w14:textId="77777777" w:rsidR="00DE3870" w:rsidRPr="00DE3870" w:rsidRDefault="00DE3870" w:rsidP="00DE3870">
            <w:pPr>
              <w:jc w:val="left"/>
              <w:rPr>
                <w:sz w:val="24"/>
                <w:szCs w:val="24"/>
              </w:rPr>
            </w:pPr>
            <w:r w:rsidRPr="00DE3870">
              <w:rPr>
                <w:sz w:val="24"/>
                <w:szCs w:val="24"/>
              </w:rPr>
              <w:t>Адрес регистрации:________</w:t>
            </w:r>
          </w:p>
          <w:p w14:paraId="1DB15655" w14:textId="77777777" w:rsidR="00DE3870" w:rsidRPr="00DE3870" w:rsidRDefault="00DE3870" w:rsidP="00DE3870">
            <w:pPr>
              <w:jc w:val="left"/>
              <w:rPr>
                <w:sz w:val="24"/>
                <w:szCs w:val="24"/>
              </w:rPr>
            </w:pPr>
          </w:p>
        </w:tc>
      </w:tr>
    </w:tbl>
    <w:p w14:paraId="23DD4643" w14:textId="77777777" w:rsidR="00DE3870" w:rsidRPr="00DE3870" w:rsidRDefault="00DE3870" w:rsidP="00DE3870">
      <w:pPr>
        <w:jc w:val="left"/>
        <w:rPr>
          <w:rFonts w:eastAsia="Times New Roman"/>
          <w:sz w:val="24"/>
          <w:szCs w:val="24"/>
        </w:rPr>
      </w:pPr>
    </w:p>
    <w:p w14:paraId="7ADD467D" w14:textId="77777777" w:rsidR="00DE3870" w:rsidRPr="00DE3870" w:rsidRDefault="00DE3870" w:rsidP="00DE3870">
      <w:pPr>
        <w:widowControl w:val="0"/>
        <w:autoSpaceDE w:val="0"/>
        <w:autoSpaceDN w:val="0"/>
        <w:adjustRightInd w:val="0"/>
        <w:ind w:right="-2"/>
        <w:contextualSpacing/>
        <w:jc w:val="center"/>
        <w:rPr>
          <w:rFonts w:eastAsia="Times New Roman"/>
          <w:sz w:val="24"/>
          <w:szCs w:val="24"/>
        </w:rPr>
      </w:pPr>
      <w:r w:rsidRPr="00DE3870">
        <w:rPr>
          <w:rFonts w:eastAsia="Times New Roman"/>
          <w:sz w:val="24"/>
          <w:szCs w:val="24"/>
        </w:rPr>
        <w:t>Подписи Сторон</w:t>
      </w:r>
    </w:p>
    <w:p w14:paraId="15E6148F"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3BF43AE5" w14:textId="77777777" w:rsidTr="00DE3870">
        <w:tc>
          <w:tcPr>
            <w:tcW w:w="4927" w:type="dxa"/>
            <w:tcBorders>
              <w:top w:val="nil"/>
              <w:left w:val="nil"/>
              <w:bottom w:val="nil"/>
              <w:right w:val="nil"/>
            </w:tcBorders>
          </w:tcPr>
          <w:p w14:paraId="36AF820C"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061CE6DF" w14:textId="77777777" w:rsidR="00DE3870" w:rsidRPr="00DE3870" w:rsidRDefault="00DE3870" w:rsidP="00DE3870">
            <w:pPr>
              <w:widowControl w:val="0"/>
              <w:spacing w:line="280" w:lineRule="exact"/>
              <w:jc w:val="left"/>
              <w:rPr>
                <w:sz w:val="24"/>
                <w:szCs w:val="24"/>
              </w:rPr>
            </w:pPr>
          </w:p>
          <w:p w14:paraId="1DD1AAB1" w14:textId="77777777" w:rsidR="00DE3870" w:rsidRPr="00DE3870" w:rsidRDefault="00DE3870" w:rsidP="00DE3870">
            <w:pPr>
              <w:tabs>
                <w:tab w:val="left" w:pos="1276"/>
              </w:tabs>
              <w:rPr>
                <w:sz w:val="24"/>
                <w:szCs w:val="24"/>
              </w:rPr>
            </w:pPr>
            <w:r w:rsidRPr="00DE3870">
              <w:rPr>
                <w:sz w:val="24"/>
                <w:szCs w:val="24"/>
              </w:rPr>
              <w:t>МП</w:t>
            </w:r>
          </w:p>
        </w:tc>
        <w:tc>
          <w:tcPr>
            <w:tcW w:w="4926" w:type="dxa"/>
            <w:tcBorders>
              <w:top w:val="nil"/>
              <w:left w:val="nil"/>
              <w:bottom w:val="nil"/>
              <w:right w:val="nil"/>
            </w:tcBorders>
          </w:tcPr>
          <w:p w14:paraId="0F8E0C30"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577656A4" w14:textId="77777777" w:rsidR="00DE3870" w:rsidRPr="00DE3870" w:rsidRDefault="00DE3870" w:rsidP="00DE3870">
            <w:pPr>
              <w:widowControl w:val="0"/>
              <w:spacing w:line="280" w:lineRule="exact"/>
              <w:jc w:val="left"/>
              <w:rPr>
                <w:sz w:val="24"/>
                <w:szCs w:val="24"/>
              </w:rPr>
            </w:pPr>
          </w:p>
          <w:p w14:paraId="71E6BD2C" w14:textId="77777777" w:rsidR="00DE3870" w:rsidRPr="00DE3870" w:rsidRDefault="00DE3870" w:rsidP="00DE3870">
            <w:pPr>
              <w:tabs>
                <w:tab w:val="left" w:pos="1276"/>
              </w:tabs>
              <w:rPr>
                <w:sz w:val="24"/>
                <w:szCs w:val="24"/>
              </w:rPr>
            </w:pPr>
            <w:r w:rsidRPr="00DE3870">
              <w:rPr>
                <w:sz w:val="24"/>
                <w:szCs w:val="24"/>
              </w:rPr>
              <w:t>МП</w:t>
            </w:r>
          </w:p>
        </w:tc>
      </w:tr>
    </w:tbl>
    <w:p w14:paraId="23842B0D" w14:textId="77777777" w:rsidR="00DE3870" w:rsidRPr="00DE3870" w:rsidRDefault="00DE3870" w:rsidP="00DE3870">
      <w:pPr>
        <w:tabs>
          <w:tab w:val="left" w:pos="1427"/>
        </w:tabs>
        <w:jc w:val="left"/>
        <w:rPr>
          <w:rFonts w:eastAsia="Times New Roman"/>
          <w:sz w:val="24"/>
          <w:szCs w:val="24"/>
        </w:rPr>
      </w:pPr>
    </w:p>
    <w:p w14:paraId="20744C9E" w14:textId="77777777" w:rsidR="00DE3870" w:rsidRPr="00DE3870" w:rsidRDefault="00DE3870" w:rsidP="00DE3870">
      <w:pPr>
        <w:tabs>
          <w:tab w:val="left" w:pos="1427"/>
        </w:tabs>
        <w:rPr>
          <w:rFonts w:eastAsia="Times New Roman"/>
          <w:b/>
          <w:i/>
          <w:sz w:val="24"/>
          <w:szCs w:val="24"/>
        </w:rPr>
      </w:pPr>
      <w:r w:rsidRPr="00DE3870">
        <w:rPr>
          <w:rFonts w:eastAsia="Times New Roman"/>
          <w:b/>
          <w:i/>
          <w:sz w:val="24"/>
          <w:szCs w:val="24"/>
        </w:rPr>
        <w:lastRenderedPageBreak/>
        <w:t xml:space="preserve">Примечание: договор со всеми приложениями </w:t>
      </w:r>
      <w:r w:rsidRPr="00DE3870">
        <w:rPr>
          <w:rFonts w:eastAsia="Times New Roman"/>
          <w:b/>
          <w:i/>
          <w:color w:val="000000"/>
          <w:sz w:val="24"/>
          <w:szCs w:val="24"/>
          <w:u w:val="single"/>
        </w:rPr>
        <w:t>должен быть прошит перед подписанием,</w:t>
      </w:r>
      <w:r w:rsidRPr="00DE3870">
        <w:rPr>
          <w:rFonts w:eastAsia="Times New Roman"/>
          <w:b/>
          <w:i/>
          <w:sz w:val="24"/>
          <w:szCs w:val="24"/>
        </w:rPr>
        <w:t xml:space="preserve"> и прошивка должна быть удостоверена подписями Сторон и скреплена печатями </w:t>
      </w:r>
      <w:r w:rsidRPr="00DE3870">
        <w:rPr>
          <w:rFonts w:eastAsia="Times New Roman"/>
          <w:b/>
          <w:i/>
          <w:color w:val="000000"/>
          <w:sz w:val="24"/>
          <w:szCs w:val="24"/>
          <w:u w:val="single"/>
        </w:rPr>
        <w:t>в обязательном порядке</w:t>
      </w:r>
      <w:r w:rsidRPr="00DE3870">
        <w:rPr>
          <w:rFonts w:eastAsia="Times New Roman"/>
          <w:b/>
          <w:i/>
          <w:sz w:val="24"/>
          <w:szCs w:val="24"/>
        </w:rPr>
        <w:t>.</w:t>
      </w:r>
    </w:p>
    <w:p w14:paraId="28AC1A66" w14:textId="77777777" w:rsidR="00DE3870" w:rsidRPr="00DE3870" w:rsidRDefault="00DE3870" w:rsidP="00DE3870">
      <w:pPr>
        <w:tabs>
          <w:tab w:val="left" w:pos="1427"/>
        </w:tabs>
        <w:rPr>
          <w:rFonts w:eastAsia="Times New Roman"/>
          <w:sz w:val="24"/>
          <w:szCs w:val="24"/>
        </w:rPr>
      </w:pPr>
    </w:p>
    <w:p w14:paraId="6D7D7C17" w14:textId="77777777" w:rsidR="00DE3870" w:rsidRPr="00DE3870" w:rsidRDefault="00DE3870" w:rsidP="00DE3870">
      <w:pPr>
        <w:pageBreakBefore/>
        <w:widowControl w:val="0"/>
        <w:tabs>
          <w:tab w:val="left" w:pos="567"/>
        </w:tabs>
        <w:autoSpaceDE w:val="0"/>
        <w:autoSpaceDN w:val="0"/>
        <w:adjustRightInd w:val="0"/>
        <w:ind w:firstLine="992"/>
        <w:jc w:val="right"/>
        <w:rPr>
          <w:rFonts w:eastAsia="Arial Unicode MS"/>
          <w:color w:val="000000"/>
          <w:sz w:val="24"/>
          <w:szCs w:val="24"/>
        </w:rPr>
      </w:pPr>
      <w:r w:rsidRPr="00DE3870">
        <w:rPr>
          <w:rFonts w:eastAsia="Times New Roman"/>
          <w:sz w:val="24"/>
          <w:szCs w:val="24"/>
        </w:rPr>
        <w:lastRenderedPageBreak/>
        <w:t>П</w:t>
      </w:r>
      <w:r w:rsidRPr="00DE3870">
        <w:rPr>
          <w:rFonts w:eastAsia="Arial Unicode MS"/>
          <w:color w:val="000000"/>
          <w:sz w:val="24"/>
          <w:szCs w:val="24"/>
        </w:rPr>
        <w:t>риложение № 1</w:t>
      </w:r>
    </w:p>
    <w:p w14:paraId="020E71AD"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7F2B9BF0"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470A38D4" w14:textId="77777777" w:rsidR="00DE3870" w:rsidRPr="00DE3870" w:rsidRDefault="00DE3870" w:rsidP="00DE3870">
      <w:pPr>
        <w:widowControl w:val="0"/>
        <w:ind w:firstLine="993"/>
        <w:jc w:val="right"/>
        <w:rPr>
          <w:rFonts w:eastAsia="Arial Unicode MS"/>
          <w:color w:val="000000"/>
          <w:sz w:val="24"/>
          <w:szCs w:val="24"/>
        </w:rPr>
      </w:pPr>
    </w:p>
    <w:p w14:paraId="37205F9B" w14:textId="77777777" w:rsidR="00DE3870" w:rsidRPr="00DE3870" w:rsidRDefault="00DE3870" w:rsidP="00DE3870">
      <w:pPr>
        <w:autoSpaceDE w:val="0"/>
        <w:autoSpaceDN w:val="0"/>
        <w:adjustRightInd w:val="0"/>
        <w:jc w:val="center"/>
        <w:rPr>
          <w:rFonts w:eastAsia="Arial Unicode MS"/>
          <w:color w:val="000000"/>
          <w:sz w:val="24"/>
          <w:szCs w:val="24"/>
        </w:rPr>
      </w:pPr>
      <w:r w:rsidRPr="00DE3870">
        <w:rPr>
          <w:rFonts w:eastAsia="Arial Unicode MS"/>
          <w:color w:val="000000"/>
          <w:sz w:val="24"/>
          <w:szCs w:val="24"/>
        </w:rPr>
        <w:t>Перечень Имущества</w:t>
      </w:r>
    </w:p>
    <w:p w14:paraId="70009965" w14:textId="77777777" w:rsidR="00DE3870" w:rsidRPr="00DE3870" w:rsidRDefault="00DE3870" w:rsidP="00DE3870">
      <w:pPr>
        <w:autoSpaceDE w:val="0"/>
        <w:autoSpaceDN w:val="0"/>
        <w:adjustRightInd w:val="0"/>
        <w:rPr>
          <w:rFonts w:eastAsia="Arial Unicode MS"/>
          <w:color w:val="000000"/>
          <w:sz w:val="24"/>
          <w:szCs w:val="24"/>
        </w:rPr>
      </w:pPr>
    </w:p>
    <w:p w14:paraId="62099A98" w14:textId="77777777" w:rsidR="00DE3870" w:rsidRPr="00DE3870" w:rsidRDefault="00DE3870" w:rsidP="00DE3870">
      <w:pPr>
        <w:numPr>
          <w:ilvl w:val="0"/>
          <w:numId w:val="77"/>
        </w:numPr>
        <w:tabs>
          <w:tab w:val="left" w:pos="851"/>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Недвижимое имущество:</w:t>
      </w:r>
    </w:p>
    <w:p w14:paraId="257CB06E" w14:textId="77777777" w:rsidR="00DE3870" w:rsidRPr="00DE3870" w:rsidRDefault="00DE3870" w:rsidP="00DE3870">
      <w:pPr>
        <w:numPr>
          <w:ilvl w:val="0"/>
          <w:numId w:val="78"/>
        </w:numPr>
        <w:tabs>
          <w:tab w:val="left" w:pos="993"/>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Здания:</w:t>
      </w:r>
    </w:p>
    <w:p w14:paraId="3B89456D" w14:textId="77777777" w:rsidR="00DE3870" w:rsidRPr="00DE3870" w:rsidRDefault="00DE3870" w:rsidP="00DE3870">
      <w:pPr>
        <w:numPr>
          <w:ilvl w:val="0"/>
          <w:numId w:val="79"/>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 xml:space="preserve">Здание ______________ </w:t>
      </w:r>
      <w:r w:rsidRPr="00DE3870">
        <w:rPr>
          <w:rFonts w:eastAsia="Times New Roman"/>
          <w:i/>
          <w:sz w:val="24"/>
          <w:szCs w:val="24"/>
        </w:rPr>
        <w:t>(точное наименование по свидетельству, например: здание гаража)</w:t>
      </w:r>
      <w:r w:rsidRPr="00DE3870">
        <w:rPr>
          <w:rFonts w:eastAsia="Times New Roman"/>
          <w:sz w:val="24"/>
          <w:szCs w:val="24"/>
        </w:rPr>
        <w:t xml:space="preserve">, общей площадью ___ кв. м, </w:t>
      </w:r>
      <w:r w:rsidRPr="00DE3870">
        <w:rPr>
          <w:rFonts w:eastAsia="Times New Roman"/>
          <w:i/>
          <w:sz w:val="24"/>
          <w:szCs w:val="24"/>
        </w:rPr>
        <w:t>другие характеристики (при наличии</w:t>
      </w:r>
      <w:r w:rsidRPr="00DE3870">
        <w:rPr>
          <w:rFonts w:eastAsia="Times New Roman"/>
          <w:sz w:val="24"/>
          <w:szCs w:val="24"/>
        </w:rPr>
        <w:t xml:space="preserve">), инв. № ____, расположенное по адресу  ________ </w:t>
      </w:r>
      <w:r w:rsidRPr="00DE3870">
        <w:rPr>
          <w:rFonts w:eastAsia="Times New Roman"/>
          <w:i/>
          <w:sz w:val="24"/>
          <w:szCs w:val="24"/>
        </w:rPr>
        <w:t>(точный адрес по свидетельству</w:t>
      </w:r>
      <w:r w:rsidRPr="00DE3870">
        <w:rPr>
          <w:rFonts w:eastAsia="Times New Roman"/>
          <w:sz w:val="24"/>
          <w:szCs w:val="24"/>
        </w:rPr>
        <w:t>) (далее – Здание-1).</w:t>
      </w:r>
    </w:p>
    <w:p w14:paraId="1C393BCB" w14:textId="77777777"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Arial Unicode MS"/>
          <w:color w:val="000000"/>
          <w:sz w:val="24"/>
          <w:szCs w:val="24"/>
        </w:rPr>
        <w:t xml:space="preserve">Здание-1 принадлежит Продавцу на праве собственности, о чем в Едином государственном реестре </w:t>
      </w:r>
      <w:r w:rsidRPr="00DE3870">
        <w:rPr>
          <w:rFonts w:eastAsia="Arial Unicode MS"/>
          <w:b/>
          <w:i/>
          <w:color w:val="000000"/>
          <w:sz w:val="24"/>
          <w:szCs w:val="24"/>
        </w:rPr>
        <w:t>(далее выбрать нужное)</w:t>
      </w:r>
      <w:r w:rsidRPr="00DE3870">
        <w:rPr>
          <w:rFonts w:eastAsia="Arial Unicode MS"/>
          <w:color w:val="000000"/>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DE3870">
        <w:rPr>
          <w:rFonts w:eastAsia="Arial Unicode MS"/>
          <w:b/>
          <w:i/>
          <w:color w:val="000000"/>
          <w:sz w:val="24"/>
          <w:szCs w:val="24"/>
        </w:rPr>
        <w:t>далее выбрать нужное)</w:t>
      </w:r>
      <w:r w:rsidRPr="00DE3870">
        <w:rPr>
          <w:rFonts w:eastAsia="Arial Unicode MS"/>
          <w:color w:val="000000"/>
          <w:sz w:val="24"/>
          <w:szCs w:val="24"/>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14:paraId="5AB7A260" w14:textId="4770A720"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Arial Unicode MS"/>
          <w:color w:val="000000"/>
          <w:sz w:val="24"/>
          <w:szCs w:val="24"/>
        </w:rPr>
        <w:t xml:space="preserve">Цена Здания-1 составляет ____________(______________) рублей, включая </w:t>
      </w:r>
      <w:r w:rsidR="00841920">
        <w:rPr>
          <w:rFonts w:eastAsia="Arial Unicode MS"/>
          <w:color w:val="000000"/>
          <w:sz w:val="24"/>
          <w:szCs w:val="24"/>
        </w:rPr>
        <w:t>20</w:t>
      </w:r>
      <w:r w:rsidRPr="00DE3870">
        <w:rPr>
          <w:rFonts w:eastAsia="Arial Unicode MS"/>
          <w:color w:val="000000"/>
          <w:sz w:val="24"/>
          <w:szCs w:val="24"/>
        </w:rPr>
        <w:t>% НДС в размере ______________(__________________________) рублей.</w:t>
      </w:r>
    </w:p>
    <w:p w14:paraId="51DD2F97" w14:textId="77777777" w:rsidR="00DE3870" w:rsidRPr="00DE3870" w:rsidRDefault="00DE3870" w:rsidP="00DE3870">
      <w:pPr>
        <w:numPr>
          <w:ilvl w:val="0"/>
          <w:numId w:val="79"/>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w:t>
      </w:r>
    </w:p>
    <w:p w14:paraId="2D779138" w14:textId="77777777" w:rsidR="00DE3870" w:rsidRPr="00DE3870" w:rsidRDefault="00DE3870" w:rsidP="00DE3870">
      <w:pPr>
        <w:tabs>
          <w:tab w:val="left" w:pos="1276"/>
        </w:tabs>
        <w:autoSpaceDE w:val="0"/>
        <w:autoSpaceDN w:val="0"/>
        <w:adjustRightInd w:val="0"/>
        <w:rPr>
          <w:rFonts w:eastAsia="Arial Unicode MS"/>
          <w:color w:val="000000"/>
          <w:sz w:val="24"/>
          <w:szCs w:val="24"/>
        </w:rPr>
      </w:pPr>
    </w:p>
    <w:p w14:paraId="5F0AD142" w14:textId="77777777" w:rsidR="00DE3870" w:rsidRPr="00DE3870" w:rsidRDefault="00DE3870" w:rsidP="00DE3870">
      <w:pPr>
        <w:numPr>
          <w:ilvl w:val="0"/>
          <w:numId w:val="78"/>
        </w:numPr>
        <w:tabs>
          <w:tab w:val="left" w:pos="993"/>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Земельные участки:</w:t>
      </w:r>
    </w:p>
    <w:p w14:paraId="3D0AA87E" w14:textId="77777777" w:rsidR="00DE3870" w:rsidRPr="00DE3870" w:rsidRDefault="00DE3870" w:rsidP="00DE3870">
      <w:pPr>
        <w:numPr>
          <w:ilvl w:val="0"/>
          <w:numId w:val="80"/>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14:paraId="5CEEC99B" w14:textId="77777777" w:rsidR="00DE3870" w:rsidRPr="00DE3870" w:rsidRDefault="00DE3870" w:rsidP="00DE3870">
      <w:pPr>
        <w:autoSpaceDE w:val="0"/>
        <w:autoSpaceDN w:val="0"/>
        <w:adjustRightInd w:val="0"/>
        <w:ind w:firstLine="567"/>
        <w:rPr>
          <w:rFonts w:eastAsia="Times New Roman"/>
          <w:sz w:val="24"/>
          <w:szCs w:val="24"/>
        </w:rPr>
      </w:pPr>
      <w:r w:rsidRPr="00DE3870">
        <w:rPr>
          <w:rFonts w:eastAsia="Times New Roman"/>
          <w:sz w:val="24"/>
          <w:szCs w:val="24"/>
        </w:rPr>
        <w:t xml:space="preserve">Земельный участок принадлежит Продавцу на праве собственности, о чем в Едином государственном реестре </w:t>
      </w:r>
      <w:r w:rsidRPr="00DE3870">
        <w:rPr>
          <w:rFonts w:eastAsia="Times New Roman"/>
          <w:b/>
          <w:i/>
          <w:sz w:val="24"/>
          <w:szCs w:val="24"/>
        </w:rPr>
        <w:t>(далее выбрать нужное)</w:t>
      </w:r>
      <w:r w:rsidRPr="00DE3870">
        <w:rPr>
          <w:rFonts w:eastAsia="Times New Roman"/>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DE3870">
        <w:rPr>
          <w:rFonts w:eastAsia="Arial Unicode MS"/>
          <w:b/>
          <w:i/>
          <w:color w:val="000000"/>
          <w:sz w:val="24"/>
          <w:szCs w:val="24"/>
        </w:rPr>
        <w:t>далее выбрать нужное)</w:t>
      </w:r>
      <w:r w:rsidRPr="00DE3870">
        <w:rPr>
          <w:rFonts w:eastAsia="Arial Unicode MS"/>
          <w:color w:val="000000"/>
          <w:sz w:val="24"/>
          <w:szCs w:val="24"/>
        </w:rPr>
        <w:t xml:space="preserve"> </w:t>
      </w:r>
      <w:r w:rsidRPr="00DE3870">
        <w:rPr>
          <w:rFonts w:eastAsia="Times New Roman"/>
          <w:sz w:val="24"/>
          <w:szCs w:val="24"/>
        </w:rPr>
        <w:t xml:space="preserve">свидетельством о государственной регистрации права </w:t>
      </w:r>
      <w:r w:rsidRPr="00DE3870">
        <w:rPr>
          <w:rFonts w:eastAsia="Arial Unicode MS"/>
          <w:color w:val="000000"/>
          <w:sz w:val="24"/>
          <w:szCs w:val="24"/>
        </w:rPr>
        <w:t>/ выпиской из Единого государственного реестра недвижимости</w:t>
      </w:r>
      <w:r w:rsidRPr="00DE3870">
        <w:rPr>
          <w:rFonts w:eastAsia="Times New Roman"/>
          <w:sz w:val="24"/>
          <w:szCs w:val="24"/>
        </w:rPr>
        <w:t xml:space="preserve"> _______________ от _______________ года.</w:t>
      </w:r>
    </w:p>
    <w:p w14:paraId="4FB9255C" w14:textId="77777777"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Arial Unicode MS"/>
          <w:color w:val="000000"/>
          <w:sz w:val="24"/>
          <w:szCs w:val="24"/>
        </w:rPr>
        <w:t>Цена Земельного участка составляет _____________(____________________) рублей, НДС не облагается.</w:t>
      </w:r>
    </w:p>
    <w:p w14:paraId="0CDB2366" w14:textId="77777777" w:rsidR="00DE3870" w:rsidRPr="00DE3870" w:rsidRDefault="00DE3870" w:rsidP="00DE3870">
      <w:pPr>
        <w:numPr>
          <w:ilvl w:val="0"/>
          <w:numId w:val="80"/>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w:t>
      </w:r>
    </w:p>
    <w:p w14:paraId="4DE9C5E3" w14:textId="77777777" w:rsidR="00DE3870" w:rsidRPr="00DE3870" w:rsidRDefault="00DE3870" w:rsidP="00DE3870">
      <w:pPr>
        <w:autoSpaceDE w:val="0"/>
        <w:autoSpaceDN w:val="0"/>
        <w:adjustRightInd w:val="0"/>
        <w:rPr>
          <w:rFonts w:eastAsia="Arial Unicode MS"/>
          <w:color w:val="000000"/>
          <w:sz w:val="24"/>
          <w:szCs w:val="24"/>
        </w:rPr>
      </w:pPr>
    </w:p>
    <w:p w14:paraId="1C597A65" w14:textId="77777777" w:rsidR="00DE3870" w:rsidRPr="00DE3870" w:rsidRDefault="00DE3870" w:rsidP="00DE3870">
      <w:pPr>
        <w:numPr>
          <w:ilvl w:val="0"/>
          <w:numId w:val="78"/>
        </w:numPr>
        <w:tabs>
          <w:tab w:val="left" w:pos="993"/>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Сооружения:</w:t>
      </w:r>
    </w:p>
    <w:p w14:paraId="2FB941DE" w14:textId="77777777" w:rsidR="00DE3870" w:rsidRPr="00DE3870" w:rsidRDefault="00DE3870" w:rsidP="00DE3870">
      <w:pPr>
        <w:numPr>
          <w:ilvl w:val="0"/>
          <w:numId w:val="81"/>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 xml:space="preserve">Сооружение ________________ </w:t>
      </w:r>
      <w:r w:rsidRPr="00DE3870">
        <w:rPr>
          <w:rFonts w:eastAsia="Times New Roman"/>
          <w:i/>
          <w:sz w:val="24"/>
          <w:szCs w:val="24"/>
        </w:rPr>
        <w:t>(точное наименование по свидетельству)</w:t>
      </w:r>
      <w:r w:rsidRPr="00DE3870">
        <w:rPr>
          <w:rFonts w:eastAsia="Times New Roman"/>
          <w:sz w:val="24"/>
          <w:szCs w:val="24"/>
        </w:rPr>
        <w:t xml:space="preserve">, общей площадью ___ кв. м, </w:t>
      </w:r>
      <w:r w:rsidRPr="00DE3870">
        <w:rPr>
          <w:rFonts w:eastAsia="Times New Roman"/>
          <w:i/>
          <w:sz w:val="24"/>
          <w:szCs w:val="24"/>
        </w:rPr>
        <w:t>другие характеристики (при наличии),</w:t>
      </w:r>
      <w:r w:rsidRPr="00DE3870">
        <w:rPr>
          <w:rFonts w:eastAsia="Times New Roman"/>
          <w:sz w:val="24"/>
          <w:szCs w:val="24"/>
        </w:rPr>
        <w:t xml:space="preserve"> инв. № ____, расположенное по адресу ________ </w:t>
      </w:r>
      <w:r w:rsidRPr="00DE3870">
        <w:rPr>
          <w:rFonts w:eastAsia="Times New Roman"/>
          <w:i/>
          <w:sz w:val="24"/>
          <w:szCs w:val="24"/>
        </w:rPr>
        <w:t>(точный адрес по свидетельству)</w:t>
      </w:r>
      <w:r w:rsidRPr="00DE3870">
        <w:rPr>
          <w:rFonts w:eastAsia="Times New Roman"/>
          <w:sz w:val="24"/>
          <w:szCs w:val="24"/>
        </w:rPr>
        <w:t>, (далее – Сооружение).</w:t>
      </w:r>
    </w:p>
    <w:p w14:paraId="7120BEEE" w14:textId="77777777" w:rsidR="00DE3870" w:rsidRPr="00DE3870" w:rsidRDefault="00DE3870" w:rsidP="00DE3870">
      <w:pPr>
        <w:autoSpaceDE w:val="0"/>
        <w:autoSpaceDN w:val="0"/>
        <w:adjustRightInd w:val="0"/>
        <w:ind w:firstLine="567"/>
        <w:rPr>
          <w:rFonts w:eastAsia="Times New Roman"/>
          <w:sz w:val="24"/>
          <w:szCs w:val="24"/>
        </w:rPr>
      </w:pPr>
      <w:r w:rsidRPr="00DE3870">
        <w:rPr>
          <w:rFonts w:eastAsia="Times New Roman"/>
          <w:sz w:val="24"/>
          <w:szCs w:val="24"/>
        </w:rPr>
        <w:t xml:space="preserve">Сооружение принадлежит Продавцу на праве собственности, о чем в Едином государственном реестре </w:t>
      </w:r>
      <w:r w:rsidRPr="00DE3870">
        <w:rPr>
          <w:rFonts w:eastAsia="Times New Roman"/>
          <w:b/>
          <w:i/>
          <w:sz w:val="24"/>
          <w:szCs w:val="24"/>
        </w:rPr>
        <w:t>(далее выбрать нужное)</w:t>
      </w:r>
      <w:r w:rsidRPr="00DE3870">
        <w:rPr>
          <w:rFonts w:eastAsia="Times New Roman"/>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DE3870">
        <w:rPr>
          <w:rFonts w:eastAsia="Arial Unicode MS"/>
          <w:b/>
          <w:i/>
          <w:color w:val="000000"/>
          <w:sz w:val="24"/>
          <w:szCs w:val="24"/>
        </w:rPr>
        <w:t>далее выбрать нужное)</w:t>
      </w:r>
      <w:r w:rsidRPr="00DE3870">
        <w:rPr>
          <w:rFonts w:eastAsia="Arial Unicode MS"/>
          <w:color w:val="000000"/>
          <w:sz w:val="24"/>
          <w:szCs w:val="24"/>
        </w:rPr>
        <w:t xml:space="preserve"> </w:t>
      </w:r>
      <w:r w:rsidRPr="00DE3870">
        <w:rPr>
          <w:rFonts w:eastAsia="Times New Roman"/>
          <w:sz w:val="24"/>
          <w:szCs w:val="24"/>
        </w:rPr>
        <w:t xml:space="preserve">свидетельством о государственной регистрации права </w:t>
      </w:r>
      <w:r w:rsidRPr="00DE3870">
        <w:rPr>
          <w:rFonts w:eastAsia="Arial Unicode MS"/>
          <w:color w:val="000000"/>
          <w:sz w:val="24"/>
          <w:szCs w:val="24"/>
        </w:rPr>
        <w:t>/ выпиской из Единого государственного реестра недвижимости</w:t>
      </w:r>
      <w:r w:rsidRPr="00DE3870">
        <w:rPr>
          <w:rFonts w:eastAsia="Times New Roman"/>
          <w:sz w:val="24"/>
          <w:szCs w:val="24"/>
        </w:rPr>
        <w:t xml:space="preserve"> _______________ от _______________ года.</w:t>
      </w:r>
    </w:p>
    <w:p w14:paraId="1049B623" w14:textId="4C30BF3D" w:rsidR="00DE3870" w:rsidRPr="00DE3870" w:rsidRDefault="00DE3870" w:rsidP="00DE3870">
      <w:pPr>
        <w:autoSpaceDE w:val="0"/>
        <w:autoSpaceDN w:val="0"/>
        <w:adjustRightInd w:val="0"/>
        <w:ind w:firstLine="567"/>
        <w:rPr>
          <w:rFonts w:eastAsia="Arial Unicode MS"/>
          <w:color w:val="000000"/>
          <w:sz w:val="24"/>
          <w:szCs w:val="24"/>
        </w:rPr>
      </w:pPr>
      <w:r w:rsidRPr="00DE3870">
        <w:rPr>
          <w:rFonts w:eastAsia="Times New Roman"/>
          <w:sz w:val="24"/>
          <w:szCs w:val="24"/>
        </w:rPr>
        <w:t xml:space="preserve">Цена Сооружения составляет ____________(______________) рублей, включая </w:t>
      </w:r>
      <w:r w:rsidR="00841920">
        <w:rPr>
          <w:rFonts w:eastAsia="Times New Roman"/>
          <w:sz w:val="24"/>
          <w:szCs w:val="24"/>
        </w:rPr>
        <w:t>20</w:t>
      </w:r>
      <w:r w:rsidRPr="00DE3870">
        <w:rPr>
          <w:rFonts w:eastAsia="Times New Roman"/>
          <w:sz w:val="24"/>
          <w:szCs w:val="24"/>
        </w:rPr>
        <w:t>% НДС в размере ______________(__________________________) рублей.</w:t>
      </w:r>
    </w:p>
    <w:p w14:paraId="76DD11FC" w14:textId="77777777" w:rsidR="00DE3870" w:rsidRPr="00DE3870" w:rsidRDefault="00DE3870" w:rsidP="00DE3870">
      <w:pPr>
        <w:numPr>
          <w:ilvl w:val="0"/>
          <w:numId w:val="81"/>
        </w:numPr>
        <w:tabs>
          <w:tab w:val="left" w:pos="1276"/>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t>…</w:t>
      </w:r>
    </w:p>
    <w:p w14:paraId="1A07F65F" w14:textId="77777777" w:rsidR="00DE3870" w:rsidRPr="00DE3870" w:rsidRDefault="00DE3870" w:rsidP="00DE3870">
      <w:pPr>
        <w:autoSpaceDE w:val="0"/>
        <w:autoSpaceDN w:val="0"/>
        <w:adjustRightInd w:val="0"/>
        <w:rPr>
          <w:rFonts w:eastAsia="Arial Unicode MS"/>
          <w:color w:val="000000"/>
          <w:sz w:val="24"/>
          <w:szCs w:val="24"/>
        </w:rPr>
      </w:pPr>
    </w:p>
    <w:p w14:paraId="7BCC341F" w14:textId="77777777" w:rsidR="00DE3870" w:rsidRPr="00DE3870" w:rsidRDefault="00DE3870" w:rsidP="00DE3870">
      <w:pPr>
        <w:autoSpaceDE w:val="0"/>
        <w:autoSpaceDN w:val="0"/>
        <w:adjustRightInd w:val="0"/>
        <w:ind w:firstLine="567"/>
        <w:rPr>
          <w:rFonts w:eastAsia="Arial Unicode MS"/>
          <w:color w:val="000000"/>
          <w:sz w:val="24"/>
          <w:szCs w:val="24"/>
        </w:rPr>
      </w:pPr>
    </w:p>
    <w:p w14:paraId="63F870BC" w14:textId="77777777" w:rsidR="00DE3870" w:rsidRPr="00DE3870" w:rsidRDefault="00DE3870" w:rsidP="00DE3870">
      <w:pPr>
        <w:numPr>
          <w:ilvl w:val="0"/>
          <w:numId w:val="77"/>
        </w:numPr>
        <w:tabs>
          <w:tab w:val="left" w:pos="851"/>
        </w:tabs>
        <w:autoSpaceDE w:val="0"/>
        <w:autoSpaceDN w:val="0"/>
        <w:adjustRightInd w:val="0"/>
        <w:ind w:left="0" w:firstLine="567"/>
        <w:contextualSpacing/>
        <w:rPr>
          <w:rFonts w:eastAsia="Arial Unicode MS"/>
          <w:color w:val="000000"/>
          <w:sz w:val="24"/>
          <w:szCs w:val="24"/>
        </w:rPr>
      </w:pPr>
      <w:r w:rsidRPr="00DE3870">
        <w:rPr>
          <w:rFonts w:eastAsia="Times New Roman"/>
          <w:sz w:val="24"/>
          <w:szCs w:val="24"/>
        </w:rPr>
        <w:lastRenderedPageBreak/>
        <w:t xml:space="preserve">Прочее (движимое) имущество, входящее в состав  имущественного комплекса </w:t>
      </w:r>
      <w:r w:rsidRPr="00DE3870">
        <w:rPr>
          <w:rFonts w:eastAsia="Times New Roman"/>
          <w:i/>
          <w:sz w:val="24"/>
          <w:szCs w:val="24"/>
        </w:rPr>
        <w:t>(при наличии)</w:t>
      </w:r>
      <w:r w:rsidRPr="00DE3870">
        <w:rPr>
          <w:rFonts w:eastAsia="Times New Roman"/>
          <w:sz w:val="24"/>
          <w:szCs w:val="24"/>
        </w:rPr>
        <w:t>:</w:t>
      </w:r>
    </w:p>
    <w:p w14:paraId="4D09D6A8" w14:textId="77777777" w:rsidR="00DE3870" w:rsidRPr="00DE3870" w:rsidRDefault="00DE3870" w:rsidP="00DE3870">
      <w:pPr>
        <w:autoSpaceDE w:val="0"/>
        <w:autoSpaceDN w:val="0"/>
        <w:adjustRightInd w:val="0"/>
        <w:rPr>
          <w:rFonts w:eastAsia="Arial Unicode MS"/>
          <w:color w:val="000000"/>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E3870" w:rsidRPr="00DE3870" w14:paraId="431F04B3" w14:textId="77777777" w:rsidTr="00DE3870">
        <w:trPr>
          <w:trHeight w:val="20"/>
        </w:trPr>
        <w:tc>
          <w:tcPr>
            <w:tcW w:w="1969" w:type="dxa"/>
            <w:tcBorders>
              <w:top w:val="single" w:sz="4" w:space="0" w:color="auto"/>
              <w:left w:val="single" w:sz="4" w:space="0" w:color="auto"/>
              <w:bottom w:val="single" w:sz="4" w:space="0" w:color="auto"/>
              <w:right w:val="single" w:sz="4" w:space="0" w:color="auto"/>
            </w:tcBorders>
            <w:vAlign w:val="center"/>
          </w:tcPr>
          <w:p w14:paraId="0D7CB643" w14:textId="77777777" w:rsidR="00DE3870" w:rsidRPr="00DE3870" w:rsidRDefault="00DE3870" w:rsidP="00DE3870">
            <w:pPr>
              <w:autoSpaceDE w:val="0"/>
              <w:autoSpaceDN w:val="0"/>
              <w:adjustRightInd w:val="0"/>
              <w:contextualSpacing/>
              <w:jc w:val="center"/>
              <w:rPr>
                <w:sz w:val="24"/>
                <w:szCs w:val="24"/>
              </w:rPr>
            </w:pPr>
            <w:r w:rsidRPr="00DE3870">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14:paraId="0468E9E8" w14:textId="77777777" w:rsidR="00DE3870" w:rsidRPr="00DE3870" w:rsidRDefault="00DE3870" w:rsidP="00DE3870">
            <w:pPr>
              <w:autoSpaceDE w:val="0"/>
              <w:autoSpaceDN w:val="0"/>
              <w:adjustRightInd w:val="0"/>
              <w:contextualSpacing/>
              <w:jc w:val="center"/>
              <w:rPr>
                <w:sz w:val="24"/>
                <w:szCs w:val="24"/>
              </w:rPr>
            </w:pPr>
            <w:r w:rsidRPr="00DE38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14:paraId="47E21A49" w14:textId="052564AD" w:rsidR="00DE3870" w:rsidRPr="00DE3870" w:rsidRDefault="00DE3870" w:rsidP="00DE3870">
            <w:pPr>
              <w:autoSpaceDE w:val="0"/>
              <w:autoSpaceDN w:val="0"/>
              <w:adjustRightInd w:val="0"/>
              <w:contextualSpacing/>
              <w:jc w:val="center"/>
              <w:rPr>
                <w:sz w:val="24"/>
                <w:szCs w:val="24"/>
              </w:rPr>
            </w:pPr>
            <w:r w:rsidRPr="00DE3870">
              <w:rPr>
                <w:sz w:val="24"/>
                <w:szCs w:val="24"/>
              </w:rPr>
              <w:t>Инв. №/ Код ОЗМ</w:t>
            </w:r>
            <w:r w:rsidR="00841920">
              <w:rPr>
                <w:sz w:val="24"/>
                <w:szCs w:val="24"/>
              </w:rPr>
              <w:t>/ОЗОС</w:t>
            </w:r>
          </w:p>
        </w:tc>
        <w:tc>
          <w:tcPr>
            <w:tcW w:w="1971" w:type="dxa"/>
            <w:tcBorders>
              <w:top w:val="single" w:sz="4" w:space="0" w:color="auto"/>
              <w:left w:val="single" w:sz="4" w:space="0" w:color="auto"/>
              <w:bottom w:val="single" w:sz="4" w:space="0" w:color="auto"/>
              <w:right w:val="single" w:sz="4" w:space="0" w:color="auto"/>
            </w:tcBorders>
            <w:vAlign w:val="center"/>
          </w:tcPr>
          <w:p w14:paraId="4817346A" w14:textId="77777777" w:rsidR="00DE3870" w:rsidRPr="00DE3870" w:rsidRDefault="00DE3870" w:rsidP="00DE3870">
            <w:pPr>
              <w:autoSpaceDE w:val="0"/>
              <w:autoSpaceDN w:val="0"/>
              <w:adjustRightInd w:val="0"/>
              <w:contextualSpacing/>
              <w:jc w:val="center"/>
              <w:rPr>
                <w:sz w:val="24"/>
                <w:szCs w:val="24"/>
              </w:rPr>
            </w:pPr>
            <w:r w:rsidRPr="00DE38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14:paraId="3D42B4CE" w14:textId="384B7A89" w:rsidR="00DE3870" w:rsidRPr="00DE3870" w:rsidRDefault="00DE3870" w:rsidP="00841920">
            <w:pPr>
              <w:autoSpaceDE w:val="0"/>
              <w:autoSpaceDN w:val="0"/>
              <w:adjustRightInd w:val="0"/>
              <w:contextualSpacing/>
              <w:jc w:val="center"/>
              <w:rPr>
                <w:sz w:val="24"/>
                <w:szCs w:val="24"/>
              </w:rPr>
            </w:pPr>
            <w:r w:rsidRPr="00DE3870">
              <w:rPr>
                <w:sz w:val="24"/>
                <w:szCs w:val="24"/>
              </w:rPr>
              <w:t xml:space="preserve">Цена, руб. (с учетом НДС </w:t>
            </w:r>
            <w:r w:rsidR="00841920">
              <w:rPr>
                <w:sz w:val="24"/>
                <w:szCs w:val="24"/>
              </w:rPr>
              <w:t>20</w:t>
            </w:r>
            <w:r w:rsidRPr="00DE3870">
              <w:rPr>
                <w:sz w:val="24"/>
                <w:szCs w:val="24"/>
              </w:rPr>
              <w:t>%)</w:t>
            </w:r>
          </w:p>
        </w:tc>
      </w:tr>
      <w:tr w:rsidR="00DE3870" w:rsidRPr="00DE3870" w14:paraId="691A33B6" w14:textId="77777777" w:rsidTr="00DE3870">
        <w:trPr>
          <w:trHeight w:val="20"/>
        </w:trPr>
        <w:tc>
          <w:tcPr>
            <w:tcW w:w="1969" w:type="dxa"/>
            <w:tcBorders>
              <w:top w:val="single" w:sz="4" w:space="0" w:color="auto"/>
              <w:left w:val="single" w:sz="4" w:space="0" w:color="auto"/>
              <w:bottom w:val="single" w:sz="4" w:space="0" w:color="auto"/>
              <w:right w:val="single" w:sz="4" w:space="0" w:color="auto"/>
            </w:tcBorders>
          </w:tcPr>
          <w:p w14:paraId="180413E8"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6F7C6CB1"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1362B219"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4C571CDB"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44FAEB1B" w14:textId="77777777" w:rsidR="00DE3870" w:rsidRPr="00DE3870" w:rsidRDefault="00DE3870" w:rsidP="00DE3870">
            <w:pPr>
              <w:autoSpaceDE w:val="0"/>
              <w:autoSpaceDN w:val="0"/>
              <w:adjustRightInd w:val="0"/>
              <w:contextualSpacing/>
              <w:jc w:val="left"/>
              <w:rPr>
                <w:sz w:val="24"/>
                <w:szCs w:val="24"/>
              </w:rPr>
            </w:pPr>
          </w:p>
        </w:tc>
      </w:tr>
      <w:tr w:rsidR="00DE3870" w:rsidRPr="00DE3870" w14:paraId="1116F98D" w14:textId="77777777" w:rsidTr="00DE3870">
        <w:trPr>
          <w:trHeight w:val="20"/>
        </w:trPr>
        <w:tc>
          <w:tcPr>
            <w:tcW w:w="1969" w:type="dxa"/>
            <w:tcBorders>
              <w:top w:val="single" w:sz="4" w:space="0" w:color="auto"/>
              <w:left w:val="single" w:sz="4" w:space="0" w:color="auto"/>
              <w:bottom w:val="single" w:sz="4" w:space="0" w:color="auto"/>
              <w:right w:val="single" w:sz="4" w:space="0" w:color="auto"/>
            </w:tcBorders>
          </w:tcPr>
          <w:p w14:paraId="2D3EC335"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5BD385EB"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5CC57504"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1E2702D5" w14:textId="77777777" w:rsidR="00DE3870" w:rsidRPr="00DE3870" w:rsidRDefault="00DE3870" w:rsidP="00DE3870">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14:paraId="59A459D4" w14:textId="77777777" w:rsidR="00DE3870" w:rsidRPr="00DE3870" w:rsidRDefault="00DE3870" w:rsidP="00DE3870">
            <w:pPr>
              <w:autoSpaceDE w:val="0"/>
              <w:autoSpaceDN w:val="0"/>
              <w:adjustRightInd w:val="0"/>
              <w:contextualSpacing/>
              <w:jc w:val="left"/>
              <w:rPr>
                <w:sz w:val="24"/>
                <w:szCs w:val="24"/>
              </w:rPr>
            </w:pPr>
          </w:p>
        </w:tc>
      </w:tr>
      <w:tr w:rsidR="00DE3870" w:rsidRPr="00DE3870" w14:paraId="564BE649" w14:textId="77777777" w:rsidTr="00DE3870">
        <w:trPr>
          <w:trHeight w:val="20"/>
        </w:trPr>
        <w:tc>
          <w:tcPr>
            <w:tcW w:w="7882" w:type="dxa"/>
            <w:gridSpan w:val="4"/>
            <w:tcBorders>
              <w:top w:val="single" w:sz="4" w:space="0" w:color="auto"/>
              <w:left w:val="single" w:sz="4" w:space="0" w:color="auto"/>
              <w:bottom w:val="single" w:sz="4" w:space="0" w:color="auto"/>
              <w:right w:val="single" w:sz="4" w:space="0" w:color="auto"/>
            </w:tcBorders>
          </w:tcPr>
          <w:p w14:paraId="39706067" w14:textId="77777777" w:rsidR="00DE3870" w:rsidRPr="00DE3870" w:rsidRDefault="00DE3870" w:rsidP="00DE3870">
            <w:pPr>
              <w:autoSpaceDE w:val="0"/>
              <w:autoSpaceDN w:val="0"/>
              <w:adjustRightInd w:val="0"/>
              <w:contextualSpacing/>
              <w:jc w:val="left"/>
              <w:rPr>
                <w:sz w:val="24"/>
                <w:szCs w:val="24"/>
              </w:rPr>
            </w:pPr>
            <w:r w:rsidRPr="00DE38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14:paraId="272F2284" w14:textId="77777777" w:rsidR="00DE3870" w:rsidRPr="00DE3870" w:rsidRDefault="00DE3870" w:rsidP="00DE3870">
            <w:pPr>
              <w:autoSpaceDE w:val="0"/>
              <w:autoSpaceDN w:val="0"/>
              <w:adjustRightInd w:val="0"/>
              <w:contextualSpacing/>
              <w:jc w:val="left"/>
              <w:rPr>
                <w:sz w:val="24"/>
                <w:szCs w:val="24"/>
              </w:rPr>
            </w:pPr>
          </w:p>
        </w:tc>
      </w:tr>
    </w:tbl>
    <w:p w14:paraId="38CE7189" w14:textId="6D88B2B4" w:rsidR="00DE3870" w:rsidRPr="00DE3870" w:rsidRDefault="00DE3870" w:rsidP="00DE3870">
      <w:pPr>
        <w:rPr>
          <w:rFonts w:eastAsia="Times New Roman"/>
          <w:sz w:val="24"/>
          <w:szCs w:val="24"/>
        </w:rPr>
      </w:pPr>
      <w:r w:rsidRPr="00DE3870">
        <w:rPr>
          <w:rFonts w:eastAsia="Times New Roman"/>
          <w:sz w:val="24"/>
          <w:szCs w:val="24"/>
        </w:rPr>
        <w:t xml:space="preserve">Цена имущества </w:t>
      </w:r>
      <w:r w:rsidRPr="00DE3870">
        <w:rPr>
          <w:rFonts w:eastAsia="Times New Roman"/>
          <w:i/>
          <w:sz w:val="24"/>
          <w:szCs w:val="24"/>
        </w:rPr>
        <w:t>либо</w:t>
      </w:r>
      <w:r w:rsidRPr="00DE3870">
        <w:rPr>
          <w:rFonts w:eastAsia="Times New Roman"/>
          <w:sz w:val="24"/>
          <w:szCs w:val="24"/>
        </w:rPr>
        <w:t xml:space="preserve"> имущественного комплекса составляет ___________(_____________) рублей, включая НДС </w:t>
      </w:r>
      <w:r w:rsidR="00841920">
        <w:rPr>
          <w:rFonts w:eastAsia="Times New Roman"/>
          <w:sz w:val="24"/>
          <w:szCs w:val="24"/>
        </w:rPr>
        <w:t>20</w:t>
      </w:r>
      <w:r w:rsidRPr="00DE3870">
        <w:rPr>
          <w:rFonts w:eastAsia="Times New Roman"/>
          <w:sz w:val="24"/>
          <w:szCs w:val="24"/>
        </w:rPr>
        <w:t>% в размере _______________(_____________) рублей.</w:t>
      </w:r>
    </w:p>
    <w:p w14:paraId="62E667A3" w14:textId="77777777" w:rsidR="00DE3870" w:rsidRPr="00DE3870" w:rsidRDefault="00DE3870" w:rsidP="00DE3870">
      <w:pPr>
        <w:jc w:val="left"/>
        <w:rPr>
          <w:rFonts w:eastAsia="Times New Roman"/>
          <w:sz w:val="24"/>
          <w:szCs w:val="24"/>
        </w:rPr>
      </w:pPr>
    </w:p>
    <w:p w14:paraId="3C22D45F" w14:textId="77777777" w:rsidR="00DE3870" w:rsidRPr="00DE3870" w:rsidRDefault="00DE3870" w:rsidP="00DE3870">
      <w:pPr>
        <w:autoSpaceDE w:val="0"/>
        <w:autoSpaceDN w:val="0"/>
        <w:adjustRightInd w:val="0"/>
        <w:contextualSpacing/>
        <w:jc w:val="center"/>
        <w:rPr>
          <w:rFonts w:eastAsia="Times New Roman"/>
          <w:sz w:val="24"/>
          <w:szCs w:val="24"/>
        </w:rPr>
      </w:pPr>
      <w:r w:rsidRPr="00DE3870">
        <w:rPr>
          <w:rFonts w:eastAsia="Times New Roman"/>
          <w:sz w:val="24"/>
          <w:szCs w:val="24"/>
        </w:rPr>
        <w:t>Подписи Сторон</w:t>
      </w:r>
    </w:p>
    <w:p w14:paraId="1F3A1987" w14:textId="77777777" w:rsidR="00DE3870" w:rsidRPr="00DE3870" w:rsidRDefault="00DE3870" w:rsidP="00DE3870">
      <w:pPr>
        <w:widowControl w:val="0"/>
        <w:autoSpaceDE w:val="0"/>
        <w:autoSpaceDN w:val="0"/>
        <w:adjustRightInd w:val="0"/>
        <w:spacing w:line="264" w:lineRule="auto"/>
        <w:ind w:right="-98"/>
        <w:jc w:val="left"/>
        <w:rPr>
          <w:rFonts w:eastAsia="Arial Unicode MS"/>
          <w:color w:val="000000"/>
          <w:sz w:val="24"/>
          <w:szCs w:val="24"/>
        </w:rPr>
      </w:pPr>
    </w:p>
    <w:tbl>
      <w:tblPr>
        <w:tblStyle w:val="af0"/>
        <w:tblW w:w="0" w:type="auto"/>
        <w:tblLook w:val="04A0" w:firstRow="1" w:lastRow="0" w:firstColumn="1" w:lastColumn="0" w:noHBand="0" w:noVBand="1"/>
      </w:tblPr>
      <w:tblGrid>
        <w:gridCol w:w="4926"/>
        <w:gridCol w:w="4927"/>
      </w:tblGrid>
      <w:tr w:rsidR="00DE3870" w:rsidRPr="00DE3870" w14:paraId="3875FED7" w14:textId="77777777" w:rsidTr="00DE3870">
        <w:tc>
          <w:tcPr>
            <w:tcW w:w="4926" w:type="dxa"/>
            <w:tcBorders>
              <w:top w:val="nil"/>
              <w:left w:val="nil"/>
              <w:bottom w:val="nil"/>
              <w:right w:val="nil"/>
            </w:tcBorders>
          </w:tcPr>
          <w:p w14:paraId="12F221CB"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6E0722BD" w14:textId="77777777" w:rsidR="00DE3870" w:rsidRPr="00DE3870" w:rsidRDefault="00DE3870" w:rsidP="00DE3870">
            <w:pPr>
              <w:widowControl w:val="0"/>
              <w:spacing w:line="280" w:lineRule="exact"/>
              <w:jc w:val="left"/>
              <w:rPr>
                <w:sz w:val="24"/>
                <w:szCs w:val="24"/>
              </w:rPr>
            </w:pPr>
          </w:p>
          <w:p w14:paraId="22CC9D21" w14:textId="77777777" w:rsidR="00DE3870" w:rsidRPr="00DE3870" w:rsidRDefault="00DE3870" w:rsidP="00DE3870">
            <w:pPr>
              <w:tabs>
                <w:tab w:val="left" w:pos="1276"/>
              </w:tabs>
              <w:rPr>
                <w:sz w:val="24"/>
                <w:szCs w:val="24"/>
              </w:rPr>
            </w:pPr>
            <w:r w:rsidRPr="00DE3870">
              <w:rPr>
                <w:sz w:val="24"/>
                <w:szCs w:val="24"/>
              </w:rPr>
              <w:t>МП</w:t>
            </w:r>
          </w:p>
        </w:tc>
        <w:tc>
          <w:tcPr>
            <w:tcW w:w="4927" w:type="dxa"/>
            <w:tcBorders>
              <w:top w:val="nil"/>
              <w:left w:val="nil"/>
              <w:bottom w:val="nil"/>
              <w:right w:val="nil"/>
            </w:tcBorders>
          </w:tcPr>
          <w:p w14:paraId="1EB4C731"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184A723A" w14:textId="77777777" w:rsidR="00DE3870" w:rsidRPr="00DE3870" w:rsidRDefault="00DE3870" w:rsidP="00DE3870">
            <w:pPr>
              <w:widowControl w:val="0"/>
              <w:spacing w:line="280" w:lineRule="exact"/>
              <w:jc w:val="left"/>
              <w:rPr>
                <w:sz w:val="24"/>
                <w:szCs w:val="24"/>
              </w:rPr>
            </w:pPr>
          </w:p>
          <w:p w14:paraId="7B0CE339" w14:textId="77777777" w:rsidR="00DE3870" w:rsidRPr="00DE3870" w:rsidRDefault="00DE3870" w:rsidP="00DE3870">
            <w:pPr>
              <w:tabs>
                <w:tab w:val="left" w:pos="1276"/>
              </w:tabs>
              <w:rPr>
                <w:sz w:val="24"/>
                <w:szCs w:val="24"/>
              </w:rPr>
            </w:pPr>
            <w:r w:rsidRPr="00DE3870">
              <w:rPr>
                <w:sz w:val="24"/>
                <w:szCs w:val="24"/>
              </w:rPr>
              <w:t>МП</w:t>
            </w:r>
          </w:p>
        </w:tc>
      </w:tr>
    </w:tbl>
    <w:p w14:paraId="21BE3E9F" w14:textId="77777777" w:rsidR="00DE3870" w:rsidRPr="00DE3870" w:rsidRDefault="00DE3870" w:rsidP="00DE3870">
      <w:pPr>
        <w:tabs>
          <w:tab w:val="left" w:pos="1427"/>
        </w:tabs>
        <w:rPr>
          <w:rFonts w:eastAsia="Times New Roman"/>
          <w:sz w:val="24"/>
          <w:szCs w:val="24"/>
        </w:rPr>
      </w:pPr>
    </w:p>
    <w:p w14:paraId="1A751C4D" w14:textId="77777777" w:rsidR="00DE3870" w:rsidRPr="00DE3870" w:rsidRDefault="00DE3870" w:rsidP="00DE3870">
      <w:pPr>
        <w:tabs>
          <w:tab w:val="left" w:pos="1427"/>
        </w:tabs>
        <w:rPr>
          <w:rFonts w:eastAsia="Times New Roman"/>
          <w:sz w:val="24"/>
          <w:szCs w:val="24"/>
        </w:rPr>
      </w:pPr>
    </w:p>
    <w:p w14:paraId="19CB74D7" w14:textId="77777777" w:rsidR="00DE3870" w:rsidRPr="00DE3870" w:rsidRDefault="00DE3870" w:rsidP="00DE3870">
      <w:pPr>
        <w:tabs>
          <w:tab w:val="left" w:pos="1427"/>
        </w:tabs>
        <w:rPr>
          <w:rFonts w:eastAsia="Times New Roman"/>
          <w:sz w:val="24"/>
          <w:szCs w:val="24"/>
        </w:rPr>
      </w:pPr>
    </w:p>
    <w:p w14:paraId="2D4E1ECB" w14:textId="77777777" w:rsidR="00DE3870" w:rsidRPr="00DE3870" w:rsidRDefault="00DE3870" w:rsidP="00DE3870">
      <w:pPr>
        <w:pageBreakBefore/>
        <w:widowControl w:val="0"/>
        <w:ind w:firstLine="992"/>
        <w:jc w:val="right"/>
        <w:rPr>
          <w:rFonts w:eastAsia="Arial Unicode MS"/>
          <w:color w:val="000000"/>
          <w:sz w:val="24"/>
          <w:szCs w:val="24"/>
        </w:rPr>
      </w:pPr>
      <w:r w:rsidRPr="00DE3870">
        <w:rPr>
          <w:rFonts w:eastAsia="Arial Unicode MS"/>
          <w:color w:val="000000"/>
          <w:sz w:val="24"/>
          <w:szCs w:val="24"/>
        </w:rPr>
        <w:lastRenderedPageBreak/>
        <w:t>Приложение № 2</w:t>
      </w:r>
    </w:p>
    <w:p w14:paraId="29001E8D"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04A0C1AC"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26328AAC" w14:textId="77777777" w:rsidR="00DE3870" w:rsidRPr="00DE3870" w:rsidRDefault="00DE3870" w:rsidP="00DE3870">
      <w:pPr>
        <w:widowControl w:val="0"/>
        <w:ind w:firstLine="993"/>
        <w:jc w:val="center"/>
        <w:rPr>
          <w:rFonts w:eastAsia="Arial Unicode MS"/>
          <w:b/>
          <w:color w:val="000000"/>
          <w:sz w:val="24"/>
          <w:szCs w:val="24"/>
        </w:rPr>
      </w:pPr>
    </w:p>
    <w:p w14:paraId="7BFEC23F"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приема-передачи имущества</w:t>
      </w:r>
    </w:p>
    <w:p w14:paraId="776EDBF3" w14:textId="77777777" w:rsidR="00DE3870" w:rsidRPr="00DE3870" w:rsidRDefault="00DE3870" w:rsidP="00DE3870">
      <w:pPr>
        <w:widowControl w:val="0"/>
        <w:ind w:firstLine="993"/>
        <w:jc w:val="center"/>
        <w:rPr>
          <w:rFonts w:eastAsia="Arial Unicode MS"/>
          <w:b/>
          <w:color w:val="000000"/>
          <w:sz w:val="24"/>
          <w:szCs w:val="24"/>
        </w:rPr>
      </w:pPr>
    </w:p>
    <w:p w14:paraId="72F8FD39" w14:textId="77777777" w:rsidR="00DE3870" w:rsidRPr="00DE3870" w:rsidRDefault="00DE3870" w:rsidP="00DE3870">
      <w:pPr>
        <w:widowControl w:val="0"/>
        <w:ind w:firstLine="993"/>
        <w:jc w:val="center"/>
        <w:rPr>
          <w:rFonts w:eastAsia="Arial Unicode MS"/>
          <w:b/>
          <w:color w:val="000000"/>
          <w:sz w:val="24"/>
          <w:szCs w:val="24"/>
        </w:rPr>
      </w:pPr>
      <w:r w:rsidRPr="00DE3870">
        <w:rPr>
          <w:rFonts w:eastAsia="Arial Unicode MS"/>
          <w:b/>
          <w:color w:val="000000"/>
          <w:sz w:val="24"/>
          <w:szCs w:val="24"/>
        </w:rPr>
        <w:t xml:space="preserve">Акт приема – передачи имущества </w:t>
      </w:r>
    </w:p>
    <w:p w14:paraId="55176EF7" w14:textId="77777777" w:rsidR="00DE3870" w:rsidRPr="00DE3870" w:rsidRDefault="00DE3870" w:rsidP="00DE3870">
      <w:pPr>
        <w:widowControl w:val="0"/>
        <w:jc w:val="left"/>
        <w:rPr>
          <w:rFonts w:eastAsia="Arial Unicode MS"/>
          <w:b/>
          <w:color w:val="000000"/>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E3870" w:rsidRPr="00DE3870" w14:paraId="5BD543A8" w14:textId="77777777" w:rsidTr="00DE3870">
        <w:tc>
          <w:tcPr>
            <w:tcW w:w="4927" w:type="dxa"/>
          </w:tcPr>
          <w:p w14:paraId="7F08CBEC" w14:textId="77777777" w:rsidR="00DE3870" w:rsidRPr="00DE3870" w:rsidRDefault="00DE3870" w:rsidP="00DE3870">
            <w:pPr>
              <w:jc w:val="left"/>
              <w:rPr>
                <w:bCs/>
                <w:sz w:val="24"/>
                <w:szCs w:val="24"/>
                <w:lang w:eastAsia="en-US"/>
              </w:rPr>
            </w:pPr>
            <w:r w:rsidRPr="00DE3870">
              <w:rPr>
                <w:sz w:val="24"/>
                <w:szCs w:val="24"/>
              </w:rPr>
              <w:t>г. _________</w:t>
            </w:r>
          </w:p>
        </w:tc>
        <w:tc>
          <w:tcPr>
            <w:tcW w:w="4926" w:type="dxa"/>
          </w:tcPr>
          <w:p w14:paraId="0F8426E8" w14:textId="77777777" w:rsidR="00DE3870" w:rsidRPr="00DE3870" w:rsidRDefault="00DE3870" w:rsidP="00DE3870">
            <w:pPr>
              <w:jc w:val="right"/>
              <w:rPr>
                <w:bCs/>
                <w:sz w:val="24"/>
                <w:szCs w:val="24"/>
                <w:lang w:eastAsia="en-US"/>
              </w:rPr>
            </w:pPr>
            <w:r w:rsidRPr="00DE3870">
              <w:rPr>
                <w:sz w:val="24"/>
                <w:szCs w:val="24"/>
              </w:rPr>
              <w:t>«____» _______ 20__ г.</w:t>
            </w:r>
          </w:p>
        </w:tc>
      </w:tr>
    </w:tbl>
    <w:p w14:paraId="1F9178C6" w14:textId="77777777" w:rsidR="00DE3870" w:rsidRPr="00DE3870" w:rsidRDefault="00DE3870" w:rsidP="00DE3870">
      <w:pPr>
        <w:jc w:val="left"/>
        <w:rPr>
          <w:rFonts w:eastAsia="Times New Roman"/>
          <w:sz w:val="24"/>
          <w:szCs w:val="24"/>
        </w:rPr>
      </w:pPr>
    </w:p>
    <w:p w14:paraId="2AD2F742" w14:textId="30550F41" w:rsidR="00DE3870" w:rsidRPr="00DE3870" w:rsidRDefault="00DE3870" w:rsidP="00DE3870">
      <w:pPr>
        <w:ind w:firstLine="709"/>
        <w:rPr>
          <w:rFonts w:eastAsia="Times New Roman"/>
          <w:sz w:val="24"/>
          <w:szCs w:val="24"/>
        </w:rPr>
      </w:pPr>
      <w:r w:rsidRPr="00DE3870">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DE3870">
        <w:rPr>
          <w:rFonts w:eastAsia="Arial Unicode MS"/>
          <w:color w:val="000000"/>
          <w:sz w:val="24"/>
          <w:szCs w:val="24"/>
        </w:rPr>
        <w:t>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DE3870">
        <w:rPr>
          <w:rFonts w:eastAsia="Times New Roman"/>
          <w:sz w:val="24"/>
          <w:szCs w:val="24"/>
        </w:rPr>
        <w:t>.</w:t>
      </w:r>
    </w:p>
    <w:p w14:paraId="7A6462B5" w14:textId="77777777" w:rsidR="00DE3870" w:rsidRPr="00DE3870" w:rsidRDefault="00DE3870" w:rsidP="00DE3870">
      <w:pPr>
        <w:rPr>
          <w:rFonts w:eastAsia="Times New Roman"/>
          <w:sz w:val="24"/>
          <w:szCs w:val="24"/>
        </w:rPr>
      </w:pPr>
    </w:p>
    <w:p w14:paraId="782BC1BF" w14:textId="77777777" w:rsidR="00DE3870" w:rsidRPr="00DE3870" w:rsidRDefault="00DE3870" w:rsidP="00DE3870">
      <w:pPr>
        <w:jc w:val="center"/>
        <w:rPr>
          <w:rFonts w:eastAsia="Times New Roman"/>
          <w:sz w:val="24"/>
          <w:szCs w:val="24"/>
        </w:rPr>
      </w:pPr>
      <w:r w:rsidRPr="00DE3870">
        <w:rPr>
          <w:rFonts w:eastAsia="Times New Roman"/>
          <w:sz w:val="24"/>
          <w:szCs w:val="24"/>
        </w:rPr>
        <w:t>Адреса Продавца и Покупателя</w:t>
      </w:r>
    </w:p>
    <w:p w14:paraId="41B4B04D"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27E2EB30" w14:textId="77777777" w:rsidTr="00DE3870">
        <w:tc>
          <w:tcPr>
            <w:tcW w:w="4927" w:type="dxa"/>
            <w:tcBorders>
              <w:top w:val="nil"/>
              <w:left w:val="nil"/>
              <w:bottom w:val="nil"/>
              <w:right w:val="nil"/>
            </w:tcBorders>
          </w:tcPr>
          <w:p w14:paraId="4BDC53D0" w14:textId="77777777" w:rsidR="00DE3870" w:rsidRPr="00DE3870" w:rsidRDefault="00DE3870" w:rsidP="00DE3870">
            <w:pPr>
              <w:tabs>
                <w:tab w:val="left" w:pos="1276"/>
              </w:tabs>
              <w:rPr>
                <w:sz w:val="24"/>
                <w:szCs w:val="24"/>
              </w:rPr>
            </w:pPr>
            <w:r w:rsidRPr="00DE3870">
              <w:rPr>
                <w:sz w:val="24"/>
                <w:szCs w:val="24"/>
              </w:rPr>
              <w:t>Продавец:</w:t>
            </w:r>
            <w:r w:rsidRPr="00DE3870">
              <w:rPr>
                <w:sz w:val="24"/>
                <w:szCs w:val="24"/>
              </w:rPr>
              <w:tab/>
              <w:t>АО «ПО ЭХЗ»</w:t>
            </w:r>
          </w:p>
        </w:tc>
        <w:tc>
          <w:tcPr>
            <w:tcW w:w="4926" w:type="dxa"/>
            <w:tcBorders>
              <w:top w:val="nil"/>
              <w:left w:val="nil"/>
              <w:bottom w:val="nil"/>
              <w:right w:val="nil"/>
            </w:tcBorders>
          </w:tcPr>
          <w:p w14:paraId="5E88243C" w14:textId="77777777" w:rsidR="00DE3870" w:rsidRPr="00DE3870" w:rsidRDefault="00DE3870" w:rsidP="00DE3870">
            <w:pPr>
              <w:tabs>
                <w:tab w:val="left" w:pos="1276"/>
              </w:tabs>
              <w:rPr>
                <w:sz w:val="24"/>
                <w:szCs w:val="24"/>
              </w:rPr>
            </w:pPr>
            <w:r w:rsidRPr="00DE3870">
              <w:rPr>
                <w:sz w:val="24"/>
                <w:szCs w:val="24"/>
              </w:rPr>
              <w:t>Покупатель: (сокращенное наименование по Уставу)/ФИО (для физического лица)</w:t>
            </w:r>
          </w:p>
        </w:tc>
      </w:tr>
      <w:tr w:rsidR="00DE3870" w:rsidRPr="00DE3870" w14:paraId="697F2B8D" w14:textId="77777777" w:rsidTr="00DE3870">
        <w:tc>
          <w:tcPr>
            <w:tcW w:w="4927" w:type="dxa"/>
            <w:tcBorders>
              <w:top w:val="nil"/>
              <w:left w:val="nil"/>
              <w:bottom w:val="nil"/>
              <w:right w:val="nil"/>
            </w:tcBorders>
          </w:tcPr>
          <w:p w14:paraId="47655EAA"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16ED6B83"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КПП </w:t>
            </w:r>
          </w:p>
          <w:p w14:paraId="2D424C92"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6380378E" w14:textId="77777777" w:rsidR="00DE3870" w:rsidRPr="00DE3870" w:rsidRDefault="00DE3870" w:rsidP="00DE3870">
            <w:pPr>
              <w:widowControl w:val="0"/>
              <w:tabs>
                <w:tab w:val="left" w:leader="underscore" w:pos="968"/>
                <w:tab w:val="left" w:leader="underscore" w:pos="1864"/>
              </w:tabs>
              <w:spacing w:line="324" w:lineRule="exact"/>
              <w:jc w:val="left"/>
              <w:rPr>
                <w:sz w:val="24"/>
                <w:szCs w:val="24"/>
              </w:rPr>
            </w:pPr>
            <w:r w:rsidRPr="00DE3870">
              <w:rPr>
                <w:sz w:val="24"/>
                <w:szCs w:val="24"/>
              </w:rPr>
              <w:t xml:space="preserve">Место нахождения: </w:t>
            </w:r>
          </w:p>
          <w:p w14:paraId="48E03D78" w14:textId="77777777" w:rsidR="00DE3870" w:rsidRPr="00DE3870" w:rsidRDefault="00DE3870" w:rsidP="00DE3870">
            <w:pPr>
              <w:jc w:val="left"/>
              <w:rPr>
                <w:sz w:val="24"/>
                <w:szCs w:val="24"/>
              </w:rPr>
            </w:pPr>
          </w:p>
        </w:tc>
        <w:tc>
          <w:tcPr>
            <w:tcW w:w="4926" w:type="dxa"/>
            <w:tcBorders>
              <w:top w:val="nil"/>
              <w:left w:val="nil"/>
              <w:bottom w:val="nil"/>
              <w:right w:val="nil"/>
            </w:tcBorders>
          </w:tcPr>
          <w:p w14:paraId="5DA2FA3C"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ИНН </w:t>
            </w:r>
          </w:p>
          <w:p w14:paraId="5066C13D"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КПП</w:t>
            </w:r>
          </w:p>
          <w:p w14:paraId="11101B27"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 xml:space="preserve">ОГРН </w:t>
            </w:r>
          </w:p>
          <w:p w14:paraId="31EE606A" w14:textId="77777777" w:rsidR="00DE3870" w:rsidRPr="00DE3870" w:rsidRDefault="00DE3870" w:rsidP="00DE3870">
            <w:pPr>
              <w:widowControl w:val="0"/>
              <w:tabs>
                <w:tab w:val="left" w:leader="underscore" w:pos="3247"/>
              </w:tabs>
              <w:spacing w:line="324" w:lineRule="exact"/>
              <w:jc w:val="left"/>
              <w:rPr>
                <w:sz w:val="24"/>
                <w:szCs w:val="24"/>
              </w:rPr>
            </w:pPr>
            <w:r w:rsidRPr="00DE3870">
              <w:rPr>
                <w:sz w:val="24"/>
                <w:szCs w:val="24"/>
              </w:rPr>
              <w:t>Место нахождения:</w:t>
            </w:r>
            <w:r w:rsidRPr="00DE3870">
              <w:rPr>
                <w:sz w:val="24"/>
                <w:szCs w:val="24"/>
              </w:rPr>
              <w:tab/>
              <w:t>(указать</w:t>
            </w:r>
          </w:p>
          <w:p w14:paraId="20F593A8" w14:textId="77777777" w:rsidR="00DE3870" w:rsidRPr="00DE3870" w:rsidRDefault="00DE3870" w:rsidP="00DE3870">
            <w:pPr>
              <w:jc w:val="left"/>
              <w:rPr>
                <w:sz w:val="24"/>
                <w:szCs w:val="24"/>
              </w:rPr>
            </w:pPr>
            <w:r w:rsidRPr="00DE3870">
              <w:rPr>
                <w:sz w:val="24"/>
                <w:szCs w:val="24"/>
              </w:rPr>
              <w:t>место нахождения по Уставу)</w:t>
            </w:r>
          </w:p>
          <w:p w14:paraId="082E6302" w14:textId="77777777" w:rsidR="00DE3870" w:rsidRPr="00DE3870" w:rsidRDefault="00DE3870" w:rsidP="00DE3870">
            <w:pPr>
              <w:jc w:val="left"/>
              <w:rPr>
                <w:sz w:val="24"/>
                <w:szCs w:val="24"/>
              </w:rPr>
            </w:pPr>
            <w:r w:rsidRPr="00DE3870">
              <w:rPr>
                <w:sz w:val="24"/>
                <w:szCs w:val="24"/>
              </w:rPr>
              <w:t>Для физического лица:</w:t>
            </w:r>
          </w:p>
          <w:p w14:paraId="7699086F" w14:textId="77777777" w:rsidR="00DE3870" w:rsidRPr="00DE3870" w:rsidRDefault="00DE3870" w:rsidP="00DE3870">
            <w:pPr>
              <w:jc w:val="left"/>
              <w:rPr>
                <w:sz w:val="24"/>
                <w:szCs w:val="24"/>
              </w:rPr>
            </w:pPr>
            <w:r w:rsidRPr="00DE3870">
              <w:rPr>
                <w:sz w:val="24"/>
                <w:szCs w:val="24"/>
              </w:rPr>
              <w:t>Паспортные данные:_____</w:t>
            </w:r>
          </w:p>
          <w:p w14:paraId="67E579D1" w14:textId="77777777" w:rsidR="00DE3870" w:rsidRPr="00DE3870" w:rsidRDefault="00DE3870" w:rsidP="00DE3870">
            <w:pPr>
              <w:jc w:val="left"/>
              <w:rPr>
                <w:sz w:val="24"/>
                <w:szCs w:val="24"/>
              </w:rPr>
            </w:pPr>
            <w:r w:rsidRPr="00DE3870">
              <w:rPr>
                <w:sz w:val="24"/>
                <w:szCs w:val="24"/>
              </w:rPr>
              <w:t>Адрес регистрации:________</w:t>
            </w:r>
          </w:p>
        </w:tc>
      </w:tr>
    </w:tbl>
    <w:p w14:paraId="4EB6BE40" w14:textId="77777777" w:rsidR="00DE3870" w:rsidRPr="00DE3870" w:rsidRDefault="00DE3870" w:rsidP="00DE3870">
      <w:pPr>
        <w:jc w:val="left"/>
        <w:rPr>
          <w:rFonts w:eastAsia="Times New Roman"/>
          <w:sz w:val="24"/>
          <w:szCs w:val="24"/>
        </w:rPr>
      </w:pPr>
    </w:p>
    <w:p w14:paraId="53AD8B05" w14:textId="77777777" w:rsidR="00DE3870" w:rsidRPr="00DE3870" w:rsidRDefault="00DE3870" w:rsidP="00DE3870">
      <w:pPr>
        <w:widowControl w:val="0"/>
        <w:autoSpaceDE w:val="0"/>
        <w:autoSpaceDN w:val="0"/>
        <w:adjustRightInd w:val="0"/>
        <w:ind w:right="-2"/>
        <w:contextualSpacing/>
        <w:jc w:val="center"/>
        <w:rPr>
          <w:rFonts w:eastAsia="Times New Roman"/>
          <w:sz w:val="24"/>
          <w:szCs w:val="24"/>
        </w:rPr>
      </w:pPr>
      <w:r w:rsidRPr="00DE3870">
        <w:rPr>
          <w:rFonts w:eastAsia="Times New Roman"/>
          <w:sz w:val="24"/>
          <w:szCs w:val="24"/>
        </w:rPr>
        <w:t>Подписи Сторон</w:t>
      </w:r>
    </w:p>
    <w:p w14:paraId="43BB1CA0" w14:textId="77777777" w:rsidR="00DE3870" w:rsidRPr="00DE3870" w:rsidRDefault="00DE3870" w:rsidP="00DE3870">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DE3870" w:rsidRPr="00DE3870" w14:paraId="6B23D81C" w14:textId="77777777" w:rsidTr="00DE3870">
        <w:tc>
          <w:tcPr>
            <w:tcW w:w="4927" w:type="dxa"/>
            <w:tcBorders>
              <w:top w:val="nil"/>
              <w:left w:val="nil"/>
              <w:bottom w:val="nil"/>
              <w:right w:val="nil"/>
            </w:tcBorders>
          </w:tcPr>
          <w:p w14:paraId="7C460FD8"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26DADCFD" w14:textId="77777777" w:rsidR="00DE3870" w:rsidRPr="00DE3870" w:rsidRDefault="00DE3870" w:rsidP="00DE3870">
            <w:pPr>
              <w:widowControl w:val="0"/>
              <w:spacing w:line="280" w:lineRule="exact"/>
              <w:jc w:val="left"/>
              <w:rPr>
                <w:sz w:val="24"/>
                <w:szCs w:val="24"/>
              </w:rPr>
            </w:pPr>
          </w:p>
          <w:p w14:paraId="355C91A1" w14:textId="77777777" w:rsidR="00DE3870" w:rsidRPr="00DE3870" w:rsidRDefault="00DE3870" w:rsidP="00DE3870">
            <w:pPr>
              <w:tabs>
                <w:tab w:val="left" w:pos="1276"/>
              </w:tabs>
              <w:rPr>
                <w:sz w:val="24"/>
                <w:szCs w:val="24"/>
              </w:rPr>
            </w:pPr>
            <w:r w:rsidRPr="00DE3870">
              <w:rPr>
                <w:sz w:val="24"/>
                <w:szCs w:val="24"/>
              </w:rPr>
              <w:t>МП</w:t>
            </w:r>
          </w:p>
        </w:tc>
        <w:tc>
          <w:tcPr>
            <w:tcW w:w="4926" w:type="dxa"/>
            <w:tcBorders>
              <w:top w:val="nil"/>
              <w:left w:val="nil"/>
              <w:bottom w:val="nil"/>
              <w:right w:val="nil"/>
            </w:tcBorders>
          </w:tcPr>
          <w:p w14:paraId="3B4B9E69" w14:textId="77777777" w:rsidR="00DE3870" w:rsidRPr="00DE3870" w:rsidRDefault="00DE3870" w:rsidP="00DE3870">
            <w:pPr>
              <w:widowControl w:val="0"/>
              <w:spacing w:line="280" w:lineRule="exact"/>
              <w:jc w:val="left"/>
              <w:rPr>
                <w:sz w:val="24"/>
                <w:szCs w:val="24"/>
              </w:rPr>
            </w:pPr>
            <w:r w:rsidRPr="00DE3870">
              <w:rPr>
                <w:sz w:val="24"/>
                <w:szCs w:val="24"/>
              </w:rPr>
              <w:t>________________(________________)</w:t>
            </w:r>
          </w:p>
          <w:p w14:paraId="5F090293" w14:textId="77777777" w:rsidR="00DE3870" w:rsidRPr="00DE3870" w:rsidRDefault="00DE3870" w:rsidP="00DE3870">
            <w:pPr>
              <w:widowControl w:val="0"/>
              <w:spacing w:line="280" w:lineRule="exact"/>
              <w:jc w:val="left"/>
              <w:rPr>
                <w:sz w:val="24"/>
                <w:szCs w:val="24"/>
              </w:rPr>
            </w:pPr>
          </w:p>
          <w:p w14:paraId="77B4B8D6" w14:textId="77777777" w:rsidR="00DE3870" w:rsidRPr="00DE3870" w:rsidRDefault="00DE3870" w:rsidP="00DE3870">
            <w:pPr>
              <w:tabs>
                <w:tab w:val="left" w:pos="1276"/>
              </w:tabs>
              <w:rPr>
                <w:sz w:val="24"/>
                <w:szCs w:val="24"/>
              </w:rPr>
            </w:pPr>
            <w:r w:rsidRPr="00DE3870">
              <w:rPr>
                <w:sz w:val="24"/>
                <w:szCs w:val="24"/>
              </w:rPr>
              <w:t>МП</w:t>
            </w:r>
          </w:p>
        </w:tc>
      </w:tr>
    </w:tbl>
    <w:p w14:paraId="59269970" w14:textId="77777777" w:rsidR="00DE3870" w:rsidRPr="00DE3870" w:rsidRDefault="00DE3870" w:rsidP="00DE387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rPr>
      </w:pPr>
    </w:p>
    <w:p w14:paraId="38D953D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СОГЛАСОВАНО:</w:t>
      </w:r>
    </w:p>
    <w:p w14:paraId="047296D5" w14:textId="77777777" w:rsidR="00DE3870" w:rsidRPr="00DE3870" w:rsidRDefault="00DE3870" w:rsidP="00DE3870">
      <w:pPr>
        <w:widowControl w:val="0"/>
        <w:jc w:val="left"/>
        <w:rPr>
          <w:rFonts w:eastAsia="Arial Unicode MS"/>
          <w:color w:val="000000"/>
          <w:sz w:val="24"/>
          <w:szCs w:val="24"/>
        </w:rPr>
      </w:pPr>
    </w:p>
    <w:p w14:paraId="3B112B8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в подотчете которого находится Имущество</w:t>
      </w:r>
    </w:p>
    <w:p w14:paraId="1CC035E3"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14DFF665" w14:textId="77777777" w:rsidR="00DE3870" w:rsidRPr="00DE3870" w:rsidRDefault="00DE3870" w:rsidP="00DE3870">
      <w:pPr>
        <w:widowControl w:val="0"/>
        <w:jc w:val="left"/>
        <w:rPr>
          <w:rFonts w:eastAsia="Arial Unicode MS"/>
          <w:color w:val="000000"/>
          <w:sz w:val="24"/>
          <w:szCs w:val="24"/>
        </w:rPr>
      </w:pPr>
    </w:p>
    <w:p w14:paraId="6EFC4B9E"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Материально ответственное лицо, в подотчете которого находится Имущество</w:t>
      </w:r>
    </w:p>
    <w:p w14:paraId="5FEDDED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4389B97D" w14:textId="77777777" w:rsidR="00DE3870" w:rsidRPr="00DE3870" w:rsidRDefault="00DE3870" w:rsidP="00DE3870">
      <w:pPr>
        <w:widowControl w:val="0"/>
        <w:jc w:val="left"/>
        <w:rPr>
          <w:rFonts w:eastAsia="Arial Unicode MS"/>
          <w:color w:val="000000"/>
          <w:sz w:val="24"/>
          <w:szCs w:val="24"/>
        </w:rPr>
      </w:pPr>
    </w:p>
    <w:p w14:paraId="159DC7C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ответственного за учет земельного  участка</w:t>
      </w:r>
    </w:p>
    <w:p w14:paraId="6105EF3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______________(_______________)</w:t>
      </w:r>
    </w:p>
    <w:p w14:paraId="3BB5F2BC" w14:textId="77777777" w:rsidR="00DE3870" w:rsidRPr="00DE3870" w:rsidRDefault="00DE3870" w:rsidP="00DE3870">
      <w:pPr>
        <w:widowControl w:val="0"/>
        <w:jc w:val="left"/>
        <w:rPr>
          <w:rFonts w:eastAsia="Arial Unicode MS"/>
          <w:color w:val="000000"/>
          <w:sz w:val="24"/>
          <w:szCs w:val="24"/>
        </w:rPr>
      </w:pPr>
    </w:p>
    <w:p w14:paraId="4E2DD82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Лицо, ответственное за учет земельного  участка </w:t>
      </w:r>
    </w:p>
    <w:p w14:paraId="4FCA69C5" w14:textId="77777777" w:rsidR="00DE3870" w:rsidRPr="00DE3870" w:rsidRDefault="00DE3870" w:rsidP="00DE3870">
      <w:pPr>
        <w:widowControl w:val="0"/>
        <w:jc w:val="left"/>
        <w:rPr>
          <w:rFonts w:eastAsia="Arial Unicode MS"/>
          <w:color w:val="000000"/>
          <w:sz w:val="24"/>
          <w:szCs w:val="24"/>
        </w:rPr>
      </w:pPr>
    </w:p>
    <w:p w14:paraId="2348925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32230366" w14:textId="77777777" w:rsidR="00DE3870" w:rsidRPr="00DE3870" w:rsidRDefault="00DE3870" w:rsidP="00DE3870">
      <w:pPr>
        <w:widowControl w:val="0"/>
        <w:jc w:val="left"/>
        <w:rPr>
          <w:rFonts w:eastAsia="Arial Unicode MS"/>
          <w:color w:val="000000"/>
          <w:sz w:val="24"/>
          <w:szCs w:val="24"/>
        </w:rPr>
      </w:pPr>
    </w:p>
    <w:p w14:paraId="04463A33"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Приложение № 1 </w:t>
      </w:r>
    </w:p>
    <w:p w14:paraId="15335759"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к акту приема-передачи имущества </w:t>
      </w:r>
    </w:p>
    <w:p w14:paraId="6DAABA3C" w14:textId="77777777" w:rsidR="00DE3870" w:rsidRPr="00DE3870" w:rsidRDefault="00DE3870" w:rsidP="00DE3870">
      <w:pPr>
        <w:widowControl w:val="0"/>
        <w:jc w:val="right"/>
        <w:rPr>
          <w:rFonts w:eastAsia="Arial Unicode MS"/>
          <w:color w:val="000000"/>
          <w:sz w:val="24"/>
          <w:szCs w:val="24"/>
        </w:rPr>
      </w:pPr>
      <w:r w:rsidRPr="00DE3870">
        <w:rPr>
          <w:rFonts w:eastAsia="Arial Unicode MS"/>
          <w:color w:val="000000"/>
          <w:sz w:val="24"/>
          <w:szCs w:val="24"/>
        </w:rPr>
        <w:t>от «___»_______г.</w:t>
      </w:r>
    </w:p>
    <w:p w14:paraId="49B785E2" w14:textId="77777777" w:rsidR="00DE3870" w:rsidRPr="00DE3870" w:rsidRDefault="00DE3870" w:rsidP="00DE3870">
      <w:pPr>
        <w:widowControl w:val="0"/>
        <w:jc w:val="center"/>
        <w:rPr>
          <w:rFonts w:eastAsia="Arial Unicode MS"/>
          <w:color w:val="000000"/>
          <w:sz w:val="24"/>
          <w:szCs w:val="24"/>
        </w:rPr>
      </w:pPr>
    </w:p>
    <w:p w14:paraId="20981322" w14:textId="77777777" w:rsidR="00DE3870" w:rsidRPr="00DE3870" w:rsidRDefault="00DE3870" w:rsidP="00DE3870">
      <w:pPr>
        <w:widowControl w:val="0"/>
        <w:jc w:val="center"/>
        <w:rPr>
          <w:rFonts w:eastAsia="Arial Unicode MS"/>
          <w:color w:val="000000"/>
          <w:sz w:val="24"/>
          <w:szCs w:val="24"/>
        </w:rPr>
      </w:pPr>
      <w:r w:rsidRPr="00DE3870">
        <w:rPr>
          <w:rFonts w:eastAsia="Arial Unicode MS"/>
          <w:color w:val="000000"/>
          <w:sz w:val="24"/>
          <w:szCs w:val="24"/>
        </w:rPr>
        <w:t>Недвижимое имущество</w:t>
      </w:r>
    </w:p>
    <w:p w14:paraId="0522C5A3" w14:textId="77777777" w:rsidR="00DE3870" w:rsidRPr="00DE3870" w:rsidRDefault="00DE3870" w:rsidP="00DE3870">
      <w:pPr>
        <w:widowControl w:val="0"/>
        <w:jc w:val="center"/>
        <w:rPr>
          <w:rFonts w:eastAsia="Arial Unicode MS"/>
          <w:color w:val="000000"/>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E3870" w:rsidRPr="00DE3870" w14:paraId="762ACCC9" w14:textId="77777777" w:rsidTr="00DE3870">
        <w:tc>
          <w:tcPr>
            <w:tcW w:w="3119" w:type="dxa"/>
          </w:tcPr>
          <w:p w14:paraId="2204C03B"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Параметры</w:t>
            </w:r>
          </w:p>
        </w:tc>
        <w:tc>
          <w:tcPr>
            <w:tcW w:w="2173" w:type="dxa"/>
          </w:tcPr>
          <w:p w14:paraId="2B4F4BE3"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Объект № 1</w:t>
            </w:r>
          </w:p>
        </w:tc>
        <w:tc>
          <w:tcPr>
            <w:tcW w:w="2173" w:type="dxa"/>
          </w:tcPr>
          <w:p w14:paraId="1C1EFCA3"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Объект № 2</w:t>
            </w:r>
          </w:p>
        </w:tc>
        <w:tc>
          <w:tcPr>
            <w:tcW w:w="2174" w:type="dxa"/>
          </w:tcPr>
          <w:p w14:paraId="6BCEC364" w14:textId="77777777" w:rsidR="00DE3870" w:rsidRPr="00DE3870" w:rsidRDefault="00DE3870" w:rsidP="00DE3870">
            <w:pPr>
              <w:widowControl w:val="0"/>
              <w:jc w:val="center"/>
              <w:rPr>
                <w:rFonts w:eastAsia="Arial Unicode MS"/>
                <w:b/>
                <w:color w:val="000000"/>
                <w:sz w:val="24"/>
                <w:szCs w:val="24"/>
              </w:rPr>
            </w:pPr>
            <w:r w:rsidRPr="00DE3870">
              <w:rPr>
                <w:rFonts w:eastAsia="Arial Unicode MS"/>
                <w:b/>
                <w:color w:val="000000"/>
                <w:sz w:val="24"/>
                <w:szCs w:val="24"/>
              </w:rPr>
              <w:t>Объект № …</w:t>
            </w:r>
          </w:p>
        </w:tc>
      </w:tr>
      <w:tr w:rsidR="00DE3870" w:rsidRPr="00DE3870" w14:paraId="1AC34BE8" w14:textId="77777777" w:rsidTr="00DE3870">
        <w:tc>
          <w:tcPr>
            <w:tcW w:w="3119" w:type="dxa"/>
          </w:tcPr>
          <w:p w14:paraId="62FF25C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Наименование</w:t>
            </w:r>
          </w:p>
        </w:tc>
        <w:tc>
          <w:tcPr>
            <w:tcW w:w="2173" w:type="dxa"/>
          </w:tcPr>
          <w:p w14:paraId="7159B070" w14:textId="77777777" w:rsidR="00DE3870" w:rsidRPr="00DE3870" w:rsidRDefault="00DE3870" w:rsidP="00DE3870">
            <w:pPr>
              <w:widowControl w:val="0"/>
              <w:jc w:val="center"/>
              <w:rPr>
                <w:rFonts w:eastAsia="Arial Unicode MS"/>
                <w:b/>
                <w:color w:val="000000"/>
                <w:sz w:val="24"/>
                <w:szCs w:val="24"/>
              </w:rPr>
            </w:pPr>
          </w:p>
        </w:tc>
        <w:tc>
          <w:tcPr>
            <w:tcW w:w="2173" w:type="dxa"/>
          </w:tcPr>
          <w:p w14:paraId="18D2B4C5" w14:textId="77777777" w:rsidR="00DE3870" w:rsidRPr="00DE3870" w:rsidRDefault="00DE3870" w:rsidP="00DE3870">
            <w:pPr>
              <w:widowControl w:val="0"/>
              <w:jc w:val="center"/>
              <w:rPr>
                <w:rFonts w:eastAsia="Arial Unicode MS"/>
                <w:b/>
                <w:color w:val="000000"/>
                <w:sz w:val="24"/>
                <w:szCs w:val="24"/>
              </w:rPr>
            </w:pPr>
          </w:p>
        </w:tc>
        <w:tc>
          <w:tcPr>
            <w:tcW w:w="2174" w:type="dxa"/>
          </w:tcPr>
          <w:p w14:paraId="666DBB9C" w14:textId="77777777" w:rsidR="00DE3870" w:rsidRPr="00DE3870" w:rsidRDefault="00DE3870" w:rsidP="00DE3870">
            <w:pPr>
              <w:widowControl w:val="0"/>
              <w:jc w:val="center"/>
              <w:rPr>
                <w:rFonts w:eastAsia="Arial Unicode MS"/>
                <w:b/>
                <w:color w:val="000000"/>
                <w:sz w:val="24"/>
                <w:szCs w:val="24"/>
              </w:rPr>
            </w:pPr>
          </w:p>
        </w:tc>
      </w:tr>
      <w:tr w:rsidR="00DE3870" w:rsidRPr="00DE3870" w14:paraId="3FE98D57" w14:textId="77777777" w:rsidTr="00DE3870">
        <w:tc>
          <w:tcPr>
            <w:tcW w:w="3119" w:type="dxa"/>
          </w:tcPr>
          <w:p w14:paraId="5143BCE6"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Адрес </w:t>
            </w:r>
          </w:p>
        </w:tc>
        <w:tc>
          <w:tcPr>
            <w:tcW w:w="2173" w:type="dxa"/>
          </w:tcPr>
          <w:p w14:paraId="2EB2B78C" w14:textId="77777777" w:rsidR="00DE3870" w:rsidRPr="00DE3870" w:rsidRDefault="00DE3870" w:rsidP="00DE3870">
            <w:pPr>
              <w:widowControl w:val="0"/>
              <w:jc w:val="left"/>
              <w:rPr>
                <w:rFonts w:eastAsia="Arial Unicode MS"/>
                <w:color w:val="000000"/>
                <w:sz w:val="24"/>
                <w:szCs w:val="24"/>
              </w:rPr>
            </w:pPr>
          </w:p>
        </w:tc>
        <w:tc>
          <w:tcPr>
            <w:tcW w:w="2173" w:type="dxa"/>
          </w:tcPr>
          <w:p w14:paraId="1938303B" w14:textId="77777777" w:rsidR="00DE3870" w:rsidRPr="00DE3870" w:rsidRDefault="00DE3870" w:rsidP="00DE3870">
            <w:pPr>
              <w:widowControl w:val="0"/>
              <w:jc w:val="left"/>
              <w:rPr>
                <w:rFonts w:eastAsia="Arial Unicode MS"/>
                <w:color w:val="000000"/>
                <w:sz w:val="24"/>
                <w:szCs w:val="24"/>
              </w:rPr>
            </w:pPr>
          </w:p>
        </w:tc>
        <w:tc>
          <w:tcPr>
            <w:tcW w:w="2174" w:type="dxa"/>
          </w:tcPr>
          <w:p w14:paraId="1B9F0E05" w14:textId="77777777" w:rsidR="00DE3870" w:rsidRPr="00DE3870" w:rsidRDefault="00DE3870" w:rsidP="00DE3870">
            <w:pPr>
              <w:widowControl w:val="0"/>
              <w:jc w:val="left"/>
              <w:rPr>
                <w:rFonts w:eastAsia="Arial Unicode MS"/>
                <w:color w:val="000000"/>
                <w:sz w:val="24"/>
                <w:szCs w:val="24"/>
              </w:rPr>
            </w:pPr>
          </w:p>
        </w:tc>
      </w:tr>
      <w:tr w:rsidR="00DE3870" w:rsidRPr="00DE3870" w14:paraId="1935AA48" w14:textId="77777777" w:rsidTr="00DE3870">
        <w:tc>
          <w:tcPr>
            <w:tcW w:w="3119" w:type="dxa"/>
          </w:tcPr>
          <w:p w14:paraId="7DE00CEE"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Общая площадь, </w:t>
            </w:r>
            <w:proofErr w:type="spellStart"/>
            <w:r w:rsidRPr="00DE3870">
              <w:rPr>
                <w:rFonts w:eastAsia="Arial Unicode MS"/>
                <w:color w:val="000000"/>
                <w:sz w:val="24"/>
                <w:szCs w:val="24"/>
              </w:rPr>
              <w:t>кв.м</w:t>
            </w:r>
            <w:proofErr w:type="spellEnd"/>
            <w:r w:rsidRPr="00DE3870">
              <w:rPr>
                <w:rFonts w:eastAsia="Arial Unicode MS"/>
                <w:color w:val="000000"/>
                <w:sz w:val="24"/>
                <w:szCs w:val="24"/>
              </w:rPr>
              <w:t>.</w:t>
            </w:r>
          </w:p>
        </w:tc>
        <w:tc>
          <w:tcPr>
            <w:tcW w:w="2173" w:type="dxa"/>
          </w:tcPr>
          <w:p w14:paraId="175D0DDC" w14:textId="77777777" w:rsidR="00DE3870" w:rsidRPr="00DE3870" w:rsidRDefault="00DE3870" w:rsidP="00DE3870">
            <w:pPr>
              <w:widowControl w:val="0"/>
              <w:jc w:val="left"/>
              <w:rPr>
                <w:rFonts w:eastAsia="Arial Unicode MS"/>
                <w:color w:val="000000"/>
                <w:sz w:val="24"/>
                <w:szCs w:val="24"/>
              </w:rPr>
            </w:pPr>
          </w:p>
        </w:tc>
        <w:tc>
          <w:tcPr>
            <w:tcW w:w="2173" w:type="dxa"/>
          </w:tcPr>
          <w:p w14:paraId="67E96D16" w14:textId="77777777" w:rsidR="00DE3870" w:rsidRPr="00DE3870" w:rsidRDefault="00DE3870" w:rsidP="00DE3870">
            <w:pPr>
              <w:widowControl w:val="0"/>
              <w:jc w:val="left"/>
              <w:rPr>
                <w:rFonts w:eastAsia="Arial Unicode MS"/>
                <w:color w:val="000000"/>
                <w:sz w:val="24"/>
                <w:szCs w:val="24"/>
              </w:rPr>
            </w:pPr>
          </w:p>
        </w:tc>
        <w:tc>
          <w:tcPr>
            <w:tcW w:w="2174" w:type="dxa"/>
          </w:tcPr>
          <w:p w14:paraId="010ADFBB" w14:textId="77777777" w:rsidR="00DE3870" w:rsidRPr="00DE3870" w:rsidRDefault="00DE3870" w:rsidP="00DE3870">
            <w:pPr>
              <w:widowControl w:val="0"/>
              <w:jc w:val="left"/>
              <w:rPr>
                <w:rFonts w:eastAsia="Arial Unicode MS"/>
                <w:color w:val="000000"/>
                <w:sz w:val="24"/>
                <w:szCs w:val="24"/>
              </w:rPr>
            </w:pPr>
          </w:p>
        </w:tc>
      </w:tr>
      <w:tr w:rsidR="00DE3870" w:rsidRPr="00DE3870" w14:paraId="63908AEC" w14:textId="77777777" w:rsidTr="00DE3870">
        <w:tc>
          <w:tcPr>
            <w:tcW w:w="3119" w:type="dxa"/>
          </w:tcPr>
          <w:p w14:paraId="3AD2391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Инвентарный №</w:t>
            </w:r>
          </w:p>
        </w:tc>
        <w:tc>
          <w:tcPr>
            <w:tcW w:w="2173" w:type="dxa"/>
          </w:tcPr>
          <w:p w14:paraId="2DE5F247" w14:textId="77777777" w:rsidR="00DE3870" w:rsidRPr="00DE3870" w:rsidRDefault="00DE3870" w:rsidP="00DE3870">
            <w:pPr>
              <w:widowControl w:val="0"/>
              <w:jc w:val="left"/>
              <w:rPr>
                <w:rFonts w:eastAsia="Arial Unicode MS"/>
                <w:color w:val="000000"/>
                <w:sz w:val="24"/>
                <w:szCs w:val="24"/>
              </w:rPr>
            </w:pPr>
          </w:p>
        </w:tc>
        <w:tc>
          <w:tcPr>
            <w:tcW w:w="2173" w:type="dxa"/>
          </w:tcPr>
          <w:p w14:paraId="698C5CC4" w14:textId="77777777" w:rsidR="00DE3870" w:rsidRPr="00DE3870" w:rsidRDefault="00DE3870" w:rsidP="00DE3870">
            <w:pPr>
              <w:widowControl w:val="0"/>
              <w:jc w:val="left"/>
              <w:rPr>
                <w:rFonts w:eastAsia="Arial Unicode MS"/>
                <w:color w:val="000000"/>
                <w:sz w:val="24"/>
                <w:szCs w:val="24"/>
              </w:rPr>
            </w:pPr>
          </w:p>
        </w:tc>
        <w:tc>
          <w:tcPr>
            <w:tcW w:w="2174" w:type="dxa"/>
          </w:tcPr>
          <w:p w14:paraId="48CFB647" w14:textId="77777777" w:rsidR="00DE3870" w:rsidRPr="00DE3870" w:rsidRDefault="00DE3870" w:rsidP="00DE3870">
            <w:pPr>
              <w:widowControl w:val="0"/>
              <w:jc w:val="left"/>
              <w:rPr>
                <w:rFonts w:eastAsia="Arial Unicode MS"/>
                <w:color w:val="000000"/>
                <w:sz w:val="24"/>
                <w:szCs w:val="24"/>
              </w:rPr>
            </w:pPr>
          </w:p>
        </w:tc>
      </w:tr>
      <w:tr w:rsidR="00DE3870" w:rsidRPr="00DE3870" w14:paraId="159199B8" w14:textId="77777777" w:rsidTr="00DE3870">
        <w:tc>
          <w:tcPr>
            <w:tcW w:w="3119" w:type="dxa"/>
          </w:tcPr>
          <w:p w14:paraId="3B2E645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Литер</w:t>
            </w:r>
          </w:p>
        </w:tc>
        <w:tc>
          <w:tcPr>
            <w:tcW w:w="2173" w:type="dxa"/>
          </w:tcPr>
          <w:p w14:paraId="7DCD1B73" w14:textId="77777777" w:rsidR="00DE3870" w:rsidRPr="00DE3870" w:rsidRDefault="00DE3870" w:rsidP="00DE3870">
            <w:pPr>
              <w:widowControl w:val="0"/>
              <w:jc w:val="left"/>
              <w:rPr>
                <w:rFonts w:eastAsia="Arial Unicode MS"/>
                <w:color w:val="000000"/>
                <w:sz w:val="24"/>
                <w:szCs w:val="24"/>
              </w:rPr>
            </w:pPr>
          </w:p>
        </w:tc>
        <w:tc>
          <w:tcPr>
            <w:tcW w:w="2173" w:type="dxa"/>
          </w:tcPr>
          <w:p w14:paraId="40A2F88C" w14:textId="77777777" w:rsidR="00DE3870" w:rsidRPr="00DE3870" w:rsidRDefault="00DE3870" w:rsidP="00DE3870">
            <w:pPr>
              <w:widowControl w:val="0"/>
              <w:jc w:val="left"/>
              <w:rPr>
                <w:rFonts w:eastAsia="Arial Unicode MS"/>
                <w:color w:val="000000"/>
                <w:sz w:val="24"/>
                <w:szCs w:val="24"/>
              </w:rPr>
            </w:pPr>
          </w:p>
        </w:tc>
        <w:tc>
          <w:tcPr>
            <w:tcW w:w="2174" w:type="dxa"/>
          </w:tcPr>
          <w:p w14:paraId="4725F0BF" w14:textId="77777777" w:rsidR="00DE3870" w:rsidRPr="00DE3870" w:rsidRDefault="00DE3870" w:rsidP="00DE3870">
            <w:pPr>
              <w:widowControl w:val="0"/>
              <w:jc w:val="left"/>
              <w:rPr>
                <w:rFonts w:eastAsia="Arial Unicode MS"/>
                <w:color w:val="000000"/>
                <w:sz w:val="24"/>
                <w:szCs w:val="24"/>
              </w:rPr>
            </w:pPr>
          </w:p>
        </w:tc>
      </w:tr>
      <w:tr w:rsidR="00DE3870" w:rsidRPr="00DE3870" w14:paraId="02381E12" w14:textId="77777777" w:rsidTr="00DE3870">
        <w:tc>
          <w:tcPr>
            <w:tcW w:w="3119" w:type="dxa"/>
          </w:tcPr>
          <w:p w14:paraId="0DC2E284"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Категория земель (для земельного участка)</w:t>
            </w:r>
          </w:p>
        </w:tc>
        <w:tc>
          <w:tcPr>
            <w:tcW w:w="2173" w:type="dxa"/>
          </w:tcPr>
          <w:p w14:paraId="08789E0D" w14:textId="77777777" w:rsidR="00DE3870" w:rsidRPr="00DE3870" w:rsidRDefault="00DE3870" w:rsidP="00DE3870">
            <w:pPr>
              <w:widowControl w:val="0"/>
              <w:jc w:val="left"/>
              <w:rPr>
                <w:rFonts w:eastAsia="Arial Unicode MS"/>
                <w:color w:val="000000"/>
                <w:sz w:val="24"/>
                <w:szCs w:val="24"/>
              </w:rPr>
            </w:pPr>
          </w:p>
        </w:tc>
        <w:tc>
          <w:tcPr>
            <w:tcW w:w="2173" w:type="dxa"/>
          </w:tcPr>
          <w:p w14:paraId="1653FFC3" w14:textId="77777777" w:rsidR="00DE3870" w:rsidRPr="00DE3870" w:rsidRDefault="00DE3870" w:rsidP="00DE3870">
            <w:pPr>
              <w:widowControl w:val="0"/>
              <w:jc w:val="left"/>
              <w:rPr>
                <w:rFonts w:eastAsia="Arial Unicode MS"/>
                <w:color w:val="000000"/>
                <w:sz w:val="24"/>
                <w:szCs w:val="24"/>
              </w:rPr>
            </w:pPr>
          </w:p>
        </w:tc>
        <w:tc>
          <w:tcPr>
            <w:tcW w:w="2174" w:type="dxa"/>
          </w:tcPr>
          <w:p w14:paraId="2F87A7AB" w14:textId="77777777" w:rsidR="00DE3870" w:rsidRPr="00DE3870" w:rsidRDefault="00DE3870" w:rsidP="00DE3870">
            <w:pPr>
              <w:widowControl w:val="0"/>
              <w:jc w:val="left"/>
              <w:rPr>
                <w:rFonts w:eastAsia="Arial Unicode MS"/>
                <w:color w:val="000000"/>
                <w:sz w:val="24"/>
                <w:szCs w:val="24"/>
              </w:rPr>
            </w:pPr>
          </w:p>
        </w:tc>
      </w:tr>
      <w:tr w:rsidR="00DE3870" w:rsidRPr="00DE3870" w14:paraId="755FC5C9" w14:textId="77777777" w:rsidTr="00DE3870">
        <w:tc>
          <w:tcPr>
            <w:tcW w:w="3119" w:type="dxa"/>
          </w:tcPr>
          <w:p w14:paraId="3DE64EF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Разрешенное использование (для земельного участка)</w:t>
            </w:r>
          </w:p>
        </w:tc>
        <w:tc>
          <w:tcPr>
            <w:tcW w:w="2173" w:type="dxa"/>
          </w:tcPr>
          <w:p w14:paraId="476F2215" w14:textId="77777777" w:rsidR="00DE3870" w:rsidRPr="00DE3870" w:rsidRDefault="00DE3870" w:rsidP="00DE3870">
            <w:pPr>
              <w:widowControl w:val="0"/>
              <w:jc w:val="left"/>
              <w:rPr>
                <w:rFonts w:eastAsia="Arial Unicode MS"/>
                <w:color w:val="000000"/>
                <w:sz w:val="24"/>
                <w:szCs w:val="24"/>
              </w:rPr>
            </w:pPr>
          </w:p>
        </w:tc>
        <w:tc>
          <w:tcPr>
            <w:tcW w:w="2173" w:type="dxa"/>
          </w:tcPr>
          <w:p w14:paraId="0D7B68C2" w14:textId="77777777" w:rsidR="00DE3870" w:rsidRPr="00DE3870" w:rsidRDefault="00DE3870" w:rsidP="00DE3870">
            <w:pPr>
              <w:widowControl w:val="0"/>
              <w:jc w:val="left"/>
              <w:rPr>
                <w:rFonts w:eastAsia="Arial Unicode MS"/>
                <w:color w:val="000000"/>
                <w:sz w:val="24"/>
                <w:szCs w:val="24"/>
              </w:rPr>
            </w:pPr>
          </w:p>
        </w:tc>
        <w:tc>
          <w:tcPr>
            <w:tcW w:w="2174" w:type="dxa"/>
          </w:tcPr>
          <w:p w14:paraId="526E87E2" w14:textId="77777777" w:rsidR="00DE3870" w:rsidRPr="00DE3870" w:rsidRDefault="00DE3870" w:rsidP="00DE3870">
            <w:pPr>
              <w:widowControl w:val="0"/>
              <w:jc w:val="left"/>
              <w:rPr>
                <w:rFonts w:eastAsia="Arial Unicode MS"/>
                <w:color w:val="000000"/>
                <w:sz w:val="24"/>
                <w:szCs w:val="24"/>
              </w:rPr>
            </w:pPr>
          </w:p>
        </w:tc>
      </w:tr>
      <w:tr w:rsidR="00DE3870" w:rsidRPr="00DE3870" w14:paraId="386EC274" w14:textId="77777777" w:rsidTr="00DE3870">
        <w:tc>
          <w:tcPr>
            <w:tcW w:w="3119" w:type="dxa"/>
          </w:tcPr>
          <w:p w14:paraId="7633A44E"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Кадастровый № (для земельного участка)</w:t>
            </w:r>
          </w:p>
        </w:tc>
        <w:tc>
          <w:tcPr>
            <w:tcW w:w="2173" w:type="dxa"/>
          </w:tcPr>
          <w:p w14:paraId="363340F1" w14:textId="77777777" w:rsidR="00DE3870" w:rsidRPr="00DE3870" w:rsidRDefault="00DE3870" w:rsidP="00DE3870">
            <w:pPr>
              <w:widowControl w:val="0"/>
              <w:jc w:val="left"/>
              <w:rPr>
                <w:rFonts w:eastAsia="Arial Unicode MS"/>
                <w:color w:val="000000"/>
                <w:sz w:val="24"/>
                <w:szCs w:val="24"/>
              </w:rPr>
            </w:pPr>
          </w:p>
        </w:tc>
        <w:tc>
          <w:tcPr>
            <w:tcW w:w="2173" w:type="dxa"/>
          </w:tcPr>
          <w:p w14:paraId="674F3A16" w14:textId="77777777" w:rsidR="00DE3870" w:rsidRPr="00DE3870" w:rsidRDefault="00DE3870" w:rsidP="00DE3870">
            <w:pPr>
              <w:widowControl w:val="0"/>
              <w:jc w:val="left"/>
              <w:rPr>
                <w:rFonts w:eastAsia="Arial Unicode MS"/>
                <w:color w:val="000000"/>
                <w:sz w:val="24"/>
                <w:szCs w:val="24"/>
              </w:rPr>
            </w:pPr>
          </w:p>
        </w:tc>
        <w:tc>
          <w:tcPr>
            <w:tcW w:w="2174" w:type="dxa"/>
          </w:tcPr>
          <w:p w14:paraId="65744458" w14:textId="77777777" w:rsidR="00DE3870" w:rsidRPr="00DE3870" w:rsidRDefault="00DE3870" w:rsidP="00DE3870">
            <w:pPr>
              <w:widowControl w:val="0"/>
              <w:jc w:val="left"/>
              <w:rPr>
                <w:rFonts w:eastAsia="Arial Unicode MS"/>
                <w:color w:val="000000"/>
                <w:sz w:val="24"/>
                <w:szCs w:val="24"/>
              </w:rPr>
            </w:pPr>
          </w:p>
        </w:tc>
      </w:tr>
      <w:tr w:rsidR="00DE3870" w:rsidRPr="00DE3870" w14:paraId="09BBE5D8" w14:textId="77777777" w:rsidTr="00DE3870">
        <w:tc>
          <w:tcPr>
            <w:tcW w:w="3119" w:type="dxa"/>
          </w:tcPr>
          <w:p w14:paraId="0C26B7D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Фундамент</w:t>
            </w:r>
          </w:p>
        </w:tc>
        <w:tc>
          <w:tcPr>
            <w:tcW w:w="2173" w:type="dxa"/>
          </w:tcPr>
          <w:p w14:paraId="44680C9F" w14:textId="77777777" w:rsidR="00DE3870" w:rsidRPr="00DE3870" w:rsidRDefault="00DE3870" w:rsidP="00DE3870">
            <w:pPr>
              <w:widowControl w:val="0"/>
              <w:jc w:val="left"/>
              <w:rPr>
                <w:rFonts w:eastAsia="Arial Unicode MS"/>
                <w:color w:val="000000"/>
                <w:sz w:val="24"/>
                <w:szCs w:val="24"/>
              </w:rPr>
            </w:pPr>
          </w:p>
        </w:tc>
        <w:tc>
          <w:tcPr>
            <w:tcW w:w="2173" w:type="dxa"/>
          </w:tcPr>
          <w:p w14:paraId="66B91536" w14:textId="77777777" w:rsidR="00DE3870" w:rsidRPr="00DE3870" w:rsidRDefault="00DE3870" w:rsidP="00DE3870">
            <w:pPr>
              <w:widowControl w:val="0"/>
              <w:jc w:val="left"/>
              <w:rPr>
                <w:rFonts w:eastAsia="Arial Unicode MS"/>
                <w:color w:val="000000"/>
                <w:sz w:val="24"/>
                <w:szCs w:val="24"/>
              </w:rPr>
            </w:pPr>
          </w:p>
        </w:tc>
        <w:tc>
          <w:tcPr>
            <w:tcW w:w="2174" w:type="dxa"/>
          </w:tcPr>
          <w:p w14:paraId="656FB692" w14:textId="77777777" w:rsidR="00DE3870" w:rsidRPr="00DE3870" w:rsidRDefault="00DE3870" w:rsidP="00DE3870">
            <w:pPr>
              <w:widowControl w:val="0"/>
              <w:jc w:val="left"/>
              <w:rPr>
                <w:rFonts w:eastAsia="Arial Unicode MS"/>
                <w:color w:val="000000"/>
                <w:sz w:val="24"/>
                <w:szCs w:val="24"/>
              </w:rPr>
            </w:pPr>
          </w:p>
        </w:tc>
      </w:tr>
      <w:tr w:rsidR="00DE3870" w:rsidRPr="00DE3870" w14:paraId="4A92301F" w14:textId="77777777" w:rsidTr="00DE3870">
        <w:tc>
          <w:tcPr>
            <w:tcW w:w="3119" w:type="dxa"/>
          </w:tcPr>
          <w:p w14:paraId="086D4B0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Стены</w:t>
            </w:r>
          </w:p>
        </w:tc>
        <w:tc>
          <w:tcPr>
            <w:tcW w:w="2173" w:type="dxa"/>
          </w:tcPr>
          <w:p w14:paraId="63E4819E" w14:textId="77777777" w:rsidR="00DE3870" w:rsidRPr="00DE3870" w:rsidRDefault="00DE3870" w:rsidP="00DE3870">
            <w:pPr>
              <w:widowControl w:val="0"/>
              <w:jc w:val="left"/>
              <w:rPr>
                <w:rFonts w:eastAsia="Arial Unicode MS"/>
                <w:color w:val="000000"/>
                <w:sz w:val="24"/>
                <w:szCs w:val="24"/>
              </w:rPr>
            </w:pPr>
          </w:p>
        </w:tc>
        <w:tc>
          <w:tcPr>
            <w:tcW w:w="2173" w:type="dxa"/>
          </w:tcPr>
          <w:p w14:paraId="504D7313" w14:textId="77777777" w:rsidR="00DE3870" w:rsidRPr="00DE3870" w:rsidRDefault="00DE3870" w:rsidP="00DE3870">
            <w:pPr>
              <w:widowControl w:val="0"/>
              <w:jc w:val="left"/>
              <w:rPr>
                <w:rFonts w:eastAsia="Arial Unicode MS"/>
                <w:color w:val="000000"/>
                <w:sz w:val="24"/>
                <w:szCs w:val="24"/>
              </w:rPr>
            </w:pPr>
          </w:p>
        </w:tc>
        <w:tc>
          <w:tcPr>
            <w:tcW w:w="2174" w:type="dxa"/>
          </w:tcPr>
          <w:p w14:paraId="4644703A" w14:textId="77777777" w:rsidR="00DE3870" w:rsidRPr="00DE3870" w:rsidRDefault="00DE3870" w:rsidP="00DE3870">
            <w:pPr>
              <w:widowControl w:val="0"/>
              <w:jc w:val="left"/>
              <w:rPr>
                <w:rFonts w:eastAsia="Arial Unicode MS"/>
                <w:color w:val="000000"/>
                <w:sz w:val="24"/>
                <w:szCs w:val="24"/>
              </w:rPr>
            </w:pPr>
          </w:p>
        </w:tc>
      </w:tr>
      <w:tr w:rsidR="00DE3870" w:rsidRPr="00DE3870" w14:paraId="43D7F82F" w14:textId="77777777" w:rsidTr="00DE3870">
        <w:tc>
          <w:tcPr>
            <w:tcW w:w="3119" w:type="dxa"/>
          </w:tcPr>
          <w:p w14:paraId="654CE0F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Перекрытия</w:t>
            </w:r>
          </w:p>
        </w:tc>
        <w:tc>
          <w:tcPr>
            <w:tcW w:w="2173" w:type="dxa"/>
          </w:tcPr>
          <w:p w14:paraId="515E428F" w14:textId="77777777" w:rsidR="00DE3870" w:rsidRPr="00DE3870" w:rsidRDefault="00DE3870" w:rsidP="00DE3870">
            <w:pPr>
              <w:widowControl w:val="0"/>
              <w:jc w:val="left"/>
              <w:rPr>
                <w:rFonts w:eastAsia="Arial Unicode MS"/>
                <w:color w:val="000000"/>
                <w:sz w:val="24"/>
                <w:szCs w:val="24"/>
              </w:rPr>
            </w:pPr>
          </w:p>
        </w:tc>
        <w:tc>
          <w:tcPr>
            <w:tcW w:w="2173" w:type="dxa"/>
          </w:tcPr>
          <w:p w14:paraId="282C4CF4" w14:textId="77777777" w:rsidR="00DE3870" w:rsidRPr="00DE3870" w:rsidRDefault="00DE3870" w:rsidP="00DE3870">
            <w:pPr>
              <w:widowControl w:val="0"/>
              <w:jc w:val="left"/>
              <w:rPr>
                <w:rFonts w:eastAsia="Arial Unicode MS"/>
                <w:color w:val="000000"/>
                <w:sz w:val="24"/>
                <w:szCs w:val="24"/>
              </w:rPr>
            </w:pPr>
          </w:p>
        </w:tc>
        <w:tc>
          <w:tcPr>
            <w:tcW w:w="2174" w:type="dxa"/>
          </w:tcPr>
          <w:p w14:paraId="469100C9" w14:textId="77777777" w:rsidR="00DE3870" w:rsidRPr="00DE3870" w:rsidRDefault="00DE3870" w:rsidP="00DE3870">
            <w:pPr>
              <w:widowControl w:val="0"/>
              <w:jc w:val="left"/>
              <w:rPr>
                <w:rFonts w:eastAsia="Arial Unicode MS"/>
                <w:color w:val="000000"/>
                <w:sz w:val="24"/>
                <w:szCs w:val="24"/>
              </w:rPr>
            </w:pPr>
          </w:p>
        </w:tc>
      </w:tr>
      <w:tr w:rsidR="00DE3870" w:rsidRPr="00DE3870" w14:paraId="3CFE8E85" w14:textId="77777777" w:rsidTr="00DE3870">
        <w:tc>
          <w:tcPr>
            <w:tcW w:w="3119" w:type="dxa"/>
          </w:tcPr>
          <w:p w14:paraId="4F5902C2"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Крыша</w:t>
            </w:r>
          </w:p>
        </w:tc>
        <w:tc>
          <w:tcPr>
            <w:tcW w:w="2173" w:type="dxa"/>
          </w:tcPr>
          <w:p w14:paraId="24CBA498" w14:textId="77777777" w:rsidR="00DE3870" w:rsidRPr="00DE3870" w:rsidRDefault="00DE3870" w:rsidP="00DE3870">
            <w:pPr>
              <w:widowControl w:val="0"/>
              <w:jc w:val="left"/>
              <w:rPr>
                <w:rFonts w:eastAsia="Arial Unicode MS"/>
                <w:color w:val="000000"/>
                <w:sz w:val="24"/>
                <w:szCs w:val="24"/>
              </w:rPr>
            </w:pPr>
          </w:p>
        </w:tc>
        <w:tc>
          <w:tcPr>
            <w:tcW w:w="2173" w:type="dxa"/>
          </w:tcPr>
          <w:p w14:paraId="33762613" w14:textId="77777777" w:rsidR="00DE3870" w:rsidRPr="00DE3870" w:rsidRDefault="00DE3870" w:rsidP="00DE3870">
            <w:pPr>
              <w:widowControl w:val="0"/>
              <w:jc w:val="left"/>
              <w:rPr>
                <w:rFonts w:eastAsia="Arial Unicode MS"/>
                <w:color w:val="000000"/>
                <w:sz w:val="24"/>
                <w:szCs w:val="24"/>
              </w:rPr>
            </w:pPr>
          </w:p>
        </w:tc>
        <w:tc>
          <w:tcPr>
            <w:tcW w:w="2174" w:type="dxa"/>
          </w:tcPr>
          <w:p w14:paraId="569F6BFC" w14:textId="77777777" w:rsidR="00DE3870" w:rsidRPr="00DE3870" w:rsidRDefault="00DE3870" w:rsidP="00DE3870">
            <w:pPr>
              <w:widowControl w:val="0"/>
              <w:jc w:val="left"/>
              <w:rPr>
                <w:rFonts w:eastAsia="Arial Unicode MS"/>
                <w:color w:val="000000"/>
                <w:sz w:val="24"/>
                <w:szCs w:val="24"/>
              </w:rPr>
            </w:pPr>
          </w:p>
        </w:tc>
      </w:tr>
      <w:tr w:rsidR="00DE3870" w:rsidRPr="00DE3870" w14:paraId="57431004" w14:textId="77777777" w:rsidTr="00DE3870">
        <w:tc>
          <w:tcPr>
            <w:tcW w:w="3119" w:type="dxa"/>
          </w:tcPr>
          <w:p w14:paraId="0CAE545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Потолок</w:t>
            </w:r>
          </w:p>
        </w:tc>
        <w:tc>
          <w:tcPr>
            <w:tcW w:w="2173" w:type="dxa"/>
          </w:tcPr>
          <w:p w14:paraId="16E66726" w14:textId="77777777" w:rsidR="00DE3870" w:rsidRPr="00DE3870" w:rsidRDefault="00DE3870" w:rsidP="00DE3870">
            <w:pPr>
              <w:widowControl w:val="0"/>
              <w:jc w:val="left"/>
              <w:rPr>
                <w:rFonts w:eastAsia="Arial Unicode MS"/>
                <w:color w:val="000000"/>
                <w:sz w:val="24"/>
                <w:szCs w:val="24"/>
              </w:rPr>
            </w:pPr>
          </w:p>
        </w:tc>
        <w:tc>
          <w:tcPr>
            <w:tcW w:w="2173" w:type="dxa"/>
          </w:tcPr>
          <w:p w14:paraId="200FD29B" w14:textId="77777777" w:rsidR="00DE3870" w:rsidRPr="00DE3870" w:rsidRDefault="00DE3870" w:rsidP="00DE3870">
            <w:pPr>
              <w:widowControl w:val="0"/>
              <w:jc w:val="left"/>
              <w:rPr>
                <w:rFonts w:eastAsia="Arial Unicode MS"/>
                <w:color w:val="000000"/>
                <w:sz w:val="24"/>
                <w:szCs w:val="24"/>
              </w:rPr>
            </w:pPr>
          </w:p>
        </w:tc>
        <w:tc>
          <w:tcPr>
            <w:tcW w:w="2174" w:type="dxa"/>
          </w:tcPr>
          <w:p w14:paraId="1A0F47D2" w14:textId="77777777" w:rsidR="00DE3870" w:rsidRPr="00DE3870" w:rsidRDefault="00DE3870" w:rsidP="00DE3870">
            <w:pPr>
              <w:widowControl w:val="0"/>
              <w:jc w:val="left"/>
              <w:rPr>
                <w:rFonts w:eastAsia="Arial Unicode MS"/>
                <w:color w:val="000000"/>
                <w:sz w:val="24"/>
                <w:szCs w:val="24"/>
              </w:rPr>
            </w:pPr>
          </w:p>
        </w:tc>
      </w:tr>
      <w:tr w:rsidR="00DE3870" w:rsidRPr="00DE3870" w14:paraId="1F686BEE" w14:textId="77777777" w:rsidTr="00DE3870">
        <w:tc>
          <w:tcPr>
            <w:tcW w:w="3119" w:type="dxa"/>
          </w:tcPr>
          <w:p w14:paraId="42CA434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Полы</w:t>
            </w:r>
          </w:p>
        </w:tc>
        <w:tc>
          <w:tcPr>
            <w:tcW w:w="2173" w:type="dxa"/>
          </w:tcPr>
          <w:p w14:paraId="648465EB" w14:textId="77777777" w:rsidR="00DE3870" w:rsidRPr="00DE3870" w:rsidRDefault="00DE3870" w:rsidP="00DE3870">
            <w:pPr>
              <w:widowControl w:val="0"/>
              <w:jc w:val="left"/>
              <w:rPr>
                <w:rFonts w:eastAsia="Arial Unicode MS"/>
                <w:color w:val="000000"/>
                <w:sz w:val="24"/>
                <w:szCs w:val="24"/>
              </w:rPr>
            </w:pPr>
          </w:p>
        </w:tc>
        <w:tc>
          <w:tcPr>
            <w:tcW w:w="2173" w:type="dxa"/>
          </w:tcPr>
          <w:p w14:paraId="4646C1C3" w14:textId="77777777" w:rsidR="00DE3870" w:rsidRPr="00DE3870" w:rsidRDefault="00DE3870" w:rsidP="00DE3870">
            <w:pPr>
              <w:widowControl w:val="0"/>
              <w:jc w:val="left"/>
              <w:rPr>
                <w:rFonts w:eastAsia="Arial Unicode MS"/>
                <w:color w:val="000000"/>
                <w:sz w:val="24"/>
                <w:szCs w:val="24"/>
              </w:rPr>
            </w:pPr>
          </w:p>
        </w:tc>
        <w:tc>
          <w:tcPr>
            <w:tcW w:w="2174" w:type="dxa"/>
          </w:tcPr>
          <w:p w14:paraId="23842411" w14:textId="77777777" w:rsidR="00DE3870" w:rsidRPr="00DE3870" w:rsidRDefault="00DE3870" w:rsidP="00DE3870">
            <w:pPr>
              <w:widowControl w:val="0"/>
              <w:jc w:val="left"/>
              <w:rPr>
                <w:rFonts w:eastAsia="Arial Unicode MS"/>
                <w:color w:val="000000"/>
                <w:sz w:val="24"/>
                <w:szCs w:val="24"/>
              </w:rPr>
            </w:pPr>
          </w:p>
        </w:tc>
      </w:tr>
      <w:tr w:rsidR="00DE3870" w:rsidRPr="00DE3870" w14:paraId="724EB84B" w14:textId="77777777" w:rsidTr="00DE3870">
        <w:tc>
          <w:tcPr>
            <w:tcW w:w="3119" w:type="dxa"/>
          </w:tcPr>
          <w:p w14:paraId="0401557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Проемы оконные</w:t>
            </w:r>
          </w:p>
        </w:tc>
        <w:tc>
          <w:tcPr>
            <w:tcW w:w="2173" w:type="dxa"/>
          </w:tcPr>
          <w:p w14:paraId="42378A92" w14:textId="77777777" w:rsidR="00DE3870" w:rsidRPr="00DE3870" w:rsidRDefault="00DE3870" w:rsidP="00DE3870">
            <w:pPr>
              <w:widowControl w:val="0"/>
              <w:jc w:val="left"/>
              <w:rPr>
                <w:rFonts w:eastAsia="Arial Unicode MS"/>
                <w:color w:val="000000"/>
                <w:sz w:val="24"/>
                <w:szCs w:val="24"/>
              </w:rPr>
            </w:pPr>
          </w:p>
        </w:tc>
        <w:tc>
          <w:tcPr>
            <w:tcW w:w="2173" w:type="dxa"/>
          </w:tcPr>
          <w:p w14:paraId="67CBD78E" w14:textId="77777777" w:rsidR="00DE3870" w:rsidRPr="00DE3870" w:rsidRDefault="00DE3870" w:rsidP="00DE3870">
            <w:pPr>
              <w:widowControl w:val="0"/>
              <w:jc w:val="left"/>
              <w:rPr>
                <w:rFonts w:eastAsia="Arial Unicode MS"/>
                <w:color w:val="000000"/>
                <w:sz w:val="24"/>
                <w:szCs w:val="24"/>
              </w:rPr>
            </w:pPr>
          </w:p>
        </w:tc>
        <w:tc>
          <w:tcPr>
            <w:tcW w:w="2174" w:type="dxa"/>
          </w:tcPr>
          <w:p w14:paraId="12195E98" w14:textId="77777777" w:rsidR="00DE3870" w:rsidRPr="00DE3870" w:rsidRDefault="00DE3870" w:rsidP="00DE3870">
            <w:pPr>
              <w:widowControl w:val="0"/>
              <w:jc w:val="left"/>
              <w:rPr>
                <w:rFonts w:eastAsia="Arial Unicode MS"/>
                <w:color w:val="000000"/>
                <w:sz w:val="24"/>
                <w:szCs w:val="24"/>
              </w:rPr>
            </w:pPr>
          </w:p>
        </w:tc>
      </w:tr>
      <w:tr w:rsidR="00DE3870" w:rsidRPr="00DE3870" w14:paraId="72461586" w14:textId="77777777" w:rsidTr="00DE3870">
        <w:tc>
          <w:tcPr>
            <w:tcW w:w="3119" w:type="dxa"/>
          </w:tcPr>
          <w:p w14:paraId="5101159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Проемы дверные</w:t>
            </w:r>
          </w:p>
        </w:tc>
        <w:tc>
          <w:tcPr>
            <w:tcW w:w="2173" w:type="dxa"/>
          </w:tcPr>
          <w:p w14:paraId="31A66E44" w14:textId="77777777" w:rsidR="00DE3870" w:rsidRPr="00DE3870" w:rsidRDefault="00DE3870" w:rsidP="00DE3870">
            <w:pPr>
              <w:widowControl w:val="0"/>
              <w:jc w:val="left"/>
              <w:rPr>
                <w:rFonts w:eastAsia="Arial Unicode MS"/>
                <w:color w:val="000000"/>
                <w:sz w:val="24"/>
                <w:szCs w:val="24"/>
              </w:rPr>
            </w:pPr>
          </w:p>
        </w:tc>
        <w:tc>
          <w:tcPr>
            <w:tcW w:w="2173" w:type="dxa"/>
          </w:tcPr>
          <w:p w14:paraId="58E0FED1" w14:textId="77777777" w:rsidR="00DE3870" w:rsidRPr="00DE3870" w:rsidRDefault="00DE3870" w:rsidP="00DE3870">
            <w:pPr>
              <w:widowControl w:val="0"/>
              <w:jc w:val="left"/>
              <w:rPr>
                <w:rFonts w:eastAsia="Arial Unicode MS"/>
                <w:color w:val="000000"/>
                <w:sz w:val="24"/>
                <w:szCs w:val="24"/>
              </w:rPr>
            </w:pPr>
          </w:p>
        </w:tc>
        <w:tc>
          <w:tcPr>
            <w:tcW w:w="2174" w:type="dxa"/>
          </w:tcPr>
          <w:p w14:paraId="4A9C8924" w14:textId="77777777" w:rsidR="00DE3870" w:rsidRPr="00DE3870" w:rsidRDefault="00DE3870" w:rsidP="00DE3870">
            <w:pPr>
              <w:widowControl w:val="0"/>
              <w:jc w:val="left"/>
              <w:rPr>
                <w:rFonts w:eastAsia="Arial Unicode MS"/>
                <w:color w:val="000000"/>
                <w:sz w:val="24"/>
                <w:szCs w:val="24"/>
              </w:rPr>
            </w:pPr>
          </w:p>
        </w:tc>
      </w:tr>
      <w:tr w:rsidR="00DE3870" w:rsidRPr="00DE3870" w14:paraId="60F3E4C7" w14:textId="77777777" w:rsidTr="00DE3870">
        <w:tc>
          <w:tcPr>
            <w:tcW w:w="3119" w:type="dxa"/>
          </w:tcPr>
          <w:p w14:paraId="05B4A1A8"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Электроснабжение</w:t>
            </w:r>
          </w:p>
        </w:tc>
        <w:tc>
          <w:tcPr>
            <w:tcW w:w="2173" w:type="dxa"/>
          </w:tcPr>
          <w:p w14:paraId="7DAA53C3" w14:textId="77777777" w:rsidR="00DE3870" w:rsidRPr="00DE3870" w:rsidRDefault="00DE3870" w:rsidP="00DE3870">
            <w:pPr>
              <w:widowControl w:val="0"/>
              <w:jc w:val="left"/>
              <w:rPr>
                <w:rFonts w:eastAsia="Arial Unicode MS"/>
                <w:color w:val="000000"/>
                <w:sz w:val="24"/>
                <w:szCs w:val="24"/>
              </w:rPr>
            </w:pPr>
          </w:p>
        </w:tc>
        <w:tc>
          <w:tcPr>
            <w:tcW w:w="2173" w:type="dxa"/>
          </w:tcPr>
          <w:p w14:paraId="0A5C66B7" w14:textId="77777777" w:rsidR="00DE3870" w:rsidRPr="00DE3870" w:rsidRDefault="00DE3870" w:rsidP="00DE3870">
            <w:pPr>
              <w:widowControl w:val="0"/>
              <w:jc w:val="left"/>
              <w:rPr>
                <w:rFonts w:eastAsia="Arial Unicode MS"/>
                <w:color w:val="000000"/>
                <w:sz w:val="24"/>
                <w:szCs w:val="24"/>
              </w:rPr>
            </w:pPr>
          </w:p>
        </w:tc>
        <w:tc>
          <w:tcPr>
            <w:tcW w:w="2174" w:type="dxa"/>
          </w:tcPr>
          <w:p w14:paraId="15DD2C29" w14:textId="77777777" w:rsidR="00DE3870" w:rsidRPr="00DE3870" w:rsidRDefault="00DE3870" w:rsidP="00DE3870">
            <w:pPr>
              <w:widowControl w:val="0"/>
              <w:jc w:val="left"/>
              <w:rPr>
                <w:rFonts w:eastAsia="Arial Unicode MS"/>
                <w:color w:val="000000"/>
                <w:sz w:val="24"/>
                <w:szCs w:val="24"/>
              </w:rPr>
            </w:pPr>
          </w:p>
        </w:tc>
      </w:tr>
      <w:tr w:rsidR="00DE3870" w:rsidRPr="00DE3870" w14:paraId="161A9178" w14:textId="77777777" w:rsidTr="00DE3870">
        <w:tc>
          <w:tcPr>
            <w:tcW w:w="3119" w:type="dxa"/>
          </w:tcPr>
          <w:p w14:paraId="079C95D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Водопровод</w:t>
            </w:r>
          </w:p>
        </w:tc>
        <w:tc>
          <w:tcPr>
            <w:tcW w:w="2173" w:type="dxa"/>
          </w:tcPr>
          <w:p w14:paraId="1D2E0485" w14:textId="77777777" w:rsidR="00DE3870" w:rsidRPr="00DE3870" w:rsidRDefault="00DE3870" w:rsidP="00DE3870">
            <w:pPr>
              <w:widowControl w:val="0"/>
              <w:jc w:val="left"/>
              <w:rPr>
                <w:rFonts w:eastAsia="Arial Unicode MS"/>
                <w:color w:val="000000"/>
                <w:sz w:val="24"/>
                <w:szCs w:val="24"/>
              </w:rPr>
            </w:pPr>
          </w:p>
        </w:tc>
        <w:tc>
          <w:tcPr>
            <w:tcW w:w="2173" w:type="dxa"/>
          </w:tcPr>
          <w:p w14:paraId="097035DD" w14:textId="77777777" w:rsidR="00DE3870" w:rsidRPr="00DE3870" w:rsidRDefault="00DE3870" w:rsidP="00DE3870">
            <w:pPr>
              <w:widowControl w:val="0"/>
              <w:jc w:val="left"/>
              <w:rPr>
                <w:rFonts w:eastAsia="Arial Unicode MS"/>
                <w:color w:val="000000"/>
                <w:sz w:val="24"/>
                <w:szCs w:val="24"/>
              </w:rPr>
            </w:pPr>
          </w:p>
        </w:tc>
        <w:tc>
          <w:tcPr>
            <w:tcW w:w="2174" w:type="dxa"/>
          </w:tcPr>
          <w:p w14:paraId="30CF2711" w14:textId="77777777" w:rsidR="00DE3870" w:rsidRPr="00DE3870" w:rsidRDefault="00DE3870" w:rsidP="00DE3870">
            <w:pPr>
              <w:widowControl w:val="0"/>
              <w:jc w:val="left"/>
              <w:rPr>
                <w:rFonts w:eastAsia="Arial Unicode MS"/>
                <w:color w:val="000000"/>
                <w:sz w:val="24"/>
                <w:szCs w:val="24"/>
              </w:rPr>
            </w:pPr>
          </w:p>
        </w:tc>
      </w:tr>
      <w:tr w:rsidR="00DE3870" w:rsidRPr="00DE3870" w14:paraId="1D90B726" w14:textId="77777777" w:rsidTr="00DE3870">
        <w:tc>
          <w:tcPr>
            <w:tcW w:w="3119" w:type="dxa"/>
          </w:tcPr>
          <w:p w14:paraId="144B575A"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Горячее водоснабжение</w:t>
            </w:r>
          </w:p>
        </w:tc>
        <w:tc>
          <w:tcPr>
            <w:tcW w:w="2173" w:type="dxa"/>
          </w:tcPr>
          <w:p w14:paraId="2962D85C" w14:textId="77777777" w:rsidR="00DE3870" w:rsidRPr="00DE3870" w:rsidRDefault="00DE3870" w:rsidP="00DE3870">
            <w:pPr>
              <w:widowControl w:val="0"/>
              <w:jc w:val="left"/>
              <w:rPr>
                <w:rFonts w:eastAsia="Arial Unicode MS"/>
                <w:color w:val="000000"/>
                <w:sz w:val="24"/>
                <w:szCs w:val="24"/>
              </w:rPr>
            </w:pPr>
          </w:p>
        </w:tc>
        <w:tc>
          <w:tcPr>
            <w:tcW w:w="2173" w:type="dxa"/>
          </w:tcPr>
          <w:p w14:paraId="501311E5" w14:textId="77777777" w:rsidR="00DE3870" w:rsidRPr="00DE3870" w:rsidRDefault="00DE3870" w:rsidP="00DE3870">
            <w:pPr>
              <w:widowControl w:val="0"/>
              <w:jc w:val="left"/>
              <w:rPr>
                <w:rFonts w:eastAsia="Arial Unicode MS"/>
                <w:color w:val="000000"/>
                <w:sz w:val="24"/>
                <w:szCs w:val="24"/>
              </w:rPr>
            </w:pPr>
          </w:p>
        </w:tc>
        <w:tc>
          <w:tcPr>
            <w:tcW w:w="2174" w:type="dxa"/>
          </w:tcPr>
          <w:p w14:paraId="06A25B2E" w14:textId="77777777" w:rsidR="00DE3870" w:rsidRPr="00DE3870" w:rsidRDefault="00DE3870" w:rsidP="00DE3870">
            <w:pPr>
              <w:widowControl w:val="0"/>
              <w:jc w:val="left"/>
              <w:rPr>
                <w:rFonts w:eastAsia="Arial Unicode MS"/>
                <w:color w:val="000000"/>
                <w:sz w:val="24"/>
                <w:szCs w:val="24"/>
              </w:rPr>
            </w:pPr>
          </w:p>
        </w:tc>
      </w:tr>
      <w:tr w:rsidR="00DE3870" w:rsidRPr="00DE3870" w14:paraId="06C3A785" w14:textId="77777777" w:rsidTr="00DE3870">
        <w:tc>
          <w:tcPr>
            <w:tcW w:w="3119" w:type="dxa"/>
          </w:tcPr>
          <w:p w14:paraId="53CEF29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Канализация</w:t>
            </w:r>
          </w:p>
        </w:tc>
        <w:tc>
          <w:tcPr>
            <w:tcW w:w="2173" w:type="dxa"/>
          </w:tcPr>
          <w:p w14:paraId="453C5C46" w14:textId="77777777" w:rsidR="00DE3870" w:rsidRPr="00DE3870" w:rsidRDefault="00DE3870" w:rsidP="00DE3870">
            <w:pPr>
              <w:widowControl w:val="0"/>
              <w:jc w:val="left"/>
              <w:rPr>
                <w:rFonts w:eastAsia="Arial Unicode MS"/>
                <w:color w:val="000000"/>
                <w:sz w:val="24"/>
                <w:szCs w:val="24"/>
              </w:rPr>
            </w:pPr>
          </w:p>
        </w:tc>
        <w:tc>
          <w:tcPr>
            <w:tcW w:w="2173" w:type="dxa"/>
          </w:tcPr>
          <w:p w14:paraId="37ACBABA" w14:textId="77777777" w:rsidR="00DE3870" w:rsidRPr="00DE3870" w:rsidRDefault="00DE3870" w:rsidP="00DE3870">
            <w:pPr>
              <w:widowControl w:val="0"/>
              <w:jc w:val="left"/>
              <w:rPr>
                <w:rFonts w:eastAsia="Arial Unicode MS"/>
                <w:color w:val="000000"/>
                <w:sz w:val="24"/>
                <w:szCs w:val="24"/>
              </w:rPr>
            </w:pPr>
          </w:p>
        </w:tc>
        <w:tc>
          <w:tcPr>
            <w:tcW w:w="2174" w:type="dxa"/>
          </w:tcPr>
          <w:p w14:paraId="78844E7A" w14:textId="77777777" w:rsidR="00DE3870" w:rsidRPr="00DE3870" w:rsidRDefault="00DE3870" w:rsidP="00DE3870">
            <w:pPr>
              <w:widowControl w:val="0"/>
              <w:jc w:val="left"/>
              <w:rPr>
                <w:rFonts w:eastAsia="Arial Unicode MS"/>
                <w:color w:val="000000"/>
                <w:sz w:val="24"/>
                <w:szCs w:val="24"/>
              </w:rPr>
            </w:pPr>
          </w:p>
        </w:tc>
      </w:tr>
      <w:tr w:rsidR="00DE3870" w:rsidRPr="00DE3870" w14:paraId="04845335" w14:textId="77777777" w:rsidTr="00DE3870">
        <w:tc>
          <w:tcPr>
            <w:tcW w:w="3119" w:type="dxa"/>
          </w:tcPr>
          <w:p w14:paraId="1AFE3CE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Отопление</w:t>
            </w:r>
          </w:p>
        </w:tc>
        <w:tc>
          <w:tcPr>
            <w:tcW w:w="2173" w:type="dxa"/>
          </w:tcPr>
          <w:p w14:paraId="267374D6" w14:textId="77777777" w:rsidR="00DE3870" w:rsidRPr="00DE3870" w:rsidRDefault="00DE3870" w:rsidP="00DE3870">
            <w:pPr>
              <w:widowControl w:val="0"/>
              <w:jc w:val="left"/>
              <w:rPr>
                <w:rFonts w:eastAsia="Arial Unicode MS"/>
                <w:color w:val="000000"/>
                <w:sz w:val="24"/>
                <w:szCs w:val="24"/>
              </w:rPr>
            </w:pPr>
          </w:p>
        </w:tc>
        <w:tc>
          <w:tcPr>
            <w:tcW w:w="2173" w:type="dxa"/>
          </w:tcPr>
          <w:p w14:paraId="36560671" w14:textId="77777777" w:rsidR="00DE3870" w:rsidRPr="00DE3870" w:rsidRDefault="00DE3870" w:rsidP="00DE3870">
            <w:pPr>
              <w:widowControl w:val="0"/>
              <w:jc w:val="left"/>
              <w:rPr>
                <w:rFonts w:eastAsia="Arial Unicode MS"/>
                <w:color w:val="000000"/>
                <w:sz w:val="24"/>
                <w:szCs w:val="24"/>
              </w:rPr>
            </w:pPr>
          </w:p>
        </w:tc>
        <w:tc>
          <w:tcPr>
            <w:tcW w:w="2174" w:type="dxa"/>
          </w:tcPr>
          <w:p w14:paraId="1D41E895" w14:textId="77777777" w:rsidR="00DE3870" w:rsidRPr="00DE3870" w:rsidRDefault="00DE3870" w:rsidP="00DE3870">
            <w:pPr>
              <w:widowControl w:val="0"/>
              <w:jc w:val="left"/>
              <w:rPr>
                <w:rFonts w:eastAsia="Arial Unicode MS"/>
                <w:color w:val="000000"/>
                <w:sz w:val="24"/>
                <w:szCs w:val="24"/>
              </w:rPr>
            </w:pPr>
          </w:p>
        </w:tc>
      </w:tr>
      <w:tr w:rsidR="00DE3870" w:rsidRPr="00DE3870" w14:paraId="3FD60703" w14:textId="77777777" w:rsidTr="00DE3870">
        <w:tc>
          <w:tcPr>
            <w:tcW w:w="3119" w:type="dxa"/>
          </w:tcPr>
          <w:p w14:paraId="6378B8C5"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Телефон</w:t>
            </w:r>
          </w:p>
        </w:tc>
        <w:tc>
          <w:tcPr>
            <w:tcW w:w="2173" w:type="dxa"/>
          </w:tcPr>
          <w:p w14:paraId="29555754" w14:textId="77777777" w:rsidR="00DE3870" w:rsidRPr="00DE3870" w:rsidRDefault="00DE3870" w:rsidP="00DE3870">
            <w:pPr>
              <w:widowControl w:val="0"/>
              <w:jc w:val="left"/>
              <w:rPr>
                <w:rFonts w:eastAsia="Arial Unicode MS"/>
                <w:color w:val="000000"/>
                <w:sz w:val="24"/>
                <w:szCs w:val="24"/>
              </w:rPr>
            </w:pPr>
          </w:p>
        </w:tc>
        <w:tc>
          <w:tcPr>
            <w:tcW w:w="2173" w:type="dxa"/>
          </w:tcPr>
          <w:p w14:paraId="4A03EB5C" w14:textId="77777777" w:rsidR="00DE3870" w:rsidRPr="00DE3870" w:rsidRDefault="00DE3870" w:rsidP="00DE3870">
            <w:pPr>
              <w:widowControl w:val="0"/>
              <w:jc w:val="left"/>
              <w:rPr>
                <w:rFonts w:eastAsia="Arial Unicode MS"/>
                <w:color w:val="000000"/>
                <w:sz w:val="24"/>
                <w:szCs w:val="24"/>
              </w:rPr>
            </w:pPr>
          </w:p>
        </w:tc>
        <w:tc>
          <w:tcPr>
            <w:tcW w:w="2174" w:type="dxa"/>
          </w:tcPr>
          <w:p w14:paraId="13690AF5" w14:textId="77777777" w:rsidR="00DE3870" w:rsidRPr="00DE3870" w:rsidRDefault="00DE3870" w:rsidP="00DE3870">
            <w:pPr>
              <w:widowControl w:val="0"/>
              <w:jc w:val="left"/>
              <w:rPr>
                <w:rFonts w:eastAsia="Arial Unicode MS"/>
                <w:color w:val="000000"/>
                <w:sz w:val="24"/>
                <w:szCs w:val="24"/>
              </w:rPr>
            </w:pPr>
          </w:p>
        </w:tc>
      </w:tr>
      <w:tr w:rsidR="00DE3870" w:rsidRPr="00DE3870" w14:paraId="3920C2B5" w14:textId="77777777" w:rsidTr="00DE3870">
        <w:tc>
          <w:tcPr>
            <w:tcW w:w="3119" w:type="dxa"/>
          </w:tcPr>
          <w:p w14:paraId="10D7C5C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Вентиляция</w:t>
            </w:r>
          </w:p>
        </w:tc>
        <w:tc>
          <w:tcPr>
            <w:tcW w:w="2173" w:type="dxa"/>
          </w:tcPr>
          <w:p w14:paraId="40CBF66E" w14:textId="77777777" w:rsidR="00DE3870" w:rsidRPr="00DE3870" w:rsidRDefault="00DE3870" w:rsidP="00DE3870">
            <w:pPr>
              <w:widowControl w:val="0"/>
              <w:jc w:val="left"/>
              <w:rPr>
                <w:rFonts w:eastAsia="Arial Unicode MS"/>
                <w:color w:val="000000"/>
                <w:sz w:val="24"/>
                <w:szCs w:val="24"/>
              </w:rPr>
            </w:pPr>
          </w:p>
        </w:tc>
        <w:tc>
          <w:tcPr>
            <w:tcW w:w="2173" w:type="dxa"/>
          </w:tcPr>
          <w:p w14:paraId="6BB9B333" w14:textId="77777777" w:rsidR="00DE3870" w:rsidRPr="00DE3870" w:rsidRDefault="00DE3870" w:rsidP="00DE3870">
            <w:pPr>
              <w:widowControl w:val="0"/>
              <w:jc w:val="left"/>
              <w:rPr>
                <w:rFonts w:eastAsia="Arial Unicode MS"/>
                <w:color w:val="000000"/>
                <w:sz w:val="24"/>
                <w:szCs w:val="24"/>
              </w:rPr>
            </w:pPr>
          </w:p>
        </w:tc>
        <w:tc>
          <w:tcPr>
            <w:tcW w:w="2174" w:type="dxa"/>
          </w:tcPr>
          <w:p w14:paraId="4E1C922E" w14:textId="77777777" w:rsidR="00DE3870" w:rsidRPr="00DE3870" w:rsidRDefault="00DE3870" w:rsidP="00DE3870">
            <w:pPr>
              <w:widowControl w:val="0"/>
              <w:jc w:val="left"/>
              <w:rPr>
                <w:rFonts w:eastAsia="Arial Unicode MS"/>
                <w:color w:val="000000"/>
                <w:sz w:val="24"/>
                <w:szCs w:val="24"/>
              </w:rPr>
            </w:pPr>
          </w:p>
        </w:tc>
      </w:tr>
      <w:tr w:rsidR="00DE3870" w:rsidRPr="00DE3870" w14:paraId="61AAC8E9" w14:textId="77777777" w:rsidTr="00DE3870">
        <w:tc>
          <w:tcPr>
            <w:tcW w:w="3119" w:type="dxa"/>
          </w:tcPr>
          <w:p w14:paraId="38DA64FC"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Другое оснащение</w:t>
            </w:r>
          </w:p>
        </w:tc>
        <w:tc>
          <w:tcPr>
            <w:tcW w:w="2173" w:type="dxa"/>
          </w:tcPr>
          <w:p w14:paraId="2D60D91C" w14:textId="77777777" w:rsidR="00DE3870" w:rsidRPr="00DE3870" w:rsidRDefault="00DE3870" w:rsidP="00DE3870">
            <w:pPr>
              <w:widowControl w:val="0"/>
              <w:jc w:val="left"/>
              <w:rPr>
                <w:rFonts w:eastAsia="Arial Unicode MS"/>
                <w:color w:val="000000"/>
                <w:sz w:val="24"/>
                <w:szCs w:val="24"/>
              </w:rPr>
            </w:pPr>
          </w:p>
        </w:tc>
        <w:tc>
          <w:tcPr>
            <w:tcW w:w="2173" w:type="dxa"/>
          </w:tcPr>
          <w:p w14:paraId="7775DE89" w14:textId="77777777" w:rsidR="00DE3870" w:rsidRPr="00DE3870" w:rsidRDefault="00DE3870" w:rsidP="00DE3870">
            <w:pPr>
              <w:widowControl w:val="0"/>
              <w:jc w:val="left"/>
              <w:rPr>
                <w:rFonts w:eastAsia="Arial Unicode MS"/>
                <w:color w:val="000000"/>
                <w:sz w:val="24"/>
                <w:szCs w:val="24"/>
              </w:rPr>
            </w:pPr>
          </w:p>
        </w:tc>
        <w:tc>
          <w:tcPr>
            <w:tcW w:w="2174" w:type="dxa"/>
          </w:tcPr>
          <w:p w14:paraId="7FE72607" w14:textId="77777777" w:rsidR="00DE3870" w:rsidRPr="00DE3870" w:rsidRDefault="00DE3870" w:rsidP="00DE3870">
            <w:pPr>
              <w:widowControl w:val="0"/>
              <w:jc w:val="left"/>
              <w:rPr>
                <w:rFonts w:eastAsia="Arial Unicode MS"/>
                <w:color w:val="000000"/>
                <w:sz w:val="24"/>
                <w:szCs w:val="24"/>
              </w:rPr>
            </w:pPr>
          </w:p>
        </w:tc>
      </w:tr>
      <w:tr w:rsidR="00DE3870" w:rsidRPr="00DE3870" w14:paraId="258D5F78" w14:textId="77777777" w:rsidTr="00DE3870">
        <w:tc>
          <w:tcPr>
            <w:tcW w:w="3119" w:type="dxa"/>
          </w:tcPr>
          <w:p w14:paraId="6FEA81E9"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Внутренняя отделка</w:t>
            </w:r>
          </w:p>
        </w:tc>
        <w:tc>
          <w:tcPr>
            <w:tcW w:w="2173" w:type="dxa"/>
          </w:tcPr>
          <w:p w14:paraId="1286BDBC" w14:textId="77777777" w:rsidR="00DE3870" w:rsidRPr="00DE3870" w:rsidRDefault="00DE3870" w:rsidP="00DE3870">
            <w:pPr>
              <w:widowControl w:val="0"/>
              <w:jc w:val="left"/>
              <w:rPr>
                <w:rFonts w:eastAsia="Arial Unicode MS"/>
                <w:color w:val="000000"/>
                <w:sz w:val="24"/>
                <w:szCs w:val="24"/>
              </w:rPr>
            </w:pPr>
          </w:p>
        </w:tc>
        <w:tc>
          <w:tcPr>
            <w:tcW w:w="2173" w:type="dxa"/>
          </w:tcPr>
          <w:p w14:paraId="562992F6" w14:textId="77777777" w:rsidR="00DE3870" w:rsidRPr="00DE3870" w:rsidRDefault="00DE3870" w:rsidP="00DE3870">
            <w:pPr>
              <w:widowControl w:val="0"/>
              <w:jc w:val="left"/>
              <w:rPr>
                <w:rFonts w:eastAsia="Arial Unicode MS"/>
                <w:color w:val="000000"/>
                <w:sz w:val="24"/>
                <w:szCs w:val="24"/>
              </w:rPr>
            </w:pPr>
          </w:p>
        </w:tc>
        <w:tc>
          <w:tcPr>
            <w:tcW w:w="2174" w:type="dxa"/>
          </w:tcPr>
          <w:p w14:paraId="13F7D404" w14:textId="77777777" w:rsidR="00DE3870" w:rsidRPr="00DE3870" w:rsidRDefault="00DE3870" w:rsidP="00DE3870">
            <w:pPr>
              <w:widowControl w:val="0"/>
              <w:jc w:val="left"/>
              <w:rPr>
                <w:rFonts w:eastAsia="Arial Unicode MS"/>
                <w:color w:val="000000"/>
                <w:sz w:val="24"/>
                <w:szCs w:val="24"/>
              </w:rPr>
            </w:pPr>
          </w:p>
        </w:tc>
      </w:tr>
      <w:tr w:rsidR="00DE3870" w:rsidRPr="00DE3870" w14:paraId="35E15D31" w14:textId="77777777" w:rsidTr="00DE3870">
        <w:tc>
          <w:tcPr>
            <w:tcW w:w="3119" w:type="dxa"/>
          </w:tcPr>
          <w:p w14:paraId="3B94330B"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Наличие дефектов</w:t>
            </w:r>
          </w:p>
        </w:tc>
        <w:tc>
          <w:tcPr>
            <w:tcW w:w="2173" w:type="dxa"/>
          </w:tcPr>
          <w:p w14:paraId="3F770C88" w14:textId="77777777" w:rsidR="00DE3870" w:rsidRPr="00DE3870" w:rsidRDefault="00DE3870" w:rsidP="00DE3870">
            <w:pPr>
              <w:widowControl w:val="0"/>
              <w:jc w:val="left"/>
              <w:rPr>
                <w:rFonts w:eastAsia="Arial Unicode MS"/>
                <w:color w:val="000000"/>
                <w:sz w:val="24"/>
                <w:szCs w:val="24"/>
              </w:rPr>
            </w:pPr>
          </w:p>
        </w:tc>
        <w:tc>
          <w:tcPr>
            <w:tcW w:w="2173" w:type="dxa"/>
          </w:tcPr>
          <w:p w14:paraId="55288796" w14:textId="77777777" w:rsidR="00DE3870" w:rsidRPr="00DE3870" w:rsidRDefault="00DE3870" w:rsidP="00DE3870">
            <w:pPr>
              <w:widowControl w:val="0"/>
              <w:jc w:val="left"/>
              <w:rPr>
                <w:rFonts w:eastAsia="Arial Unicode MS"/>
                <w:color w:val="000000"/>
                <w:sz w:val="24"/>
                <w:szCs w:val="24"/>
              </w:rPr>
            </w:pPr>
          </w:p>
        </w:tc>
        <w:tc>
          <w:tcPr>
            <w:tcW w:w="2174" w:type="dxa"/>
          </w:tcPr>
          <w:p w14:paraId="0EE65897" w14:textId="77777777" w:rsidR="00DE3870" w:rsidRPr="00DE3870" w:rsidRDefault="00DE3870" w:rsidP="00DE3870">
            <w:pPr>
              <w:widowControl w:val="0"/>
              <w:jc w:val="left"/>
              <w:rPr>
                <w:rFonts w:eastAsia="Arial Unicode MS"/>
                <w:color w:val="000000"/>
                <w:sz w:val="24"/>
                <w:szCs w:val="24"/>
              </w:rPr>
            </w:pPr>
          </w:p>
        </w:tc>
      </w:tr>
      <w:tr w:rsidR="00DE3870" w:rsidRPr="00DE3870" w14:paraId="4BA4E525" w14:textId="77777777" w:rsidTr="00DE3870">
        <w:tc>
          <w:tcPr>
            <w:tcW w:w="3119" w:type="dxa"/>
          </w:tcPr>
          <w:p w14:paraId="21C0ED74"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Техническое состояние</w:t>
            </w:r>
          </w:p>
        </w:tc>
        <w:tc>
          <w:tcPr>
            <w:tcW w:w="2173" w:type="dxa"/>
          </w:tcPr>
          <w:p w14:paraId="01624E04" w14:textId="77777777" w:rsidR="00DE3870" w:rsidRPr="00DE3870" w:rsidRDefault="00DE3870" w:rsidP="00DE3870">
            <w:pPr>
              <w:widowControl w:val="0"/>
              <w:jc w:val="left"/>
              <w:rPr>
                <w:rFonts w:eastAsia="Arial Unicode MS"/>
                <w:color w:val="000000"/>
                <w:sz w:val="24"/>
                <w:szCs w:val="24"/>
              </w:rPr>
            </w:pPr>
          </w:p>
        </w:tc>
        <w:tc>
          <w:tcPr>
            <w:tcW w:w="2173" w:type="dxa"/>
          </w:tcPr>
          <w:p w14:paraId="33579EE2" w14:textId="77777777" w:rsidR="00DE3870" w:rsidRPr="00DE3870" w:rsidRDefault="00DE3870" w:rsidP="00DE3870">
            <w:pPr>
              <w:widowControl w:val="0"/>
              <w:jc w:val="left"/>
              <w:rPr>
                <w:rFonts w:eastAsia="Arial Unicode MS"/>
                <w:color w:val="000000"/>
                <w:sz w:val="24"/>
                <w:szCs w:val="24"/>
              </w:rPr>
            </w:pPr>
          </w:p>
        </w:tc>
        <w:tc>
          <w:tcPr>
            <w:tcW w:w="2174" w:type="dxa"/>
          </w:tcPr>
          <w:p w14:paraId="43771D1E" w14:textId="77777777" w:rsidR="00DE3870" w:rsidRPr="00DE3870" w:rsidRDefault="00DE3870" w:rsidP="00DE3870">
            <w:pPr>
              <w:widowControl w:val="0"/>
              <w:jc w:val="left"/>
              <w:rPr>
                <w:rFonts w:eastAsia="Arial Unicode MS"/>
                <w:color w:val="000000"/>
                <w:sz w:val="24"/>
                <w:szCs w:val="24"/>
              </w:rPr>
            </w:pPr>
          </w:p>
        </w:tc>
      </w:tr>
    </w:tbl>
    <w:p w14:paraId="0FF7AB7D" w14:textId="77777777" w:rsidR="00DE3870" w:rsidRPr="00DE3870" w:rsidRDefault="00DE3870" w:rsidP="00DE3870">
      <w:pPr>
        <w:widowControl w:val="0"/>
        <w:ind w:firstLine="993"/>
        <w:jc w:val="left"/>
        <w:rPr>
          <w:rFonts w:eastAsia="Arial Unicode MS"/>
          <w:color w:val="000000"/>
          <w:sz w:val="24"/>
          <w:szCs w:val="24"/>
        </w:rPr>
      </w:pPr>
    </w:p>
    <w:p w14:paraId="2B7A953B" w14:textId="77777777" w:rsidR="00DE3870" w:rsidRPr="00DE3870" w:rsidRDefault="00DE3870" w:rsidP="00DE3870">
      <w:pPr>
        <w:ind w:firstLine="709"/>
        <w:rPr>
          <w:rFonts w:eastAsia="Arial Unicode MS"/>
          <w:color w:val="000000"/>
          <w:sz w:val="24"/>
          <w:szCs w:val="24"/>
        </w:rPr>
      </w:pPr>
      <w:r w:rsidRPr="00DE3870">
        <w:rPr>
          <w:rFonts w:eastAsia="Arial Unicode MS"/>
          <w:color w:val="000000"/>
          <w:sz w:val="24"/>
          <w:szCs w:val="24"/>
        </w:rPr>
        <w:t xml:space="preserve">Объекты недвижимого имущества переданы в том виде, в каком они есть, </w:t>
      </w:r>
      <w:r w:rsidRPr="00DE3870">
        <w:rPr>
          <w:rFonts w:eastAsia="Arial Unicode MS"/>
          <w:i/>
          <w:color w:val="000000"/>
          <w:sz w:val="24"/>
          <w:szCs w:val="24"/>
        </w:rPr>
        <w:t>со всеми принадлежностями и документами</w:t>
      </w:r>
      <w:r w:rsidRPr="00DE3870">
        <w:rPr>
          <w:rFonts w:eastAsia="Arial Unicode MS"/>
          <w:color w:val="000000"/>
          <w:sz w:val="24"/>
          <w:szCs w:val="24"/>
        </w:rPr>
        <w:t>, в том числе отвечают требованиям, предъявляемым к эксплуатируемым зданиям и сооружениям, и пригодны для их использования по назначению.</w:t>
      </w:r>
    </w:p>
    <w:p w14:paraId="18BBC277" w14:textId="77777777" w:rsidR="00DE3870" w:rsidRPr="00DE3870" w:rsidRDefault="00DE3870" w:rsidP="00DE3870">
      <w:pPr>
        <w:ind w:firstLine="709"/>
        <w:rPr>
          <w:rFonts w:eastAsia="Arial Unicode MS"/>
          <w:color w:val="000000"/>
          <w:sz w:val="24"/>
          <w:szCs w:val="24"/>
        </w:rPr>
      </w:pPr>
      <w:r w:rsidRPr="00DE3870">
        <w:rPr>
          <w:rFonts w:eastAsia="Arial Unicode MS"/>
          <w:color w:val="000000"/>
          <w:sz w:val="24"/>
          <w:szCs w:val="24"/>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14:paraId="76201463"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14:paraId="47BB0CE8"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lastRenderedPageBreak/>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14:paraId="6DEAEC2E"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14:paraId="6873A0FC"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Одновременно с Объектами недвижимого имущества передается следующая техническая и иная документация на Объекты недвижимого имущества:</w:t>
      </w:r>
    </w:p>
    <w:p w14:paraId="36F3E28D" w14:textId="77777777" w:rsidR="00DE3870" w:rsidRPr="00DE3870" w:rsidRDefault="00DE3870" w:rsidP="00DE3870">
      <w:pPr>
        <w:suppressAutoHyphens/>
        <w:jc w:val="left"/>
        <w:rPr>
          <w:rFonts w:eastAsia="Times New Roman"/>
          <w:color w:val="000000"/>
          <w:kern w:val="2"/>
          <w:sz w:val="24"/>
          <w:szCs w:val="24"/>
        </w:rPr>
      </w:pPr>
      <w:r w:rsidRPr="00DE3870">
        <w:rPr>
          <w:rFonts w:eastAsia="Times New Roman"/>
          <w:color w:val="000000"/>
          <w:kern w:val="2"/>
          <w:sz w:val="24"/>
          <w:szCs w:val="24"/>
        </w:rPr>
        <w:t>_______________________________________________________________________________</w:t>
      </w:r>
    </w:p>
    <w:p w14:paraId="4547107E" w14:textId="77777777" w:rsidR="00DE3870" w:rsidRPr="00DE3870" w:rsidRDefault="00DE3870" w:rsidP="00DE3870">
      <w:pPr>
        <w:rPr>
          <w:rFonts w:eastAsia="Times New Roman"/>
          <w:color w:val="000000"/>
          <w:kern w:val="2"/>
          <w:sz w:val="24"/>
          <w:szCs w:val="24"/>
        </w:rPr>
      </w:pPr>
      <w:r w:rsidRPr="00DE3870">
        <w:rPr>
          <w:rFonts w:eastAsia="Times New Roman"/>
          <w:color w:val="000000"/>
          <w:kern w:val="2"/>
          <w:sz w:val="24"/>
          <w:szCs w:val="24"/>
        </w:rPr>
        <w:t>_______________________________________________________________________________</w:t>
      </w:r>
    </w:p>
    <w:p w14:paraId="5250805F" w14:textId="77777777" w:rsidR="00DE3870" w:rsidRPr="00DE3870" w:rsidRDefault="00DE3870" w:rsidP="00DE3870">
      <w:pPr>
        <w:ind w:firstLine="709"/>
        <w:jc w:val="left"/>
        <w:rPr>
          <w:rFonts w:eastAsia="Times New Roman"/>
          <w:color w:val="000000"/>
          <w:sz w:val="24"/>
          <w:szCs w:val="24"/>
        </w:rPr>
      </w:pPr>
      <w:r w:rsidRPr="00DE3870">
        <w:rPr>
          <w:rFonts w:eastAsia="Times New Roman"/>
          <w:color w:val="000000"/>
          <w:sz w:val="24"/>
          <w:szCs w:val="24"/>
        </w:rPr>
        <w:t>Показания приборов учета энергоресурсов:</w:t>
      </w:r>
    </w:p>
    <w:p w14:paraId="7559AB1A" w14:textId="77777777" w:rsidR="00DE3870" w:rsidRPr="00DE3870" w:rsidRDefault="00DE3870" w:rsidP="00DE3870">
      <w:pPr>
        <w:jc w:val="left"/>
        <w:rPr>
          <w:rFonts w:eastAsia="Times New Roman"/>
          <w:i/>
          <w:color w:val="000000"/>
          <w:sz w:val="24"/>
          <w:szCs w:val="24"/>
        </w:rPr>
      </w:pPr>
      <w:r w:rsidRPr="00DE3870">
        <w:rPr>
          <w:rFonts w:eastAsia="Times New Roman"/>
          <w:i/>
          <w:color w:val="000000"/>
          <w:sz w:val="24"/>
          <w:szCs w:val="24"/>
        </w:rPr>
        <w:t>_______________________________________________________________________________</w:t>
      </w:r>
    </w:p>
    <w:p w14:paraId="0C06088C" w14:textId="77777777" w:rsidR="00DE3870" w:rsidRPr="00DE3870" w:rsidRDefault="00DE3870" w:rsidP="00DE3870">
      <w:pPr>
        <w:jc w:val="left"/>
        <w:rPr>
          <w:rFonts w:eastAsia="Times New Roman"/>
          <w:i/>
          <w:color w:val="000000"/>
          <w:sz w:val="24"/>
          <w:szCs w:val="24"/>
        </w:rPr>
      </w:pPr>
      <w:r w:rsidRPr="00DE3870">
        <w:rPr>
          <w:rFonts w:eastAsia="Times New Roman"/>
          <w:i/>
          <w:color w:val="000000"/>
          <w:sz w:val="24"/>
          <w:szCs w:val="24"/>
        </w:rPr>
        <w:t>_______________________________________________________________________________</w:t>
      </w:r>
    </w:p>
    <w:p w14:paraId="5E829F53" w14:textId="77777777" w:rsidR="00DE3870" w:rsidRPr="00DE3870" w:rsidRDefault="00DE3870" w:rsidP="00DE3870">
      <w:pPr>
        <w:rPr>
          <w:rFonts w:eastAsia="Times New Roman"/>
          <w:i/>
          <w:color w:val="000000"/>
          <w:sz w:val="24"/>
          <w:szCs w:val="24"/>
        </w:rPr>
      </w:pPr>
      <w:r w:rsidRPr="00DE3870">
        <w:rPr>
          <w:rFonts w:eastAsia="Times New Roman"/>
          <w:i/>
          <w:color w:val="000000"/>
          <w:sz w:val="24"/>
          <w:szCs w:val="24"/>
        </w:rPr>
        <w:t>_______________________________________________________________________________</w:t>
      </w:r>
    </w:p>
    <w:p w14:paraId="54272365" w14:textId="77777777" w:rsidR="00DE3870" w:rsidRPr="00DE3870" w:rsidRDefault="00DE3870" w:rsidP="00DE3870">
      <w:pPr>
        <w:rPr>
          <w:rFonts w:eastAsia="Arial Unicode MS"/>
          <w:color w:val="000000"/>
          <w:sz w:val="24"/>
          <w:szCs w:val="24"/>
        </w:rPr>
      </w:pPr>
    </w:p>
    <w:p w14:paraId="7C85B746" w14:textId="77777777" w:rsidR="00DE3870" w:rsidRPr="00DE3870" w:rsidRDefault="00DE3870" w:rsidP="00DE3870">
      <w:pPr>
        <w:autoSpaceDE w:val="0"/>
        <w:autoSpaceDN w:val="0"/>
        <w:adjustRightInd w:val="0"/>
        <w:contextualSpacing/>
        <w:jc w:val="center"/>
        <w:rPr>
          <w:rFonts w:eastAsia="Times New Roman"/>
          <w:sz w:val="24"/>
          <w:szCs w:val="24"/>
        </w:rPr>
      </w:pPr>
      <w:r w:rsidRPr="00DE3870">
        <w:rPr>
          <w:rFonts w:eastAsia="Times New Roman"/>
          <w:sz w:val="24"/>
          <w:szCs w:val="24"/>
        </w:rPr>
        <w:t>Подписи Сторон</w:t>
      </w:r>
    </w:p>
    <w:p w14:paraId="30D4F39D" w14:textId="77777777" w:rsidR="00DE3870" w:rsidRPr="00DE3870" w:rsidRDefault="00DE3870" w:rsidP="00DE3870">
      <w:pPr>
        <w:widowControl w:val="0"/>
        <w:ind w:firstLine="993"/>
        <w:jc w:val="left"/>
        <w:rPr>
          <w:rFonts w:eastAsia="Arial Unicode MS"/>
          <w:color w:val="000000"/>
          <w:sz w:val="24"/>
          <w:szCs w:val="24"/>
        </w:rPr>
      </w:pPr>
    </w:p>
    <w:tbl>
      <w:tblPr>
        <w:tblStyle w:val="af0"/>
        <w:tblW w:w="0" w:type="auto"/>
        <w:tblLook w:val="04A0" w:firstRow="1" w:lastRow="0" w:firstColumn="1" w:lastColumn="0" w:noHBand="0" w:noVBand="1"/>
      </w:tblPr>
      <w:tblGrid>
        <w:gridCol w:w="4927"/>
        <w:gridCol w:w="4926"/>
      </w:tblGrid>
      <w:tr w:rsidR="00DE3870" w:rsidRPr="00DE3870" w14:paraId="2BD3A082" w14:textId="77777777" w:rsidTr="00DE3870">
        <w:tc>
          <w:tcPr>
            <w:tcW w:w="4927" w:type="dxa"/>
            <w:tcBorders>
              <w:top w:val="nil"/>
              <w:left w:val="nil"/>
              <w:bottom w:val="nil"/>
              <w:right w:val="nil"/>
            </w:tcBorders>
          </w:tcPr>
          <w:p w14:paraId="7492992F"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370BA765" w14:textId="77777777" w:rsidR="00DE3870" w:rsidRPr="00DE3870" w:rsidRDefault="00DE3870" w:rsidP="00DE3870">
            <w:pPr>
              <w:widowControl w:val="0"/>
              <w:jc w:val="left"/>
              <w:rPr>
                <w:sz w:val="24"/>
                <w:szCs w:val="24"/>
              </w:rPr>
            </w:pPr>
          </w:p>
          <w:p w14:paraId="5521A92E" w14:textId="77777777" w:rsidR="00DE3870" w:rsidRPr="00DE3870" w:rsidRDefault="00DE3870" w:rsidP="00DE3870">
            <w:pPr>
              <w:widowControl w:val="0"/>
              <w:jc w:val="left"/>
              <w:rPr>
                <w:sz w:val="24"/>
                <w:szCs w:val="24"/>
              </w:rPr>
            </w:pPr>
            <w:r w:rsidRPr="00DE3870">
              <w:rPr>
                <w:sz w:val="24"/>
                <w:szCs w:val="24"/>
              </w:rPr>
              <w:t>________________(________________)</w:t>
            </w:r>
          </w:p>
          <w:p w14:paraId="07641B3D" w14:textId="77777777" w:rsidR="00DE3870" w:rsidRPr="00DE3870" w:rsidRDefault="00DE3870" w:rsidP="00DE3870">
            <w:pPr>
              <w:widowControl w:val="0"/>
              <w:jc w:val="left"/>
              <w:rPr>
                <w:sz w:val="24"/>
                <w:szCs w:val="24"/>
              </w:rPr>
            </w:pPr>
          </w:p>
          <w:p w14:paraId="26759840" w14:textId="77777777" w:rsidR="00DE3870" w:rsidRPr="00DE3870" w:rsidRDefault="00DE3870" w:rsidP="00DE3870">
            <w:pPr>
              <w:tabs>
                <w:tab w:val="left" w:pos="1276"/>
              </w:tabs>
              <w:rPr>
                <w:sz w:val="24"/>
                <w:szCs w:val="24"/>
              </w:rPr>
            </w:pPr>
            <w:r w:rsidRPr="00DE3870">
              <w:rPr>
                <w:sz w:val="24"/>
                <w:szCs w:val="24"/>
              </w:rPr>
              <w:t>МП</w:t>
            </w:r>
          </w:p>
        </w:tc>
        <w:tc>
          <w:tcPr>
            <w:tcW w:w="4926" w:type="dxa"/>
            <w:tcBorders>
              <w:top w:val="nil"/>
              <w:left w:val="nil"/>
              <w:bottom w:val="nil"/>
              <w:right w:val="nil"/>
            </w:tcBorders>
          </w:tcPr>
          <w:p w14:paraId="085EA5B9"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32084ED9" w14:textId="77777777" w:rsidR="00DE3870" w:rsidRPr="00DE3870" w:rsidRDefault="00DE3870" w:rsidP="00DE3870">
            <w:pPr>
              <w:widowControl w:val="0"/>
              <w:jc w:val="left"/>
              <w:rPr>
                <w:sz w:val="24"/>
                <w:szCs w:val="24"/>
              </w:rPr>
            </w:pPr>
          </w:p>
          <w:p w14:paraId="03C5ADDB" w14:textId="77777777" w:rsidR="00DE3870" w:rsidRPr="00DE3870" w:rsidRDefault="00DE3870" w:rsidP="00DE3870">
            <w:pPr>
              <w:widowControl w:val="0"/>
              <w:jc w:val="left"/>
              <w:rPr>
                <w:sz w:val="24"/>
                <w:szCs w:val="24"/>
              </w:rPr>
            </w:pPr>
            <w:r w:rsidRPr="00DE3870">
              <w:rPr>
                <w:sz w:val="24"/>
                <w:szCs w:val="24"/>
              </w:rPr>
              <w:t>________________(________________)</w:t>
            </w:r>
          </w:p>
          <w:p w14:paraId="51AB67ED" w14:textId="77777777" w:rsidR="00DE3870" w:rsidRPr="00DE3870" w:rsidRDefault="00DE3870" w:rsidP="00DE3870">
            <w:pPr>
              <w:widowControl w:val="0"/>
              <w:jc w:val="left"/>
              <w:rPr>
                <w:sz w:val="24"/>
                <w:szCs w:val="24"/>
              </w:rPr>
            </w:pPr>
          </w:p>
          <w:p w14:paraId="37BEBFDF" w14:textId="77777777" w:rsidR="00DE3870" w:rsidRPr="00DE3870" w:rsidRDefault="00DE3870" w:rsidP="00DE3870">
            <w:pPr>
              <w:tabs>
                <w:tab w:val="left" w:pos="1276"/>
              </w:tabs>
              <w:rPr>
                <w:sz w:val="24"/>
                <w:szCs w:val="24"/>
              </w:rPr>
            </w:pPr>
            <w:r w:rsidRPr="00DE3870">
              <w:rPr>
                <w:sz w:val="24"/>
                <w:szCs w:val="24"/>
              </w:rPr>
              <w:t>МП</w:t>
            </w:r>
          </w:p>
        </w:tc>
      </w:tr>
    </w:tbl>
    <w:p w14:paraId="70C1748A" w14:textId="77777777" w:rsidR="00DE3870" w:rsidRPr="00DE3870" w:rsidRDefault="00DE3870" w:rsidP="00DE3870">
      <w:pPr>
        <w:widowControl w:val="0"/>
        <w:jc w:val="left"/>
        <w:rPr>
          <w:rFonts w:eastAsia="Times New Roman"/>
          <w:color w:val="000000"/>
          <w:sz w:val="24"/>
          <w:szCs w:val="24"/>
        </w:rPr>
      </w:pPr>
    </w:p>
    <w:p w14:paraId="48A0BFC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СОГЛАСОВАНО</w:t>
      </w:r>
    </w:p>
    <w:p w14:paraId="59E91F0F"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в подотчете которого находится Имущество</w:t>
      </w:r>
    </w:p>
    <w:p w14:paraId="5F597B62" w14:textId="77777777" w:rsidR="00DE3870" w:rsidRPr="00DE3870" w:rsidRDefault="00DE3870" w:rsidP="00DE3870">
      <w:pPr>
        <w:widowControl w:val="0"/>
        <w:jc w:val="left"/>
        <w:rPr>
          <w:rFonts w:eastAsia="Arial Unicode MS"/>
          <w:color w:val="000000"/>
          <w:sz w:val="24"/>
          <w:szCs w:val="24"/>
        </w:rPr>
      </w:pPr>
    </w:p>
    <w:p w14:paraId="06DF3EE3"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3D7C4D9A" w14:textId="77777777" w:rsidR="00DE3870" w:rsidRPr="00DE3870" w:rsidRDefault="00DE3870" w:rsidP="00DE3870">
      <w:pPr>
        <w:widowControl w:val="0"/>
        <w:jc w:val="left"/>
        <w:rPr>
          <w:rFonts w:eastAsia="Arial Unicode MS"/>
          <w:color w:val="000000"/>
          <w:sz w:val="24"/>
          <w:szCs w:val="24"/>
        </w:rPr>
      </w:pPr>
    </w:p>
    <w:p w14:paraId="64B9DD3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Материально ответственное лицо, в подотчете которого находится Имущество</w:t>
      </w:r>
    </w:p>
    <w:p w14:paraId="49678F3F" w14:textId="77777777" w:rsidR="00DE3870" w:rsidRPr="00DE3870" w:rsidRDefault="00DE3870" w:rsidP="00DE3870">
      <w:pPr>
        <w:widowControl w:val="0"/>
        <w:jc w:val="left"/>
        <w:rPr>
          <w:rFonts w:eastAsia="Arial Unicode MS"/>
          <w:color w:val="000000"/>
          <w:sz w:val="24"/>
          <w:szCs w:val="24"/>
        </w:rPr>
      </w:pPr>
    </w:p>
    <w:p w14:paraId="24EF33B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079EAB93" w14:textId="77777777" w:rsidR="00DE3870" w:rsidRPr="00DE3870" w:rsidRDefault="00DE3870" w:rsidP="00DE3870">
      <w:pPr>
        <w:widowControl w:val="0"/>
        <w:jc w:val="left"/>
        <w:rPr>
          <w:rFonts w:eastAsia="Arial Unicode MS"/>
          <w:color w:val="000000"/>
          <w:sz w:val="24"/>
          <w:szCs w:val="24"/>
        </w:rPr>
      </w:pPr>
    </w:p>
    <w:p w14:paraId="6D28E89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ответственного за учет земельного участка</w:t>
      </w:r>
    </w:p>
    <w:p w14:paraId="556EC51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______________(_______________)</w:t>
      </w:r>
    </w:p>
    <w:p w14:paraId="158ACE1B" w14:textId="77777777" w:rsidR="00DE3870" w:rsidRPr="00DE3870" w:rsidRDefault="00DE3870" w:rsidP="00DE3870">
      <w:pPr>
        <w:widowControl w:val="0"/>
        <w:jc w:val="left"/>
        <w:rPr>
          <w:rFonts w:eastAsia="Arial Unicode MS"/>
          <w:color w:val="000000"/>
          <w:sz w:val="24"/>
          <w:szCs w:val="24"/>
        </w:rPr>
      </w:pPr>
    </w:p>
    <w:p w14:paraId="0911ACBE"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Лицо, ответственное за учет земельного участка </w:t>
      </w:r>
    </w:p>
    <w:p w14:paraId="061C9AB7"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______________(______________)</w:t>
      </w:r>
    </w:p>
    <w:p w14:paraId="12681FF9" w14:textId="77777777" w:rsidR="00DE3870" w:rsidRPr="00DE3870" w:rsidRDefault="00DE3870" w:rsidP="00DE3870">
      <w:pPr>
        <w:jc w:val="left"/>
        <w:rPr>
          <w:rFonts w:eastAsia="Times New Roman"/>
          <w:sz w:val="26"/>
          <w:szCs w:val="26"/>
        </w:rPr>
      </w:pPr>
    </w:p>
    <w:p w14:paraId="31EA934E" w14:textId="77777777" w:rsidR="00DE3870" w:rsidRPr="00DE3870" w:rsidRDefault="00DE3870" w:rsidP="00DE3870">
      <w:pPr>
        <w:jc w:val="left"/>
        <w:rPr>
          <w:rFonts w:eastAsia="Times New Roman"/>
          <w:sz w:val="24"/>
          <w:szCs w:val="24"/>
        </w:rPr>
      </w:pPr>
    </w:p>
    <w:p w14:paraId="0F21DCB9" w14:textId="77777777" w:rsidR="00DE3870" w:rsidRPr="00DE3870" w:rsidRDefault="00DE3870" w:rsidP="00DE387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rPr>
      </w:pPr>
    </w:p>
    <w:p w14:paraId="211D6054" w14:textId="77777777" w:rsidR="00DE3870" w:rsidRPr="00DE3870" w:rsidRDefault="00DE3870" w:rsidP="00DE3870">
      <w:pPr>
        <w:widowControl w:val="0"/>
        <w:ind w:left="6044" w:firstLine="993"/>
        <w:jc w:val="right"/>
        <w:rPr>
          <w:rFonts w:eastAsia="Arial Unicode MS"/>
          <w:color w:val="000000"/>
          <w:sz w:val="24"/>
          <w:szCs w:val="24"/>
        </w:rPr>
      </w:pPr>
      <w:r w:rsidRPr="00DE3870">
        <w:rPr>
          <w:rFonts w:eastAsia="Arial Unicode MS"/>
          <w:color w:val="000000"/>
          <w:sz w:val="24"/>
          <w:szCs w:val="24"/>
        </w:rPr>
        <w:t>Приложение № 2</w:t>
      </w:r>
    </w:p>
    <w:p w14:paraId="7F05360D"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акту приема-передачи имущества</w:t>
      </w:r>
    </w:p>
    <w:p w14:paraId="05F79221"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от «___» _____  года</w:t>
      </w:r>
    </w:p>
    <w:p w14:paraId="05ADA3C7" w14:textId="77777777" w:rsidR="00DE3870" w:rsidRPr="00DE3870" w:rsidRDefault="00DE3870" w:rsidP="00DE3870">
      <w:pPr>
        <w:widowControl w:val="0"/>
        <w:autoSpaceDE w:val="0"/>
        <w:autoSpaceDN w:val="0"/>
        <w:adjustRightInd w:val="0"/>
        <w:ind w:firstLine="993"/>
        <w:jc w:val="center"/>
        <w:rPr>
          <w:rFonts w:eastAsia="Arial Unicode MS"/>
          <w:color w:val="000000"/>
          <w:sz w:val="24"/>
          <w:szCs w:val="24"/>
        </w:rPr>
      </w:pPr>
    </w:p>
    <w:p w14:paraId="7170CE13" w14:textId="77777777" w:rsidR="00DE3870" w:rsidRPr="00DE3870" w:rsidRDefault="00DE3870" w:rsidP="00DE3870">
      <w:pPr>
        <w:widowControl w:val="0"/>
        <w:autoSpaceDE w:val="0"/>
        <w:autoSpaceDN w:val="0"/>
        <w:adjustRightInd w:val="0"/>
        <w:jc w:val="center"/>
        <w:rPr>
          <w:rFonts w:eastAsia="Arial Unicode MS"/>
          <w:color w:val="000000"/>
          <w:sz w:val="24"/>
          <w:szCs w:val="24"/>
        </w:rPr>
      </w:pPr>
      <w:r w:rsidRPr="00DE3870">
        <w:rPr>
          <w:rFonts w:eastAsia="Arial Unicode MS"/>
          <w:color w:val="000000"/>
          <w:sz w:val="24"/>
          <w:szCs w:val="24"/>
        </w:rPr>
        <w:t xml:space="preserve">Прочее (движимое) имущество </w:t>
      </w:r>
      <w:r w:rsidRPr="00DE3870">
        <w:rPr>
          <w:rFonts w:eastAsia="Arial Unicode MS"/>
          <w:i/>
          <w:color w:val="000000"/>
          <w:sz w:val="24"/>
          <w:szCs w:val="24"/>
        </w:rPr>
        <w:t>(при наличии)</w:t>
      </w:r>
    </w:p>
    <w:p w14:paraId="0F9EA55E"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r w:rsidRPr="00DE3870">
        <w:rPr>
          <w:rFonts w:eastAsia="Arial Unicode MS"/>
          <w:color w:val="000000"/>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E3870" w:rsidRPr="00DE3870" w14:paraId="7DEBA279" w14:textId="77777777" w:rsidTr="00DE3870">
        <w:tc>
          <w:tcPr>
            <w:tcW w:w="785" w:type="dxa"/>
            <w:vAlign w:val="center"/>
          </w:tcPr>
          <w:p w14:paraId="543AC15E"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 п/п</w:t>
            </w:r>
          </w:p>
        </w:tc>
        <w:tc>
          <w:tcPr>
            <w:tcW w:w="1849" w:type="dxa"/>
            <w:vAlign w:val="center"/>
          </w:tcPr>
          <w:p w14:paraId="6D191228" w14:textId="4A36FB04"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Инвентарный номер</w:t>
            </w:r>
            <w:r w:rsidRPr="00DE3870">
              <w:rPr>
                <w:rFonts w:eastAsia="Times New Roman"/>
                <w:color w:val="000000"/>
                <w:sz w:val="24"/>
                <w:szCs w:val="24"/>
                <w:vertAlign w:val="superscript"/>
              </w:rPr>
              <w:footnoteReference w:id="1"/>
            </w:r>
            <w:r w:rsidRPr="00DE3870">
              <w:rPr>
                <w:rFonts w:eastAsia="Times New Roman"/>
                <w:color w:val="000000"/>
                <w:sz w:val="24"/>
                <w:szCs w:val="24"/>
              </w:rPr>
              <w:t>/Код ОЗМ</w:t>
            </w:r>
            <w:r w:rsidR="00841920">
              <w:rPr>
                <w:rFonts w:eastAsia="Times New Roman"/>
                <w:color w:val="000000"/>
                <w:sz w:val="24"/>
                <w:szCs w:val="24"/>
              </w:rPr>
              <w:t>/ОЗОС</w:t>
            </w:r>
          </w:p>
        </w:tc>
        <w:tc>
          <w:tcPr>
            <w:tcW w:w="4220" w:type="dxa"/>
            <w:vAlign w:val="center"/>
          </w:tcPr>
          <w:p w14:paraId="75DA6EA8"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Наименование объекта</w:t>
            </w:r>
          </w:p>
        </w:tc>
        <w:tc>
          <w:tcPr>
            <w:tcW w:w="3284" w:type="dxa"/>
            <w:vAlign w:val="center"/>
          </w:tcPr>
          <w:p w14:paraId="57D4130C"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Кол-во, шт.</w:t>
            </w:r>
          </w:p>
        </w:tc>
      </w:tr>
      <w:tr w:rsidR="00DE3870" w:rsidRPr="00DE3870" w14:paraId="293B5AA6" w14:textId="77777777" w:rsidTr="00DE3870">
        <w:tc>
          <w:tcPr>
            <w:tcW w:w="785" w:type="dxa"/>
            <w:vAlign w:val="center"/>
          </w:tcPr>
          <w:p w14:paraId="53C50A78"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lastRenderedPageBreak/>
              <w:t>1</w:t>
            </w:r>
          </w:p>
        </w:tc>
        <w:tc>
          <w:tcPr>
            <w:tcW w:w="1849" w:type="dxa"/>
            <w:vAlign w:val="center"/>
          </w:tcPr>
          <w:p w14:paraId="492F89DD"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3FC8CF2F" w14:textId="77777777" w:rsidR="00DE3870" w:rsidRPr="00DE3870" w:rsidRDefault="00DE3870" w:rsidP="00DE3870">
            <w:pPr>
              <w:widowControl w:val="0"/>
              <w:jc w:val="left"/>
              <w:rPr>
                <w:rFonts w:eastAsia="Times New Roman"/>
                <w:color w:val="000000"/>
                <w:sz w:val="24"/>
                <w:szCs w:val="24"/>
              </w:rPr>
            </w:pPr>
          </w:p>
        </w:tc>
        <w:tc>
          <w:tcPr>
            <w:tcW w:w="3284" w:type="dxa"/>
          </w:tcPr>
          <w:p w14:paraId="15C10722" w14:textId="77777777" w:rsidR="00DE3870" w:rsidRPr="00DE3870" w:rsidRDefault="00DE3870" w:rsidP="00DE3870">
            <w:pPr>
              <w:widowControl w:val="0"/>
              <w:jc w:val="left"/>
              <w:rPr>
                <w:rFonts w:eastAsia="Times New Roman"/>
                <w:color w:val="000000"/>
                <w:sz w:val="24"/>
                <w:szCs w:val="24"/>
              </w:rPr>
            </w:pPr>
          </w:p>
        </w:tc>
      </w:tr>
      <w:tr w:rsidR="00DE3870" w:rsidRPr="00DE3870" w14:paraId="61865B7F" w14:textId="77777777" w:rsidTr="00DE3870">
        <w:tc>
          <w:tcPr>
            <w:tcW w:w="785" w:type="dxa"/>
            <w:vAlign w:val="center"/>
          </w:tcPr>
          <w:p w14:paraId="65116E17"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2</w:t>
            </w:r>
          </w:p>
        </w:tc>
        <w:tc>
          <w:tcPr>
            <w:tcW w:w="1849" w:type="dxa"/>
            <w:vAlign w:val="center"/>
          </w:tcPr>
          <w:p w14:paraId="68B955C0"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291B8815" w14:textId="77777777" w:rsidR="00DE3870" w:rsidRPr="00DE3870" w:rsidRDefault="00DE3870" w:rsidP="00DE3870">
            <w:pPr>
              <w:widowControl w:val="0"/>
              <w:jc w:val="left"/>
              <w:rPr>
                <w:rFonts w:eastAsia="Times New Roman"/>
                <w:color w:val="000000"/>
                <w:sz w:val="24"/>
                <w:szCs w:val="24"/>
              </w:rPr>
            </w:pPr>
          </w:p>
        </w:tc>
        <w:tc>
          <w:tcPr>
            <w:tcW w:w="3284" w:type="dxa"/>
          </w:tcPr>
          <w:p w14:paraId="20406599" w14:textId="77777777" w:rsidR="00DE3870" w:rsidRPr="00DE3870" w:rsidRDefault="00DE3870" w:rsidP="00DE3870">
            <w:pPr>
              <w:widowControl w:val="0"/>
              <w:jc w:val="left"/>
              <w:rPr>
                <w:rFonts w:eastAsia="Times New Roman"/>
                <w:color w:val="000000"/>
                <w:sz w:val="24"/>
                <w:szCs w:val="24"/>
              </w:rPr>
            </w:pPr>
          </w:p>
        </w:tc>
      </w:tr>
      <w:tr w:rsidR="00DE3870" w:rsidRPr="00DE3870" w14:paraId="70C648FE" w14:textId="77777777" w:rsidTr="00DE3870">
        <w:tc>
          <w:tcPr>
            <w:tcW w:w="785" w:type="dxa"/>
            <w:vAlign w:val="center"/>
          </w:tcPr>
          <w:p w14:paraId="7A710AD3"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3</w:t>
            </w:r>
          </w:p>
        </w:tc>
        <w:tc>
          <w:tcPr>
            <w:tcW w:w="1849" w:type="dxa"/>
            <w:vAlign w:val="center"/>
          </w:tcPr>
          <w:p w14:paraId="5DB92BE0"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23D50785" w14:textId="77777777" w:rsidR="00DE3870" w:rsidRPr="00DE3870" w:rsidRDefault="00DE3870" w:rsidP="00DE3870">
            <w:pPr>
              <w:widowControl w:val="0"/>
              <w:jc w:val="left"/>
              <w:rPr>
                <w:rFonts w:eastAsia="Times New Roman"/>
                <w:color w:val="000000"/>
                <w:sz w:val="24"/>
                <w:szCs w:val="24"/>
              </w:rPr>
            </w:pPr>
          </w:p>
        </w:tc>
        <w:tc>
          <w:tcPr>
            <w:tcW w:w="3284" w:type="dxa"/>
          </w:tcPr>
          <w:p w14:paraId="3E8E364F" w14:textId="77777777" w:rsidR="00DE3870" w:rsidRPr="00DE3870" w:rsidRDefault="00DE3870" w:rsidP="00DE3870">
            <w:pPr>
              <w:widowControl w:val="0"/>
              <w:jc w:val="left"/>
              <w:rPr>
                <w:rFonts w:eastAsia="Times New Roman"/>
                <w:color w:val="000000"/>
                <w:sz w:val="24"/>
                <w:szCs w:val="24"/>
              </w:rPr>
            </w:pPr>
          </w:p>
        </w:tc>
      </w:tr>
      <w:tr w:rsidR="00DE3870" w:rsidRPr="00DE3870" w14:paraId="684F23FB" w14:textId="77777777" w:rsidTr="00DE3870">
        <w:tc>
          <w:tcPr>
            <w:tcW w:w="785" w:type="dxa"/>
            <w:vAlign w:val="center"/>
          </w:tcPr>
          <w:p w14:paraId="01EB1F61"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4</w:t>
            </w:r>
          </w:p>
        </w:tc>
        <w:tc>
          <w:tcPr>
            <w:tcW w:w="1849" w:type="dxa"/>
            <w:vAlign w:val="center"/>
          </w:tcPr>
          <w:p w14:paraId="341F7D51"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3717654B" w14:textId="77777777" w:rsidR="00DE3870" w:rsidRPr="00DE3870" w:rsidRDefault="00DE3870" w:rsidP="00DE3870">
            <w:pPr>
              <w:widowControl w:val="0"/>
              <w:jc w:val="left"/>
              <w:rPr>
                <w:rFonts w:eastAsia="Times New Roman"/>
                <w:color w:val="000000"/>
                <w:sz w:val="24"/>
                <w:szCs w:val="24"/>
              </w:rPr>
            </w:pPr>
          </w:p>
        </w:tc>
        <w:tc>
          <w:tcPr>
            <w:tcW w:w="3284" w:type="dxa"/>
          </w:tcPr>
          <w:p w14:paraId="1795C910" w14:textId="77777777" w:rsidR="00DE3870" w:rsidRPr="00DE3870" w:rsidRDefault="00DE3870" w:rsidP="00DE3870">
            <w:pPr>
              <w:widowControl w:val="0"/>
              <w:jc w:val="left"/>
              <w:rPr>
                <w:rFonts w:eastAsia="Times New Roman"/>
                <w:color w:val="000000"/>
                <w:sz w:val="24"/>
                <w:szCs w:val="24"/>
              </w:rPr>
            </w:pPr>
          </w:p>
        </w:tc>
      </w:tr>
      <w:tr w:rsidR="00DE3870" w:rsidRPr="00DE3870" w14:paraId="67813466" w14:textId="77777777" w:rsidTr="00DE3870">
        <w:tc>
          <w:tcPr>
            <w:tcW w:w="785" w:type="dxa"/>
            <w:vAlign w:val="center"/>
          </w:tcPr>
          <w:p w14:paraId="3F2444BA" w14:textId="77777777" w:rsidR="00DE3870" w:rsidRPr="00DE3870" w:rsidRDefault="00DE3870" w:rsidP="00DE3870">
            <w:pPr>
              <w:widowControl w:val="0"/>
              <w:jc w:val="center"/>
              <w:rPr>
                <w:rFonts w:eastAsia="Times New Roman"/>
                <w:color w:val="000000"/>
                <w:sz w:val="24"/>
                <w:szCs w:val="24"/>
              </w:rPr>
            </w:pPr>
            <w:r w:rsidRPr="00DE3870">
              <w:rPr>
                <w:rFonts w:eastAsia="Times New Roman"/>
                <w:color w:val="000000"/>
                <w:sz w:val="24"/>
                <w:szCs w:val="24"/>
              </w:rPr>
              <w:t>5</w:t>
            </w:r>
          </w:p>
        </w:tc>
        <w:tc>
          <w:tcPr>
            <w:tcW w:w="1849" w:type="dxa"/>
            <w:vAlign w:val="center"/>
          </w:tcPr>
          <w:p w14:paraId="6D6D66AA" w14:textId="77777777" w:rsidR="00DE3870" w:rsidRPr="00DE3870" w:rsidRDefault="00DE3870" w:rsidP="00DE3870">
            <w:pPr>
              <w:widowControl w:val="0"/>
              <w:jc w:val="center"/>
              <w:rPr>
                <w:rFonts w:eastAsia="Times New Roman"/>
                <w:color w:val="000000"/>
                <w:sz w:val="24"/>
                <w:szCs w:val="24"/>
              </w:rPr>
            </w:pPr>
          </w:p>
        </w:tc>
        <w:tc>
          <w:tcPr>
            <w:tcW w:w="4220" w:type="dxa"/>
            <w:vAlign w:val="center"/>
          </w:tcPr>
          <w:p w14:paraId="19087275" w14:textId="77777777" w:rsidR="00DE3870" w:rsidRPr="00DE3870" w:rsidRDefault="00DE3870" w:rsidP="00DE3870">
            <w:pPr>
              <w:widowControl w:val="0"/>
              <w:jc w:val="left"/>
              <w:rPr>
                <w:rFonts w:eastAsia="Times New Roman"/>
                <w:color w:val="000000"/>
                <w:sz w:val="24"/>
                <w:szCs w:val="24"/>
              </w:rPr>
            </w:pPr>
          </w:p>
        </w:tc>
        <w:tc>
          <w:tcPr>
            <w:tcW w:w="3284" w:type="dxa"/>
          </w:tcPr>
          <w:p w14:paraId="741BBF27" w14:textId="77777777" w:rsidR="00DE3870" w:rsidRPr="00DE3870" w:rsidRDefault="00DE3870" w:rsidP="00DE3870">
            <w:pPr>
              <w:widowControl w:val="0"/>
              <w:jc w:val="left"/>
              <w:rPr>
                <w:rFonts w:eastAsia="Times New Roman"/>
                <w:color w:val="000000"/>
                <w:sz w:val="24"/>
                <w:szCs w:val="24"/>
              </w:rPr>
            </w:pPr>
          </w:p>
        </w:tc>
      </w:tr>
    </w:tbl>
    <w:p w14:paraId="62C42936" w14:textId="77777777" w:rsidR="00DE3870" w:rsidRPr="00DE3870" w:rsidRDefault="00DE3870" w:rsidP="00DE3870">
      <w:pPr>
        <w:widowControl w:val="0"/>
        <w:jc w:val="left"/>
        <w:rPr>
          <w:rFonts w:eastAsia="Times New Roman"/>
          <w:color w:val="000000"/>
          <w:sz w:val="24"/>
          <w:szCs w:val="24"/>
        </w:rPr>
      </w:pPr>
    </w:p>
    <w:p w14:paraId="1A6DD5A2" w14:textId="77777777" w:rsidR="00DE3870" w:rsidRPr="00DE3870" w:rsidRDefault="00DE3870" w:rsidP="00DE3870">
      <w:pPr>
        <w:ind w:firstLine="709"/>
        <w:rPr>
          <w:rFonts w:eastAsia="Times New Roman"/>
          <w:color w:val="000000"/>
          <w:sz w:val="24"/>
          <w:szCs w:val="24"/>
        </w:rPr>
      </w:pPr>
      <w:r w:rsidRPr="00DE3870">
        <w:rPr>
          <w:rFonts w:eastAsia="Times New Roman"/>
          <w:color w:val="000000"/>
          <w:sz w:val="24"/>
          <w:szCs w:val="24"/>
        </w:rPr>
        <w:t xml:space="preserve">Объекты переданы в следующем техническом состоянии </w:t>
      </w:r>
      <w:r w:rsidRPr="00DE3870">
        <w:rPr>
          <w:rFonts w:eastAsia="Times New Roman"/>
          <w:i/>
          <w:color w:val="000000"/>
          <w:sz w:val="24"/>
          <w:szCs w:val="24"/>
        </w:rPr>
        <w:t>(в том числе указывается наличие/отсутствие претензий в отношении санитарного и технического состояния Объектов со стороны Покупателя)</w:t>
      </w:r>
      <w:r w:rsidRPr="00DE3870">
        <w:rPr>
          <w:rFonts w:eastAsia="Times New Roman"/>
          <w:color w:val="000000"/>
          <w:sz w:val="24"/>
          <w:szCs w:val="24"/>
        </w:rPr>
        <w:t>: ________________________________________________</w:t>
      </w:r>
    </w:p>
    <w:p w14:paraId="02A9799A" w14:textId="77777777" w:rsidR="00DE3870" w:rsidRPr="00DE3870" w:rsidRDefault="00DE3870" w:rsidP="00DE3870">
      <w:pPr>
        <w:rPr>
          <w:rFonts w:eastAsia="Times New Roman"/>
          <w:color w:val="000000"/>
          <w:sz w:val="24"/>
          <w:szCs w:val="24"/>
        </w:rPr>
      </w:pPr>
      <w:r w:rsidRPr="00DE3870">
        <w:rPr>
          <w:rFonts w:eastAsia="Times New Roman"/>
          <w:color w:val="000000"/>
          <w:sz w:val="24"/>
          <w:szCs w:val="24"/>
        </w:rPr>
        <w:t>________________________________________________________________________________</w:t>
      </w:r>
    </w:p>
    <w:p w14:paraId="3AAAC2F1" w14:textId="77777777" w:rsidR="00DE3870" w:rsidRPr="00DE3870" w:rsidRDefault="00DE3870" w:rsidP="00DE3870">
      <w:pPr>
        <w:jc w:val="left"/>
        <w:rPr>
          <w:rFonts w:eastAsia="Times New Roman"/>
          <w:color w:val="000000"/>
          <w:sz w:val="24"/>
          <w:szCs w:val="24"/>
        </w:rPr>
      </w:pPr>
      <w:r w:rsidRPr="00DE3870">
        <w:rPr>
          <w:rFonts w:eastAsia="Times New Roman"/>
          <w:color w:val="000000"/>
          <w:sz w:val="24"/>
          <w:szCs w:val="24"/>
        </w:rPr>
        <w:t>________________________________________________________________________________</w:t>
      </w:r>
    </w:p>
    <w:p w14:paraId="440561A8"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14:paraId="1D804D2A"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14:paraId="5E1D03A5" w14:textId="77777777" w:rsidR="00DE3870" w:rsidRPr="00DE3870" w:rsidRDefault="00DE3870" w:rsidP="00DE3870">
      <w:pPr>
        <w:ind w:firstLine="709"/>
        <w:rPr>
          <w:rFonts w:eastAsia="Times New Roman"/>
          <w:color w:val="000000"/>
          <w:kern w:val="2"/>
          <w:sz w:val="24"/>
          <w:szCs w:val="24"/>
        </w:rPr>
      </w:pPr>
      <w:r w:rsidRPr="00DE3870">
        <w:rPr>
          <w:rFonts w:eastAsia="Times New Roman"/>
          <w:color w:val="000000"/>
          <w:kern w:val="2"/>
          <w:sz w:val="24"/>
          <w:szCs w:val="24"/>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14:paraId="1A21C469" w14:textId="77777777" w:rsidR="00DE3870" w:rsidRPr="00DE3870" w:rsidRDefault="00DE3870" w:rsidP="00DE3870">
      <w:pPr>
        <w:ind w:firstLine="709"/>
        <w:rPr>
          <w:rFonts w:eastAsia="Times New Roman"/>
          <w:color w:val="000000"/>
          <w:sz w:val="24"/>
          <w:szCs w:val="24"/>
        </w:rPr>
      </w:pPr>
      <w:r w:rsidRPr="00DE3870">
        <w:rPr>
          <w:rFonts w:eastAsia="Times New Roman"/>
          <w:color w:val="000000"/>
          <w:sz w:val="24"/>
          <w:szCs w:val="24"/>
        </w:rPr>
        <w:t>Объекты переданы со всеми принадлежностями и относящимися к ним документами и пригодны для их использованию по назначению:</w:t>
      </w:r>
    </w:p>
    <w:p w14:paraId="1C78A01A" w14:textId="77777777" w:rsidR="00DE3870" w:rsidRPr="00DE3870" w:rsidRDefault="00DE3870" w:rsidP="00DE3870">
      <w:pPr>
        <w:rPr>
          <w:rFonts w:eastAsia="Times New Roman"/>
          <w:color w:val="000000"/>
          <w:sz w:val="24"/>
          <w:szCs w:val="24"/>
        </w:rPr>
      </w:pPr>
      <w:r w:rsidRPr="00DE3870">
        <w:rPr>
          <w:rFonts w:eastAsia="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310CF6DB" w14:textId="77777777" w:rsidR="00DE3870" w:rsidRPr="00DE3870" w:rsidRDefault="00DE3870" w:rsidP="00DE3870">
      <w:pPr>
        <w:autoSpaceDE w:val="0"/>
        <w:autoSpaceDN w:val="0"/>
        <w:adjustRightInd w:val="0"/>
        <w:contextualSpacing/>
        <w:jc w:val="center"/>
        <w:rPr>
          <w:rFonts w:eastAsia="Times New Roman"/>
          <w:sz w:val="24"/>
          <w:szCs w:val="24"/>
        </w:rPr>
      </w:pPr>
      <w:r w:rsidRPr="00DE3870">
        <w:rPr>
          <w:rFonts w:eastAsia="Times New Roman"/>
          <w:sz w:val="24"/>
          <w:szCs w:val="24"/>
        </w:rPr>
        <w:t>Подписи Сторон</w:t>
      </w:r>
    </w:p>
    <w:p w14:paraId="5966EC2D" w14:textId="77777777" w:rsidR="00DE3870" w:rsidRPr="00DE3870" w:rsidRDefault="00DE3870" w:rsidP="00DE3870">
      <w:pPr>
        <w:rPr>
          <w:rFonts w:eastAsia="Times New Roman"/>
          <w:color w:val="000000"/>
          <w:sz w:val="24"/>
          <w:szCs w:val="24"/>
        </w:rPr>
      </w:pPr>
    </w:p>
    <w:tbl>
      <w:tblPr>
        <w:tblStyle w:val="af0"/>
        <w:tblW w:w="0" w:type="auto"/>
        <w:tblLook w:val="04A0" w:firstRow="1" w:lastRow="0" w:firstColumn="1" w:lastColumn="0" w:noHBand="0" w:noVBand="1"/>
      </w:tblPr>
      <w:tblGrid>
        <w:gridCol w:w="4945"/>
        <w:gridCol w:w="4908"/>
      </w:tblGrid>
      <w:tr w:rsidR="00DE3870" w:rsidRPr="00DE3870" w14:paraId="53DBFF5B" w14:textId="77777777" w:rsidTr="00DE3870">
        <w:tc>
          <w:tcPr>
            <w:tcW w:w="4945" w:type="dxa"/>
            <w:tcBorders>
              <w:top w:val="nil"/>
              <w:left w:val="nil"/>
              <w:bottom w:val="nil"/>
              <w:right w:val="nil"/>
            </w:tcBorders>
          </w:tcPr>
          <w:p w14:paraId="5C7F522A"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1B7FEA9B" w14:textId="77777777" w:rsidR="00DE3870" w:rsidRPr="00DE3870" w:rsidRDefault="00DE3870" w:rsidP="00DE3870">
            <w:pPr>
              <w:widowControl w:val="0"/>
              <w:jc w:val="left"/>
              <w:rPr>
                <w:sz w:val="24"/>
                <w:szCs w:val="24"/>
              </w:rPr>
            </w:pPr>
          </w:p>
          <w:p w14:paraId="1557EB84" w14:textId="77777777" w:rsidR="00DE3870" w:rsidRPr="00DE3870" w:rsidRDefault="00DE3870" w:rsidP="00DE3870">
            <w:pPr>
              <w:widowControl w:val="0"/>
              <w:jc w:val="left"/>
              <w:rPr>
                <w:sz w:val="24"/>
                <w:szCs w:val="24"/>
              </w:rPr>
            </w:pPr>
            <w:r w:rsidRPr="00DE3870">
              <w:rPr>
                <w:sz w:val="24"/>
                <w:szCs w:val="24"/>
              </w:rPr>
              <w:t>________________(________________)</w:t>
            </w:r>
          </w:p>
          <w:p w14:paraId="68F2EB10" w14:textId="77777777" w:rsidR="00DE3870" w:rsidRPr="00DE3870" w:rsidRDefault="00DE3870" w:rsidP="00DE3870">
            <w:pPr>
              <w:widowControl w:val="0"/>
              <w:jc w:val="left"/>
              <w:rPr>
                <w:sz w:val="24"/>
                <w:szCs w:val="24"/>
              </w:rPr>
            </w:pPr>
          </w:p>
          <w:p w14:paraId="4A30A2EC" w14:textId="77777777" w:rsidR="00DE3870" w:rsidRPr="00DE3870" w:rsidRDefault="00DE3870" w:rsidP="00DE3870">
            <w:pPr>
              <w:tabs>
                <w:tab w:val="left" w:pos="1276"/>
              </w:tabs>
              <w:rPr>
                <w:sz w:val="24"/>
                <w:szCs w:val="24"/>
              </w:rPr>
            </w:pPr>
            <w:r w:rsidRPr="00DE3870">
              <w:rPr>
                <w:sz w:val="24"/>
                <w:szCs w:val="24"/>
              </w:rPr>
              <w:t>МП</w:t>
            </w:r>
          </w:p>
        </w:tc>
        <w:tc>
          <w:tcPr>
            <w:tcW w:w="4908" w:type="dxa"/>
            <w:tcBorders>
              <w:top w:val="nil"/>
              <w:left w:val="nil"/>
              <w:bottom w:val="nil"/>
              <w:right w:val="nil"/>
            </w:tcBorders>
          </w:tcPr>
          <w:p w14:paraId="46E716F8"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2A68FCC4" w14:textId="77777777" w:rsidR="00DE3870" w:rsidRPr="00DE3870" w:rsidRDefault="00DE3870" w:rsidP="00DE3870">
            <w:pPr>
              <w:widowControl w:val="0"/>
              <w:jc w:val="left"/>
              <w:rPr>
                <w:sz w:val="24"/>
                <w:szCs w:val="24"/>
              </w:rPr>
            </w:pPr>
          </w:p>
          <w:p w14:paraId="18B5A86C" w14:textId="77777777" w:rsidR="00DE3870" w:rsidRPr="00DE3870" w:rsidRDefault="00DE3870" w:rsidP="00DE3870">
            <w:pPr>
              <w:widowControl w:val="0"/>
              <w:jc w:val="left"/>
              <w:rPr>
                <w:sz w:val="24"/>
                <w:szCs w:val="24"/>
              </w:rPr>
            </w:pPr>
            <w:r w:rsidRPr="00DE3870">
              <w:rPr>
                <w:sz w:val="24"/>
                <w:szCs w:val="24"/>
              </w:rPr>
              <w:t>________________(________________)</w:t>
            </w:r>
          </w:p>
          <w:p w14:paraId="0C0AFA13" w14:textId="77777777" w:rsidR="00DE3870" w:rsidRPr="00DE3870" w:rsidRDefault="00DE3870" w:rsidP="00DE3870">
            <w:pPr>
              <w:widowControl w:val="0"/>
              <w:jc w:val="left"/>
              <w:rPr>
                <w:sz w:val="24"/>
                <w:szCs w:val="24"/>
              </w:rPr>
            </w:pPr>
          </w:p>
          <w:p w14:paraId="1C285F48" w14:textId="77777777" w:rsidR="00DE3870" w:rsidRPr="00DE3870" w:rsidRDefault="00DE3870" w:rsidP="00DE3870">
            <w:pPr>
              <w:tabs>
                <w:tab w:val="left" w:pos="1276"/>
              </w:tabs>
              <w:rPr>
                <w:sz w:val="24"/>
                <w:szCs w:val="24"/>
              </w:rPr>
            </w:pPr>
            <w:r w:rsidRPr="00DE3870">
              <w:rPr>
                <w:sz w:val="24"/>
                <w:szCs w:val="24"/>
              </w:rPr>
              <w:t>МП</w:t>
            </w:r>
          </w:p>
        </w:tc>
      </w:tr>
    </w:tbl>
    <w:p w14:paraId="39E03AB9" w14:textId="77777777" w:rsidR="00DE3870" w:rsidRPr="00DE3870" w:rsidRDefault="00DE3870" w:rsidP="00DE3870">
      <w:pPr>
        <w:widowControl w:val="0"/>
        <w:jc w:val="left"/>
        <w:rPr>
          <w:rFonts w:eastAsia="Arial Unicode MS"/>
          <w:color w:val="000000"/>
          <w:sz w:val="24"/>
          <w:szCs w:val="24"/>
        </w:rPr>
      </w:pPr>
    </w:p>
    <w:p w14:paraId="6A399DED"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СОГЛАСОВАНО:</w:t>
      </w:r>
    </w:p>
    <w:p w14:paraId="3F6C7B51"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Начальник подразделения, в подотчете которого находится Имущество</w:t>
      </w:r>
    </w:p>
    <w:p w14:paraId="3FC3B3AF" w14:textId="77777777" w:rsidR="00DE3870" w:rsidRPr="00DE3870" w:rsidRDefault="00DE3870" w:rsidP="00DE3870">
      <w:pPr>
        <w:widowControl w:val="0"/>
        <w:jc w:val="left"/>
        <w:rPr>
          <w:rFonts w:eastAsia="Arial Unicode MS"/>
          <w:color w:val="000000"/>
          <w:sz w:val="24"/>
          <w:szCs w:val="24"/>
        </w:rPr>
      </w:pPr>
    </w:p>
    <w:p w14:paraId="51D11192"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5C9BF570"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 xml:space="preserve">Материально ответственное лицо, в подотчете которого находится Имущество </w:t>
      </w:r>
    </w:p>
    <w:p w14:paraId="6623BD00" w14:textId="77777777" w:rsidR="00DE3870" w:rsidRPr="00DE3870" w:rsidRDefault="00DE3870" w:rsidP="00DE3870">
      <w:pPr>
        <w:widowControl w:val="0"/>
        <w:jc w:val="left"/>
        <w:rPr>
          <w:rFonts w:eastAsia="Arial Unicode MS"/>
          <w:color w:val="000000"/>
          <w:sz w:val="24"/>
          <w:szCs w:val="24"/>
        </w:rPr>
      </w:pPr>
    </w:p>
    <w:p w14:paraId="041697BF" w14:textId="77777777" w:rsidR="00DE3870" w:rsidRPr="00DE3870" w:rsidRDefault="00DE3870" w:rsidP="00DE3870">
      <w:pPr>
        <w:widowControl w:val="0"/>
        <w:jc w:val="left"/>
        <w:rPr>
          <w:rFonts w:eastAsia="Arial Unicode MS"/>
          <w:color w:val="000000"/>
          <w:sz w:val="24"/>
          <w:szCs w:val="24"/>
        </w:rPr>
      </w:pPr>
      <w:r w:rsidRPr="00DE3870">
        <w:rPr>
          <w:rFonts w:eastAsia="Arial Unicode MS"/>
          <w:color w:val="000000"/>
          <w:sz w:val="24"/>
          <w:szCs w:val="24"/>
        </w:rPr>
        <w:t>_____________(______________)</w:t>
      </w:r>
    </w:p>
    <w:p w14:paraId="71C83FB1" w14:textId="77777777" w:rsidR="00DE3870" w:rsidRPr="00DE3870" w:rsidRDefault="00DE3870" w:rsidP="00DE3870">
      <w:pPr>
        <w:widowControl w:val="0"/>
        <w:jc w:val="left"/>
        <w:rPr>
          <w:rFonts w:eastAsia="Arial Unicode MS"/>
          <w:color w:val="000000"/>
          <w:sz w:val="24"/>
          <w:szCs w:val="24"/>
        </w:rPr>
      </w:pPr>
    </w:p>
    <w:p w14:paraId="2A406A2E" w14:textId="77777777" w:rsidR="00DE3870" w:rsidRPr="00DE3870" w:rsidRDefault="00DE3870" w:rsidP="00DE3870">
      <w:pPr>
        <w:widowControl w:val="0"/>
        <w:jc w:val="center"/>
        <w:rPr>
          <w:rFonts w:eastAsia="Arial Unicode MS"/>
          <w:color w:val="000000"/>
          <w:sz w:val="24"/>
          <w:szCs w:val="24"/>
        </w:rPr>
      </w:pPr>
      <w:r w:rsidRPr="00DE3870">
        <w:rPr>
          <w:rFonts w:eastAsia="Arial Unicode MS"/>
          <w:color w:val="000000"/>
          <w:sz w:val="24"/>
          <w:szCs w:val="24"/>
        </w:rPr>
        <w:t>Форма согласована</w:t>
      </w:r>
    </w:p>
    <w:p w14:paraId="04362A60" w14:textId="77777777" w:rsidR="00DE3870" w:rsidRPr="00DE3870" w:rsidRDefault="00DE3870" w:rsidP="00DE3870">
      <w:pPr>
        <w:widowControl w:val="0"/>
        <w:jc w:val="center"/>
        <w:rPr>
          <w:rFonts w:eastAsia="Arial Unicode MS"/>
          <w:color w:val="000000"/>
          <w:sz w:val="24"/>
          <w:szCs w:val="24"/>
        </w:rPr>
      </w:pPr>
    </w:p>
    <w:p w14:paraId="2D04592D" w14:textId="77777777" w:rsidR="00DE3870" w:rsidRPr="00DE3870" w:rsidRDefault="00DE3870" w:rsidP="00DE3870">
      <w:pPr>
        <w:widowControl w:val="0"/>
        <w:autoSpaceDE w:val="0"/>
        <w:autoSpaceDN w:val="0"/>
        <w:adjustRightInd w:val="0"/>
        <w:ind w:right="-2"/>
        <w:contextualSpacing/>
        <w:jc w:val="center"/>
        <w:rPr>
          <w:rFonts w:eastAsia="Times New Roman"/>
          <w:sz w:val="24"/>
          <w:szCs w:val="24"/>
        </w:rPr>
      </w:pPr>
      <w:r w:rsidRPr="00DE3870">
        <w:rPr>
          <w:rFonts w:eastAsia="Times New Roman"/>
          <w:sz w:val="24"/>
          <w:szCs w:val="24"/>
        </w:rPr>
        <w:t>Подписи Сторон</w:t>
      </w:r>
    </w:p>
    <w:p w14:paraId="1ADDE4F2" w14:textId="77777777" w:rsidR="00DE3870" w:rsidRPr="00DE3870" w:rsidRDefault="00DE3870" w:rsidP="00DE3870">
      <w:pPr>
        <w:widowControl w:val="0"/>
        <w:jc w:val="center"/>
        <w:rPr>
          <w:rFonts w:eastAsia="Arial Unicode MS"/>
          <w:color w:val="000000"/>
          <w:sz w:val="24"/>
          <w:szCs w:val="24"/>
        </w:rPr>
      </w:pPr>
    </w:p>
    <w:tbl>
      <w:tblPr>
        <w:tblStyle w:val="af0"/>
        <w:tblW w:w="0" w:type="auto"/>
        <w:tblLook w:val="04A0" w:firstRow="1" w:lastRow="0" w:firstColumn="1" w:lastColumn="0" w:noHBand="0" w:noVBand="1"/>
      </w:tblPr>
      <w:tblGrid>
        <w:gridCol w:w="4935"/>
        <w:gridCol w:w="4918"/>
      </w:tblGrid>
      <w:tr w:rsidR="00DE3870" w:rsidRPr="00DE3870" w14:paraId="140568A4" w14:textId="77777777" w:rsidTr="00DE3870">
        <w:tc>
          <w:tcPr>
            <w:tcW w:w="4935" w:type="dxa"/>
            <w:tcBorders>
              <w:top w:val="nil"/>
              <w:left w:val="nil"/>
              <w:bottom w:val="nil"/>
              <w:right w:val="nil"/>
            </w:tcBorders>
          </w:tcPr>
          <w:p w14:paraId="4DA4EA56"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4ABEB797" w14:textId="77777777" w:rsidR="00DE3870" w:rsidRPr="00DE3870" w:rsidRDefault="00DE3870" w:rsidP="00DE3870">
            <w:pPr>
              <w:widowControl w:val="0"/>
              <w:jc w:val="left"/>
              <w:rPr>
                <w:sz w:val="24"/>
                <w:szCs w:val="24"/>
              </w:rPr>
            </w:pPr>
          </w:p>
          <w:p w14:paraId="1195E73D" w14:textId="77777777" w:rsidR="00DE3870" w:rsidRPr="00DE3870" w:rsidRDefault="00DE3870" w:rsidP="00DE3870">
            <w:pPr>
              <w:widowControl w:val="0"/>
              <w:jc w:val="left"/>
              <w:rPr>
                <w:sz w:val="24"/>
                <w:szCs w:val="24"/>
              </w:rPr>
            </w:pPr>
            <w:r w:rsidRPr="00DE3870">
              <w:rPr>
                <w:sz w:val="24"/>
                <w:szCs w:val="24"/>
              </w:rPr>
              <w:t>________________(________________)</w:t>
            </w:r>
          </w:p>
          <w:p w14:paraId="3ED4B84C" w14:textId="77777777" w:rsidR="00DE3870" w:rsidRPr="00DE3870" w:rsidRDefault="00DE3870" w:rsidP="00DE3870">
            <w:pPr>
              <w:widowControl w:val="0"/>
              <w:jc w:val="left"/>
              <w:rPr>
                <w:sz w:val="24"/>
                <w:szCs w:val="24"/>
              </w:rPr>
            </w:pPr>
          </w:p>
          <w:p w14:paraId="01AF0ABD" w14:textId="77777777" w:rsidR="00DE3870" w:rsidRPr="00DE3870" w:rsidRDefault="00DE3870" w:rsidP="00DE3870">
            <w:pPr>
              <w:tabs>
                <w:tab w:val="left" w:pos="1276"/>
              </w:tabs>
              <w:rPr>
                <w:sz w:val="24"/>
                <w:szCs w:val="24"/>
              </w:rPr>
            </w:pPr>
            <w:r w:rsidRPr="00DE3870">
              <w:rPr>
                <w:sz w:val="24"/>
                <w:szCs w:val="24"/>
              </w:rPr>
              <w:t>МП</w:t>
            </w:r>
          </w:p>
        </w:tc>
        <w:tc>
          <w:tcPr>
            <w:tcW w:w="4918" w:type="dxa"/>
            <w:tcBorders>
              <w:top w:val="nil"/>
              <w:left w:val="nil"/>
              <w:bottom w:val="nil"/>
              <w:right w:val="nil"/>
            </w:tcBorders>
          </w:tcPr>
          <w:p w14:paraId="333BA0F2"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119A24CF" w14:textId="77777777" w:rsidR="00DE3870" w:rsidRPr="00DE3870" w:rsidRDefault="00DE3870" w:rsidP="00DE3870">
            <w:pPr>
              <w:widowControl w:val="0"/>
              <w:jc w:val="left"/>
              <w:rPr>
                <w:sz w:val="24"/>
                <w:szCs w:val="24"/>
              </w:rPr>
            </w:pPr>
          </w:p>
          <w:p w14:paraId="6182C8DA" w14:textId="77777777" w:rsidR="00DE3870" w:rsidRPr="00DE3870" w:rsidRDefault="00DE3870" w:rsidP="00DE3870">
            <w:pPr>
              <w:widowControl w:val="0"/>
              <w:jc w:val="left"/>
              <w:rPr>
                <w:sz w:val="24"/>
                <w:szCs w:val="24"/>
              </w:rPr>
            </w:pPr>
            <w:r w:rsidRPr="00DE3870">
              <w:rPr>
                <w:sz w:val="24"/>
                <w:szCs w:val="24"/>
              </w:rPr>
              <w:t>________________(________________)</w:t>
            </w:r>
          </w:p>
          <w:p w14:paraId="7160411D" w14:textId="77777777" w:rsidR="00DE3870" w:rsidRPr="00DE3870" w:rsidRDefault="00DE3870" w:rsidP="00DE3870">
            <w:pPr>
              <w:widowControl w:val="0"/>
              <w:jc w:val="left"/>
              <w:rPr>
                <w:sz w:val="24"/>
                <w:szCs w:val="24"/>
              </w:rPr>
            </w:pPr>
          </w:p>
          <w:p w14:paraId="14AEE149" w14:textId="77777777" w:rsidR="00DE3870" w:rsidRPr="00DE3870" w:rsidRDefault="00DE3870" w:rsidP="00DE3870">
            <w:pPr>
              <w:tabs>
                <w:tab w:val="left" w:pos="1276"/>
              </w:tabs>
              <w:rPr>
                <w:sz w:val="24"/>
                <w:szCs w:val="24"/>
              </w:rPr>
            </w:pPr>
            <w:r w:rsidRPr="00DE3870">
              <w:rPr>
                <w:sz w:val="24"/>
                <w:szCs w:val="24"/>
              </w:rPr>
              <w:t>МП</w:t>
            </w:r>
          </w:p>
        </w:tc>
      </w:tr>
    </w:tbl>
    <w:p w14:paraId="2E8C1B1E" w14:textId="77777777" w:rsidR="00DE3870" w:rsidRPr="00DE3870" w:rsidRDefault="00DE3870" w:rsidP="00DE3870">
      <w:pPr>
        <w:tabs>
          <w:tab w:val="left" w:pos="1427"/>
        </w:tabs>
        <w:rPr>
          <w:rFonts w:eastAsia="Times New Roman"/>
          <w:sz w:val="24"/>
          <w:szCs w:val="24"/>
        </w:rPr>
      </w:pPr>
    </w:p>
    <w:p w14:paraId="4FF928F0" w14:textId="77777777" w:rsidR="00DE3870" w:rsidRPr="00DE3870" w:rsidRDefault="00DE3870" w:rsidP="00DE3870">
      <w:pPr>
        <w:tabs>
          <w:tab w:val="left" w:pos="1427"/>
        </w:tabs>
        <w:rPr>
          <w:rFonts w:eastAsia="Times New Roman"/>
          <w:sz w:val="24"/>
          <w:szCs w:val="24"/>
        </w:rPr>
      </w:pPr>
    </w:p>
    <w:p w14:paraId="24A44D44" w14:textId="77777777" w:rsidR="00DE3870" w:rsidRPr="00DE3870" w:rsidRDefault="00DE3870" w:rsidP="00DE3870">
      <w:pPr>
        <w:tabs>
          <w:tab w:val="left" w:pos="1427"/>
        </w:tabs>
        <w:rPr>
          <w:rFonts w:eastAsia="Times New Roman"/>
          <w:sz w:val="24"/>
          <w:szCs w:val="24"/>
        </w:rPr>
      </w:pPr>
    </w:p>
    <w:p w14:paraId="4E34E785" w14:textId="77777777" w:rsidR="00DE3870" w:rsidRPr="00DE3870" w:rsidRDefault="00DE3870" w:rsidP="00DE3870">
      <w:pPr>
        <w:pageBreakBefore/>
        <w:ind w:left="5528" w:firstLine="57"/>
        <w:jc w:val="right"/>
        <w:rPr>
          <w:rFonts w:eastAsia="Times New Roman"/>
          <w:sz w:val="24"/>
          <w:szCs w:val="24"/>
          <w:lang w:eastAsia="en-US"/>
        </w:rPr>
      </w:pPr>
      <w:r w:rsidRPr="00DE3870">
        <w:rPr>
          <w:rFonts w:eastAsia="Times New Roman"/>
          <w:sz w:val="24"/>
          <w:szCs w:val="24"/>
          <w:lang w:eastAsia="en-US"/>
        </w:rPr>
        <w:lastRenderedPageBreak/>
        <w:t>Приложение № 3</w:t>
      </w:r>
    </w:p>
    <w:p w14:paraId="5EA2AD89"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21E840E8"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660EB97A" w14:textId="77777777" w:rsidR="00DE3870" w:rsidRPr="00DE3870" w:rsidRDefault="00DE3870" w:rsidP="00DE3870">
      <w:pPr>
        <w:contextualSpacing/>
        <w:jc w:val="right"/>
        <w:rPr>
          <w:rFonts w:eastAsia="BatangChe"/>
          <w:sz w:val="24"/>
          <w:szCs w:val="24"/>
          <w:lang w:eastAsia="en-US"/>
        </w:rPr>
      </w:pPr>
    </w:p>
    <w:p w14:paraId="5DEE7C2C" w14:textId="77777777" w:rsidR="00DE3870" w:rsidRPr="00DE3870" w:rsidRDefault="00DE3870" w:rsidP="00DE3870">
      <w:pPr>
        <w:contextualSpacing/>
        <w:jc w:val="center"/>
        <w:rPr>
          <w:rFonts w:eastAsia="BatangChe"/>
          <w:b/>
          <w:bCs/>
          <w:smallCaps/>
          <w:sz w:val="24"/>
          <w:szCs w:val="24"/>
        </w:rPr>
      </w:pPr>
      <w:r w:rsidRPr="00DE3870">
        <w:rPr>
          <w:rFonts w:eastAsia="BatangChe"/>
          <w:b/>
          <w:sz w:val="24"/>
          <w:szCs w:val="24"/>
        </w:rPr>
        <w:t>Положение</w:t>
      </w:r>
    </w:p>
    <w:p w14:paraId="211E91AE" w14:textId="77777777" w:rsidR="00DE3870" w:rsidRPr="00DE3870" w:rsidRDefault="00DE3870" w:rsidP="00DE3870">
      <w:pPr>
        <w:contextualSpacing/>
        <w:jc w:val="center"/>
        <w:rPr>
          <w:rFonts w:eastAsia="Times New Roman"/>
          <w:bCs/>
          <w:sz w:val="24"/>
          <w:szCs w:val="24"/>
        </w:rPr>
      </w:pPr>
      <w:r w:rsidRPr="00DE3870">
        <w:rPr>
          <w:rFonts w:eastAsia="BatangChe"/>
          <w:b/>
          <w:bCs/>
          <w:sz w:val="24"/>
          <w:szCs w:val="24"/>
        </w:rPr>
        <w:t>о конфиденциальности и неразглашении информации</w:t>
      </w:r>
      <w:r w:rsidRPr="00DE3870">
        <w:rPr>
          <w:rFonts w:eastAsia="BatangChe"/>
          <w:b/>
          <w:bCs/>
          <w:sz w:val="24"/>
          <w:szCs w:val="24"/>
        </w:rPr>
        <w:br/>
      </w:r>
    </w:p>
    <w:p w14:paraId="2CC7970E"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Общая часть</w:t>
      </w:r>
    </w:p>
    <w:p w14:paraId="7FFABB90" w14:textId="77777777" w:rsidR="00DE3870" w:rsidRPr="00DE3870" w:rsidRDefault="00DE3870" w:rsidP="00DE3870">
      <w:pPr>
        <w:jc w:val="left"/>
        <w:rPr>
          <w:rFonts w:eastAsia="Times New Roman"/>
          <w:bCs/>
          <w:sz w:val="24"/>
          <w:szCs w:val="24"/>
        </w:rPr>
      </w:pPr>
    </w:p>
    <w:p w14:paraId="50FA8E74" w14:textId="77777777" w:rsidR="00DE3870" w:rsidRPr="00DE3870" w:rsidRDefault="00DE3870" w:rsidP="00DE3870">
      <w:pPr>
        <w:numPr>
          <w:ilvl w:val="1"/>
          <w:numId w:val="66"/>
        </w:numPr>
        <w:tabs>
          <w:tab w:val="left" w:pos="1134"/>
        </w:tabs>
        <w:ind w:left="0" w:firstLine="567"/>
        <w:rPr>
          <w:rFonts w:eastAsia="Times New Roman"/>
          <w:bCs/>
          <w:sz w:val="24"/>
          <w:szCs w:val="24"/>
          <w:u w:val="single"/>
        </w:rPr>
      </w:pPr>
      <w:r w:rsidRPr="00DE3870">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14:paraId="3737DDD2"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14:paraId="7545876B"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14:paraId="076914AD" w14:textId="77777777" w:rsidR="00DE3870" w:rsidRPr="00DE3870" w:rsidRDefault="00DE3870" w:rsidP="00DE3870">
      <w:pPr>
        <w:rPr>
          <w:rFonts w:eastAsia="Times New Roman"/>
          <w:bCs/>
          <w:sz w:val="24"/>
          <w:szCs w:val="24"/>
        </w:rPr>
      </w:pPr>
    </w:p>
    <w:p w14:paraId="654AED9D"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Передача информации, составляющей коммерческую тайну</w:t>
      </w:r>
    </w:p>
    <w:p w14:paraId="068A85CB" w14:textId="77777777" w:rsidR="00DE3870" w:rsidRPr="00DE3870" w:rsidRDefault="00DE3870" w:rsidP="00DE3870">
      <w:pPr>
        <w:jc w:val="left"/>
        <w:rPr>
          <w:rFonts w:eastAsia="Times New Roman"/>
          <w:bCs/>
          <w:sz w:val="24"/>
          <w:szCs w:val="24"/>
        </w:rPr>
      </w:pPr>
    </w:p>
    <w:p w14:paraId="0B3B637D"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14:paraId="0064625E" w14:textId="77777777" w:rsidR="00DE3870" w:rsidRPr="00DE3870" w:rsidRDefault="00DE3870" w:rsidP="00DE3870">
      <w:pPr>
        <w:rPr>
          <w:rFonts w:eastAsia="Times New Roman"/>
          <w:bCs/>
          <w:sz w:val="24"/>
          <w:szCs w:val="24"/>
        </w:rPr>
      </w:pPr>
    </w:p>
    <w:p w14:paraId="261E6D38"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Использование информации, составляющей коммерческую тайну</w:t>
      </w:r>
    </w:p>
    <w:p w14:paraId="7850B23E" w14:textId="77777777" w:rsidR="00DE3870" w:rsidRPr="00DE3870" w:rsidRDefault="00DE3870" w:rsidP="00DE3870">
      <w:pPr>
        <w:jc w:val="left"/>
        <w:rPr>
          <w:rFonts w:eastAsia="Times New Roman"/>
          <w:bCs/>
          <w:sz w:val="24"/>
          <w:szCs w:val="24"/>
        </w:rPr>
      </w:pPr>
    </w:p>
    <w:p w14:paraId="4AD2E5E4"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DE3870">
        <w:rPr>
          <w:rFonts w:eastAsia="Times New Roman"/>
          <w:color w:val="808080"/>
          <w:sz w:val="24"/>
          <w:szCs w:val="24"/>
        </w:rPr>
        <w:t>адрес</w:t>
      </w:r>
      <w:r w:rsidRPr="00DE3870">
        <w:rPr>
          <w:rFonts w:eastAsia="Times New Roman"/>
          <w:bCs/>
          <w:sz w:val="24"/>
          <w:szCs w:val="24"/>
        </w:rPr>
        <w:t>.</w:t>
      </w:r>
    </w:p>
    <w:p w14:paraId="17CA2EED" w14:textId="77777777" w:rsidR="00DE3870" w:rsidRPr="00DE3870" w:rsidRDefault="00DE3870" w:rsidP="00DE3870">
      <w:pPr>
        <w:tabs>
          <w:tab w:val="left" w:pos="1276"/>
        </w:tabs>
        <w:ind w:firstLine="567"/>
        <w:rPr>
          <w:rFonts w:eastAsia="Times New Roman"/>
          <w:bCs/>
          <w:sz w:val="24"/>
          <w:szCs w:val="24"/>
        </w:rPr>
      </w:pPr>
      <w:r w:rsidRPr="00DE3870">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14:paraId="4276FE6F"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14:paraId="6A0BB4F9"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14:paraId="5E2AADB1"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w:t>
      </w:r>
      <w:r w:rsidRPr="00DE3870">
        <w:rPr>
          <w:rFonts w:eastAsia="Times New Roman"/>
          <w:bCs/>
          <w:sz w:val="24"/>
          <w:szCs w:val="24"/>
        </w:rPr>
        <w:lastRenderedPageBreak/>
        <w:t>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14:paraId="26563518"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14:paraId="543FB2BC"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DE3870">
        <w:rPr>
          <w:rFonts w:eastAsia="Times New Roman"/>
          <w:color w:val="808080"/>
          <w:sz w:val="24"/>
          <w:szCs w:val="24"/>
        </w:rPr>
        <w:t>адрес</w:t>
      </w:r>
      <w:r w:rsidRPr="00DE3870">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14:paraId="2AB8A80C"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E3870">
        <w:rPr>
          <w:rFonts w:eastAsia="Times New Roman"/>
          <w:sz w:val="24"/>
          <w:szCs w:val="24"/>
        </w:rPr>
        <w:t>.</w:t>
      </w:r>
    </w:p>
    <w:p w14:paraId="09138E5C" w14:textId="77777777" w:rsidR="00DE3870" w:rsidRPr="00DE3870" w:rsidRDefault="00DE3870" w:rsidP="00DE3870">
      <w:pPr>
        <w:tabs>
          <w:tab w:val="left" w:pos="1276"/>
        </w:tabs>
        <w:ind w:firstLine="567"/>
        <w:rPr>
          <w:rFonts w:eastAsia="Times New Roman"/>
          <w:sz w:val="24"/>
          <w:szCs w:val="24"/>
        </w:rPr>
      </w:pPr>
      <w:r w:rsidRPr="00DE3870">
        <w:rPr>
          <w:rFonts w:eastAsia="Times New Roman"/>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14:paraId="4E49032A" w14:textId="77777777" w:rsidR="00DE3870" w:rsidRPr="00DE3870" w:rsidRDefault="00DE3870" w:rsidP="00DE3870">
      <w:pPr>
        <w:tabs>
          <w:tab w:val="left" w:pos="1276"/>
        </w:tabs>
        <w:ind w:firstLine="567"/>
        <w:rPr>
          <w:rFonts w:eastAsia="Times New Roman"/>
          <w:sz w:val="24"/>
          <w:szCs w:val="24"/>
        </w:rPr>
      </w:pPr>
      <w:r w:rsidRPr="00DE3870">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14:paraId="620B2E62" w14:textId="77777777" w:rsidR="00DE3870" w:rsidRPr="00DE3870" w:rsidRDefault="00DE3870" w:rsidP="00DE3870">
      <w:pPr>
        <w:numPr>
          <w:ilvl w:val="1"/>
          <w:numId w:val="66"/>
        </w:numPr>
        <w:tabs>
          <w:tab w:val="left" w:pos="1134"/>
        </w:tabs>
        <w:ind w:left="0" w:firstLine="567"/>
        <w:rPr>
          <w:rFonts w:eastAsia="Times New Roman"/>
          <w:bCs/>
          <w:sz w:val="24"/>
          <w:szCs w:val="24"/>
        </w:rPr>
      </w:pPr>
      <w:r w:rsidRPr="00DE3870">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14:paraId="61FF546B" w14:textId="77777777" w:rsidR="00DE3870" w:rsidRPr="00DE3870" w:rsidRDefault="00DE3870" w:rsidP="00DE3870">
      <w:pPr>
        <w:tabs>
          <w:tab w:val="left" w:pos="1276"/>
        </w:tabs>
        <w:ind w:firstLine="567"/>
        <w:rPr>
          <w:rFonts w:eastAsia="Times New Roman"/>
          <w:sz w:val="24"/>
          <w:szCs w:val="24"/>
        </w:rPr>
      </w:pPr>
      <w:r w:rsidRPr="00DE3870">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14:paraId="1B567F84"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она была известна на законном основании Принимающей стороне до подписания настоящего Положения;</w:t>
      </w:r>
    </w:p>
    <w:p w14:paraId="60669AFB"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14:paraId="5B547995"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на законном основании получена Принимающей стороной от третьего лица без ограничений на их использование;</w:t>
      </w:r>
    </w:p>
    <w:p w14:paraId="52C92045"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получена из общедоступных источников с указанием на эти источники;</w:t>
      </w:r>
    </w:p>
    <w:p w14:paraId="08E7DA6D" w14:textId="77777777" w:rsidR="00DE3870" w:rsidRPr="00DE3870" w:rsidRDefault="00DE3870" w:rsidP="00DE3870">
      <w:pPr>
        <w:ind w:firstLine="567"/>
        <w:rPr>
          <w:rFonts w:eastAsia="Times New Roman"/>
          <w:bCs/>
          <w:sz w:val="24"/>
          <w:szCs w:val="24"/>
        </w:rPr>
      </w:pPr>
      <w:r w:rsidRPr="00DE3870">
        <w:rPr>
          <w:rFonts w:eastAsia="Times New Roman"/>
          <w:bCs/>
          <w:sz w:val="24"/>
          <w:szCs w:val="24"/>
        </w:rPr>
        <w:t>раскрыта для неограниченного доступа третьей стороной</w:t>
      </w:r>
    </w:p>
    <w:p w14:paraId="41B33587"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14:paraId="13196326" w14:textId="77777777" w:rsidR="00DE3870" w:rsidRPr="00DE3870" w:rsidRDefault="00DE3870" w:rsidP="00DE3870">
      <w:pPr>
        <w:ind w:firstLine="567"/>
        <w:rPr>
          <w:rFonts w:eastAsia="Times New Roman"/>
          <w:sz w:val="24"/>
          <w:szCs w:val="24"/>
        </w:rPr>
      </w:pPr>
      <w:r w:rsidRPr="00DE3870">
        <w:rPr>
          <w:rFonts w:eastAsia="Times New Roman"/>
          <w:sz w:val="24"/>
          <w:szCs w:val="24"/>
        </w:rPr>
        <w:t>а) при реорганизации:</w:t>
      </w:r>
    </w:p>
    <w:p w14:paraId="4FFD59E2" w14:textId="77777777" w:rsidR="00DE3870" w:rsidRPr="00DE3870" w:rsidRDefault="00DE3870" w:rsidP="00DE3870">
      <w:pPr>
        <w:ind w:firstLine="567"/>
        <w:rPr>
          <w:rFonts w:eastAsia="Times New Roman"/>
          <w:sz w:val="24"/>
          <w:szCs w:val="24"/>
        </w:rPr>
      </w:pPr>
      <w:r w:rsidRPr="00DE3870">
        <w:rPr>
          <w:rFonts w:eastAsia="Times New Roman"/>
          <w:sz w:val="24"/>
          <w:szCs w:val="24"/>
        </w:rPr>
        <w:t>уведомление второй Стороны о факте реорганизации;</w:t>
      </w:r>
    </w:p>
    <w:p w14:paraId="456E0BF7" w14:textId="77777777" w:rsidR="00DE3870" w:rsidRPr="00DE3870" w:rsidRDefault="00DE3870" w:rsidP="00DE3870">
      <w:pPr>
        <w:ind w:firstLine="567"/>
        <w:rPr>
          <w:rFonts w:eastAsia="Times New Roman"/>
          <w:sz w:val="24"/>
          <w:szCs w:val="24"/>
        </w:rPr>
      </w:pPr>
      <w:r w:rsidRPr="00DE3870">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14:paraId="29CDECE8" w14:textId="77777777" w:rsidR="00DE3870" w:rsidRPr="00DE3870" w:rsidRDefault="00DE3870" w:rsidP="00DE3870">
      <w:pPr>
        <w:ind w:firstLine="567"/>
        <w:rPr>
          <w:rFonts w:eastAsia="Times New Roman"/>
          <w:sz w:val="24"/>
          <w:szCs w:val="24"/>
        </w:rPr>
      </w:pPr>
      <w:r w:rsidRPr="00DE3870">
        <w:rPr>
          <w:rFonts w:eastAsia="Times New Roman"/>
          <w:sz w:val="24"/>
          <w:szCs w:val="24"/>
        </w:rPr>
        <w:t>б) при ликвидации:</w:t>
      </w:r>
    </w:p>
    <w:p w14:paraId="5C064284" w14:textId="77777777" w:rsidR="00DE3870" w:rsidRPr="00DE3870" w:rsidRDefault="00DE3870" w:rsidP="00DE3870">
      <w:pPr>
        <w:ind w:firstLine="567"/>
        <w:rPr>
          <w:rFonts w:eastAsia="Times New Roman"/>
          <w:sz w:val="24"/>
          <w:szCs w:val="24"/>
        </w:rPr>
      </w:pPr>
      <w:r w:rsidRPr="00DE3870">
        <w:rPr>
          <w:rFonts w:eastAsia="Times New Roman"/>
          <w:sz w:val="24"/>
          <w:szCs w:val="24"/>
        </w:rPr>
        <w:lastRenderedPageBreak/>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14:paraId="7732B1AB"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14:paraId="6ED6E6A7" w14:textId="77777777" w:rsidR="00DE3870" w:rsidRPr="00DE3870" w:rsidRDefault="00DE3870" w:rsidP="00DE3870">
      <w:pPr>
        <w:tabs>
          <w:tab w:val="left" w:pos="1134"/>
        </w:tabs>
        <w:rPr>
          <w:rFonts w:eastAsia="Times New Roman"/>
          <w:sz w:val="24"/>
          <w:szCs w:val="24"/>
        </w:rPr>
      </w:pPr>
    </w:p>
    <w:p w14:paraId="455B8656"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Ответственность Сторон</w:t>
      </w:r>
    </w:p>
    <w:p w14:paraId="633D59D9" w14:textId="77777777" w:rsidR="00DE3870" w:rsidRPr="00DE3870" w:rsidRDefault="00DE3870" w:rsidP="00DE3870">
      <w:pPr>
        <w:tabs>
          <w:tab w:val="left" w:pos="3853"/>
        </w:tabs>
        <w:jc w:val="left"/>
        <w:rPr>
          <w:rFonts w:eastAsia="Times New Roman"/>
          <w:bCs/>
          <w:sz w:val="24"/>
          <w:szCs w:val="24"/>
        </w:rPr>
      </w:pPr>
    </w:p>
    <w:p w14:paraId="43ACB40C"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14:paraId="5383FE82" w14:textId="77777777" w:rsidR="00DE3870" w:rsidRPr="00DE3870" w:rsidRDefault="00DE3870" w:rsidP="00DE3870">
      <w:pPr>
        <w:rPr>
          <w:rFonts w:eastAsia="Times New Roman"/>
          <w:sz w:val="24"/>
          <w:szCs w:val="24"/>
        </w:rPr>
      </w:pPr>
    </w:p>
    <w:p w14:paraId="09C7AC61" w14:textId="77777777" w:rsidR="00DE3870" w:rsidRPr="00DE3870" w:rsidRDefault="00DE3870" w:rsidP="00DE3870">
      <w:pPr>
        <w:numPr>
          <w:ilvl w:val="0"/>
          <w:numId w:val="66"/>
        </w:numPr>
        <w:tabs>
          <w:tab w:val="left" w:pos="426"/>
        </w:tabs>
        <w:ind w:left="0" w:firstLine="0"/>
        <w:jc w:val="center"/>
        <w:rPr>
          <w:rFonts w:eastAsia="Times New Roman"/>
          <w:bCs/>
          <w:sz w:val="24"/>
          <w:szCs w:val="24"/>
        </w:rPr>
      </w:pPr>
      <w:r w:rsidRPr="00DE3870">
        <w:rPr>
          <w:rFonts w:eastAsia="Times New Roman"/>
          <w:bCs/>
          <w:sz w:val="24"/>
          <w:szCs w:val="24"/>
        </w:rPr>
        <w:t>Прочие условия</w:t>
      </w:r>
    </w:p>
    <w:p w14:paraId="4C2CAEF9" w14:textId="77777777" w:rsidR="00DE3870" w:rsidRPr="00DE3870" w:rsidRDefault="00DE3870" w:rsidP="00DE3870">
      <w:pPr>
        <w:jc w:val="left"/>
        <w:rPr>
          <w:rFonts w:eastAsia="Times New Roman"/>
          <w:bCs/>
          <w:sz w:val="24"/>
          <w:szCs w:val="24"/>
        </w:rPr>
      </w:pPr>
    </w:p>
    <w:p w14:paraId="694166F6"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 xml:space="preserve">Настоящее Положение является неотъемлемой частью договора </w:t>
      </w:r>
      <w:r w:rsidRPr="00DE3870">
        <w:rPr>
          <w:rFonts w:eastAsia="Times New Roman"/>
          <w:bCs/>
          <w:sz w:val="24"/>
          <w:szCs w:val="24"/>
        </w:rPr>
        <w:t xml:space="preserve">купли-продажи Имущества, расположенного по адресу: </w:t>
      </w:r>
      <w:r w:rsidRPr="00DE3870">
        <w:rPr>
          <w:rFonts w:eastAsia="Times New Roman"/>
          <w:color w:val="808080"/>
          <w:sz w:val="24"/>
          <w:szCs w:val="24"/>
        </w:rPr>
        <w:t>адрес</w:t>
      </w:r>
      <w:r w:rsidRPr="00DE3870">
        <w:rPr>
          <w:rFonts w:eastAsia="Times New Roman"/>
          <w:bCs/>
          <w:sz w:val="24"/>
          <w:szCs w:val="24"/>
        </w:rPr>
        <w:t>.</w:t>
      </w:r>
    </w:p>
    <w:p w14:paraId="0D17E9C6"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14:paraId="697014D0"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Настоящее Положение подлежит юрисдикции и толкованию в соответствии с законами Российской Федерации.</w:t>
      </w:r>
    </w:p>
    <w:p w14:paraId="0BDB5F22"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14:paraId="79DD6095" w14:textId="77777777" w:rsidR="00DE3870" w:rsidRPr="00DE3870" w:rsidRDefault="00DE3870" w:rsidP="00DE3870">
      <w:pPr>
        <w:numPr>
          <w:ilvl w:val="1"/>
          <w:numId w:val="66"/>
        </w:numPr>
        <w:tabs>
          <w:tab w:val="left" w:pos="1134"/>
        </w:tabs>
        <w:ind w:left="0" w:firstLine="567"/>
        <w:rPr>
          <w:rFonts w:eastAsia="Times New Roman"/>
          <w:sz w:val="24"/>
          <w:szCs w:val="24"/>
        </w:rPr>
      </w:pPr>
      <w:r w:rsidRPr="00DE3870">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E3870" w:rsidRPr="00DE3870" w14:paraId="5E66C21E" w14:textId="77777777" w:rsidTr="00DE3870">
        <w:trPr>
          <w:trHeight w:val="20"/>
        </w:trPr>
        <w:tc>
          <w:tcPr>
            <w:tcW w:w="9854" w:type="dxa"/>
            <w:gridSpan w:val="2"/>
          </w:tcPr>
          <w:p w14:paraId="3CCF2E0A" w14:textId="77777777" w:rsidR="00DE3870" w:rsidRPr="00DE3870" w:rsidRDefault="00DE3870" w:rsidP="00DE3870">
            <w:pPr>
              <w:widowControl w:val="0"/>
              <w:tabs>
                <w:tab w:val="left" w:pos="851"/>
              </w:tabs>
              <w:autoSpaceDE w:val="0"/>
              <w:autoSpaceDN w:val="0"/>
              <w:adjustRightInd w:val="0"/>
              <w:ind w:right="-96"/>
              <w:contextualSpacing/>
              <w:jc w:val="left"/>
              <w:rPr>
                <w:sz w:val="24"/>
                <w:szCs w:val="24"/>
              </w:rPr>
            </w:pPr>
          </w:p>
          <w:p w14:paraId="7325FD7C" w14:textId="77777777" w:rsidR="00DE3870" w:rsidRPr="00DE3870" w:rsidRDefault="00DE3870" w:rsidP="00DE3870">
            <w:pPr>
              <w:widowControl w:val="0"/>
              <w:autoSpaceDE w:val="0"/>
              <w:autoSpaceDN w:val="0"/>
              <w:adjustRightInd w:val="0"/>
              <w:ind w:right="-96"/>
              <w:contextualSpacing/>
              <w:jc w:val="center"/>
              <w:rPr>
                <w:sz w:val="24"/>
                <w:szCs w:val="24"/>
              </w:rPr>
            </w:pPr>
            <w:r w:rsidRPr="00DE3870">
              <w:rPr>
                <w:sz w:val="24"/>
                <w:szCs w:val="24"/>
              </w:rPr>
              <w:t>Подписи Сторон</w:t>
            </w:r>
          </w:p>
          <w:p w14:paraId="137A85AC" w14:textId="77777777" w:rsidR="00DE3870" w:rsidRPr="00DE3870" w:rsidRDefault="00DE3870" w:rsidP="00DE3870">
            <w:pPr>
              <w:widowControl w:val="0"/>
              <w:tabs>
                <w:tab w:val="left" w:pos="851"/>
              </w:tabs>
              <w:autoSpaceDE w:val="0"/>
              <w:autoSpaceDN w:val="0"/>
              <w:adjustRightInd w:val="0"/>
              <w:ind w:right="-96"/>
              <w:contextualSpacing/>
              <w:jc w:val="left"/>
              <w:rPr>
                <w:sz w:val="24"/>
                <w:szCs w:val="24"/>
              </w:rPr>
            </w:pPr>
          </w:p>
        </w:tc>
      </w:tr>
      <w:tr w:rsidR="00DE3870" w:rsidRPr="00DE3870" w14:paraId="2DA20F8B" w14:textId="77777777" w:rsidTr="00DE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14:paraId="2731E04D" w14:textId="77777777" w:rsidR="00DE3870" w:rsidRPr="00DE3870" w:rsidRDefault="00DE3870" w:rsidP="00DE3870">
            <w:pPr>
              <w:widowControl w:val="0"/>
              <w:jc w:val="left"/>
              <w:rPr>
                <w:color w:val="000000"/>
                <w:sz w:val="24"/>
                <w:szCs w:val="24"/>
              </w:rPr>
            </w:pPr>
            <w:r w:rsidRPr="00DE3870">
              <w:rPr>
                <w:color w:val="000000"/>
                <w:sz w:val="24"/>
                <w:szCs w:val="24"/>
              </w:rPr>
              <w:t>От Продавца:</w:t>
            </w:r>
          </w:p>
          <w:p w14:paraId="3F76B6ED" w14:textId="77777777" w:rsidR="00DE3870" w:rsidRPr="00DE3870" w:rsidRDefault="00DE3870" w:rsidP="00DE3870">
            <w:pPr>
              <w:widowControl w:val="0"/>
              <w:jc w:val="left"/>
              <w:rPr>
                <w:sz w:val="24"/>
                <w:szCs w:val="24"/>
              </w:rPr>
            </w:pPr>
          </w:p>
          <w:p w14:paraId="48546A7A" w14:textId="77777777" w:rsidR="00DE3870" w:rsidRPr="00DE3870" w:rsidRDefault="00DE3870" w:rsidP="00DE3870">
            <w:pPr>
              <w:widowControl w:val="0"/>
              <w:jc w:val="left"/>
              <w:rPr>
                <w:sz w:val="24"/>
                <w:szCs w:val="24"/>
              </w:rPr>
            </w:pPr>
            <w:r w:rsidRPr="00DE3870">
              <w:rPr>
                <w:sz w:val="24"/>
                <w:szCs w:val="24"/>
              </w:rPr>
              <w:t>________________(________________)</w:t>
            </w:r>
          </w:p>
          <w:p w14:paraId="6985B5FD" w14:textId="77777777" w:rsidR="00DE3870" w:rsidRPr="00DE3870" w:rsidRDefault="00DE3870" w:rsidP="00DE3870">
            <w:pPr>
              <w:widowControl w:val="0"/>
              <w:jc w:val="left"/>
              <w:rPr>
                <w:sz w:val="24"/>
                <w:szCs w:val="24"/>
              </w:rPr>
            </w:pPr>
          </w:p>
          <w:p w14:paraId="49A3ABC9" w14:textId="77777777" w:rsidR="00DE3870" w:rsidRPr="00DE3870" w:rsidRDefault="00DE3870" w:rsidP="00DE3870">
            <w:pPr>
              <w:tabs>
                <w:tab w:val="left" w:pos="1276"/>
              </w:tabs>
              <w:rPr>
                <w:sz w:val="24"/>
                <w:szCs w:val="24"/>
              </w:rPr>
            </w:pPr>
            <w:r w:rsidRPr="00DE3870">
              <w:rPr>
                <w:sz w:val="24"/>
                <w:szCs w:val="24"/>
              </w:rPr>
              <w:t>МП</w:t>
            </w:r>
          </w:p>
        </w:tc>
        <w:tc>
          <w:tcPr>
            <w:tcW w:w="4918" w:type="dxa"/>
            <w:tcBorders>
              <w:top w:val="nil"/>
              <w:left w:val="nil"/>
              <w:bottom w:val="nil"/>
              <w:right w:val="nil"/>
            </w:tcBorders>
          </w:tcPr>
          <w:p w14:paraId="2702280B" w14:textId="77777777" w:rsidR="00DE3870" w:rsidRPr="00DE3870" w:rsidRDefault="00DE3870" w:rsidP="00DE3870">
            <w:pPr>
              <w:widowControl w:val="0"/>
              <w:jc w:val="left"/>
              <w:rPr>
                <w:color w:val="000000"/>
                <w:sz w:val="24"/>
                <w:szCs w:val="24"/>
              </w:rPr>
            </w:pPr>
            <w:r w:rsidRPr="00DE3870">
              <w:rPr>
                <w:color w:val="000000"/>
                <w:sz w:val="24"/>
                <w:szCs w:val="24"/>
              </w:rPr>
              <w:t>От Покупателя:</w:t>
            </w:r>
          </w:p>
          <w:p w14:paraId="18C708A9" w14:textId="77777777" w:rsidR="00DE3870" w:rsidRPr="00DE3870" w:rsidRDefault="00DE3870" w:rsidP="00DE3870">
            <w:pPr>
              <w:widowControl w:val="0"/>
              <w:jc w:val="left"/>
              <w:rPr>
                <w:sz w:val="24"/>
                <w:szCs w:val="24"/>
              </w:rPr>
            </w:pPr>
          </w:p>
          <w:p w14:paraId="26A40CFE" w14:textId="77777777" w:rsidR="00DE3870" w:rsidRPr="00DE3870" w:rsidRDefault="00DE3870" w:rsidP="00DE3870">
            <w:pPr>
              <w:widowControl w:val="0"/>
              <w:jc w:val="left"/>
              <w:rPr>
                <w:sz w:val="24"/>
                <w:szCs w:val="24"/>
              </w:rPr>
            </w:pPr>
            <w:r w:rsidRPr="00DE3870">
              <w:rPr>
                <w:sz w:val="24"/>
                <w:szCs w:val="24"/>
              </w:rPr>
              <w:t>________________(________________)</w:t>
            </w:r>
          </w:p>
          <w:p w14:paraId="7E933EB1" w14:textId="77777777" w:rsidR="00DE3870" w:rsidRPr="00DE3870" w:rsidRDefault="00DE3870" w:rsidP="00DE3870">
            <w:pPr>
              <w:widowControl w:val="0"/>
              <w:jc w:val="left"/>
              <w:rPr>
                <w:sz w:val="24"/>
                <w:szCs w:val="24"/>
              </w:rPr>
            </w:pPr>
          </w:p>
          <w:p w14:paraId="71D90502" w14:textId="77777777" w:rsidR="00DE3870" w:rsidRPr="00DE3870" w:rsidRDefault="00DE3870" w:rsidP="00DE3870">
            <w:pPr>
              <w:tabs>
                <w:tab w:val="left" w:pos="1276"/>
              </w:tabs>
              <w:rPr>
                <w:sz w:val="24"/>
                <w:szCs w:val="24"/>
              </w:rPr>
            </w:pPr>
            <w:r w:rsidRPr="00DE3870">
              <w:rPr>
                <w:sz w:val="24"/>
                <w:szCs w:val="24"/>
              </w:rPr>
              <w:t>МП</w:t>
            </w:r>
          </w:p>
        </w:tc>
      </w:tr>
    </w:tbl>
    <w:p w14:paraId="3D3B1E0A"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sectPr w:rsidR="00DE3870" w:rsidRPr="00DE3870" w:rsidSect="00DE3870">
          <w:footerReference w:type="default" r:id="rId23"/>
          <w:pgSz w:w="11906" w:h="16838" w:code="9"/>
          <w:pgMar w:top="851" w:right="851" w:bottom="851" w:left="1418" w:header="709" w:footer="709" w:gutter="0"/>
          <w:cols w:space="708"/>
          <w:titlePg/>
          <w:docGrid w:linePitch="360"/>
        </w:sectPr>
      </w:pPr>
    </w:p>
    <w:p w14:paraId="1FFC379B"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lastRenderedPageBreak/>
        <w:t>Приложение № 4</w:t>
      </w:r>
    </w:p>
    <w:p w14:paraId="29EE0436"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2B24495C"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2A1F1BAD"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о приеме-передаче ОС-1а</w:t>
      </w:r>
    </w:p>
    <w:p w14:paraId="067579BE" w14:textId="77777777" w:rsidR="00DE3870" w:rsidRPr="00DE3870" w:rsidRDefault="00DE3870" w:rsidP="00DE3870">
      <w:pPr>
        <w:ind w:firstLine="993"/>
        <w:jc w:val="right"/>
        <w:rPr>
          <w:rFonts w:eastAsia="Times New Roman"/>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E3870" w:rsidRPr="00DE3870" w14:paraId="08432B25" w14:textId="77777777" w:rsidTr="00DE3870">
        <w:trPr>
          <w:cantSplit/>
        </w:trPr>
        <w:tc>
          <w:tcPr>
            <w:tcW w:w="3592" w:type="dxa"/>
            <w:gridSpan w:val="7"/>
          </w:tcPr>
          <w:p w14:paraId="63CC22D9" w14:textId="77777777" w:rsidR="00DE3870" w:rsidRPr="00DE3870" w:rsidRDefault="00DE3870" w:rsidP="00DE3870">
            <w:pPr>
              <w:jc w:val="left"/>
              <w:rPr>
                <w:rFonts w:eastAsia="Times New Roman"/>
                <w:sz w:val="16"/>
                <w:szCs w:val="24"/>
                <w:vertAlign w:val="superscript"/>
              </w:rPr>
            </w:pPr>
          </w:p>
          <w:p w14:paraId="2961BAD8" w14:textId="77777777" w:rsidR="00DE3870" w:rsidRPr="00DE3870" w:rsidRDefault="00DE3870" w:rsidP="00DE3870">
            <w:pPr>
              <w:jc w:val="left"/>
              <w:rPr>
                <w:rFonts w:eastAsia="Times New Roman"/>
                <w:sz w:val="18"/>
                <w:szCs w:val="24"/>
              </w:rPr>
            </w:pPr>
          </w:p>
          <w:p w14:paraId="2549CC68"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1B3386C1" w14:textId="77777777" w:rsidR="00DE3870" w:rsidRPr="00DE3870" w:rsidRDefault="00DE3870" w:rsidP="00DE3870">
            <w:pPr>
              <w:jc w:val="left"/>
              <w:rPr>
                <w:rFonts w:eastAsia="Times New Roman"/>
                <w:sz w:val="18"/>
                <w:szCs w:val="24"/>
              </w:rPr>
            </w:pPr>
          </w:p>
          <w:p w14:paraId="22C54CD8" w14:textId="77777777" w:rsidR="00DE3870" w:rsidRPr="00DE3870" w:rsidRDefault="00DE3870" w:rsidP="00DE3870">
            <w:pPr>
              <w:jc w:val="left"/>
              <w:rPr>
                <w:rFonts w:eastAsia="Times New Roman"/>
                <w:sz w:val="18"/>
                <w:szCs w:val="24"/>
              </w:rPr>
            </w:pPr>
          </w:p>
          <w:p w14:paraId="0621ACD3" w14:textId="77777777" w:rsidR="00DE3870" w:rsidRPr="00DE3870" w:rsidRDefault="00DE3870" w:rsidP="00DE3870">
            <w:pPr>
              <w:jc w:val="left"/>
              <w:rPr>
                <w:rFonts w:eastAsia="Times New Roman"/>
                <w:sz w:val="18"/>
                <w:szCs w:val="24"/>
              </w:rPr>
            </w:pPr>
            <w:r w:rsidRPr="00DE3870">
              <w:rPr>
                <w:rFonts w:eastAsia="Times New Roman"/>
                <w:sz w:val="18"/>
                <w:szCs w:val="24"/>
              </w:rPr>
              <w:t>Руководитель организации-сдатчика</w:t>
            </w:r>
          </w:p>
          <w:p w14:paraId="54EFD086" w14:textId="77777777" w:rsidR="00DE3870" w:rsidRPr="00DE3870" w:rsidRDefault="00DE3870" w:rsidP="00DE3870">
            <w:pPr>
              <w:jc w:val="left"/>
              <w:rPr>
                <w:rFonts w:eastAsia="Times New Roman"/>
                <w:sz w:val="18"/>
                <w:szCs w:val="24"/>
              </w:rPr>
            </w:pPr>
          </w:p>
          <w:p w14:paraId="0F1F9586" w14:textId="77777777" w:rsidR="00DE3870" w:rsidRPr="00DE3870" w:rsidRDefault="00DE3870" w:rsidP="00DE3870">
            <w:pPr>
              <w:jc w:val="left"/>
              <w:rPr>
                <w:rFonts w:eastAsia="Times New Roman"/>
                <w:sz w:val="18"/>
                <w:szCs w:val="24"/>
              </w:rPr>
            </w:pPr>
            <w:r w:rsidRPr="00DE3870">
              <w:rPr>
                <w:rFonts w:eastAsia="Times New Roman"/>
                <w:sz w:val="18"/>
                <w:szCs w:val="24"/>
              </w:rPr>
              <w:t>____________  _________  ______________</w:t>
            </w:r>
          </w:p>
          <w:p w14:paraId="49B7FE49"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32A310BC" w14:textId="77777777" w:rsidR="00DE3870" w:rsidRPr="00DE3870" w:rsidRDefault="00DE3870" w:rsidP="00DE3870">
            <w:pPr>
              <w:jc w:val="left"/>
              <w:rPr>
                <w:rFonts w:eastAsia="Times New Roman"/>
                <w:sz w:val="12"/>
                <w:szCs w:val="24"/>
              </w:rPr>
            </w:pPr>
          </w:p>
          <w:p w14:paraId="34C5CA73"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Layout w:type="fixed"/>
              <w:tblCellMar>
                <w:left w:w="0" w:type="dxa"/>
                <w:right w:w="0" w:type="dxa"/>
              </w:tblCellMar>
              <w:tblLook w:val="0000" w:firstRow="0" w:lastRow="0" w:firstColumn="0" w:lastColumn="0" w:noHBand="0" w:noVBand="0"/>
            </w:tblPr>
            <w:tblGrid>
              <w:gridCol w:w="845"/>
              <w:gridCol w:w="1075"/>
            </w:tblGrid>
            <w:tr w:rsidR="00DE3870" w:rsidRPr="00DE3870" w14:paraId="0DADE2A8" w14:textId="77777777" w:rsidTr="00DE3870">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F46290"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1075"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1475FE6A"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34AB4992" w14:textId="77777777" w:rsidTr="00DE3870">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DCF8B5"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1075"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523E2200"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2A322B46" w14:textId="77777777" w:rsidR="00DE3870" w:rsidRPr="00DE3870" w:rsidRDefault="00DE3870" w:rsidP="00DE3870">
            <w:pPr>
              <w:jc w:val="center"/>
              <w:rPr>
                <w:rFonts w:eastAsia="Times New Roman"/>
                <w:sz w:val="24"/>
                <w:szCs w:val="24"/>
              </w:rPr>
            </w:pPr>
          </w:p>
          <w:p w14:paraId="61B2EFF9" w14:textId="77777777" w:rsidR="00DE3870" w:rsidRPr="00DE3870" w:rsidRDefault="00DE3870" w:rsidP="00DE3870">
            <w:pPr>
              <w:jc w:val="center"/>
              <w:rPr>
                <w:rFonts w:eastAsia="Times New Roman"/>
                <w:b/>
                <w:bCs/>
                <w:sz w:val="24"/>
                <w:szCs w:val="24"/>
              </w:rPr>
            </w:pPr>
            <w:r w:rsidRPr="00DE3870">
              <w:rPr>
                <w:rFonts w:eastAsia="Times New Roman"/>
                <w:b/>
                <w:bCs/>
                <w:sz w:val="24"/>
                <w:szCs w:val="24"/>
              </w:rPr>
              <w:t>АКТ</w:t>
            </w:r>
          </w:p>
          <w:p w14:paraId="28AD119A" w14:textId="77777777" w:rsidR="00DE3870" w:rsidRPr="00DE3870" w:rsidRDefault="00DE3870" w:rsidP="00DE3870">
            <w:pPr>
              <w:jc w:val="center"/>
              <w:rPr>
                <w:rFonts w:eastAsia="Times New Roman"/>
                <w:sz w:val="24"/>
                <w:szCs w:val="24"/>
              </w:rPr>
            </w:pPr>
            <w:r w:rsidRPr="00DE3870">
              <w:rPr>
                <w:rFonts w:eastAsia="Times New Roman"/>
                <w:b/>
                <w:bCs/>
                <w:sz w:val="24"/>
                <w:szCs w:val="24"/>
              </w:rPr>
              <w:t>о приеме-передаче  здания (сооружения</w:t>
            </w:r>
            <w:r w:rsidRPr="00DE3870">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E3870" w:rsidRPr="00DE3870" w14:paraId="30E6A1EB" w14:textId="77777777" w:rsidTr="00DE3870">
              <w:trPr>
                <w:cantSplit/>
                <w:trHeight w:val="272"/>
              </w:trPr>
              <w:tc>
                <w:tcPr>
                  <w:tcW w:w="3244" w:type="dxa"/>
                  <w:vMerge w:val="restart"/>
                  <w:tcMar>
                    <w:top w:w="8" w:type="dxa"/>
                    <w:left w:w="8" w:type="dxa"/>
                    <w:bottom w:w="0" w:type="dxa"/>
                    <w:right w:w="8" w:type="dxa"/>
                  </w:tcMar>
                </w:tcPr>
                <w:p w14:paraId="12891B3D" w14:textId="77777777" w:rsidR="00DE3870" w:rsidRPr="00DE3870" w:rsidRDefault="00DE3870" w:rsidP="00DE3870">
                  <w:pPr>
                    <w:jc w:val="right"/>
                    <w:rPr>
                      <w:rFonts w:eastAsia="Times New Roman"/>
                      <w:b/>
                      <w:bCs/>
                      <w:sz w:val="15"/>
                      <w:szCs w:val="15"/>
                    </w:rPr>
                  </w:pPr>
                  <w:r w:rsidRPr="00DE3870">
                    <w:rPr>
                      <w:rFonts w:eastAsia="Times New Roman"/>
                      <w:b/>
                      <w:bCs/>
                      <w:sz w:val="15"/>
                      <w:szCs w:val="15"/>
                    </w:rPr>
                    <w:t>Унифицированная форма №ОС-1</w:t>
                  </w:r>
                  <w:r w:rsidRPr="00DE3870">
                    <w:rPr>
                      <w:rFonts w:eastAsia="Times New Roman"/>
                      <w:b/>
                      <w:bCs/>
                      <w:sz w:val="15"/>
                      <w:szCs w:val="15"/>
                      <w:lang w:val="en-US"/>
                    </w:rPr>
                    <w:t>a</w:t>
                  </w:r>
                  <w:r w:rsidRPr="00DE3870">
                    <w:rPr>
                      <w:rFonts w:eastAsia="Times New Roman"/>
                      <w:b/>
                      <w:bCs/>
                      <w:sz w:val="15"/>
                      <w:szCs w:val="15"/>
                    </w:rPr>
                    <w:br/>
                  </w:r>
                  <w:r w:rsidRPr="00DE3870">
                    <w:rPr>
                      <w:rFonts w:eastAsia="Times New Roman"/>
                      <w:sz w:val="15"/>
                      <w:szCs w:val="15"/>
                    </w:rPr>
                    <w:t>Утверждена постановлением Госкомстата России</w:t>
                  </w:r>
                  <w:r w:rsidRPr="00DE3870">
                    <w:rPr>
                      <w:rFonts w:eastAsia="Times New Roman"/>
                      <w:sz w:val="15"/>
                      <w:szCs w:val="15"/>
                    </w:rPr>
                    <w:br/>
                    <w:t>от 21.01.2003 №7</w:t>
                  </w:r>
                </w:p>
              </w:tc>
            </w:tr>
            <w:tr w:rsidR="00DE3870" w:rsidRPr="00DE3870" w14:paraId="633CAABE" w14:textId="77777777" w:rsidTr="00DE3870">
              <w:trPr>
                <w:cantSplit/>
                <w:trHeight w:val="334"/>
              </w:trPr>
              <w:tc>
                <w:tcPr>
                  <w:tcW w:w="3244" w:type="dxa"/>
                  <w:vMerge/>
                  <w:vAlign w:val="center"/>
                </w:tcPr>
                <w:p w14:paraId="1ADE7509" w14:textId="77777777" w:rsidR="00DE3870" w:rsidRPr="00DE3870" w:rsidRDefault="00DE3870" w:rsidP="00DE3870">
                  <w:pPr>
                    <w:jc w:val="left"/>
                    <w:rPr>
                      <w:rFonts w:eastAsia="Times New Roman"/>
                      <w:b/>
                      <w:bCs/>
                      <w:sz w:val="15"/>
                      <w:szCs w:val="15"/>
                    </w:rPr>
                  </w:pPr>
                </w:p>
              </w:tc>
            </w:tr>
            <w:tr w:rsidR="00DE3870" w:rsidRPr="00DE3870" w14:paraId="25F8EE87" w14:textId="77777777" w:rsidTr="00DE3870">
              <w:trPr>
                <w:cantSplit/>
                <w:trHeight w:val="181"/>
              </w:trPr>
              <w:tc>
                <w:tcPr>
                  <w:tcW w:w="3244" w:type="dxa"/>
                  <w:vMerge/>
                  <w:vAlign w:val="center"/>
                </w:tcPr>
                <w:p w14:paraId="296F1803" w14:textId="77777777" w:rsidR="00DE3870" w:rsidRPr="00DE3870" w:rsidRDefault="00DE3870" w:rsidP="00DE3870">
                  <w:pPr>
                    <w:jc w:val="left"/>
                    <w:rPr>
                      <w:rFonts w:eastAsia="Times New Roman"/>
                      <w:b/>
                      <w:bCs/>
                      <w:sz w:val="15"/>
                      <w:szCs w:val="15"/>
                    </w:rPr>
                  </w:pPr>
                </w:p>
              </w:tc>
            </w:tr>
          </w:tbl>
          <w:p w14:paraId="59E376CD" w14:textId="77777777" w:rsidR="00DE3870" w:rsidRPr="00DE3870" w:rsidRDefault="00DE3870" w:rsidP="00DE3870">
            <w:pPr>
              <w:jc w:val="left"/>
              <w:rPr>
                <w:rFonts w:eastAsia="Times New Roman"/>
                <w:sz w:val="16"/>
                <w:szCs w:val="24"/>
                <w:vertAlign w:val="superscript"/>
              </w:rPr>
            </w:pPr>
          </w:p>
          <w:p w14:paraId="06517470" w14:textId="77777777" w:rsidR="00DE3870" w:rsidRPr="00DE3870" w:rsidRDefault="00DE3870" w:rsidP="00DE3870">
            <w:pPr>
              <w:jc w:val="left"/>
              <w:rPr>
                <w:rFonts w:eastAsia="Times New Roman"/>
                <w:sz w:val="16"/>
                <w:szCs w:val="24"/>
                <w:vertAlign w:val="superscript"/>
              </w:rPr>
            </w:pPr>
          </w:p>
          <w:p w14:paraId="7DEC979E"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78818BAB" w14:textId="77777777" w:rsidR="00DE3870" w:rsidRPr="00DE3870" w:rsidRDefault="00DE3870" w:rsidP="00DE3870">
            <w:pPr>
              <w:jc w:val="left"/>
              <w:rPr>
                <w:rFonts w:eastAsia="Times New Roman"/>
                <w:sz w:val="18"/>
                <w:szCs w:val="24"/>
              </w:rPr>
            </w:pPr>
          </w:p>
          <w:p w14:paraId="1CD82851" w14:textId="77777777" w:rsidR="00DE3870" w:rsidRPr="00DE3870" w:rsidRDefault="00DE3870" w:rsidP="00DE3870">
            <w:pPr>
              <w:jc w:val="left"/>
              <w:rPr>
                <w:rFonts w:eastAsia="Times New Roman"/>
                <w:sz w:val="18"/>
                <w:szCs w:val="24"/>
              </w:rPr>
            </w:pPr>
          </w:p>
          <w:p w14:paraId="2B8F7562"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Руководитель организации-получателя </w:t>
            </w:r>
          </w:p>
          <w:p w14:paraId="3996EECB" w14:textId="77777777" w:rsidR="00DE3870" w:rsidRPr="00DE3870" w:rsidRDefault="00DE3870" w:rsidP="00DE3870">
            <w:pPr>
              <w:jc w:val="left"/>
              <w:rPr>
                <w:rFonts w:eastAsia="Times New Roman"/>
                <w:sz w:val="18"/>
                <w:szCs w:val="24"/>
              </w:rPr>
            </w:pPr>
          </w:p>
          <w:p w14:paraId="6E53B271" w14:textId="77777777" w:rsidR="00DE3870" w:rsidRPr="00DE3870" w:rsidRDefault="00DE3870" w:rsidP="00DE3870">
            <w:pPr>
              <w:jc w:val="left"/>
              <w:rPr>
                <w:rFonts w:eastAsia="Times New Roman"/>
                <w:sz w:val="18"/>
                <w:szCs w:val="24"/>
              </w:rPr>
            </w:pPr>
            <w:r w:rsidRPr="00DE3870">
              <w:rPr>
                <w:rFonts w:eastAsia="Times New Roman"/>
                <w:sz w:val="18"/>
                <w:szCs w:val="24"/>
              </w:rPr>
              <w:t>__________________________  ___________  ______________</w:t>
            </w:r>
          </w:p>
          <w:p w14:paraId="1BF18AF2"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1C6C1CFD" w14:textId="77777777" w:rsidR="00DE3870" w:rsidRPr="00DE3870" w:rsidRDefault="00DE3870" w:rsidP="00DE3870">
            <w:pPr>
              <w:jc w:val="left"/>
              <w:rPr>
                <w:rFonts w:eastAsia="Times New Roman"/>
                <w:sz w:val="12"/>
                <w:szCs w:val="24"/>
              </w:rPr>
            </w:pPr>
          </w:p>
          <w:p w14:paraId="7AA0DCCA" w14:textId="77777777" w:rsidR="00DE3870" w:rsidRPr="00DE3870" w:rsidRDefault="00DE3870" w:rsidP="00DE3870">
            <w:pPr>
              <w:jc w:val="left"/>
              <w:rPr>
                <w:rFonts w:eastAsia="Times New Roman"/>
                <w:sz w:val="24"/>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r>
      <w:tr w:rsidR="00DE3870" w:rsidRPr="00DE3870" w14:paraId="4D087584" w14:textId="77777777" w:rsidTr="00DE3870">
        <w:trPr>
          <w:cantSplit/>
          <w:trHeight w:val="227"/>
        </w:trPr>
        <w:tc>
          <w:tcPr>
            <w:tcW w:w="1252" w:type="dxa"/>
            <w:gridSpan w:val="2"/>
            <w:vMerge w:val="restart"/>
            <w:vAlign w:val="bottom"/>
          </w:tcPr>
          <w:p w14:paraId="13DAE45D"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Организация-получатель</w:t>
            </w:r>
          </w:p>
        </w:tc>
        <w:tc>
          <w:tcPr>
            <w:tcW w:w="7380" w:type="dxa"/>
            <w:gridSpan w:val="13"/>
            <w:vMerge w:val="restart"/>
            <w:vAlign w:val="bottom"/>
          </w:tcPr>
          <w:p w14:paraId="4F7786EC"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w:t>
            </w:r>
          </w:p>
          <w:p w14:paraId="377FDBFC"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14:paraId="3F271AA1" w14:textId="77777777" w:rsidR="00DE3870" w:rsidRPr="00DE3870" w:rsidRDefault="00DE3870" w:rsidP="00DE3870">
            <w:pPr>
              <w:jc w:val="center"/>
              <w:rPr>
                <w:rFonts w:eastAsia="Times New Roman"/>
                <w:sz w:val="18"/>
                <w:szCs w:val="24"/>
              </w:rPr>
            </w:pPr>
            <w:r w:rsidRPr="00DE3870">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14:paraId="5A356249" w14:textId="77777777" w:rsidR="00DE3870" w:rsidRPr="00DE3870" w:rsidRDefault="00DE3870" w:rsidP="00DE3870">
            <w:pPr>
              <w:jc w:val="center"/>
              <w:rPr>
                <w:rFonts w:eastAsia="Times New Roman"/>
                <w:sz w:val="18"/>
                <w:szCs w:val="24"/>
              </w:rPr>
            </w:pPr>
            <w:r w:rsidRPr="00DE3870">
              <w:rPr>
                <w:rFonts w:eastAsia="Times New Roman"/>
                <w:sz w:val="18"/>
                <w:szCs w:val="24"/>
              </w:rPr>
              <w:t>КОД</w:t>
            </w:r>
          </w:p>
        </w:tc>
      </w:tr>
      <w:tr w:rsidR="00DE3870" w:rsidRPr="00DE3870" w14:paraId="2DD647C1" w14:textId="77777777" w:rsidTr="00DE3870">
        <w:trPr>
          <w:cantSplit/>
          <w:trHeight w:val="227"/>
        </w:trPr>
        <w:tc>
          <w:tcPr>
            <w:tcW w:w="1252" w:type="dxa"/>
            <w:gridSpan w:val="2"/>
            <w:vMerge/>
          </w:tcPr>
          <w:p w14:paraId="5891317A" w14:textId="77777777" w:rsidR="00DE3870" w:rsidRPr="00DE3870" w:rsidRDefault="00DE3870" w:rsidP="00DE3870">
            <w:pPr>
              <w:jc w:val="left"/>
              <w:rPr>
                <w:rFonts w:eastAsia="Times New Roman"/>
                <w:sz w:val="18"/>
                <w:szCs w:val="24"/>
              </w:rPr>
            </w:pPr>
          </w:p>
        </w:tc>
        <w:tc>
          <w:tcPr>
            <w:tcW w:w="7380" w:type="dxa"/>
            <w:gridSpan w:val="13"/>
            <w:vMerge/>
          </w:tcPr>
          <w:p w14:paraId="5523FE12" w14:textId="77777777" w:rsidR="00DE3870" w:rsidRPr="00DE3870" w:rsidRDefault="00DE3870" w:rsidP="00DE3870">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14:paraId="60D6CFD4" w14:textId="77777777" w:rsidR="00DE3870" w:rsidRPr="00DE3870" w:rsidRDefault="00DE3870" w:rsidP="00DE3870">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2BEFE94F" w14:textId="77777777" w:rsidR="00DE3870" w:rsidRPr="00DE3870" w:rsidRDefault="00DE3870" w:rsidP="00DE3870">
            <w:pPr>
              <w:jc w:val="center"/>
              <w:rPr>
                <w:rFonts w:eastAsia="Times New Roman"/>
                <w:sz w:val="18"/>
                <w:szCs w:val="24"/>
              </w:rPr>
            </w:pPr>
          </w:p>
        </w:tc>
      </w:tr>
      <w:tr w:rsidR="00DE3870" w:rsidRPr="00DE3870" w14:paraId="57E666FA" w14:textId="77777777" w:rsidTr="00DE3870">
        <w:trPr>
          <w:cantSplit/>
          <w:trHeight w:val="227"/>
        </w:trPr>
        <w:tc>
          <w:tcPr>
            <w:tcW w:w="1252" w:type="dxa"/>
            <w:gridSpan w:val="2"/>
            <w:vMerge/>
          </w:tcPr>
          <w:p w14:paraId="108B789B" w14:textId="77777777" w:rsidR="00DE3870" w:rsidRPr="00DE3870" w:rsidRDefault="00DE3870" w:rsidP="00DE3870">
            <w:pPr>
              <w:jc w:val="left"/>
              <w:rPr>
                <w:rFonts w:eastAsia="Times New Roman"/>
                <w:sz w:val="18"/>
                <w:szCs w:val="24"/>
              </w:rPr>
            </w:pPr>
          </w:p>
        </w:tc>
        <w:tc>
          <w:tcPr>
            <w:tcW w:w="7380" w:type="dxa"/>
            <w:gridSpan w:val="13"/>
            <w:vMerge/>
          </w:tcPr>
          <w:p w14:paraId="519E7C58" w14:textId="77777777" w:rsidR="00DE3870" w:rsidRPr="00DE3870" w:rsidRDefault="00DE3870" w:rsidP="00DE3870">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14:paraId="481511FC" w14:textId="77777777" w:rsidR="00DE3870" w:rsidRPr="00DE3870" w:rsidRDefault="00DE3870" w:rsidP="00DE3870">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6B5FDE77" w14:textId="77777777" w:rsidR="00DE3870" w:rsidRPr="00DE3870" w:rsidRDefault="00DE3870" w:rsidP="00DE3870">
            <w:pPr>
              <w:jc w:val="center"/>
              <w:rPr>
                <w:rFonts w:eastAsia="Times New Roman"/>
                <w:sz w:val="18"/>
                <w:szCs w:val="24"/>
              </w:rPr>
            </w:pPr>
          </w:p>
        </w:tc>
      </w:tr>
      <w:tr w:rsidR="00DE3870" w:rsidRPr="00DE3870" w14:paraId="59295BEB" w14:textId="77777777" w:rsidTr="00DE3870">
        <w:trPr>
          <w:cantSplit/>
          <w:trHeight w:val="227"/>
        </w:trPr>
        <w:tc>
          <w:tcPr>
            <w:tcW w:w="8632" w:type="dxa"/>
            <w:gridSpan w:val="15"/>
            <w:vMerge w:val="restart"/>
            <w:vAlign w:val="bottom"/>
          </w:tcPr>
          <w:p w14:paraId="3D09664D" w14:textId="77777777" w:rsidR="00DE3870" w:rsidRPr="00DE3870" w:rsidRDefault="00DE3870" w:rsidP="00DE3870">
            <w:pPr>
              <w:jc w:val="center"/>
              <w:rPr>
                <w:rFonts w:eastAsia="Times New Roman"/>
                <w:sz w:val="12"/>
                <w:szCs w:val="24"/>
              </w:rPr>
            </w:pPr>
          </w:p>
          <w:p w14:paraId="2CA67DE0"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w:t>
            </w:r>
          </w:p>
          <w:p w14:paraId="0A37D56B"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14:paraId="1B031196" w14:textId="77777777" w:rsidR="00DE3870" w:rsidRPr="00DE3870" w:rsidRDefault="00DE3870" w:rsidP="00DE3870">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5FC6654E" w14:textId="77777777" w:rsidR="00DE3870" w:rsidRPr="00DE3870" w:rsidRDefault="00DE3870" w:rsidP="00DE3870">
            <w:pPr>
              <w:jc w:val="left"/>
              <w:rPr>
                <w:rFonts w:eastAsia="Times New Roman"/>
                <w:sz w:val="18"/>
                <w:szCs w:val="24"/>
              </w:rPr>
            </w:pPr>
          </w:p>
        </w:tc>
      </w:tr>
      <w:tr w:rsidR="00DE3870" w:rsidRPr="00DE3870" w14:paraId="067C5DB1" w14:textId="77777777" w:rsidTr="00DE3870">
        <w:trPr>
          <w:cantSplit/>
          <w:trHeight w:val="227"/>
        </w:trPr>
        <w:tc>
          <w:tcPr>
            <w:tcW w:w="8632" w:type="dxa"/>
            <w:gridSpan w:val="15"/>
            <w:vMerge/>
          </w:tcPr>
          <w:p w14:paraId="22B82682" w14:textId="77777777" w:rsidR="00DE3870" w:rsidRPr="00DE3870" w:rsidRDefault="00DE3870" w:rsidP="00DE3870">
            <w:pPr>
              <w:pBdr>
                <w:bottom w:val="single" w:sz="12" w:space="1" w:color="auto"/>
              </w:pBdr>
              <w:jc w:val="left"/>
              <w:rPr>
                <w:rFonts w:eastAsia="Times New Roman"/>
                <w:sz w:val="18"/>
                <w:szCs w:val="24"/>
              </w:rPr>
            </w:pPr>
          </w:p>
        </w:tc>
        <w:tc>
          <w:tcPr>
            <w:tcW w:w="1448" w:type="dxa"/>
            <w:gridSpan w:val="2"/>
            <w:tcBorders>
              <w:top w:val="single" w:sz="4" w:space="0" w:color="auto"/>
              <w:right w:val="single" w:sz="4" w:space="0" w:color="auto"/>
            </w:tcBorders>
            <w:vAlign w:val="center"/>
          </w:tcPr>
          <w:p w14:paraId="0DA9FE6E" w14:textId="77777777" w:rsidR="00DE3870" w:rsidRPr="00DE3870" w:rsidRDefault="00DE3870" w:rsidP="00DE3870">
            <w:pPr>
              <w:jc w:val="center"/>
              <w:rPr>
                <w:rFonts w:eastAsia="Times New Roman"/>
                <w:sz w:val="18"/>
                <w:szCs w:val="24"/>
              </w:rPr>
            </w:pPr>
            <w:r w:rsidRPr="00DE3870">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14:paraId="4D927416" w14:textId="77777777" w:rsidR="00DE3870" w:rsidRPr="00DE3870" w:rsidRDefault="00DE3870" w:rsidP="00DE3870">
            <w:pPr>
              <w:jc w:val="left"/>
              <w:rPr>
                <w:rFonts w:eastAsia="Times New Roman"/>
                <w:sz w:val="18"/>
                <w:szCs w:val="24"/>
              </w:rPr>
            </w:pPr>
          </w:p>
        </w:tc>
      </w:tr>
      <w:tr w:rsidR="00DE3870" w:rsidRPr="00DE3870" w14:paraId="77A4F77F" w14:textId="77777777" w:rsidTr="00DE3870">
        <w:trPr>
          <w:cantSplit/>
          <w:trHeight w:val="227"/>
        </w:trPr>
        <w:tc>
          <w:tcPr>
            <w:tcW w:w="1252" w:type="dxa"/>
            <w:gridSpan w:val="2"/>
            <w:vAlign w:val="bottom"/>
          </w:tcPr>
          <w:p w14:paraId="6C22FFC7"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Организация-сдатчик</w:t>
            </w:r>
          </w:p>
        </w:tc>
        <w:tc>
          <w:tcPr>
            <w:tcW w:w="7380" w:type="dxa"/>
            <w:gridSpan w:val="13"/>
            <w:vAlign w:val="bottom"/>
          </w:tcPr>
          <w:p w14:paraId="15BB6324" w14:textId="77777777" w:rsidR="00DE3870" w:rsidRPr="00DE3870" w:rsidRDefault="00DE3870" w:rsidP="00DE3870">
            <w:pPr>
              <w:jc w:val="center"/>
              <w:rPr>
                <w:rFonts w:eastAsia="Times New Roman"/>
                <w:sz w:val="12"/>
                <w:szCs w:val="24"/>
              </w:rPr>
            </w:pPr>
          </w:p>
          <w:p w14:paraId="50D71A7E"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w:t>
            </w:r>
          </w:p>
          <w:p w14:paraId="67203960"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448" w:type="dxa"/>
            <w:gridSpan w:val="2"/>
          </w:tcPr>
          <w:p w14:paraId="5A45FD67" w14:textId="77777777" w:rsidR="00DE3870" w:rsidRPr="00DE3870" w:rsidRDefault="00DE3870" w:rsidP="00DE3870">
            <w:pPr>
              <w:jc w:val="left"/>
              <w:rPr>
                <w:rFonts w:eastAsia="Times New Roman"/>
                <w:sz w:val="18"/>
                <w:szCs w:val="24"/>
              </w:rPr>
            </w:pPr>
          </w:p>
        </w:tc>
        <w:tc>
          <w:tcPr>
            <w:tcW w:w="1080" w:type="dxa"/>
            <w:tcBorders>
              <w:top w:val="single" w:sz="4" w:space="0" w:color="auto"/>
            </w:tcBorders>
          </w:tcPr>
          <w:p w14:paraId="4A1736FA" w14:textId="77777777" w:rsidR="00DE3870" w:rsidRPr="00DE3870" w:rsidRDefault="00DE3870" w:rsidP="00DE3870">
            <w:pPr>
              <w:jc w:val="left"/>
              <w:rPr>
                <w:rFonts w:eastAsia="Times New Roman"/>
                <w:sz w:val="18"/>
                <w:szCs w:val="24"/>
              </w:rPr>
            </w:pPr>
          </w:p>
        </w:tc>
      </w:tr>
      <w:tr w:rsidR="00DE3870" w:rsidRPr="00DE3870" w14:paraId="3F51DA6C" w14:textId="77777777" w:rsidTr="00DE3870">
        <w:trPr>
          <w:cantSplit/>
          <w:trHeight w:val="227"/>
        </w:trPr>
        <w:tc>
          <w:tcPr>
            <w:tcW w:w="8632" w:type="dxa"/>
            <w:gridSpan w:val="15"/>
            <w:vMerge w:val="restart"/>
            <w:vAlign w:val="bottom"/>
          </w:tcPr>
          <w:p w14:paraId="0EB7CBCF"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w:t>
            </w:r>
          </w:p>
          <w:p w14:paraId="3C1283AA"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реквизиты),(наименование структурного подразделения)</w:t>
            </w:r>
          </w:p>
        </w:tc>
        <w:tc>
          <w:tcPr>
            <w:tcW w:w="1448" w:type="dxa"/>
            <w:gridSpan w:val="2"/>
            <w:vMerge w:val="restart"/>
          </w:tcPr>
          <w:p w14:paraId="2D51E4D4" w14:textId="77777777" w:rsidR="00DE3870" w:rsidRPr="00DE3870" w:rsidRDefault="00DE3870" w:rsidP="00DE3870">
            <w:pPr>
              <w:jc w:val="left"/>
              <w:rPr>
                <w:rFonts w:eastAsia="Times New Roman"/>
                <w:sz w:val="18"/>
                <w:szCs w:val="24"/>
              </w:rPr>
            </w:pPr>
          </w:p>
        </w:tc>
        <w:tc>
          <w:tcPr>
            <w:tcW w:w="1080" w:type="dxa"/>
          </w:tcPr>
          <w:p w14:paraId="39C46B36" w14:textId="77777777" w:rsidR="00DE3870" w:rsidRPr="00DE3870" w:rsidRDefault="00DE3870" w:rsidP="00DE3870">
            <w:pPr>
              <w:jc w:val="left"/>
              <w:rPr>
                <w:rFonts w:eastAsia="Times New Roman"/>
                <w:sz w:val="18"/>
                <w:szCs w:val="24"/>
              </w:rPr>
            </w:pPr>
          </w:p>
        </w:tc>
      </w:tr>
      <w:tr w:rsidR="00DE3870" w:rsidRPr="00DE3870" w14:paraId="6FAE754B" w14:textId="77777777" w:rsidTr="00DE3870">
        <w:trPr>
          <w:cantSplit/>
          <w:trHeight w:val="227"/>
        </w:trPr>
        <w:tc>
          <w:tcPr>
            <w:tcW w:w="8632" w:type="dxa"/>
            <w:gridSpan w:val="15"/>
            <w:vMerge/>
          </w:tcPr>
          <w:p w14:paraId="423538FA" w14:textId="77777777" w:rsidR="00DE3870" w:rsidRPr="00DE3870" w:rsidRDefault="00DE3870" w:rsidP="00DE3870">
            <w:pPr>
              <w:jc w:val="center"/>
              <w:rPr>
                <w:rFonts w:eastAsia="Times New Roman"/>
                <w:sz w:val="12"/>
                <w:szCs w:val="24"/>
              </w:rPr>
            </w:pPr>
          </w:p>
        </w:tc>
        <w:tc>
          <w:tcPr>
            <w:tcW w:w="1448" w:type="dxa"/>
            <w:gridSpan w:val="2"/>
            <w:vMerge/>
          </w:tcPr>
          <w:p w14:paraId="0ED79D33" w14:textId="77777777" w:rsidR="00DE3870" w:rsidRPr="00DE3870" w:rsidRDefault="00DE3870" w:rsidP="00DE3870">
            <w:pPr>
              <w:jc w:val="left"/>
              <w:rPr>
                <w:rFonts w:eastAsia="Times New Roman"/>
                <w:sz w:val="18"/>
                <w:szCs w:val="24"/>
              </w:rPr>
            </w:pPr>
          </w:p>
        </w:tc>
        <w:tc>
          <w:tcPr>
            <w:tcW w:w="1080" w:type="dxa"/>
            <w:tcBorders>
              <w:bottom w:val="single" w:sz="4" w:space="0" w:color="auto"/>
            </w:tcBorders>
          </w:tcPr>
          <w:p w14:paraId="00B660DB" w14:textId="77777777" w:rsidR="00DE3870" w:rsidRPr="00DE3870" w:rsidRDefault="00DE3870" w:rsidP="00DE3870">
            <w:pPr>
              <w:jc w:val="left"/>
              <w:rPr>
                <w:rFonts w:eastAsia="Times New Roman"/>
                <w:sz w:val="18"/>
                <w:szCs w:val="24"/>
              </w:rPr>
            </w:pPr>
          </w:p>
        </w:tc>
      </w:tr>
      <w:tr w:rsidR="00DE3870" w:rsidRPr="00DE3870" w14:paraId="7C674263" w14:textId="77777777" w:rsidTr="00DE3870">
        <w:trPr>
          <w:cantSplit/>
          <w:trHeight w:val="227"/>
        </w:trPr>
        <w:tc>
          <w:tcPr>
            <w:tcW w:w="8632" w:type="dxa"/>
            <w:gridSpan w:val="15"/>
            <w:vMerge/>
          </w:tcPr>
          <w:p w14:paraId="12D69FE2" w14:textId="77777777" w:rsidR="00DE3870" w:rsidRPr="00DE3870" w:rsidRDefault="00DE3870" w:rsidP="00DE3870">
            <w:pPr>
              <w:jc w:val="center"/>
              <w:rPr>
                <w:rFonts w:eastAsia="Times New Roman"/>
                <w:sz w:val="12"/>
                <w:szCs w:val="24"/>
              </w:rPr>
            </w:pPr>
          </w:p>
        </w:tc>
        <w:tc>
          <w:tcPr>
            <w:tcW w:w="1448" w:type="dxa"/>
            <w:gridSpan w:val="2"/>
            <w:vMerge/>
            <w:tcBorders>
              <w:bottom w:val="single" w:sz="4" w:space="0" w:color="auto"/>
              <w:right w:val="single" w:sz="4" w:space="0" w:color="auto"/>
            </w:tcBorders>
          </w:tcPr>
          <w:p w14:paraId="4EC053AD" w14:textId="77777777" w:rsidR="00DE3870" w:rsidRPr="00DE3870" w:rsidRDefault="00DE3870" w:rsidP="00DE3870">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435704FD" w14:textId="77777777" w:rsidR="00DE3870" w:rsidRPr="00DE3870" w:rsidRDefault="00DE3870" w:rsidP="00DE3870">
            <w:pPr>
              <w:jc w:val="left"/>
              <w:rPr>
                <w:rFonts w:eastAsia="Times New Roman"/>
                <w:sz w:val="18"/>
                <w:szCs w:val="24"/>
              </w:rPr>
            </w:pPr>
          </w:p>
        </w:tc>
      </w:tr>
      <w:tr w:rsidR="00DE3870" w:rsidRPr="00DE3870" w14:paraId="2B4DEB3D" w14:textId="77777777" w:rsidTr="00DE3870">
        <w:trPr>
          <w:cantSplit/>
          <w:trHeight w:val="227"/>
        </w:trPr>
        <w:tc>
          <w:tcPr>
            <w:tcW w:w="1792" w:type="dxa"/>
            <w:gridSpan w:val="4"/>
            <w:vMerge w:val="restart"/>
            <w:vAlign w:val="center"/>
          </w:tcPr>
          <w:p w14:paraId="206AC00F"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14:paraId="3A56CF19" w14:textId="77777777" w:rsidR="00DE3870" w:rsidRPr="00DE3870" w:rsidRDefault="00DE3870" w:rsidP="00DE3870">
            <w:pPr>
              <w:jc w:val="center"/>
              <w:rPr>
                <w:rFonts w:eastAsia="Times New Roman"/>
                <w:sz w:val="12"/>
                <w:szCs w:val="24"/>
              </w:rPr>
            </w:pPr>
          </w:p>
          <w:p w14:paraId="2F53CF25"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w:t>
            </w:r>
          </w:p>
          <w:p w14:paraId="3D3E88D8" w14:textId="77777777" w:rsidR="00DE3870" w:rsidRPr="00DE3870" w:rsidRDefault="00DE3870" w:rsidP="00DE3870">
            <w:pPr>
              <w:jc w:val="center"/>
              <w:rPr>
                <w:rFonts w:eastAsia="Times New Roman"/>
                <w:sz w:val="12"/>
                <w:szCs w:val="24"/>
              </w:rPr>
            </w:pPr>
            <w:r w:rsidRPr="00DE3870">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14:paraId="2314AE79"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14:paraId="6B760FED" w14:textId="77777777" w:rsidR="00DE3870" w:rsidRPr="00DE3870" w:rsidRDefault="00DE3870" w:rsidP="00DE3870">
            <w:pPr>
              <w:jc w:val="left"/>
              <w:rPr>
                <w:rFonts w:eastAsia="Times New Roman"/>
                <w:sz w:val="18"/>
                <w:szCs w:val="24"/>
              </w:rPr>
            </w:pPr>
          </w:p>
        </w:tc>
      </w:tr>
      <w:tr w:rsidR="00DE3870" w:rsidRPr="00DE3870" w14:paraId="512C5F5A" w14:textId="77777777" w:rsidTr="00DE3870">
        <w:trPr>
          <w:cantSplit/>
          <w:trHeight w:val="227"/>
        </w:trPr>
        <w:tc>
          <w:tcPr>
            <w:tcW w:w="1792" w:type="dxa"/>
            <w:gridSpan w:val="4"/>
            <w:vMerge/>
          </w:tcPr>
          <w:p w14:paraId="67464B77" w14:textId="77777777" w:rsidR="00DE3870" w:rsidRPr="00DE3870" w:rsidRDefault="00DE3870" w:rsidP="00DE3870">
            <w:pPr>
              <w:jc w:val="left"/>
              <w:rPr>
                <w:rFonts w:eastAsia="Times New Roman"/>
                <w:sz w:val="18"/>
                <w:szCs w:val="24"/>
              </w:rPr>
            </w:pPr>
          </w:p>
        </w:tc>
        <w:tc>
          <w:tcPr>
            <w:tcW w:w="6840" w:type="dxa"/>
            <w:gridSpan w:val="11"/>
            <w:vMerge/>
            <w:tcBorders>
              <w:right w:val="single" w:sz="4" w:space="0" w:color="auto"/>
            </w:tcBorders>
          </w:tcPr>
          <w:p w14:paraId="0EC9F8F0" w14:textId="77777777" w:rsidR="00DE3870" w:rsidRPr="00DE3870" w:rsidRDefault="00DE3870" w:rsidP="00DE3870">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14:paraId="755FC775"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14:paraId="7673BD26" w14:textId="77777777" w:rsidR="00DE3870" w:rsidRPr="00DE3870" w:rsidRDefault="00DE3870" w:rsidP="00DE3870">
            <w:pPr>
              <w:jc w:val="left"/>
              <w:rPr>
                <w:rFonts w:eastAsia="Times New Roman"/>
                <w:sz w:val="18"/>
                <w:szCs w:val="24"/>
              </w:rPr>
            </w:pPr>
          </w:p>
        </w:tc>
      </w:tr>
      <w:tr w:rsidR="00DE3870" w:rsidRPr="00DE3870" w14:paraId="7762F61F" w14:textId="77777777" w:rsidTr="00DE3870">
        <w:trPr>
          <w:cantSplit/>
          <w:trHeight w:val="227"/>
        </w:trPr>
        <w:tc>
          <w:tcPr>
            <w:tcW w:w="1076" w:type="dxa"/>
            <w:vMerge w:val="restart"/>
            <w:vAlign w:val="center"/>
          </w:tcPr>
          <w:p w14:paraId="2E52E5F9" w14:textId="77777777" w:rsidR="00DE3870" w:rsidRPr="00DE3870" w:rsidRDefault="00DE3870" w:rsidP="00DE3870">
            <w:pPr>
              <w:jc w:val="center"/>
              <w:rPr>
                <w:rFonts w:eastAsia="Times New Roman"/>
                <w:sz w:val="18"/>
                <w:szCs w:val="24"/>
              </w:rPr>
            </w:pPr>
            <w:r w:rsidRPr="00DE3870">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14:paraId="3D4D58F9" w14:textId="77777777" w:rsidR="00DE3870" w:rsidRPr="00DE3870" w:rsidRDefault="00DE3870" w:rsidP="00DE3870">
            <w:pPr>
              <w:jc w:val="center"/>
              <w:rPr>
                <w:rFonts w:eastAsia="Times New Roman"/>
                <w:sz w:val="12"/>
                <w:szCs w:val="24"/>
              </w:rPr>
            </w:pPr>
          </w:p>
          <w:p w14:paraId="5B5B284A"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w:t>
            </w:r>
          </w:p>
          <w:p w14:paraId="532584EF"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p w14:paraId="6169ADCC"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w:t>
            </w:r>
          </w:p>
          <w:p w14:paraId="2E3D574F" w14:textId="77777777" w:rsidR="00DE3870" w:rsidRPr="00DE3870" w:rsidRDefault="00DE3870" w:rsidP="00DE3870">
            <w:pPr>
              <w:jc w:val="center"/>
              <w:rPr>
                <w:rFonts w:eastAsia="Times New Roman"/>
                <w:sz w:val="12"/>
                <w:szCs w:val="24"/>
              </w:rPr>
            </w:pPr>
            <w:r w:rsidRPr="00DE3870">
              <w:rPr>
                <w:rFonts w:eastAsia="Times New Roman"/>
                <w:sz w:val="12"/>
                <w:szCs w:val="24"/>
              </w:rPr>
              <w:t>(назначение)</w:t>
            </w:r>
          </w:p>
          <w:p w14:paraId="024B3045"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w:t>
            </w:r>
          </w:p>
          <w:p w14:paraId="19876DE2" w14:textId="77777777" w:rsidR="00DE3870" w:rsidRPr="00DE3870" w:rsidRDefault="00DE3870" w:rsidP="00DE3870">
            <w:pPr>
              <w:jc w:val="center"/>
              <w:rPr>
                <w:rFonts w:eastAsia="Times New Roman"/>
                <w:sz w:val="18"/>
                <w:szCs w:val="24"/>
              </w:rPr>
            </w:pPr>
            <w:r w:rsidRPr="00DE3870">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14:paraId="7B8F2E06"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14:paraId="3EE5927E" w14:textId="77777777" w:rsidR="00DE3870" w:rsidRPr="00DE3870" w:rsidRDefault="00DE3870" w:rsidP="00DE3870">
            <w:pPr>
              <w:jc w:val="right"/>
              <w:rPr>
                <w:rFonts w:eastAsia="Times New Roman"/>
                <w:sz w:val="18"/>
                <w:szCs w:val="24"/>
              </w:rPr>
            </w:pPr>
            <w:r w:rsidRPr="00DE3870">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14:paraId="0831BE6C" w14:textId="77777777" w:rsidR="00DE3870" w:rsidRPr="00DE3870" w:rsidRDefault="00DE3870" w:rsidP="00DE3870">
            <w:pPr>
              <w:jc w:val="left"/>
              <w:rPr>
                <w:rFonts w:eastAsia="Times New Roman"/>
                <w:sz w:val="18"/>
                <w:szCs w:val="24"/>
              </w:rPr>
            </w:pPr>
          </w:p>
        </w:tc>
      </w:tr>
      <w:tr w:rsidR="00DE3870" w:rsidRPr="00DE3870" w14:paraId="3640D509" w14:textId="77777777" w:rsidTr="00DE3870">
        <w:trPr>
          <w:cantSplit/>
          <w:trHeight w:val="227"/>
        </w:trPr>
        <w:tc>
          <w:tcPr>
            <w:tcW w:w="1076" w:type="dxa"/>
            <w:vMerge/>
          </w:tcPr>
          <w:p w14:paraId="2A88E8A4" w14:textId="77777777" w:rsidR="00DE3870" w:rsidRPr="00DE3870" w:rsidRDefault="00DE3870" w:rsidP="00DE3870">
            <w:pPr>
              <w:jc w:val="center"/>
              <w:rPr>
                <w:rFonts w:eastAsia="Times New Roman"/>
                <w:sz w:val="18"/>
                <w:szCs w:val="24"/>
              </w:rPr>
            </w:pPr>
          </w:p>
        </w:tc>
        <w:tc>
          <w:tcPr>
            <w:tcW w:w="5404" w:type="dxa"/>
            <w:gridSpan w:val="9"/>
            <w:vMerge/>
            <w:tcBorders>
              <w:left w:val="nil"/>
              <w:right w:val="single" w:sz="4" w:space="0" w:color="auto"/>
            </w:tcBorders>
          </w:tcPr>
          <w:p w14:paraId="6151AC46" w14:textId="77777777" w:rsidR="00DE3870" w:rsidRPr="00DE3870" w:rsidRDefault="00DE3870" w:rsidP="00DE3870">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14:paraId="154AEB53" w14:textId="77777777" w:rsidR="00DE3870" w:rsidRPr="00DE3870" w:rsidRDefault="00DE3870" w:rsidP="00DE3870">
            <w:pPr>
              <w:jc w:val="left"/>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14:paraId="76328639" w14:textId="77777777" w:rsidR="00DE3870" w:rsidRPr="00DE3870" w:rsidRDefault="00DE3870" w:rsidP="00DE3870">
            <w:pPr>
              <w:jc w:val="right"/>
              <w:rPr>
                <w:rFonts w:eastAsia="Times New Roman"/>
                <w:sz w:val="18"/>
                <w:szCs w:val="24"/>
              </w:rPr>
            </w:pPr>
            <w:r w:rsidRPr="00DE3870">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14:paraId="0B5425F5" w14:textId="77777777" w:rsidR="00DE3870" w:rsidRPr="00DE3870" w:rsidRDefault="00DE3870" w:rsidP="00DE3870">
            <w:pPr>
              <w:jc w:val="left"/>
              <w:rPr>
                <w:rFonts w:eastAsia="Times New Roman"/>
                <w:sz w:val="18"/>
                <w:szCs w:val="24"/>
              </w:rPr>
            </w:pPr>
          </w:p>
        </w:tc>
      </w:tr>
      <w:tr w:rsidR="00DE3870" w:rsidRPr="00DE3870" w14:paraId="4DFD9411" w14:textId="77777777" w:rsidTr="00DE3870">
        <w:trPr>
          <w:cantSplit/>
          <w:trHeight w:val="227"/>
        </w:trPr>
        <w:tc>
          <w:tcPr>
            <w:tcW w:w="1076" w:type="dxa"/>
            <w:vMerge/>
            <w:vAlign w:val="center"/>
          </w:tcPr>
          <w:p w14:paraId="70399A7A" w14:textId="77777777" w:rsidR="00DE3870" w:rsidRPr="00DE3870" w:rsidRDefault="00DE3870" w:rsidP="00DE3870">
            <w:pPr>
              <w:jc w:val="center"/>
              <w:rPr>
                <w:rFonts w:eastAsia="Times New Roman"/>
                <w:sz w:val="18"/>
                <w:szCs w:val="24"/>
              </w:rPr>
            </w:pPr>
          </w:p>
        </w:tc>
        <w:tc>
          <w:tcPr>
            <w:tcW w:w="5404" w:type="dxa"/>
            <w:gridSpan w:val="9"/>
            <w:vMerge/>
            <w:vAlign w:val="bottom"/>
          </w:tcPr>
          <w:p w14:paraId="6CE81CD9" w14:textId="77777777" w:rsidR="00DE3870" w:rsidRPr="00DE3870" w:rsidRDefault="00DE3870" w:rsidP="00DE3870">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14:paraId="1FA7ABA4" w14:textId="77777777" w:rsidR="00DE3870" w:rsidRPr="00DE3870" w:rsidRDefault="00DE3870" w:rsidP="00DE3870">
            <w:pPr>
              <w:jc w:val="right"/>
              <w:rPr>
                <w:rFonts w:eastAsia="Times New Roman"/>
                <w:sz w:val="18"/>
                <w:szCs w:val="24"/>
              </w:rPr>
            </w:pPr>
            <w:r w:rsidRPr="00DE3870">
              <w:rPr>
                <w:rFonts w:eastAsia="Times New Roman"/>
                <w:sz w:val="18"/>
                <w:szCs w:val="24"/>
              </w:rPr>
              <w:t>Счет, субсчет, код аналитического учета</w:t>
            </w:r>
          </w:p>
          <w:p w14:paraId="7E708153" w14:textId="77777777" w:rsidR="00DE3870" w:rsidRPr="00DE3870" w:rsidRDefault="00DE3870" w:rsidP="00DE3870">
            <w:pPr>
              <w:jc w:val="right"/>
              <w:rPr>
                <w:rFonts w:eastAsia="Times New Roman"/>
                <w:sz w:val="18"/>
                <w:szCs w:val="24"/>
              </w:rPr>
            </w:pPr>
            <w:r w:rsidRPr="00DE3870">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14:paraId="3D1E49AF" w14:textId="77777777" w:rsidR="00DE3870" w:rsidRPr="00DE3870" w:rsidRDefault="00DE3870" w:rsidP="00DE3870">
            <w:pPr>
              <w:jc w:val="left"/>
              <w:rPr>
                <w:rFonts w:eastAsia="Times New Roman"/>
                <w:sz w:val="18"/>
                <w:szCs w:val="24"/>
              </w:rPr>
            </w:pPr>
          </w:p>
        </w:tc>
      </w:tr>
      <w:tr w:rsidR="00DE3870" w:rsidRPr="00DE3870" w14:paraId="67F0BE90" w14:textId="77777777" w:rsidTr="00DE3870">
        <w:trPr>
          <w:cantSplit/>
          <w:trHeight w:val="227"/>
        </w:trPr>
        <w:tc>
          <w:tcPr>
            <w:tcW w:w="1076" w:type="dxa"/>
            <w:vMerge/>
          </w:tcPr>
          <w:p w14:paraId="142633AF" w14:textId="77777777" w:rsidR="00DE3870" w:rsidRPr="00DE3870" w:rsidRDefault="00DE3870" w:rsidP="00DE3870">
            <w:pPr>
              <w:jc w:val="left"/>
              <w:rPr>
                <w:rFonts w:eastAsia="Times New Roman"/>
                <w:sz w:val="18"/>
                <w:szCs w:val="24"/>
              </w:rPr>
            </w:pPr>
          </w:p>
        </w:tc>
        <w:tc>
          <w:tcPr>
            <w:tcW w:w="5404" w:type="dxa"/>
            <w:gridSpan w:val="9"/>
            <w:vMerge/>
          </w:tcPr>
          <w:p w14:paraId="18997C72" w14:textId="77777777" w:rsidR="00DE3870" w:rsidRPr="00DE3870" w:rsidRDefault="00DE3870" w:rsidP="00DE3870">
            <w:pPr>
              <w:jc w:val="left"/>
              <w:rPr>
                <w:rFonts w:eastAsia="Times New Roman"/>
                <w:sz w:val="18"/>
                <w:szCs w:val="24"/>
              </w:rPr>
            </w:pPr>
          </w:p>
        </w:tc>
        <w:tc>
          <w:tcPr>
            <w:tcW w:w="3600" w:type="dxa"/>
            <w:gridSpan w:val="7"/>
            <w:vMerge/>
            <w:tcBorders>
              <w:top w:val="single" w:sz="4" w:space="0" w:color="auto"/>
              <w:right w:val="single" w:sz="4" w:space="0" w:color="auto"/>
            </w:tcBorders>
            <w:vAlign w:val="center"/>
          </w:tcPr>
          <w:p w14:paraId="5347D9E9" w14:textId="77777777" w:rsidR="00DE3870" w:rsidRPr="00DE3870" w:rsidRDefault="00DE3870" w:rsidP="00DE3870">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067F97D7" w14:textId="77777777" w:rsidR="00DE3870" w:rsidRPr="00DE3870" w:rsidRDefault="00DE3870" w:rsidP="00DE3870">
            <w:pPr>
              <w:jc w:val="left"/>
              <w:rPr>
                <w:rFonts w:eastAsia="Times New Roman"/>
                <w:sz w:val="18"/>
                <w:szCs w:val="24"/>
              </w:rPr>
            </w:pPr>
          </w:p>
        </w:tc>
      </w:tr>
      <w:tr w:rsidR="00DE3870" w:rsidRPr="00DE3870" w14:paraId="696C2C44" w14:textId="77777777" w:rsidTr="00DE3870">
        <w:trPr>
          <w:cantSplit/>
          <w:trHeight w:val="227"/>
        </w:trPr>
        <w:tc>
          <w:tcPr>
            <w:tcW w:w="2340" w:type="dxa"/>
            <w:gridSpan w:val="5"/>
            <w:vAlign w:val="center"/>
          </w:tcPr>
          <w:p w14:paraId="19CB81A4" w14:textId="77777777" w:rsidR="00DE3870" w:rsidRPr="00DE3870" w:rsidRDefault="00DE3870" w:rsidP="00DE3870">
            <w:pPr>
              <w:jc w:val="center"/>
              <w:rPr>
                <w:rFonts w:eastAsia="Times New Roman"/>
                <w:sz w:val="18"/>
                <w:szCs w:val="24"/>
              </w:rPr>
            </w:pPr>
            <w:r w:rsidRPr="00DE3870">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14:paraId="2F393690"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14:paraId="40EEFED1" w14:textId="77777777" w:rsidR="00DE3870" w:rsidRPr="00DE3870" w:rsidRDefault="00DE3870" w:rsidP="00DE3870">
            <w:pPr>
              <w:jc w:val="center"/>
              <w:rPr>
                <w:rFonts w:eastAsia="Times New Roman"/>
                <w:sz w:val="18"/>
                <w:szCs w:val="24"/>
              </w:rPr>
            </w:pPr>
            <w:r w:rsidRPr="00DE3870">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2BB25CDD" w14:textId="77777777" w:rsidR="00DE3870" w:rsidRPr="00DE3870" w:rsidRDefault="00DE3870" w:rsidP="00DE3870">
            <w:pPr>
              <w:jc w:val="right"/>
              <w:rPr>
                <w:rFonts w:eastAsia="Times New Roman"/>
                <w:sz w:val="18"/>
                <w:szCs w:val="24"/>
              </w:rPr>
            </w:pPr>
            <w:r w:rsidRPr="00DE3870">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14:paraId="74A141F4" w14:textId="77777777" w:rsidR="00DE3870" w:rsidRPr="00DE3870" w:rsidRDefault="00DE3870" w:rsidP="00DE3870">
            <w:pPr>
              <w:jc w:val="left"/>
              <w:rPr>
                <w:rFonts w:eastAsia="Times New Roman"/>
                <w:sz w:val="18"/>
                <w:szCs w:val="24"/>
              </w:rPr>
            </w:pPr>
          </w:p>
        </w:tc>
      </w:tr>
      <w:tr w:rsidR="00DE3870" w:rsidRPr="00DE3870" w14:paraId="52AA0FE8" w14:textId="77777777" w:rsidTr="00DE3870">
        <w:trPr>
          <w:cantSplit/>
          <w:trHeight w:val="227"/>
        </w:trPr>
        <w:tc>
          <w:tcPr>
            <w:tcW w:w="1440" w:type="dxa"/>
            <w:gridSpan w:val="3"/>
            <w:vMerge w:val="restart"/>
          </w:tcPr>
          <w:p w14:paraId="75EB2BDA" w14:textId="77777777" w:rsidR="00DE3870" w:rsidRPr="00DE3870" w:rsidRDefault="00DE3870" w:rsidP="00DE3870">
            <w:pPr>
              <w:jc w:val="center"/>
              <w:rPr>
                <w:rFonts w:eastAsia="Times New Roman"/>
                <w:sz w:val="10"/>
                <w:szCs w:val="24"/>
              </w:rPr>
            </w:pPr>
          </w:p>
          <w:p w14:paraId="59FE53C3"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Организация-изготовитель</w:t>
            </w:r>
          </w:p>
        </w:tc>
        <w:tc>
          <w:tcPr>
            <w:tcW w:w="4500" w:type="dxa"/>
            <w:gridSpan w:val="6"/>
            <w:vMerge w:val="restart"/>
            <w:vAlign w:val="center"/>
          </w:tcPr>
          <w:p w14:paraId="0CE04C90"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w:t>
            </w:r>
          </w:p>
          <w:p w14:paraId="13E5F94C"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p w14:paraId="789988EF"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w:t>
            </w:r>
          </w:p>
          <w:p w14:paraId="35273F19"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tc>
        <w:tc>
          <w:tcPr>
            <w:tcW w:w="1080" w:type="dxa"/>
            <w:gridSpan w:val="2"/>
            <w:vMerge w:val="restart"/>
            <w:tcBorders>
              <w:right w:val="single" w:sz="4" w:space="0" w:color="auto"/>
            </w:tcBorders>
            <w:vAlign w:val="bottom"/>
          </w:tcPr>
          <w:p w14:paraId="3DAC68BD" w14:textId="77777777" w:rsidR="00DE3870" w:rsidRPr="00DE3870" w:rsidRDefault="00DE3870" w:rsidP="00DE3870">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14:paraId="1A3AFF84" w14:textId="77777777" w:rsidR="00DE3870" w:rsidRPr="00DE3870" w:rsidRDefault="00DE3870" w:rsidP="00DE3870">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64693129" w14:textId="77777777" w:rsidR="00DE3870" w:rsidRPr="00DE3870" w:rsidRDefault="00DE3870" w:rsidP="00DE3870">
            <w:pPr>
              <w:jc w:val="right"/>
              <w:rPr>
                <w:rFonts w:eastAsia="Times New Roman"/>
                <w:sz w:val="18"/>
                <w:szCs w:val="24"/>
              </w:rPr>
            </w:pPr>
            <w:r w:rsidRPr="00DE3870">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14:paraId="328FD34D" w14:textId="77777777" w:rsidR="00DE3870" w:rsidRPr="00DE3870" w:rsidRDefault="00DE3870" w:rsidP="00DE3870">
            <w:pPr>
              <w:jc w:val="left"/>
              <w:rPr>
                <w:rFonts w:eastAsia="Times New Roman"/>
                <w:sz w:val="18"/>
                <w:szCs w:val="24"/>
              </w:rPr>
            </w:pPr>
          </w:p>
        </w:tc>
      </w:tr>
      <w:tr w:rsidR="00DE3870" w:rsidRPr="00DE3870" w14:paraId="43632F3D" w14:textId="77777777" w:rsidTr="00DE3870">
        <w:trPr>
          <w:cantSplit/>
          <w:trHeight w:val="227"/>
        </w:trPr>
        <w:tc>
          <w:tcPr>
            <w:tcW w:w="1440" w:type="dxa"/>
            <w:gridSpan w:val="3"/>
            <w:vMerge/>
          </w:tcPr>
          <w:p w14:paraId="61311670" w14:textId="77777777" w:rsidR="00DE3870" w:rsidRPr="00DE3870" w:rsidRDefault="00DE3870" w:rsidP="00DE3870">
            <w:pPr>
              <w:jc w:val="left"/>
              <w:rPr>
                <w:rFonts w:eastAsia="Times New Roman"/>
                <w:sz w:val="18"/>
                <w:szCs w:val="24"/>
              </w:rPr>
            </w:pPr>
          </w:p>
        </w:tc>
        <w:tc>
          <w:tcPr>
            <w:tcW w:w="4500" w:type="dxa"/>
            <w:gridSpan w:val="6"/>
            <w:vMerge/>
          </w:tcPr>
          <w:p w14:paraId="3336BAC1" w14:textId="77777777" w:rsidR="00DE3870" w:rsidRPr="00DE3870" w:rsidRDefault="00DE3870" w:rsidP="00DE3870">
            <w:pPr>
              <w:jc w:val="left"/>
              <w:rPr>
                <w:rFonts w:eastAsia="Times New Roman"/>
                <w:sz w:val="18"/>
                <w:szCs w:val="24"/>
              </w:rPr>
            </w:pPr>
          </w:p>
        </w:tc>
        <w:tc>
          <w:tcPr>
            <w:tcW w:w="1080" w:type="dxa"/>
            <w:gridSpan w:val="2"/>
            <w:vMerge/>
            <w:tcBorders>
              <w:right w:val="single" w:sz="4" w:space="0" w:color="auto"/>
            </w:tcBorders>
          </w:tcPr>
          <w:p w14:paraId="55A73F73" w14:textId="77777777" w:rsidR="00DE3870" w:rsidRPr="00DE3870" w:rsidRDefault="00DE3870" w:rsidP="00DE3870">
            <w:pPr>
              <w:jc w:val="left"/>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14:paraId="0C3A079B" w14:textId="77777777" w:rsidR="00DE3870" w:rsidRPr="00DE3870" w:rsidRDefault="00DE3870" w:rsidP="00DE3870">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14:paraId="29427D35" w14:textId="77777777" w:rsidR="00DE3870" w:rsidRPr="00DE3870" w:rsidRDefault="00DE3870" w:rsidP="00DE3870">
            <w:pPr>
              <w:jc w:val="right"/>
              <w:rPr>
                <w:rFonts w:eastAsia="Times New Roman"/>
                <w:sz w:val="18"/>
                <w:szCs w:val="24"/>
              </w:rPr>
            </w:pPr>
            <w:r w:rsidRPr="00DE3870">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14:paraId="76CA210F" w14:textId="77777777" w:rsidR="00DE3870" w:rsidRPr="00DE3870" w:rsidRDefault="00DE3870" w:rsidP="00DE3870">
            <w:pPr>
              <w:jc w:val="left"/>
              <w:rPr>
                <w:rFonts w:eastAsia="Times New Roman"/>
                <w:sz w:val="18"/>
                <w:szCs w:val="24"/>
              </w:rPr>
            </w:pPr>
          </w:p>
        </w:tc>
      </w:tr>
      <w:tr w:rsidR="00DE3870" w:rsidRPr="00DE3870" w14:paraId="5752B2CC" w14:textId="77777777" w:rsidTr="00DE3870">
        <w:trPr>
          <w:cantSplit/>
          <w:trHeight w:val="227"/>
        </w:trPr>
        <w:tc>
          <w:tcPr>
            <w:tcW w:w="1440" w:type="dxa"/>
            <w:gridSpan w:val="3"/>
            <w:vMerge/>
          </w:tcPr>
          <w:p w14:paraId="4F181B7D" w14:textId="77777777" w:rsidR="00DE3870" w:rsidRPr="00DE3870" w:rsidRDefault="00DE3870" w:rsidP="00DE3870">
            <w:pPr>
              <w:jc w:val="left"/>
              <w:rPr>
                <w:rFonts w:eastAsia="Times New Roman"/>
                <w:sz w:val="18"/>
                <w:szCs w:val="24"/>
              </w:rPr>
            </w:pPr>
          </w:p>
        </w:tc>
        <w:tc>
          <w:tcPr>
            <w:tcW w:w="4500" w:type="dxa"/>
            <w:gridSpan w:val="6"/>
            <w:vMerge/>
            <w:tcBorders>
              <w:right w:val="single" w:sz="4" w:space="0" w:color="auto"/>
            </w:tcBorders>
          </w:tcPr>
          <w:p w14:paraId="6AE36C90" w14:textId="77777777" w:rsidR="00DE3870" w:rsidRPr="00DE3870" w:rsidRDefault="00DE3870" w:rsidP="00DE3870">
            <w:pPr>
              <w:jc w:val="left"/>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14:paraId="31C8CE91" w14:textId="77777777" w:rsidR="00DE3870" w:rsidRPr="00DE3870" w:rsidRDefault="00DE3870" w:rsidP="00DE3870">
            <w:pPr>
              <w:jc w:val="center"/>
              <w:rPr>
                <w:rFonts w:eastAsia="Times New Roman"/>
                <w:sz w:val="18"/>
                <w:szCs w:val="24"/>
              </w:rPr>
            </w:pPr>
            <w:r w:rsidRPr="00DE3870">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14:paraId="7FA96D0F"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14:paraId="21C9D73B" w14:textId="77777777" w:rsidR="00DE3870" w:rsidRPr="00DE3870" w:rsidRDefault="00DE3870" w:rsidP="00DE3870">
            <w:pPr>
              <w:ind w:right="313"/>
              <w:jc w:val="left"/>
              <w:rPr>
                <w:rFonts w:eastAsia="Times New Roman"/>
                <w:sz w:val="18"/>
                <w:szCs w:val="24"/>
              </w:rPr>
            </w:pPr>
          </w:p>
        </w:tc>
      </w:tr>
      <w:tr w:rsidR="00DE3870" w:rsidRPr="00DE3870" w14:paraId="69B3866F" w14:textId="77777777" w:rsidTr="00DE3870">
        <w:trPr>
          <w:cantSplit/>
          <w:trHeight w:val="227"/>
        </w:trPr>
        <w:tc>
          <w:tcPr>
            <w:tcW w:w="1440" w:type="dxa"/>
            <w:gridSpan w:val="3"/>
            <w:vMerge/>
          </w:tcPr>
          <w:p w14:paraId="1AA21713" w14:textId="77777777" w:rsidR="00DE3870" w:rsidRPr="00DE3870" w:rsidRDefault="00DE3870" w:rsidP="00DE3870">
            <w:pPr>
              <w:jc w:val="left"/>
              <w:rPr>
                <w:rFonts w:eastAsia="Times New Roman"/>
                <w:sz w:val="18"/>
                <w:szCs w:val="24"/>
              </w:rPr>
            </w:pPr>
          </w:p>
        </w:tc>
        <w:tc>
          <w:tcPr>
            <w:tcW w:w="4500" w:type="dxa"/>
            <w:gridSpan w:val="6"/>
            <w:vMerge/>
            <w:tcBorders>
              <w:right w:val="single" w:sz="4" w:space="0" w:color="auto"/>
            </w:tcBorders>
          </w:tcPr>
          <w:p w14:paraId="575BFB02" w14:textId="77777777" w:rsidR="00DE3870" w:rsidRPr="00DE3870" w:rsidRDefault="00DE3870" w:rsidP="00DE3870">
            <w:pPr>
              <w:jc w:val="left"/>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14:paraId="7EB96406" w14:textId="77777777" w:rsidR="00DE3870" w:rsidRPr="00DE3870" w:rsidRDefault="00DE3870" w:rsidP="00DE3870">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14:paraId="293F3464"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14:paraId="78C99DB1" w14:textId="77777777" w:rsidR="00DE3870" w:rsidRPr="00DE3870" w:rsidRDefault="00DE3870" w:rsidP="00DE3870">
            <w:pPr>
              <w:jc w:val="left"/>
              <w:rPr>
                <w:rFonts w:eastAsia="Times New Roman"/>
                <w:sz w:val="18"/>
                <w:szCs w:val="24"/>
              </w:rPr>
            </w:pPr>
          </w:p>
        </w:tc>
      </w:tr>
      <w:tr w:rsidR="00DE3870" w:rsidRPr="00DE3870" w14:paraId="102B0928" w14:textId="77777777" w:rsidTr="00DE3870">
        <w:trPr>
          <w:cantSplit/>
          <w:trHeight w:val="227"/>
        </w:trPr>
        <w:tc>
          <w:tcPr>
            <w:tcW w:w="1076" w:type="dxa"/>
            <w:vMerge w:val="restart"/>
          </w:tcPr>
          <w:p w14:paraId="2739492F" w14:textId="77777777" w:rsidR="00DE3870" w:rsidRPr="00DE3870" w:rsidRDefault="00DE3870" w:rsidP="00DE3870">
            <w:pPr>
              <w:jc w:val="left"/>
              <w:rPr>
                <w:rFonts w:eastAsia="Times New Roman"/>
                <w:sz w:val="18"/>
                <w:szCs w:val="24"/>
              </w:rPr>
            </w:pPr>
            <w:proofErr w:type="spellStart"/>
            <w:r w:rsidRPr="00DE3870">
              <w:rPr>
                <w:rFonts w:eastAsia="Times New Roman"/>
                <w:sz w:val="18"/>
                <w:szCs w:val="24"/>
              </w:rPr>
              <w:t>Справочно</w:t>
            </w:r>
            <w:proofErr w:type="spellEnd"/>
          </w:p>
        </w:tc>
        <w:tc>
          <w:tcPr>
            <w:tcW w:w="1978" w:type="dxa"/>
            <w:gridSpan w:val="5"/>
            <w:vMerge w:val="restart"/>
          </w:tcPr>
          <w:p w14:paraId="5BB96963" w14:textId="77777777" w:rsidR="00DE3870" w:rsidRPr="00DE3870" w:rsidRDefault="00DE3870" w:rsidP="00DE3870">
            <w:pPr>
              <w:jc w:val="left"/>
              <w:rPr>
                <w:rFonts w:eastAsia="Times New Roman"/>
                <w:sz w:val="18"/>
                <w:szCs w:val="24"/>
              </w:rPr>
            </w:pPr>
            <w:r w:rsidRPr="00DE3870">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14:paraId="730CE895"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14:paraId="5143925D" w14:textId="77777777" w:rsidR="00DE3870" w:rsidRPr="00DE3870" w:rsidRDefault="00DE3870" w:rsidP="00DE3870">
            <w:pPr>
              <w:jc w:val="right"/>
              <w:rPr>
                <w:rFonts w:eastAsia="Times New Roman"/>
                <w:sz w:val="18"/>
                <w:szCs w:val="24"/>
              </w:rPr>
            </w:pPr>
            <w:r w:rsidRPr="00DE3870">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14:paraId="2852EBC1" w14:textId="77777777" w:rsidR="00DE3870" w:rsidRPr="00DE3870" w:rsidRDefault="00DE3870" w:rsidP="00DE3870">
            <w:pPr>
              <w:jc w:val="left"/>
              <w:rPr>
                <w:rFonts w:eastAsia="Times New Roman"/>
                <w:sz w:val="18"/>
                <w:szCs w:val="24"/>
              </w:rPr>
            </w:pPr>
          </w:p>
        </w:tc>
      </w:tr>
      <w:tr w:rsidR="00DE3870" w:rsidRPr="00DE3870" w14:paraId="11C16AC6" w14:textId="77777777" w:rsidTr="00DE3870">
        <w:trPr>
          <w:cantSplit/>
          <w:trHeight w:val="227"/>
        </w:trPr>
        <w:tc>
          <w:tcPr>
            <w:tcW w:w="1076" w:type="dxa"/>
            <w:vMerge/>
          </w:tcPr>
          <w:p w14:paraId="5E0B064A" w14:textId="77777777" w:rsidR="00DE3870" w:rsidRPr="00DE3870" w:rsidRDefault="00DE3870" w:rsidP="00DE3870">
            <w:pPr>
              <w:jc w:val="left"/>
              <w:rPr>
                <w:rFonts w:eastAsia="Times New Roman"/>
                <w:sz w:val="18"/>
                <w:szCs w:val="24"/>
              </w:rPr>
            </w:pPr>
          </w:p>
        </w:tc>
        <w:tc>
          <w:tcPr>
            <w:tcW w:w="1978" w:type="dxa"/>
            <w:gridSpan w:val="5"/>
            <w:vMerge/>
          </w:tcPr>
          <w:p w14:paraId="67FD3F04" w14:textId="77777777" w:rsidR="00DE3870" w:rsidRPr="00DE3870" w:rsidRDefault="00DE3870" w:rsidP="00DE3870">
            <w:pPr>
              <w:jc w:val="left"/>
              <w:rPr>
                <w:rFonts w:eastAsia="Times New Roman"/>
                <w:sz w:val="18"/>
                <w:szCs w:val="24"/>
              </w:rPr>
            </w:pPr>
          </w:p>
        </w:tc>
        <w:tc>
          <w:tcPr>
            <w:tcW w:w="4860" w:type="dxa"/>
            <w:gridSpan w:val="8"/>
            <w:tcBorders>
              <w:right w:val="single" w:sz="4" w:space="0" w:color="auto"/>
            </w:tcBorders>
            <w:vAlign w:val="bottom"/>
          </w:tcPr>
          <w:p w14:paraId="79675923"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14:paraId="0CD38802" w14:textId="77777777" w:rsidR="00DE3870" w:rsidRPr="00DE3870" w:rsidRDefault="00DE3870" w:rsidP="00DE3870">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14:paraId="2A15649B" w14:textId="77777777" w:rsidR="00DE3870" w:rsidRPr="00DE3870" w:rsidRDefault="00DE3870" w:rsidP="00DE3870">
            <w:pPr>
              <w:jc w:val="left"/>
              <w:rPr>
                <w:rFonts w:eastAsia="Times New Roman"/>
                <w:sz w:val="18"/>
                <w:szCs w:val="24"/>
              </w:rPr>
            </w:pPr>
          </w:p>
        </w:tc>
      </w:tr>
      <w:tr w:rsidR="00DE3870" w:rsidRPr="00DE3870" w14:paraId="2BB46DE9" w14:textId="77777777" w:rsidTr="00DE3870">
        <w:trPr>
          <w:cantSplit/>
        </w:trPr>
        <w:tc>
          <w:tcPr>
            <w:tcW w:w="3054" w:type="dxa"/>
            <w:gridSpan w:val="6"/>
          </w:tcPr>
          <w:p w14:paraId="4429E6F3" w14:textId="77777777" w:rsidR="00DE3870" w:rsidRPr="00DE3870" w:rsidRDefault="00DE3870" w:rsidP="00DE3870">
            <w:pPr>
              <w:jc w:val="left"/>
              <w:rPr>
                <w:rFonts w:eastAsia="Times New Roman"/>
                <w:sz w:val="18"/>
                <w:szCs w:val="24"/>
              </w:rPr>
            </w:pPr>
            <w:r w:rsidRPr="00DE3870">
              <w:rPr>
                <w:rFonts w:eastAsia="Times New Roman"/>
                <w:sz w:val="18"/>
                <w:szCs w:val="24"/>
              </w:rPr>
              <w:lastRenderedPageBreak/>
              <w:t>2. Иностранная валюта</w:t>
            </w:r>
          </w:p>
          <w:p w14:paraId="168DDAE3" w14:textId="77777777" w:rsidR="00DE3870" w:rsidRPr="00DE3870" w:rsidRDefault="00DE3870" w:rsidP="00DE3870">
            <w:pPr>
              <w:jc w:val="left"/>
              <w:rPr>
                <w:rFonts w:eastAsia="Times New Roman"/>
                <w:sz w:val="12"/>
                <w:szCs w:val="24"/>
              </w:rPr>
            </w:pPr>
            <w:r w:rsidRPr="00DE3870">
              <w:rPr>
                <w:rFonts w:eastAsia="Times New Roman"/>
                <w:sz w:val="12"/>
                <w:szCs w:val="24"/>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14:paraId="5B12EB70"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   _________________________   __________________________   ______________________</w:t>
            </w:r>
          </w:p>
          <w:p w14:paraId="7FDF11A2"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(курс)                                          (на дату)                                       (сумма)</w:t>
            </w:r>
          </w:p>
        </w:tc>
      </w:tr>
    </w:tbl>
    <w:p w14:paraId="43E95970" w14:textId="77777777" w:rsidR="00DE3870" w:rsidRPr="00DE3870" w:rsidRDefault="00DE3870" w:rsidP="00DE3870">
      <w:pPr>
        <w:autoSpaceDE w:val="0"/>
        <w:autoSpaceDN w:val="0"/>
        <w:adjustRightInd w:val="0"/>
        <w:jc w:val="left"/>
        <w:rPr>
          <w:rFonts w:eastAsia="Times New Roman"/>
          <w:b/>
          <w:bCs/>
          <w:sz w:val="18"/>
          <w:szCs w:val="18"/>
        </w:rPr>
      </w:pPr>
    </w:p>
    <w:p w14:paraId="6A18F6B3" w14:textId="77777777" w:rsidR="00DE3870" w:rsidRPr="00DE3870" w:rsidRDefault="00DE3870" w:rsidP="00DE3870">
      <w:pPr>
        <w:autoSpaceDE w:val="0"/>
        <w:autoSpaceDN w:val="0"/>
        <w:adjustRightInd w:val="0"/>
        <w:jc w:val="left"/>
        <w:rPr>
          <w:rFonts w:eastAsia="Times New Roman"/>
          <w:b/>
          <w:bCs/>
          <w:sz w:val="18"/>
          <w:szCs w:val="18"/>
        </w:rPr>
      </w:pPr>
      <w:r w:rsidRPr="00DE3870">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14:paraId="5ABD2923" w14:textId="77777777" w:rsidR="00DE3870" w:rsidRPr="00DE3870" w:rsidRDefault="00DE3870" w:rsidP="00DE3870">
      <w:pPr>
        <w:autoSpaceDE w:val="0"/>
        <w:autoSpaceDN w:val="0"/>
        <w:adjustRightInd w:val="0"/>
        <w:jc w:val="left"/>
        <w:rPr>
          <w:rFonts w:eastAsia="Times New Roman"/>
          <w:b/>
          <w:bCs/>
          <w:sz w:val="24"/>
          <w:szCs w:val="24"/>
        </w:rPr>
      </w:pPr>
      <w:r w:rsidRPr="00DE3870">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E3870" w:rsidRPr="00DE3870" w14:paraId="63F3539C" w14:textId="77777777" w:rsidTr="00DE3870">
        <w:trPr>
          <w:cantSplit/>
        </w:trPr>
        <w:tc>
          <w:tcPr>
            <w:tcW w:w="2160" w:type="dxa"/>
            <w:gridSpan w:val="3"/>
          </w:tcPr>
          <w:p w14:paraId="25E00413"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900" w:type="dxa"/>
            <w:vMerge w:val="restart"/>
          </w:tcPr>
          <w:p w14:paraId="1E091702" w14:textId="77777777" w:rsidR="00DE3870" w:rsidRPr="00DE3870" w:rsidRDefault="00DE3870" w:rsidP="00DE3870">
            <w:pPr>
              <w:jc w:val="center"/>
              <w:rPr>
                <w:rFonts w:eastAsia="Times New Roman"/>
                <w:sz w:val="18"/>
                <w:szCs w:val="24"/>
              </w:rPr>
            </w:pPr>
            <w:r w:rsidRPr="00DE3870">
              <w:rPr>
                <w:rFonts w:eastAsia="Times New Roman"/>
                <w:sz w:val="18"/>
                <w:szCs w:val="24"/>
              </w:rPr>
              <w:t>Фактический срок эксплуатации (лет, месяцев)</w:t>
            </w:r>
          </w:p>
        </w:tc>
        <w:tc>
          <w:tcPr>
            <w:tcW w:w="1080" w:type="dxa"/>
            <w:vMerge w:val="restart"/>
          </w:tcPr>
          <w:p w14:paraId="5DC473DA"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 (месяцев)</w:t>
            </w:r>
          </w:p>
        </w:tc>
        <w:tc>
          <w:tcPr>
            <w:tcW w:w="1080" w:type="dxa"/>
            <w:vMerge w:val="restart"/>
          </w:tcPr>
          <w:p w14:paraId="549D6103" w14:textId="77777777" w:rsidR="00DE3870" w:rsidRPr="00DE3870" w:rsidRDefault="00DE3870" w:rsidP="00DE3870">
            <w:pPr>
              <w:jc w:val="center"/>
              <w:rPr>
                <w:rFonts w:eastAsia="Times New Roman"/>
                <w:sz w:val="18"/>
                <w:szCs w:val="24"/>
              </w:rPr>
            </w:pPr>
            <w:r w:rsidRPr="00DE3870">
              <w:rPr>
                <w:rFonts w:eastAsia="Times New Roman"/>
                <w:sz w:val="18"/>
                <w:szCs w:val="24"/>
              </w:rPr>
              <w:t>Сумма начисленной амортизации (износа), руб.</w:t>
            </w:r>
          </w:p>
        </w:tc>
        <w:tc>
          <w:tcPr>
            <w:tcW w:w="900" w:type="dxa"/>
            <w:vMerge w:val="restart"/>
          </w:tcPr>
          <w:p w14:paraId="349FA2BB" w14:textId="77777777" w:rsidR="00DE3870" w:rsidRPr="00DE3870" w:rsidRDefault="00DE3870" w:rsidP="00DE3870">
            <w:pPr>
              <w:jc w:val="center"/>
              <w:rPr>
                <w:rFonts w:eastAsia="Times New Roman"/>
                <w:sz w:val="18"/>
                <w:szCs w:val="24"/>
              </w:rPr>
            </w:pPr>
            <w:r w:rsidRPr="00DE3870">
              <w:rPr>
                <w:rFonts w:eastAsia="Times New Roman"/>
                <w:sz w:val="18"/>
                <w:szCs w:val="24"/>
              </w:rPr>
              <w:t>Остаточная стоимость, руб.</w:t>
            </w:r>
          </w:p>
        </w:tc>
        <w:tc>
          <w:tcPr>
            <w:tcW w:w="1080" w:type="dxa"/>
            <w:vMerge w:val="restart"/>
          </w:tcPr>
          <w:p w14:paraId="6B32B653" w14:textId="77777777" w:rsidR="00DE3870" w:rsidRPr="00DE3870" w:rsidRDefault="00DE3870" w:rsidP="00DE3870">
            <w:pPr>
              <w:jc w:val="center"/>
              <w:rPr>
                <w:rFonts w:eastAsia="Times New Roman"/>
                <w:sz w:val="18"/>
                <w:szCs w:val="24"/>
              </w:rPr>
            </w:pPr>
            <w:r w:rsidRPr="00DE3870">
              <w:rPr>
                <w:rFonts w:eastAsia="Times New Roman"/>
                <w:sz w:val="18"/>
                <w:szCs w:val="24"/>
              </w:rPr>
              <w:t>Стоимость приобретения (договорная стоимость), руб.</w:t>
            </w:r>
          </w:p>
        </w:tc>
        <w:tc>
          <w:tcPr>
            <w:tcW w:w="236" w:type="dxa"/>
            <w:vMerge w:val="restart"/>
            <w:tcBorders>
              <w:top w:val="nil"/>
              <w:bottom w:val="nil"/>
            </w:tcBorders>
          </w:tcPr>
          <w:p w14:paraId="1389788E" w14:textId="77777777" w:rsidR="00DE3870" w:rsidRPr="00DE3870" w:rsidRDefault="00DE3870" w:rsidP="00DE3870">
            <w:pPr>
              <w:jc w:val="left"/>
              <w:rPr>
                <w:rFonts w:eastAsia="Times New Roman"/>
                <w:sz w:val="24"/>
                <w:szCs w:val="24"/>
              </w:rPr>
            </w:pPr>
          </w:p>
        </w:tc>
        <w:tc>
          <w:tcPr>
            <w:tcW w:w="1204" w:type="dxa"/>
            <w:vMerge w:val="restart"/>
          </w:tcPr>
          <w:p w14:paraId="1BE2905E"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на дату принятия к бухгалтерскому учету, руб.</w:t>
            </w:r>
          </w:p>
        </w:tc>
        <w:tc>
          <w:tcPr>
            <w:tcW w:w="900" w:type="dxa"/>
            <w:vMerge w:val="restart"/>
          </w:tcPr>
          <w:p w14:paraId="5DC92323"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 (месяцев)</w:t>
            </w:r>
          </w:p>
        </w:tc>
        <w:tc>
          <w:tcPr>
            <w:tcW w:w="1620" w:type="dxa"/>
            <w:gridSpan w:val="2"/>
          </w:tcPr>
          <w:p w14:paraId="0855F060" w14:textId="77777777" w:rsidR="00DE3870" w:rsidRPr="00DE3870" w:rsidRDefault="00DE3870" w:rsidP="00DE3870">
            <w:pPr>
              <w:jc w:val="center"/>
              <w:rPr>
                <w:rFonts w:eastAsia="Times New Roman"/>
                <w:sz w:val="18"/>
                <w:szCs w:val="24"/>
              </w:rPr>
            </w:pPr>
            <w:r w:rsidRPr="00DE3870">
              <w:rPr>
                <w:rFonts w:eastAsia="Times New Roman"/>
                <w:sz w:val="18"/>
                <w:szCs w:val="24"/>
              </w:rPr>
              <w:t>Способ начисления амортизации</w:t>
            </w:r>
          </w:p>
        </w:tc>
      </w:tr>
      <w:tr w:rsidR="00DE3870" w:rsidRPr="00DE3870" w14:paraId="39086555" w14:textId="77777777" w:rsidTr="00DE3870">
        <w:trPr>
          <w:cantSplit/>
        </w:trPr>
        <w:tc>
          <w:tcPr>
            <w:tcW w:w="720" w:type="dxa"/>
          </w:tcPr>
          <w:p w14:paraId="08DB857B" w14:textId="77777777" w:rsidR="00DE3870" w:rsidRPr="00DE3870" w:rsidRDefault="00DE3870" w:rsidP="00DE3870">
            <w:pPr>
              <w:jc w:val="center"/>
              <w:rPr>
                <w:rFonts w:eastAsia="Times New Roman"/>
                <w:sz w:val="18"/>
                <w:szCs w:val="24"/>
              </w:rPr>
            </w:pPr>
            <w:r w:rsidRPr="00DE3870">
              <w:rPr>
                <w:rFonts w:eastAsia="Times New Roman"/>
                <w:sz w:val="18"/>
                <w:szCs w:val="24"/>
              </w:rPr>
              <w:t>выпуска</w:t>
            </w:r>
          </w:p>
          <w:p w14:paraId="689C722F" w14:textId="77777777" w:rsidR="00DE3870" w:rsidRPr="00DE3870" w:rsidRDefault="00DE3870" w:rsidP="00DE3870">
            <w:pPr>
              <w:jc w:val="center"/>
              <w:rPr>
                <w:rFonts w:eastAsia="Times New Roman"/>
                <w:sz w:val="18"/>
                <w:szCs w:val="24"/>
              </w:rPr>
            </w:pPr>
            <w:r w:rsidRPr="00DE3870">
              <w:rPr>
                <w:rFonts w:eastAsia="Times New Roman"/>
                <w:sz w:val="18"/>
                <w:szCs w:val="24"/>
              </w:rPr>
              <w:t>(год)</w:t>
            </w:r>
          </w:p>
        </w:tc>
        <w:tc>
          <w:tcPr>
            <w:tcW w:w="720" w:type="dxa"/>
          </w:tcPr>
          <w:p w14:paraId="54D55F3F" w14:textId="77777777" w:rsidR="00DE3870" w:rsidRPr="00DE3870" w:rsidRDefault="00DE3870" w:rsidP="00DE3870">
            <w:pPr>
              <w:jc w:val="center"/>
              <w:rPr>
                <w:rFonts w:eastAsia="Times New Roman"/>
                <w:sz w:val="18"/>
                <w:szCs w:val="24"/>
              </w:rPr>
            </w:pPr>
            <w:r w:rsidRPr="00DE3870">
              <w:rPr>
                <w:rFonts w:eastAsia="Times New Roman"/>
                <w:sz w:val="18"/>
                <w:szCs w:val="24"/>
              </w:rPr>
              <w:t>ввода в</w:t>
            </w:r>
          </w:p>
          <w:p w14:paraId="18B3DC7D" w14:textId="77777777" w:rsidR="00DE3870" w:rsidRPr="00DE3870" w:rsidRDefault="00DE3870" w:rsidP="00DE3870">
            <w:pPr>
              <w:jc w:val="center"/>
              <w:rPr>
                <w:rFonts w:eastAsia="Times New Roman"/>
                <w:sz w:val="18"/>
                <w:szCs w:val="24"/>
              </w:rPr>
            </w:pPr>
            <w:r w:rsidRPr="00DE3870">
              <w:rPr>
                <w:rFonts w:eastAsia="Times New Roman"/>
                <w:sz w:val="18"/>
                <w:szCs w:val="24"/>
              </w:rPr>
              <w:t>эксплуатацию</w:t>
            </w:r>
          </w:p>
          <w:p w14:paraId="471E70C4"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w:t>
            </w:r>
          </w:p>
        </w:tc>
        <w:tc>
          <w:tcPr>
            <w:tcW w:w="720" w:type="dxa"/>
          </w:tcPr>
          <w:p w14:paraId="75D8E25F" w14:textId="77777777" w:rsidR="00DE3870" w:rsidRPr="00DE3870" w:rsidRDefault="00DE3870" w:rsidP="00DE3870">
            <w:pPr>
              <w:jc w:val="center"/>
              <w:rPr>
                <w:rFonts w:eastAsia="Times New Roman"/>
                <w:sz w:val="18"/>
                <w:szCs w:val="24"/>
              </w:rPr>
            </w:pPr>
            <w:r w:rsidRPr="00DE3870">
              <w:rPr>
                <w:rFonts w:eastAsia="Times New Roman"/>
                <w:sz w:val="18"/>
                <w:szCs w:val="24"/>
              </w:rPr>
              <w:t>Последнего</w:t>
            </w:r>
          </w:p>
          <w:p w14:paraId="1C71482E" w14:textId="77777777" w:rsidR="00DE3870" w:rsidRPr="00DE3870" w:rsidRDefault="00DE3870" w:rsidP="00DE3870">
            <w:pPr>
              <w:jc w:val="center"/>
              <w:rPr>
                <w:rFonts w:eastAsia="Times New Roman"/>
                <w:sz w:val="18"/>
                <w:szCs w:val="24"/>
              </w:rPr>
            </w:pPr>
            <w:r w:rsidRPr="00DE3870">
              <w:rPr>
                <w:rFonts w:eastAsia="Times New Roman"/>
                <w:sz w:val="18"/>
                <w:szCs w:val="24"/>
              </w:rPr>
              <w:t>капитального</w:t>
            </w:r>
          </w:p>
          <w:p w14:paraId="40EAD551" w14:textId="77777777" w:rsidR="00DE3870" w:rsidRPr="00DE3870" w:rsidRDefault="00DE3870" w:rsidP="00DE3870">
            <w:pPr>
              <w:jc w:val="center"/>
              <w:rPr>
                <w:rFonts w:eastAsia="Times New Roman"/>
                <w:sz w:val="18"/>
                <w:szCs w:val="24"/>
              </w:rPr>
            </w:pPr>
            <w:r w:rsidRPr="00DE3870">
              <w:rPr>
                <w:rFonts w:eastAsia="Times New Roman"/>
                <w:sz w:val="18"/>
                <w:szCs w:val="24"/>
              </w:rPr>
              <w:t>ремонта</w:t>
            </w:r>
          </w:p>
        </w:tc>
        <w:tc>
          <w:tcPr>
            <w:tcW w:w="900" w:type="dxa"/>
            <w:vMerge/>
          </w:tcPr>
          <w:p w14:paraId="0C065EA5" w14:textId="77777777" w:rsidR="00DE3870" w:rsidRPr="00DE3870" w:rsidRDefault="00DE3870" w:rsidP="00DE3870">
            <w:pPr>
              <w:jc w:val="left"/>
              <w:rPr>
                <w:rFonts w:eastAsia="Times New Roman"/>
                <w:sz w:val="24"/>
                <w:szCs w:val="24"/>
              </w:rPr>
            </w:pPr>
          </w:p>
        </w:tc>
        <w:tc>
          <w:tcPr>
            <w:tcW w:w="1080" w:type="dxa"/>
            <w:vMerge/>
          </w:tcPr>
          <w:p w14:paraId="6B6987BA" w14:textId="77777777" w:rsidR="00DE3870" w:rsidRPr="00DE3870" w:rsidRDefault="00DE3870" w:rsidP="00DE3870">
            <w:pPr>
              <w:jc w:val="left"/>
              <w:rPr>
                <w:rFonts w:eastAsia="Times New Roman"/>
                <w:sz w:val="24"/>
                <w:szCs w:val="24"/>
              </w:rPr>
            </w:pPr>
          </w:p>
        </w:tc>
        <w:tc>
          <w:tcPr>
            <w:tcW w:w="1080" w:type="dxa"/>
            <w:vMerge/>
          </w:tcPr>
          <w:p w14:paraId="4A88D5B8" w14:textId="77777777" w:rsidR="00DE3870" w:rsidRPr="00DE3870" w:rsidRDefault="00DE3870" w:rsidP="00DE3870">
            <w:pPr>
              <w:jc w:val="left"/>
              <w:rPr>
                <w:rFonts w:eastAsia="Times New Roman"/>
                <w:sz w:val="24"/>
                <w:szCs w:val="24"/>
              </w:rPr>
            </w:pPr>
          </w:p>
        </w:tc>
        <w:tc>
          <w:tcPr>
            <w:tcW w:w="900" w:type="dxa"/>
            <w:vMerge/>
          </w:tcPr>
          <w:p w14:paraId="7E7BC3F0" w14:textId="77777777" w:rsidR="00DE3870" w:rsidRPr="00DE3870" w:rsidRDefault="00DE3870" w:rsidP="00DE3870">
            <w:pPr>
              <w:jc w:val="left"/>
              <w:rPr>
                <w:rFonts w:eastAsia="Times New Roman"/>
                <w:sz w:val="24"/>
                <w:szCs w:val="24"/>
              </w:rPr>
            </w:pPr>
          </w:p>
        </w:tc>
        <w:tc>
          <w:tcPr>
            <w:tcW w:w="1080" w:type="dxa"/>
            <w:vMerge/>
          </w:tcPr>
          <w:p w14:paraId="6D18D50E" w14:textId="77777777" w:rsidR="00DE3870" w:rsidRPr="00DE3870" w:rsidRDefault="00DE3870" w:rsidP="00DE3870">
            <w:pPr>
              <w:jc w:val="left"/>
              <w:rPr>
                <w:rFonts w:eastAsia="Times New Roman"/>
                <w:sz w:val="24"/>
                <w:szCs w:val="24"/>
              </w:rPr>
            </w:pPr>
          </w:p>
        </w:tc>
        <w:tc>
          <w:tcPr>
            <w:tcW w:w="236" w:type="dxa"/>
            <w:vMerge/>
            <w:tcBorders>
              <w:top w:val="nil"/>
              <w:bottom w:val="nil"/>
            </w:tcBorders>
          </w:tcPr>
          <w:p w14:paraId="6CB2787D" w14:textId="77777777" w:rsidR="00DE3870" w:rsidRPr="00DE3870" w:rsidRDefault="00DE3870" w:rsidP="00DE3870">
            <w:pPr>
              <w:jc w:val="left"/>
              <w:rPr>
                <w:rFonts w:eastAsia="Times New Roman"/>
                <w:sz w:val="24"/>
                <w:szCs w:val="24"/>
              </w:rPr>
            </w:pPr>
          </w:p>
        </w:tc>
        <w:tc>
          <w:tcPr>
            <w:tcW w:w="1204" w:type="dxa"/>
            <w:vMerge/>
          </w:tcPr>
          <w:p w14:paraId="15C53DBC" w14:textId="77777777" w:rsidR="00DE3870" w:rsidRPr="00DE3870" w:rsidRDefault="00DE3870" w:rsidP="00DE3870">
            <w:pPr>
              <w:jc w:val="left"/>
              <w:rPr>
                <w:rFonts w:eastAsia="Times New Roman"/>
                <w:sz w:val="24"/>
                <w:szCs w:val="24"/>
              </w:rPr>
            </w:pPr>
          </w:p>
        </w:tc>
        <w:tc>
          <w:tcPr>
            <w:tcW w:w="900" w:type="dxa"/>
            <w:vMerge/>
          </w:tcPr>
          <w:p w14:paraId="4ADE258B" w14:textId="77777777" w:rsidR="00DE3870" w:rsidRPr="00DE3870" w:rsidRDefault="00DE3870" w:rsidP="00DE3870">
            <w:pPr>
              <w:jc w:val="left"/>
              <w:rPr>
                <w:rFonts w:eastAsia="Times New Roman"/>
                <w:sz w:val="24"/>
                <w:szCs w:val="24"/>
              </w:rPr>
            </w:pPr>
          </w:p>
        </w:tc>
        <w:tc>
          <w:tcPr>
            <w:tcW w:w="1080" w:type="dxa"/>
          </w:tcPr>
          <w:p w14:paraId="475333F1"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540" w:type="dxa"/>
          </w:tcPr>
          <w:p w14:paraId="5DFC7459" w14:textId="77777777" w:rsidR="00DE3870" w:rsidRPr="00DE3870" w:rsidRDefault="00DE3870" w:rsidP="00DE3870">
            <w:pPr>
              <w:jc w:val="center"/>
              <w:rPr>
                <w:rFonts w:eastAsia="Times New Roman"/>
                <w:sz w:val="18"/>
                <w:szCs w:val="24"/>
              </w:rPr>
            </w:pPr>
            <w:r w:rsidRPr="00DE3870">
              <w:rPr>
                <w:rFonts w:eastAsia="Times New Roman"/>
                <w:sz w:val="18"/>
                <w:szCs w:val="24"/>
              </w:rPr>
              <w:t>Норма</w:t>
            </w:r>
          </w:p>
        </w:tc>
      </w:tr>
      <w:tr w:rsidR="00DE3870" w:rsidRPr="00DE3870" w14:paraId="62E90EE5" w14:textId="77777777" w:rsidTr="00DE3870">
        <w:trPr>
          <w:cantSplit/>
        </w:trPr>
        <w:tc>
          <w:tcPr>
            <w:tcW w:w="720" w:type="dxa"/>
            <w:vAlign w:val="center"/>
          </w:tcPr>
          <w:p w14:paraId="1224300B" w14:textId="77777777" w:rsidR="00DE3870" w:rsidRPr="00DE3870" w:rsidRDefault="00DE3870" w:rsidP="00DE3870">
            <w:pPr>
              <w:jc w:val="center"/>
              <w:rPr>
                <w:rFonts w:eastAsia="Times New Roman"/>
                <w:sz w:val="12"/>
                <w:szCs w:val="24"/>
              </w:rPr>
            </w:pPr>
            <w:r w:rsidRPr="00DE3870">
              <w:rPr>
                <w:rFonts w:eastAsia="Times New Roman"/>
                <w:sz w:val="12"/>
                <w:szCs w:val="24"/>
              </w:rPr>
              <w:t>1</w:t>
            </w:r>
          </w:p>
        </w:tc>
        <w:tc>
          <w:tcPr>
            <w:tcW w:w="720" w:type="dxa"/>
            <w:vAlign w:val="center"/>
          </w:tcPr>
          <w:p w14:paraId="1153D863" w14:textId="77777777" w:rsidR="00DE3870" w:rsidRPr="00DE3870" w:rsidRDefault="00DE3870" w:rsidP="00DE3870">
            <w:pPr>
              <w:jc w:val="center"/>
              <w:rPr>
                <w:rFonts w:eastAsia="Times New Roman"/>
                <w:sz w:val="12"/>
                <w:szCs w:val="24"/>
              </w:rPr>
            </w:pPr>
            <w:r w:rsidRPr="00DE3870">
              <w:rPr>
                <w:rFonts w:eastAsia="Times New Roman"/>
                <w:sz w:val="12"/>
                <w:szCs w:val="24"/>
              </w:rPr>
              <w:t>2</w:t>
            </w:r>
          </w:p>
        </w:tc>
        <w:tc>
          <w:tcPr>
            <w:tcW w:w="720" w:type="dxa"/>
            <w:vAlign w:val="center"/>
          </w:tcPr>
          <w:p w14:paraId="58A0FEE4" w14:textId="77777777" w:rsidR="00DE3870" w:rsidRPr="00DE3870" w:rsidRDefault="00DE3870" w:rsidP="00DE3870">
            <w:pPr>
              <w:jc w:val="center"/>
              <w:rPr>
                <w:rFonts w:eastAsia="Times New Roman"/>
                <w:sz w:val="12"/>
                <w:szCs w:val="24"/>
              </w:rPr>
            </w:pPr>
            <w:r w:rsidRPr="00DE3870">
              <w:rPr>
                <w:rFonts w:eastAsia="Times New Roman"/>
                <w:sz w:val="12"/>
                <w:szCs w:val="24"/>
              </w:rPr>
              <w:t>3</w:t>
            </w:r>
          </w:p>
        </w:tc>
        <w:tc>
          <w:tcPr>
            <w:tcW w:w="900" w:type="dxa"/>
            <w:vAlign w:val="center"/>
          </w:tcPr>
          <w:p w14:paraId="335F621F" w14:textId="77777777" w:rsidR="00DE3870" w:rsidRPr="00DE3870" w:rsidRDefault="00DE3870" w:rsidP="00DE3870">
            <w:pPr>
              <w:jc w:val="center"/>
              <w:rPr>
                <w:rFonts w:eastAsia="Times New Roman"/>
                <w:sz w:val="12"/>
                <w:szCs w:val="24"/>
              </w:rPr>
            </w:pPr>
            <w:r w:rsidRPr="00DE3870">
              <w:rPr>
                <w:rFonts w:eastAsia="Times New Roman"/>
                <w:sz w:val="12"/>
                <w:szCs w:val="24"/>
              </w:rPr>
              <w:t>4</w:t>
            </w:r>
          </w:p>
        </w:tc>
        <w:tc>
          <w:tcPr>
            <w:tcW w:w="1080" w:type="dxa"/>
            <w:vAlign w:val="center"/>
          </w:tcPr>
          <w:p w14:paraId="6D440B50" w14:textId="77777777" w:rsidR="00DE3870" w:rsidRPr="00DE3870" w:rsidRDefault="00DE3870" w:rsidP="00DE3870">
            <w:pPr>
              <w:jc w:val="center"/>
              <w:rPr>
                <w:rFonts w:eastAsia="Times New Roman"/>
                <w:sz w:val="12"/>
                <w:szCs w:val="24"/>
              </w:rPr>
            </w:pPr>
            <w:r w:rsidRPr="00DE3870">
              <w:rPr>
                <w:rFonts w:eastAsia="Times New Roman"/>
                <w:sz w:val="12"/>
                <w:szCs w:val="24"/>
              </w:rPr>
              <w:t>5</w:t>
            </w:r>
          </w:p>
        </w:tc>
        <w:tc>
          <w:tcPr>
            <w:tcW w:w="1080" w:type="dxa"/>
            <w:vAlign w:val="center"/>
          </w:tcPr>
          <w:p w14:paraId="6672E3E9" w14:textId="77777777" w:rsidR="00DE3870" w:rsidRPr="00DE3870" w:rsidRDefault="00DE3870" w:rsidP="00DE3870">
            <w:pPr>
              <w:jc w:val="center"/>
              <w:rPr>
                <w:rFonts w:eastAsia="Times New Roman"/>
                <w:sz w:val="12"/>
                <w:szCs w:val="24"/>
              </w:rPr>
            </w:pPr>
            <w:r w:rsidRPr="00DE3870">
              <w:rPr>
                <w:rFonts w:eastAsia="Times New Roman"/>
                <w:sz w:val="12"/>
                <w:szCs w:val="24"/>
              </w:rPr>
              <w:t>6</w:t>
            </w:r>
          </w:p>
        </w:tc>
        <w:tc>
          <w:tcPr>
            <w:tcW w:w="900" w:type="dxa"/>
            <w:vAlign w:val="center"/>
          </w:tcPr>
          <w:p w14:paraId="609E5867" w14:textId="77777777" w:rsidR="00DE3870" w:rsidRPr="00DE3870" w:rsidRDefault="00DE3870" w:rsidP="00DE3870">
            <w:pPr>
              <w:jc w:val="center"/>
              <w:rPr>
                <w:rFonts w:eastAsia="Times New Roman"/>
                <w:sz w:val="12"/>
                <w:szCs w:val="24"/>
              </w:rPr>
            </w:pPr>
            <w:r w:rsidRPr="00DE3870">
              <w:rPr>
                <w:rFonts w:eastAsia="Times New Roman"/>
                <w:sz w:val="12"/>
                <w:szCs w:val="24"/>
              </w:rPr>
              <w:t>7</w:t>
            </w:r>
          </w:p>
        </w:tc>
        <w:tc>
          <w:tcPr>
            <w:tcW w:w="1080" w:type="dxa"/>
            <w:vAlign w:val="center"/>
          </w:tcPr>
          <w:p w14:paraId="35B263CD" w14:textId="77777777" w:rsidR="00DE3870" w:rsidRPr="00DE3870" w:rsidRDefault="00DE3870" w:rsidP="00DE3870">
            <w:pPr>
              <w:jc w:val="center"/>
              <w:rPr>
                <w:rFonts w:eastAsia="Times New Roman"/>
                <w:sz w:val="12"/>
                <w:szCs w:val="24"/>
              </w:rPr>
            </w:pPr>
            <w:r w:rsidRPr="00DE3870">
              <w:rPr>
                <w:rFonts w:eastAsia="Times New Roman"/>
                <w:sz w:val="12"/>
                <w:szCs w:val="24"/>
              </w:rPr>
              <w:t>8</w:t>
            </w:r>
          </w:p>
        </w:tc>
        <w:tc>
          <w:tcPr>
            <w:tcW w:w="236" w:type="dxa"/>
            <w:tcBorders>
              <w:top w:val="nil"/>
              <w:bottom w:val="nil"/>
            </w:tcBorders>
            <w:vAlign w:val="center"/>
          </w:tcPr>
          <w:p w14:paraId="17AB7708" w14:textId="77777777" w:rsidR="00DE3870" w:rsidRPr="00DE3870" w:rsidRDefault="00DE3870" w:rsidP="00DE3870">
            <w:pPr>
              <w:jc w:val="center"/>
              <w:rPr>
                <w:rFonts w:eastAsia="Times New Roman"/>
                <w:sz w:val="12"/>
                <w:szCs w:val="24"/>
              </w:rPr>
            </w:pPr>
          </w:p>
        </w:tc>
        <w:tc>
          <w:tcPr>
            <w:tcW w:w="1204" w:type="dxa"/>
            <w:vAlign w:val="center"/>
          </w:tcPr>
          <w:p w14:paraId="2802334B" w14:textId="77777777" w:rsidR="00DE3870" w:rsidRPr="00DE3870" w:rsidRDefault="00DE3870" w:rsidP="00DE3870">
            <w:pPr>
              <w:jc w:val="center"/>
              <w:rPr>
                <w:rFonts w:eastAsia="Times New Roman"/>
                <w:sz w:val="12"/>
                <w:szCs w:val="24"/>
              </w:rPr>
            </w:pPr>
            <w:r w:rsidRPr="00DE3870">
              <w:rPr>
                <w:rFonts w:eastAsia="Times New Roman"/>
                <w:sz w:val="12"/>
                <w:szCs w:val="24"/>
              </w:rPr>
              <w:t>9</w:t>
            </w:r>
          </w:p>
        </w:tc>
        <w:tc>
          <w:tcPr>
            <w:tcW w:w="900" w:type="dxa"/>
            <w:vAlign w:val="center"/>
          </w:tcPr>
          <w:p w14:paraId="77767F5D" w14:textId="77777777" w:rsidR="00DE3870" w:rsidRPr="00DE3870" w:rsidRDefault="00DE3870" w:rsidP="00DE3870">
            <w:pPr>
              <w:jc w:val="center"/>
              <w:rPr>
                <w:rFonts w:eastAsia="Times New Roman"/>
                <w:sz w:val="12"/>
                <w:szCs w:val="24"/>
              </w:rPr>
            </w:pPr>
            <w:r w:rsidRPr="00DE3870">
              <w:rPr>
                <w:rFonts w:eastAsia="Times New Roman"/>
                <w:sz w:val="12"/>
                <w:szCs w:val="24"/>
              </w:rPr>
              <w:t>10</w:t>
            </w:r>
          </w:p>
        </w:tc>
        <w:tc>
          <w:tcPr>
            <w:tcW w:w="1080" w:type="dxa"/>
            <w:vAlign w:val="center"/>
          </w:tcPr>
          <w:p w14:paraId="1800F8B1" w14:textId="77777777" w:rsidR="00DE3870" w:rsidRPr="00DE3870" w:rsidRDefault="00DE3870" w:rsidP="00DE3870">
            <w:pPr>
              <w:jc w:val="center"/>
              <w:rPr>
                <w:rFonts w:eastAsia="Times New Roman"/>
                <w:sz w:val="12"/>
                <w:szCs w:val="24"/>
              </w:rPr>
            </w:pPr>
            <w:r w:rsidRPr="00DE3870">
              <w:rPr>
                <w:rFonts w:eastAsia="Times New Roman"/>
                <w:sz w:val="12"/>
                <w:szCs w:val="24"/>
              </w:rPr>
              <w:t>11</w:t>
            </w:r>
          </w:p>
        </w:tc>
        <w:tc>
          <w:tcPr>
            <w:tcW w:w="540" w:type="dxa"/>
            <w:vAlign w:val="center"/>
          </w:tcPr>
          <w:p w14:paraId="785152F9" w14:textId="77777777" w:rsidR="00DE3870" w:rsidRPr="00DE3870" w:rsidRDefault="00DE3870" w:rsidP="00DE3870">
            <w:pPr>
              <w:jc w:val="center"/>
              <w:rPr>
                <w:rFonts w:eastAsia="Times New Roman"/>
                <w:sz w:val="12"/>
                <w:szCs w:val="24"/>
              </w:rPr>
            </w:pPr>
            <w:r w:rsidRPr="00DE3870">
              <w:rPr>
                <w:rFonts w:eastAsia="Times New Roman"/>
                <w:sz w:val="12"/>
                <w:szCs w:val="24"/>
              </w:rPr>
              <w:t>12</w:t>
            </w:r>
          </w:p>
        </w:tc>
      </w:tr>
      <w:tr w:rsidR="00DE3870" w:rsidRPr="00DE3870" w14:paraId="76640A9E" w14:textId="77777777" w:rsidTr="00DE3870">
        <w:trPr>
          <w:cantSplit/>
          <w:trHeight w:val="284"/>
        </w:trPr>
        <w:tc>
          <w:tcPr>
            <w:tcW w:w="720" w:type="dxa"/>
            <w:vAlign w:val="center"/>
          </w:tcPr>
          <w:p w14:paraId="21ED4B5F" w14:textId="77777777" w:rsidR="00DE3870" w:rsidRPr="00DE3870" w:rsidRDefault="00DE3870" w:rsidP="00DE3870">
            <w:pPr>
              <w:jc w:val="center"/>
              <w:rPr>
                <w:rFonts w:eastAsia="Times New Roman"/>
                <w:sz w:val="18"/>
                <w:szCs w:val="24"/>
              </w:rPr>
            </w:pPr>
          </w:p>
        </w:tc>
        <w:tc>
          <w:tcPr>
            <w:tcW w:w="720" w:type="dxa"/>
            <w:vAlign w:val="center"/>
          </w:tcPr>
          <w:p w14:paraId="27714FBC" w14:textId="77777777" w:rsidR="00DE3870" w:rsidRPr="00DE3870" w:rsidRDefault="00DE3870" w:rsidP="00DE3870">
            <w:pPr>
              <w:jc w:val="center"/>
              <w:rPr>
                <w:rFonts w:eastAsia="Times New Roman"/>
                <w:sz w:val="18"/>
                <w:szCs w:val="24"/>
              </w:rPr>
            </w:pPr>
          </w:p>
        </w:tc>
        <w:tc>
          <w:tcPr>
            <w:tcW w:w="720" w:type="dxa"/>
            <w:vAlign w:val="center"/>
          </w:tcPr>
          <w:p w14:paraId="410C9911" w14:textId="77777777" w:rsidR="00DE3870" w:rsidRPr="00DE3870" w:rsidRDefault="00DE3870" w:rsidP="00DE3870">
            <w:pPr>
              <w:jc w:val="center"/>
              <w:rPr>
                <w:rFonts w:eastAsia="Times New Roman"/>
                <w:sz w:val="18"/>
                <w:szCs w:val="24"/>
              </w:rPr>
            </w:pPr>
          </w:p>
        </w:tc>
        <w:tc>
          <w:tcPr>
            <w:tcW w:w="900" w:type="dxa"/>
            <w:vAlign w:val="center"/>
          </w:tcPr>
          <w:p w14:paraId="1B58FCBE" w14:textId="77777777" w:rsidR="00DE3870" w:rsidRPr="00DE3870" w:rsidRDefault="00DE3870" w:rsidP="00DE3870">
            <w:pPr>
              <w:jc w:val="center"/>
              <w:rPr>
                <w:rFonts w:eastAsia="Times New Roman"/>
                <w:sz w:val="24"/>
                <w:szCs w:val="24"/>
              </w:rPr>
            </w:pPr>
          </w:p>
        </w:tc>
        <w:tc>
          <w:tcPr>
            <w:tcW w:w="1080" w:type="dxa"/>
            <w:vAlign w:val="center"/>
          </w:tcPr>
          <w:p w14:paraId="3FE4B727" w14:textId="77777777" w:rsidR="00DE3870" w:rsidRPr="00DE3870" w:rsidRDefault="00DE3870" w:rsidP="00DE3870">
            <w:pPr>
              <w:jc w:val="center"/>
              <w:rPr>
                <w:rFonts w:eastAsia="Times New Roman"/>
                <w:sz w:val="24"/>
                <w:szCs w:val="24"/>
              </w:rPr>
            </w:pPr>
          </w:p>
        </w:tc>
        <w:tc>
          <w:tcPr>
            <w:tcW w:w="1080" w:type="dxa"/>
            <w:vAlign w:val="center"/>
          </w:tcPr>
          <w:p w14:paraId="44531A80" w14:textId="77777777" w:rsidR="00DE3870" w:rsidRPr="00DE3870" w:rsidRDefault="00DE3870" w:rsidP="00DE3870">
            <w:pPr>
              <w:jc w:val="center"/>
              <w:rPr>
                <w:rFonts w:eastAsia="Times New Roman"/>
                <w:sz w:val="24"/>
                <w:szCs w:val="24"/>
              </w:rPr>
            </w:pPr>
          </w:p>
        </w:tc>
        <w:tc>
          <w:tcPr>
            <w:tcW w:w="900" w:type="dxa"/>
            <w:vAlign w:val="center"/>
          </w:tcPr>
          <w:p w14:paraId="432C7758" w14:textId="77777777" w:rsidR="00DE3870" w:rsidRPr="00DE3870" w:rsidRDefault="00DE3870" w:rsidP="00DE3870">
            <w:pPr>
              <w:jc w:val="center"/>
              <w:rPr>
                <w:rFonts w:eastAsia="Times New Roman"/>
                <w:sz w:val="24"/>
                <w:szCs w:val="24"/>
              </w:rPr>
            </w:pPr>
          </w:p>
        </w:tc>
        <w:tc>
          <w:tcPr>
            <w:tcW w:w="1080" w:type="dxa"/>
            <w:vAlign w:val="center"/>
          </w:tcPr>
          <w:p w14:paraId="1BEB3274" w14:textId="77777777" w:rsidR="00DE3870" w:rsidRPr="00DE3870" w:rsidRDefault="00DE3870" w:rsidP="00DE3870">
            <w:pPr>
              <w:jc w:val="center"/>
              <w:rPr>
                <w:rFonts w:eastAsia="Times New Roman"/>
                <w:sz w:val="24"/>
                <w:szCs w:val="24"/>
              </w:rPr>
            </w:pPr>
          </w:p>
        </w:tc>
        <w:tc>
          <w:tcPr>
            <w:tcW w:w="236" w:type="dxa"/>
            <w:tcBorders>
              <w:top w:val="nil"/>
              <w:bottom w:val="nil"/>
            </w:tcBorders>
            <w:vAlign w:val="center"/>
          </w:tcPr>
          <w:p w14:paraId="28FB4A8F" w14:textId="77777777" w:rsidR="00DE3870" w:rsidRPr="00DE3870" w:rsidRDefault="00DE3870" w:rsidP="00DE3870">
            <w:pPr>
              <w:jc w:val="center"/>
              <w:rPr>
                <w:rFonts w:eastAsia="Times New Roman"/>
                <w:sz w:val="24"/>
                <w:szCs w:val="24"/>
              </w:rPr>
            </w:pPr>
          </w:p>
        </w:tc>
        <w:tc>
          <w:tcPr>
            <w:tcW w:w="1204" w:type="dxa"/>
            <w:vAlign w:val="center"/>
          </w:tcPr>
          <w:p w14:paraId="4B680F30" w14:textId="77777777" w:rsidR="00DE3870" w:rsidRPr="00DE3870" w:rsidRDefault="00DE3870" w:rsidP="00DE3870">
            <w:pPr>
              <w:jc w:val="center"/>
              <w:rPr>
                <w:rFonts w:eastAsia="Times New Roman"/>
                <w:sz w:val="24"/>
                <w:szCs w:val="24"/>
              </w:rPr>
            </w:pPr>
          </w:p>
        </w:tc>
        <w:tc>
          <w:tcPr>
            <w:tcW w:w="900" w:type="dxa"/>
            <w:vAlign w:val="center"/>
          </w:tcPr>
          <w:p w14:paraId="721B89F6" w14:textId="77777777" w:rsidR="00DE3870" w:rsidRPr="00DE3870" w:rsidRDefault="00DE3870" w:rsidP="00DE3870">
            <w:pPr>
              <w:jc w:val="center"/>
              <w:rPr>
                <w:rFonts w:eastAsia="Times New Roman"/>
                <w:sz w:val="24"/>
                <w:szCs w:val="24"/>
              </w:rPr>
            </w:pPr>
          </w:p>
        </w:tc>
        <w:tc>
          <w:tcPr>
            <w:tcW w:w="1080" w:type="dxa"/>
            <w:vAlign w:val="center"/>
          </w:tcPr>
          <w:p w14:paraId="2588A74B" w14:textId="77777777" w:rsidR="00DE3870" w:rsidRPr="00DE3870" w:rsidRDefault="00DE3870" w:rsidP="00DE3870">
            <w:pPr>
              <w:jc w:val="center"/>
              <w:rPr>
                <w:rFonts w:eastAsia="Times New Roman"/>
                <w:sz w:val="18"/>
                <w:szCs w:val="24"/>
              </w:rPr>
            </w:pPr>
            <w:r w:rsidRPr="00DE3870">
              <w:rPr>
                <w:rFonts w:eastAsia="Times New Roman"/>
                <w:sz w:val="18"/>
                <w:szCs w:val="24"/>
              </w:rPr>
              <w:t>линейный</w:t>
            </w:r>
          </w:p>
        </w:tc>
        <w:tc>
          <w:tcPr>
            <w:tcW w:w="540" w:type="dxa"/>
            <w:vAlign w:val="center"/>
          </w:tcPr>
          <w:p w14:paraId="0686A491" w14:textId="77777777" w:rsidR="00DE3870" w:rsidRPr="00DE3870" w:rsidRDefault="00DE3870" w:rsidP="00DE3870">
            <w:pPr>
              <w:jc w:val="center"/>
              <w:rPr>
                <w:rFonts w:eastAsia="Times New Roman"/>
                <w:sz w:val="24"/>
                <w:szCs w:val="24"/>
              </w:rPr>
            </w:pPr>
          </w:p>
        </w:tc>
      </w:tr>
    </w:tbl>
    <w:p w14:paraId="76F83539" w14:textId="77777777" w:rsidR="00DE3870" w:rsidRPr="00DE3870" w:rsidRDefault="00DE3870" w:rsidP="00DE3870">
      <w:pPr>
        <w:jc w:val="left"/>
        <w:rPr>
          <w:rFonts w:eastAsia="Times New Roman"/>
          <w:sz w:val="12"/>
          <w:szCs w:val="24"/>
        </w:rPr>
      </w:pPr>
    </w:p>
    <w:p w14:paraId="2B1EC637" w14:textId="77777777" w:rsidR="00DE3870" w:rsidRPr="00DE3870" w:rsidRDefault="00DE3870" w:rsidP="00DE3870">
      <w:pPr>
        <w:jc w:val="left"/>
        <w:rPr>
          <w:rFonts w:eastAsia="Times New Roman"/>
          <w:b/>
          <w:bCs/>
          <w:sz w:val="24"/>
          <w:szCs w:val="24"/>
        </w:rPr>
      </w:pPr>
      <w:r w:rsidRPr="00DE3870">
        <w:rPr>
          <w:rFonts w:eastAsia="Times New Roman"/>
          <w:b/>
          <w:bCs/>
          <w:sz w:val="18"/>
          <w:szCs w:val="18"/>
        </w:rPr>
        <w:t xml:space="preserve">   3. Сведения для налогового учета</w:t>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E3870" w:rsidRPr="00DE3870" w14:paraId="5C513884" w14:textId="77777777" w:rsidTr="00DE3870">
        <w:trPr>
          <w:cantSplit/>
          <w:trHeight w:val="567"/>
        </w:trPr>
        <w:tc>
          <w:tcPr>
            <w:tcW w:w="1260" w:type="dxa"/>
            <w:vMerge w:val="restart"/>
          </w:tcPr>
          <w:p w14:paraId="56A70538"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амортизируемого имущества, руб.</w:t>
            </w:r>
          </w:p>
        </w:tc>
        <w:tc>
          <w:tcPr>
            <w:tcW w:w="1440" w:type="dxa"/>
            <w:vMerge w:val="restart"/>
          </w:tcPr>
          <w:p w14:paraId="60801BFE" w14:textId="77777777" w:rsidR="00DE3870" w:rsidRPr="00DE3870" w:rsidRDefault="00DE3870" w:rsidP="00DE3870">
            <w:pPr>
              <w:jc w:val="center"/>
              <w:rPr>
                <w:rFonts w:eastAsia="Times New Roman"/>
                <w:sz w:val="18"/>
                <w:szCs w:val="24"/>
              </w:rPr>
            </w:pPr>
            <w:r w:rsidRPr="00DE3870">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Pr>
          <w:p w14:paraId="2DBED9A2" w14:textId="77777777" w:rsidR="00DE3870" w:rsidRPr="00DE3870" w:rsidRDefault="00DE3870" w:rsidP="00DE3870">
            <w:pPr>
              <w:jc w:val="center"/>
              <w:rPr>
                <w:rFonts w:eastAsia="Times New Roman"/>
                <w:sz w:val="18"/>
                <w:szCs w:val="24"/>
              </w:rPr>
            </w:pPr>
            <w:r w:rsidRPr="00DE3870">
              <w:rPr>
                <w:rFonts w:eastAsia="Times New Roman"/>
                <w:sz w:val="18"/>
                <w:szCs w:val="24"/>
              </w:rPr>
              <w:t>Источник финансирования</w:t>
            </w:r>
          </w:p>
        </w:tc>
        <w:tc>
          <w:tcPr>
            <w:tcW w:w="236" w:type="dxa"/>
            <w:vMerge w:val="restart"/>
            <w:tcBorders>
              <w:top w:val="nil"/>
            </w:tcBorders>
          </w:tcPr>
          <w:p w14:paraId="0DAFE715" w14:textId="77777777" w:rsidR="00DE3870" w:rsidRPr="00DE3870" w:rsidRDefault="00DE3870" w:rsidP="00DE3870">
            <w:pPr>
              <w:jc w:val="center"/>
              <w:rPr>
                <w:rFonts w:eastAsia="Times New Roman"/>
                <w:sz w:val="18"/>
                <w:szCs w:val="24"/>
              </w:rPr>
            </w:pPr>
          </w:p>
        </w:tc>
        <w:tc>
          <w:tcPr>
            <w:tcW w:w="1924" w:type="dxa"/>
            <w:vMerge w:val="restart"/>
          </w:tcPr>
          <w:p w14:paraId="3040D231"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5040" w:type="dxa"/>
            <w:gridSpan w:val="5"/>
          </w:tcPr>
          <w:p w14:paraId="41CC792B" w14:textId="77777777" w:rsidR="00DE3870" w:rsidRPr="00DE3870" w:rsidRDefault="00DE3870" w:rsidP="00DE3870">
            <w:pPr>
              <w:jc w:val="center"/>
              <w:rPr>
                <w:rFonts w:eastAsia="Times New Roman"/>
                <w:sz w:val="18"/>
                <w:szCs w:val="24"/>
              </w:rPr>
            </w:pPr>
            <w:r w:rsidRPr="00DE3870">
              <w:rPr>
                <w:rFonts w:eastAsia="Times New Roman"/>
                <w:sz w:val="18"/>
                <w:szCs w:val="24"/>
              </w:rPr>
              <w:t>Содержание драгоценных металлов (металлов, камней и т.д.) (на единицу основного средства)</w:t>
            </w:r>
          </w:p>
        </w:tc>
      </w:tr>
      <w:tr w:rsidR="00DE3870" w:rsidRPr="00DE3870" w14:paraId="2D485AC7" w14:textId="77777777" w:rsidTr="00DE3870">
        <w:trPr>
          <w:cantSplit/>
          <w:trHeight w:val="198"/>
        </w:trPr>
        <w:tc>
          <w:tcPr>
            <w:tcW w:w="1260" w:type="dxa"/>
            <w:vMerge/>
          </w:tcPr>
          <w:p w14:paraId="32F20E40" w14:textId="77777777" w:rsidR="00DE3870" w:rsidRPr="00DE3870" w:rsidRDefault="00DE3870" w:rsidP="00DE3870">
            <w:pPr>
              <w:jc w:val="center"/>
              <w:rPr>
                <w:rFonts w:eastAsia="Times New Roman"/>
                <w:sz w:val="18"/>
                <w:szCs w:val="24"/>
              </w:rPr>
            </w:pPr>
          </w:p>
        </w:tc>
        <w:tc>
          <w:tcPr>
            <w:tcW w:w="1440" w:type="dxa"/>
            <w:vMerge/>
          </w:tcPr>
          <w:p w14:paraId="0B196F1E" w14:textId="77777777" w:rsidR="00DE3870" w:rsidRPr="00DE3870" w:rsidRDefault="00DE3870" w:rsidP="00DE3870">
            <w:pPr>
              <w:jc w:val="center"/>
              <w:rPr>
                <w:rFonts w:eastAsia="Times New Roman"/>
                <w:sz w:val="18"/>
                <w:szCs w:val="24"/>
              </w:rPr>
            </w:pPr>
          </w:p>
        </w:tc>
        <w:tc>
          <w:tcPr>
            <w:tcW w:w="1260" w:type="dxa"/>
            <w:vMerge/>
          </w:tcPr>
          <w:p w14:paraId="69C87869" w14:textId="77777777" w:rsidR="00DE3870" w:rsidRPr="00DE3870" w:rsidRDefault="00DE3870" w:rsidP="00DE3870">
            <w:pPr>
              <w:jc w:val="center"/>
              <w:rPr>
                <w:rFonts w:eastAsia="Times New Roman"/>
                <w:sz w:val="18"/>
                <w:szCs w:val="24"/>
              </w:rPr>
            </w:pPr>
          </w:p>
        </w:tc>
        <w:tc>
          <w:tcPr>
            <w:tcW w:w="236" w:type="dxa"/>
            <w:vMerge/>
            <w:tcBorders>
              <w:bottom w:val="nil"/>
            </w:tcBorders>
          </w:tcPr>
          <w:p w14:paraId="4AC03BEB" w14:textId="77777777" w:rsidR="00DE3870" w:rsidRPr="00DE3870" w:rsidRDefault="00DE3870" w:rsidP="00DE3870">
            <w:pPr>
              <w:jc w:val="center"/>
              <w:rPr>
                <w:rFonts w:eastAsia="Times New Roman"/>
                <w:sz w:val="18"/>
                <w:szCs w:val="24"/>
              </w:rPr>
            </w:pPr>
          </w:p>
        </w:tc>
        <w:tc>
          <w:tcPr>
            <w:tcW w:w="1924" w:type="dxa"/>
            <w:vMerge/>
          </w:tcPr>
          <w:p w14:paraId="4BC7962A" w14:textId="77777777" w:rsidR="00DE3870" w:rsidRPr="00DE3870" w:rsidRDefault="00DE3870" w:rsidP="00DE3870">
            <w:pPr>
              <w:jc w:val="center"/>
              <w:rPr>
                <w:rFonts w:eastAsia="Times New Roman"/>
                <w:sz w:val="18"/>
                <w:szCs w:val="24"/>
              </w:rPr>
            </w:pPr>
          </w:p>
        </w:tc>
        <w:tc>
          <w:tcPr>
            <w:tcW w:w="1620" w:type="dxa"/>
          </w:tcPr>
          <w:p w14:paraId="42D8A366"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 драгоценных материалов</w:t>
            </w:r>
          </w:p>
        </w:tc>
        <w:tc>
          <w:tcPr>
            <w:tcW w:w="900" w:type="dxa"/>
          </w:tcPr>
          <w:p w14:paraId="0C01473D" w14:textId="77777777" w:rsidR="00DE3870" w:rsidRPr="00DE3870" w:rsidRDefault="00DE3870" w:rsidP="00DE3870">
            <w:pPr>
              <w:jc w:val="center"/>
              <w:rPr>
                <w:rFonts w:eastAsia="Times New Roman"/>
                <w:sz w:val="18"/>
                <w:szCs w:val="24"/>
              </w:rPr>
            </w:pPr>
            <w:proofErr w:type="spellStart"/>
            <w:r w:rsidRPr="00DE3870">
              <w:rPr>
                <w:rFonts w:eastAsia="Times New Roman"/>
                <w:sz w:val="18"/>
                <w:szCs w:val="24"/>
              </w:rPr>
              <w:t>Номенкла-турный</w:t>
            </w:r>
            <w:proofErr w:type="spellEnd"/>
            <w:r w:rsidRPr="00DE3870">
              <w:rPr>
                <w:rFonts w:eastAsia="Times New Roman"/>
                <w:sz w:val="18"/>
                <w:szCs w:val="24"/>
              </w:rPr>
              <w:t xml:space="preserve"> номер</w:t>
            </w:r>
          </w:p>
        </w:tc>
        <w:tc>
          <w:tcPr>
            <w:tcW w:w="900" w:type="dxa"/>
          </w:tcPr>
          <w:p w14:paraId="2816B811" w14:textId="77777777" w:rsidR="00DE3870" w:rsidRPr="00DE3870" w:rsidRDefault="00DE3870" w:rsidP="00DE3870">
            <w:pPr>
              <w:jc w:val="center"/>
              <w:rPr>
                <w:rFonts w:eastAsia="Times New Roman"/>
                <w:sz w:val="18"/>
                <w:szCs w:val="24"/>
              </w:rPr>
            </w:pPr>
            <w:r w:rsidRPr="00DE3870">
              <w:rPr>
                <w:rFonts w:eastAsia="Times New Roman"/>
                <w:sz w:val="18"/>
                <w:szCs w:val="24"/>
              </w:rPr>
              <w:t>единица измерения</w:t>
            </w:r>
          </w:p>
        </w:tc>
        <w:tc>
          <w:tcPr>
            <w:tcW w:w="720" w:type="dxa"/>
          </w:tcPr>
          <w:p w14:paraId="0AA033E7" w14:textId="77777777" w:rsidR="00DE3870" w:rsidRPr="00DE3870" w:rsidRDefault="00DE3870" w:rsidP="00DE3870">
            <w:pPr>
              <w:jc w:val="center"/>
              <w:rPr>
                <w:rFonts w:eastAsia="Times New Roman"/>
                <w:sz w:val="18"/>
                <w:szCs w:val="24"/>
              </w:rPr>
            </w:pPr>
            <w:r w:rsidRPr="00DE3870">
              <w:rPr>
                <w:rFonts w:eastAsia="Times New Roman"/>
                <w:sz w:val="18"/>
                <w:szCs w:val="24"/>
              </w:rPr>
              <w:t>количество</w:t>
            </w:r>
          </w:p>
        </w:tc>
        <w:tc>
          <w:tcPr>
            <w:tcW w:w="900" w:type="dxa"/>
          </w:tcPr>
          <w:p w14:paraId="3EF3E296" w14:textId="77777777" w:rsidR="00DE3870" w:rsidRPr="00DE3870" w:rsidRDefault="00DE3870" w:rsidP="00DE3870">
            <w:pPr>
              <w:jc w:val="center"/>
              <w:rPr>
                <w:rFonts w:eastAsia="Times New Roman"/>
                <w:sz w:val="18"/>
                <w:szCs w:val="24"/>
              </w:rPr>
            </w:pPr>
            <w:r w:rsidRPr="00DE3870">
              <w:rPr>
                <w:rFonts w:eastAsia="Times New Roman"/>
                <w:sz w:val="18"/>
                <w:szCs w:val="24"/>
              </w:rPr>
              <w:t>масса</w:t>
            </w:r>
          </w:p>
        </w:tc>
      </w:tr>
      <w:tr w:rsidR="00DE3870" w:rsidRPr="00DE3870" w14:paraId="4B729CD4" w14:textId="77777777" w:rsidTr="00DE3870">
        <w:trPr>
          <w:cantSplit/>
        </w:trPr>
        <w:tc>
          <w:tcPr>
            <w:tcW w:w="1260" w:type="dxa"/>
            <w:vAlign w:val="center"/>
          </w:tcPr>
          <w:p w14:paraId="4BCF464E" w14:textId="77777777" w:rsidR="00DE3870" w:rsidRPr="00DE3870" w:rsidRDefault="00DE3870" w:rsidP="00DE3870">
            <w:pPr>
              <w:jc w:val="center"/>
              <w:rPr>
                <w:rFonts w:eastAsia="Times New Roman"/>
                <w:sz w:val="12"/>
                <w:szCs w:val="24"/>
              </w:rPr>
            </w:pPr>
            <w:r w:rsidRPr="00DE3870">
              <w:rPr>
                <w:rFonts w:eastAsia="Times New Roman"/>
                <w:sz w:val="12"/>
                <w:szCs w:val="24"/>
              </w:rPr>
              <w:t>13</w:t>
            </w:r>
          </w:p>
        </w:tc>
        <w:tc>
          <w:tcPr>
            <w:tcW w:w="1440" w:type="dxa"/>
            <w:vAlign w:val="center"/>
          </w:tcPr>
          <w:p w14:paraId="69C8F926" w14:textId="77777777" w:rsidR="00DE3870" w:rsidRPr="00DE3870" w:rsidRDefault="00DE3870" w:rsidP="00DE3870">
            <w:pPr>
              <w:jc w:val="center"/>
              <w:rPr>
                <w:rFonts w:eastAsia="Times New Roman"/>
                <w:sz w:val="12"/>
                <w:szCs w:val="24"/>
              </w:rPr>
            </w:pPr>
            <w:r w:rsidRPr="00DE3870">
              <w:rPr>
                <w:rFonts w:eastAsia="Times New Roman"/>
                <w:sz w:val="12"/>
                <w:szCs w:val="24"/>
              </w:rPr>
              <w:t>14</w:t>
            </w:r>
          </w:p>
        </w:tc>
        <w:tc>
          <w:tcPr>
            <w:tcW w:w="1260" w:type="dxa"/>
            <w:vAlign w:val="center"/>
          </w:tcPr>
          <w:p w14:paraId="5E0B0656" w14:textId="77777777" w:rsidR="00DE3870" w:rsidRPr="00DE3870" w:rsidRDefault="00DE3870" w:rsidP="00DE3870">
            <w:pPr>
              <w:jc w:val="center"/>
              <w:rPr>
                <w:rFonts w:eastAsia="Times New Roman"/>
                <w:sz w:val="12"/>
                <w:szCs w:val="24"/>
              </w:rPr>
            </w:pPr>
            <w:r w:rsidRPr="00DE3870">
              <w:rPr>
                <w:rFonts w:eastAsia="Times New Roman"/>
                <w:sz w:val="12"/>
                <w:szCs w:val="24"/>
              </w:rPr>
              <w:t>15</w:t>
            </w:r>
          </w:p>
        </w:tc>
        <w:tc>
          <w:tcPr>
            <w:tcW w:w="236" w:type="dxa"/>
            <w:tcBorders>
              <w:top w:val="nil"/>
              <w:bottom w:val="nil"/>
            </w:tcBorders>
            <w:vAlign w:val="center"/>
          </w:tcPr>
          <w:p w14:paraId="67FF01C8" w14:textId="77777777" w:rsidR="00DE3870" w:rsidRPr="00DE3870" w:rsidRDefault="00DE3870" w:rsidP="00DE3870">
            <w:pPr>
              <w:jc w:val="center"/>
              <w:rPr>
                <w:rFonts w:eastAsia="Times New Roman"/>
                <w:sz w:val="12"/>
                <w:szCs w:val="24"/>
              </w:rPr>
            </w:pPr>
          </w:p>
        </w:tc>
        <w:tc>
          <w:tcPr>
            <w:tcW w:w="1924" w:type="dxa"/>
            <w:vAlign w:val="center"/>
          </w:tcPr>
          <w:p w14:paraId="3CF44F1E" w14:textId="77777777" w:rsidR="00DE3870" w:rsidRPr="00DE3870" w:rsidRDefault="00DE3870" w:rsidP="00DE3870">
            <w:pPr>
              <w:jc w:val="center"/>
              <w:rPr>
                <w:rFonts w:eastAsia="Times New Roman"/>
                <w:sz w:val="12"/>
                <w:szCs w:val="24"/>
              </w:rPr>
            </w:pPr>
            <w:r w:rsidRPr="00DE3870">
              <w:rPr>
                <w:rFonts w:eastAsia="Times New Roman"/>
                <w:sz w:val="12"/>
                <w:szCs w:val="24"/>
              </w:rPr>
              <w:t>16</w:t>
            </w:r>
          </w:p>
        </w:tc>
        <w:tc>
          <w:tcPr>
            <w:tcW w:w="1620" w:type="dxa"/>
            <w:vAlign w:val="center"/>
          </w:tcPr>
          <w:p w14:paraId="038BF63D" w14:textId="77777777" w:rsidR="00DE3870" w:rsidRPr="00DE3870" w:rsidRDefault="00DE3870" w:rsidP="00DE3870">
            <w:pPr>
              <w:jc w:val="center"/>
              <w:rPr>
                <w:rFonts w:eastAsia="Times New Roman"/>
                <w:sz w:val="12"/>
                <w:szCs w:val="24"/>
              </w:rPr>
            </w:pPr>
            <w:r w:rsidRPr="00DE3870">
              <w:rPr>
                <w:rFonts w:eastAsia="Times New Roman"/>
                <w:sz w:val="12"/>
                <w:szCs w:val="24"/>
              </w:rPr>
              <w:t>17</w:t>
            </w:r>
          </w:p>
        </w:tc>
        <w:tc>
          <w:tcPr>
            <w:tcW w:w="900" w:type="dxa"/>
            <w:vAlign w:val="center"/>
          </w:tcPr>
          <w:p w14:paraId="2B722873" w14:textId="77777777" w:rsidR="00DE3870" w:rsidRPr="00DE3870" w:rsidRDefault="00DE3870" w:rsidP="00DE3870">
            <w:pPr>
              <w:jc w:val="center"/>
              <w:rPr>
                <w:rFonts w:eastAsia="Times New Roman"/>
                <w:sz w:val="12"/>
                <w:szCs w:val="24"/>
              </w:rPr>
            </w:pPr>
            <w:r w:rsidRPr="00DE3870">
              <w:rPr>
                <w:rFonts w:eastAsia="Times New Roman"/>
                <w:sz w:val="12"/>
                <w:szCs w:val="24"/>
              </w:rPr>
              <w:t>18</w:t>
            </w:r>
          </w:p>
        </w:tc>
        <w:tc>
          <w:tcPr>
            <w:tcW w:w="900" w:type="dxa"/>
            <w:vAlign w:val="center"/>
          </w:tcPr>
          <w:p w14:paraId="558696A6" w14:textId="77777777" w:rsidR="00DE3870" w:rsidRPr="00DE3870" w:rsidRDefault="00DE3870" w:rsidP="00DE3870">
            <w:pPr>
              <w:jc w:val="center"/>
              <w:rPr>
                <w:rFonts w:eastAsia="Times New Roman"/>
                <w:sz w:val="12"/>
                <w:szCs w:val="24"/>
              </w:rPr>
            </w:pPr>
            <w:r w:rsidRPr="00DE3870">
              <w:rPr>
                <w:rFonts w:eastAsia="Times New Roman"/>
                <w:sz w:val="12"/>
                <w:szCs w:val="24"/>
              </w:rPr>
              <w:t>19</w:t>
            </w:r>
          </w:p>
        </w:tc>
        <w:tc>
          <w:tcPr>
            <w:tcW w:w="720" w:type="dxa"/>
            <w:vAlign w:val="center"/>
          </w:tcPr>
          <w:p w14:paraId="274E3419" w14:textId="77777777" w:rsidR="00DE3870" w:rsidRPr="00DE3870" w:rsidRDefault="00DE3870" w:rsidP="00DE3870">
            <w:pPr>
              <w:jc w:val="center"/>
              <w:rPr>
                <w:rFonts w:eastAsia="Times New Roman"/>
                <w:sz w:val="12"/>
                <w:szCs w:val="24"/>
              </w:rPr>
            </w:pPr>
            <w:r w:rsidRPr="00DE3870">
              <w:rPr>
                <w:rFonts w:eastAsia="Times New Roman"/>
                <w:sz w:val="12"/>
                <w:szCs w:val="24"/>
              </w:rPr>
              <w:t>20</w:t>
            </w:r>
          </w:p>
        </w:tc>
        <w:tc>
          <w:tcPr>
            <w:tcW w:w="900" w:type="dxa"/>
            <w:vAlign w:val="center"/>
          </w:tcPr>
          <w:p w14:paraId="7E317C18" w14:textId="77777777" w:rsidR="00DE3870" w:rsidRPr="00DE3870" w:rsidRDefault="00DE3870" w:rsidP="00DE3870">
            <w:pPr>
              <w:jc w:val="center"/>
              <w:rPr>
                <w:rFonts w:eastAsia="Times New Roman"/>
                <w:sz w:val="12"/>
                <w:szCs w:val="24"/>
              </w:rPr>
            </w:pPr>
            <w:r w:rsidRPr="00DE3870">
              <w:rPr>
                <w:rFonts w:eastAsia="Times New Roman"/>
                <w:sz w:val="12"/>
                <w:szCs w:val="24"/>
              </w:rPr>
              <w:t>21</w:t>
            </w:r>
          </w:p>
        </w:tc>
      </w:tr>
      <w:tr w:rsidR="00DE3870" w:rsidRPr="00DE3870" w14:paraId="6CCD7833" w14:textId="77777777" w:rsidTr="00DE3870">
        <w:trPr>
          <w:cantSplit/>
          <w:trHeight w:val="284"/>
        </w:trPr>
        <w:tc>
          <w:tcPr>
            <w:tcW w:w="1260" w:type="dxa"/>
          </w:tcPr>
          <w:p w14:paraId="06F75174" w14:textId="77777777" w:rsidR="00DE3870" w:rsidRPr="00DE3870" w:rsidRDefault="00DE3870" w:rsidP="00DE3870">
            <w:pPr>
              <w:jc w:val="left"/>
              <w:rPr>
                <w:rFonts w:eastAsia="Times New Roman"/>
                <w:sz w:val="18"/>
                <w:szCs w:val="24"/>
              </w:rPr>
            </w:pPr>
          </w:p>
        </w:tc>
        <w:tc>
          <w:tcPr>
            <w:tcW w:w="1440" w:type="dxa"/>
          </w:tcPr>
          <w:p w14:paraId="58FC79D9" w14:textId="77777777" w:rsidR="00DE3870" w:rsidRPr="00DE3870" w:rsidRDefault="00DE3870" w:rsidP="00DE3870">
            <w:pPr>
              <w:jc w:val="left"/>
              <w:rPr>
                <w:rFonts w:eastAsia="Times New Roman"/>
                <w:sz w:val="18"/>
                <w:szCs w:val="24"/>
              </w:rPr>
            </w:pPr>
          </w:p>
        </w:tc>
        <w:tc>
          <w:tcPr>
            <w:tcW w:w="1260" w:type="dxa"/>
          </w:tcPr>
          <w:p w14:paraId="68DB6833" w14:textId="77777777" w:rsidR="00DE3870" w:rsidRPr="00DE3870" w:rsidRDefault="00DE3870" w:rsidP="00DE3870">
            <w:pPr>
              <w:jc w:val="left"/>
              <w:rPr>
                <w:rFonts w:eastAsia="Times New Roman"/>
                <w:sz w:val="18"/>
                <w:szCs w:val="24"/>
              </w:rPr>
            </w:pPr>
          </w:p>
        </w:tc>
        <w:tc>
          <w:tcPr>
            <w:tcW w:w="236" w:type="dxa"/>
            <w:tcBorders>
              <w:top w:val="nil"/>
              <w:bottom w:val="nil"/>
            </w:tcBorders>
          </w:tcPr>
          <w:p w14:paraId="44395BB9" w14:textId="77777777" w:rsidR="00DE3870" w:rsidRPr="00DE3870" w:rsidRDefault="00DE3870" w:rsidP="00DE3870">
            <w:pPr>
              <w:jc w:val="left"/>
              <w:rPr>
                <w:rFonts w:eastAsia="Times New Roman"/>
                <w:sz w:val="18"/>
                <w:szCs w:val="24"/>
              </w:rPr>
            </w:pPr>
          </w:p>
        </w:tc>
        <w:tc>
          <w:tcPr>
            <w:tcW w:w="1924" w:type="dxa"/>
          </w:tcPr>
          <w:p w14:paraId="678090F6" w14:textId="77777777" w:rsidR="00DE3870" w:rsidRPr="00DE3870" w:rsidRDefault="00DE3870" w:rsidP="00DE3870">
            <w:pPr>
              <w:jc w:val="left"/>
              <w:rPr>
                <w:rFonts w:eastAsia="Times New Roman"/>
                <w:sz w:val="18"/>
                <w:szCs w:val="24"/>
              </w:rPr>
            </w:pPr>
          </w:p>
        </w:tc>
        <w:tc>
          <w:tcPr>
            <w:tcW w:w="1620" w:type="dxa"/>
          </w:tcPr>
          <w:p w14:paraId="4A461584" w14:textId="77777777" w:rsidR="00DE3870" w:rsidRPr="00DE3870" w:rsidRDefault="00DE3870" w:rsidP="00DE3870">
            <w:pPr>
              <w:jc w:val="left"/>
              <w:rPr>
                <w:rFonts w:eastAsia="Times New Roman"/>
                <w:sz w:val="18"/>
                <w:szCs w:val="24"/>
              </w:rPr>
            </w:pPr>
          </w:p>
        </w:tc>
        <w:tc>
          <w:tcPr>
            <w:tcW w:w="900" w:type="dxa"/>
          </w:tcPr>
          <w:p w14:paraId="7DB45539" w14:textId="77777777" w:rsidR="00DE3870" w:rsidRPr="00DE3870" w:rsidRDefault="00DE3870" w:rsidP="00DE3870">
            <w:pPr>
              <w:jc w:val="left"/>
              <w:rPr>
                <w:rFonts w:eastAsia="Times New Roman"/>
                <w:sz w:val="18"/>
                <w:szCs w:val="24"/>
              </w:rPr>
            </w:pPr>
          </w:p>
        </w:tc>
        <w:tc>
          <w:tcPr>
            <w:tcW w:w="900" w:type="dxa"/>
          </w:tcPr>
          <w:p w14:paraId="0A36579B" w14:textId="77777777" w:rsidR="00DE3870" w:rsidRPr="00DE3870" w:rsidRDefault="00DE3870" w:rsidP="00DE3870">
            <w:pPr>
              <w:jc w:val="left"/>
              <w:rPr>
                <w:rFonts w:eastAsia="Times New Roman"/>
                <w:sz w:val="18"/>
                <w:szCs w:val="24"/>
              </w:rPr>
            </w:pPr>
          </w:p>
        </w:tc>
        <w:tc>
          <w:tcPr>
            <w:tcW w:w="720" w:type="dxa"/>
          </w:tcPr>
          <w:p w14:paraId="61CB9E5D" w14:textId="77777777" w:rsidR="00DE3870" w:rsidRPr="00DE3870" w:rsidRDefault="00DE3870" w:rsidP="00DE3870">
            <w:pPr>
              <w:jc w:val="left"/>
              <w:rPr>
                <w:rFonts w:eastAsia="Times New Roman"/>
                <w:sz w:val="18"/>
                <w:szCs w:val="24"/>
              </w:rPr>
            </w:pPr>
          </w:p>
        </w:tc>
        <w:tc>
          <w:tcPr>
            <w:tcW w:w="900" w:type="dxa"/>
          </w:tcPr>
          <w:p w14:paraId="5B873372" w14:textId="77777777" w:rsidR="00DE3870" w:rsidRPr="00DE3870" w:rsidRDefault="00DE3870" w:rsidP="00DE3870">
            <w:pPr>
              <w:jc w:val="left"/>
              <w:rPr>
                <w:rFonts w:eastAsia="Times New Roman"/>
                <w:sz w:val="18"/>
                <w:szCs w:val="24"/>
              </w:rPr>
            </w:pPr>
          </w:p>
        </w:tc>
      </w:tr>
      <w:tr w:rsidR="00DE3870" w:rsidRPr="00DE3870" w14:paraId="2F426FFF" w14:textId="77777777" w:rsidTr="00DE3870">
        <w:trPr>
          <w:cantSplit/>
          <w:trHeight w:val="284"/>
        </w:trPr>
        <w:tc>
          <w:tcPr>
            <w:tcW w:w="1260" w:type="dxa"/>
            <w:tcBorders>
              <w:left w:val="nil"/>
              <w:bottom w:val="nil"/>
              <w:right w:val="nil"/>
            </w:tcBorders>
          </w:tcPr>
          <w:p w14:paraId="218929ED" w14:textId="77777777" w:rsidR="00DE3870" w:rsidRPr="00DE3870" w:rsidRDefault="00DE3870" w:rsidP="00DE3870">
            <w:pPr>
              <w:jc w:val="left"/>
              <w:rPr>
                <w:rFonts w:eastAsia="Times New Roman"/>
                <w:sz w:val="18"/>
                <w:szCs w:val="24"/>
              </w:rPr>
            </w:pPr>
          </w:p>
        </w:tc>
        <w:tc>
          <w:tcPr>
            <w:tcW w:w="1440" w:type="dxa"/>
            <w:tcBorders>
              <w:left w:val="nil"/>
              <w:bottom w:val="nil"/>
              <w:right w:val="nil"/>
            </w:tcBorders>
          </w:tcPr>
          <w:p w14:paraId="261A2411" w14:textId="77777777" w:rsidR="00DE3870" w:rsidRPr="00DE3870" w:rsidRDefault="00DE3870" w:rsidP="00DE3870">
            <w:pPr>
              <w:jc w:val="left"/>
              <w:rPr>
                <w:rFonts w:eastAsia="Times New Roman"/>
                <w:sz w:val="18"/>
                <w:szCs w:val="24"/>
              </w:rPr>
            </w:pPr>
          </w:p>
        </w:tc>
        <w:tc>
          <w:tcPr>
            <w:tcW w:w="1260" w:type="dxa"/>
            <w:tcBorders>
              <w:left w:val="nil"/>
              <w:bottom w:val="nil"/>
              <w:right w:val="nil"/>
            </w:tcBorders>
          </w:tcPr>
          <w:p w14:paraId="53E67824" w14:textId="77777777" w:rsidR="00DE3870" w:rsidRPr="00DE3870" w:rsidRDefault="00DE3870" w:rsidP="00DE3870">
            <w:pPr>
              <w:jc w:val="left"/>
              <w:rPr>
                <w:rFonts w:eastAsia="Times New Roman"/>
                <w:sz w:val="18"/>
                <w:szCs w:val="24"/>
              </w:rPr>
            </w:pPr>
          </w:p>
        </w:tc>
        <w:tc>
          <w:tcPr>
            <w:tcW w:w="236" w:type="dxa"/>
            <w:tcBorders>
              <w:top w:val="nil"/>
              <w:left w:val="nil"/>
              <w:bottom w:val="nil"/>
            </w:tcBorders>
          </w:tcPr>
          <w:p w14:paraId="4B9BE05C" w14:textId="77777777" w:rsidR="00DE3870" w:rsidRPr="00DE3870" w:rsidRDefault="00DE3870" w:rsidP="00DE3870">
            <w:pPr>
              <w:jc w:val="left"/>
              <w:rPr>
                <w:rFonts w:eastAsia="Times New Roman"/>
                <w:sz w:val="18"/>
                <w:szCs w:val="24"/>
              </w:rPr>
            </w:pPr>
          </w:p>
        </w:tc>
        <w:tc>
          <w:tcPr>
            <w:tcW w:w="1924" w:type="dxa"/>
          </w:tcPr>
          <w:p w14:paraId="35FAF6C0" w14:textId="77777777" w:rsidR="00DE3870" w:rsidRPr="00DE3870" w:rsidRDefault="00DE3870" w:rsidP="00DE3870">
            <w:pPr>
              <w:jc w:val="left"/>
              <w:rPr>
                <w:rFonts w:eastAsia="Times New Roman"/>
                <w:sz w:val="18"/>
                <w:szCs w:val="24"/>
              </w:rPr>
            </w:pPr>
          </w:p>
        </w:tc>
        <w:tc>
          <w:tcPr>
            <w:tcW w:w="1620" w:type="dxa"/>
          </w:tcPr>
          <w:p w14:paraId="77D8E89B" w14:textId="77777777" w:rsidR="00DE3870" w:rsidRPr="00DE3870" w:rsidRDefault="00DE3870" w:rsidP="00DE3870">
            <w:pPr>
              <w:jc w:val="left"/>
              <w:rPr>
                <w:rFonts w:eastAsia="Times New Roman"/>
                <w:sz w:val="18"/>
                <w:szCs w:val="24"/>
              </w:rPr>
            </w:pPr>
          </w:p>
        </w:tc>
        <w:tc>
          <w:tcPr>
            <w:tcW w:w="900" w:type="dxa"/>
          </w:tcPr>
          <w:p w14:paraId="57607FBD" w14:textId="77777777" w:rsidR="00DE3870" w:rsidRPr="00DE3870" w:rsidRDefault="00DE3870" w:rsidP="00DE3870">
            <w:pPr>
              <w:jc w:val="left"/>
              <w:rPr>
                <w:rFonts w:eastAsia="Times New Roman"/>
                <w:sz w:val="18"/>
                <w:szCs w:val="24"/>
              </w:rPr>
            </w:pPr>
          </w:p>
        </w:tc>
        <w:tc>
          <w:tcPr>
            <w:tcW w:w="900" w:type="dxa"/>
          </w:tcPr>
          <w:p w14:paraId="2C11520C" w14:textId="77777777" w:rsidR="00DE3870" w:rsidRPr="00DE3870" w:rsidRDefault="00DE3870" w:rsidP="00DE3870">
            <w:pPr>
              <w:jc w:val="left"/>
              <w:rPr>
                <w:rFonts w:eastAsia="Times New Roman"/>
                <w:sz w:val="18"/>
                <w:szCs w:val="24"/>
              </w:rPr>
            </w:pPr>
          </w:p>
        </w:tc>
        <w:tc>
          <w:tcPr>
            <w:tcW w:w="720" w:type="dxa"/>
          </w:tcPr>
          <w:p w14:paraId="2F856EC7" w14:textId="77777777" w:rsidR="00DE3870" w:rsidRPr="00DE3870" w:rsidRDefault="00DE3870" w:rsidP="00DE3870">
            <w:pPr>
              <w:jc w:val="left"/>
              <w:rPr>
                <w:rFonts w:eastAsia="Times New Roman"/>
                <w:sz w:val="18"/>
                <w:szCs w:val="24"/>
              </w:rPr>
            </w:pPr>
          </w:p>
        </w:tc>
        <w:tc>
          <w:tcPr>
            <w:tcW w:w="900" w:type="dxa"/>
          </w:tcPr>
          <w:p w14:paraId="2CF788A8" w14:textId="77777777" w:rsidR="00DE3870" w:rsidRPr="00DE3870" w:rsidRDefault="00DE3870" w:rsidP="00DE3870">
            <w:pPr>
              <w:jc w:val="left"/>
              <w:rPr>
                <w:rFonts w:eastAsia="Times New Roman"/>
                <w:sz w:val="18"/>
                <w:szCs w:val="24"/>
              </w:rPr>
            </w:pPr>
          </w:p>
        </w:tc>
      </w:tr>
      <w:tr w:rsidR="00DE3870" w:rsidRPr="00DE3870" w14:paraId="7D6AFA56" w14:textId="77777777" w:rsidTr="00DE3870">
        <w:trPr>
          <w:cantSplit/>
          <w:trHeight w:val="284"/>
        </w:trPr>
        <w:tc>
          <w:tcPr>
            <w:tcW w:w="1260" w:type="dxa"/>
            <w:tcBorders>
              <w:top w:val="nil"/>
              <w:left w:val="nil"/>
              <w:bottom w:val="nil"/>
              <w:right w:val="nil"/>
            </w:tcBorders>
          </w:tcPr>
          <w:p w14:paraId="22CF50BF" w14:textId="77777777" w:rsidR="00DE3870" w:rsidRPr="00DE3870" w:rsidRDefault="00DE3870" w:rsidP="00DE3870">
            <w:pPr>
              <w:jc w:val="left"/>
              <w:rPr>
                <w:rFonts w:eastAsia="Times New Roman"/>
                <w:sz w:val="18"/>
                <w:szCs w:val="24"/>
              </w:rPr>
            </w:pPr>
          </w:p>
        </w:tc>
        <w:tc>
          <w:tcPr>
            <w:tcW w:w="1440" w:type="dxa"/>
            <w:tcBorders>
              <w:top w:val="nil"/>
              <w:left w:val="nil"/>
              <w:bottom w:val="nil"/>
              <w:right w:val="nil"/>
            </w:tcBorders>
          </w:tcPr>
          <w:p w14:paraId="06597154" w14:textId="77777777" w:rsidR="00DE3870" w:rsidRPr="00DE3870" w:rsidRDefault="00DE3870" w:rsidP="00DE3870">
            <w:pPr>
              <w:jc w:val="left"/>
              <w:rPr>
                <w:rFonts w:eastAsia="Times New Roman"/>
                <w:sz w:val="18"/>
                <w:szCs w:val="24"/>
              </w:rPr>
            </w:pPr>
          </w:p>
        </w:tc>
        <w:tc>
          <w:tcPr>
            <w:tcW w:w="1260" w:type="dxa"/>
            <w:tcBorders>
              <w:top w:val="nil"/>
              <w:left w:val="nil"/>
              <w:bottom w:val="nil"/>
              <w:right w:val="nil"/>
            </w:tcBorders>
          </w:tcPr>
          <w:p w14:paraId="305D5100" w14:textId="77777777" w:rsidR="00DE3870" w:rsidRPr="00DE3870" w:rsidRDefault="00DE3870" w:rsidP="00DE3870">
            <w:pPr>
              <w:jc w:val="left"/>
              <w:rPr>
                <w:rFonts w:eastAsia="Times New Roman"/>
                <w:sz w:val="18"/>
                <w:szCs w:val="24"/>
              </w:rPr>
            </w:pPr>
          </w:p>
        </w:tc>
        <w:tc>
          <w:tcPr>
            <w:tcW w:w="236" w:type="dxa"/>
            <w:tcBorders>
              <w:top w:val="nil"/>
              <w:left w:val="nil"/>
              <w:bottom w:val="nil"/>
            </w:tcBorders>
          </w:tcPr>
          <w:p w14:paraId="06F92A4C" w14:textId="77777777" w:rsidR="00DE3870" w:rsidRPr="00DE3870" w:rsidRDefault="00DE3870" w:rsidP="00DE3870">
            <w:pPr>
              <w:jc w:val="left"/>
              <w:rPr>
                <w:rFonts w:eastAsia="Times New Roman"/>
                <w:sz w:val="18"/>
                <w:szCs w:val="24"/>
              </w:rPr>
            </w:pPr>
          </w:p>
        </w:tc>
        <w:tc>
          <w:tcPr>
            <w:tcW w:w="1924" w:type="dxa"/>
          </w:tcPr>
          <w:p w14:paraId="1FD8490E" w14:textId="77777777" w:rsidR="00DE3870" w:rsidRPr="00DE3870" w:rsidRDefault="00DE3870" w:rsidP="00DE3870">
            <w:pPr>
              <w:jc w:val="left"/>
              <w:rPr>
                <w:rFonts w:eastAsia="Times New Roman"/>
                <w:sz w:val="18"/>
                <w:szCs w:val="24"/>
              </w:rPr>
            </w:pPr>
          </w:p>
        </w:tc>
        <w:tc>
          <w:tcPr>
            <w:tcW w:w="1620" w:type="dxa"/>
          </w:tcPr>
          <w:p w14:paraId="47774E57" w14:textId="77777777" w:rsidR="00DE3870" w:rsidRPr="00DE3870" w:rsidRDefault="00DE3870" w:rsidP="00DE3870">
            <w:pPr>
              <w:jc w:val="left"/>
              <w:rPr>
                <w:rFonts w:eastAsia="Times New Roman"/>
                <w:sz w:val="18"/>
                <w:szCs w:val="24"/>
              </w:rPr>
            </w:pPr>
          </w:p>
        </w:tc>
        <w:tc>
          <w:tcPr>
            <w:tcW w:w="900" w:type="dxa"/>
          </w:tcPr>
          <w:p w14:paraId="4705388C" w14:textId="77777777" w:rsidR="00DE3870" w:rsidRPr="00DE3870" w:rsidRDefault="00DE3870" w:rsidP="00DE3870">
            <w:pPr>
              <w:jc w:val="left"/>
              <w:rPr>
                <w:rFonts w:eastAsia="Times New Roman"/>
                <w:sz w:val="18"/>
                <w:szCs w:val="24"/>
              </w:rPr>
            </w:pPr>
          </w:p>
        </w:tc>
        <w:tc>
          <w:tcPr>
            <w:tcW w:w="900" w:type="dxa"/>
          </w:tcPr>
          <w:p w14:paraId="2E571DA4" w14:textId="77777777" w:rsidR="00DE3870" w:rsidRPr="00DE3870" w:rsidRDefault="00DE3870" w:rsidP="00DE3870">
            <w:pPr>
              <w:jc w:val="left"/>
              <w:rPr>
                <w:rFonts w:eastAsia="Times New Roman"/>
                <w:sz w:val="18"/>
                <w:szCs w:val="24"/>
              </w:rPr>
            </w:pPr>
          </w:p>
        </w:tc>
        <w:tc>
          <w:tcPr>
            <w:tcW w:w="720" w:type="dxa"/>
          </w:tcPr>
          <w:p w14:paraId="5F18DAB1" w14:textId="77777777" w:rsidR="00DE3870" w:rsidRPr="00DE3870" w:rsidRDefault="00DE3870" w:rsidP="00DE3870">
            <w:pPr>
              <w:jc w:val="left"/>
              <w:rPr>
                <w:rFonts w:eastAsia="Times New Roman"/>
                <w:sz w:val="18"/>
                <w:szCs w:val="24"/>
              </w:rPr>
            </w:pPr>
          </w:p>
        </w:tc>
        <w:tc>
          <w:tcPr>
            <w:tcW w:w="900" w:type="dxa"/>
          </w:tcPr>
          <w:p w14:paraId="578AA864" w14:textId="77777777" w:rsidR="00DE3870" w:rsidRPr="00DE3870" w:rsidRDefault="00DE3870" w:rsidP="00DE3870">
            <w:pPr>
              <w:jc w:val="left"/>
              <w:rPr>
                <w:rFonts w:eastAsia="Times New Roman"/>
                <w:sz w:val="18"/>
                <w:szCs w:val="24"/>
              </w:rPr>
            </w:pPr>
          </w:p>
        </w:tc>
      </w:tr>
      <w:tr w:rsidR="00DE3870" w:rsidRPr="00DE3870" w14:paraId="61DADFDB" w14:textId="77777777" w:rsidTr="00DE3870">
        <w:trPr>
          <w:cantSplit/>
          <w:trHeight w:val="284"/>
        </w:trPr>
        <w:tc>
          <w:tcPr>
            <w:tcW w:w="1260" w:type="dxa"/>
            <w:tcBorders>
              <w:top w:val="nil"/>
              <w:left w:val="nil"/>
              <w:bottom w:val="nil"/>
              <w:right w:val="nil"/>
            </w:tcBorders>
          </w:tcPr>
          <w:p w14:paraId="0C12B8AB" w14:textId="77777777" w:rsidR="00DE3870" w:rsidRPr="00DE3870" w:rsidRDefault="00DE3870" w:rsidP="00DE3870">
            <w:pPr>
              <w:jc w:val="left"/>
              <w:rPr>
                <w:rFonts w:eastAsia="Times New Roman"/>
                <w:sz w:val="18"/>
                <w:szCs w:val="24"/>
              </w:rPr>
            </w:pPr>
          </w:p>
        </w:tc>
        <w:tc>
          <w:tcPr>
            <w:tcW w:w="1440" w:type="dxa"/>
            <w:tcBorders>
              <w:top w:val="nil"/>
              <w:left w:val="nil"/>
              <w:bottom w:val="nil"/>
              <w:right w:val="nil"/>
            </w:tcBorders>
          </w:tcPr>
          <w:p w14:paraId="45434286" w14:textId="77777777" w:rsidR="00DE3870" w:rsidRPr="00DE3870" w:rsidRDefault="00DE3870" w:rsidP="00DE3870">
            <w:pPr>
              <w:jc w:val="left"/>
              <w:rPr>
                <w:rFonts w:eastAsia="Times New Roman"/>
                <w:sz w:val="18"/>
                <w:szCs w:val="24"/>
              </w:rPr>
            </w:pPr>
          </w:p>
        </w:tc>
        <w:tc>
          <w:tcPr>
            <w:tcW w:w="1260" w:type="dxa"/>
            <w:tcBorders>
              <w:top w:val="nil"/>
              <w:left w:val="nil"/>
              <w:bottom w:val="nil"/>
              <w:right w:val="nil"/>
            </w:tcBorders>
          </w:tcPr>
          <w:p w14:paraId="405BF6AE" w14:textId="77777777" w:rsidR="00DE3870" w:rsidRPr="00DE3870" w:rsidRDefault="00DE3870" w:rsidP="00DE3870">
            <w:pPr>
              <w:jc w:val="left"/>
              <w:rPr>
                <w:rFonts w:eastAsia="Times New Roman"/>
                <w:sz w:val="18"/>
                <w:szCs w:val="24"/>
              </w:rPr>
            </w:pPr>
          </w:p>
        </w:tc>
        <w:tc>
          <w:tcPr>
            <w:tcW w:w="236" w:type="dxa"/>
            <w:tcBorders>
              <w:top w:val="nil"/>
              <w:left w:val="nil"/>
              <w:bottom w:val="nil"/>
            </w:tcBorders>
          </w:tcPr>
          <w:p w14:paraId="23134F8C" w14:textId="77777777" w:rsidR="00DE3870" w:rsidRPr="00DE3870" w:rsidRDefault="00DE3870" w:rsidP="00DE3870">
            <w:pPr>
              <w:jc w:val="left"/>
              <w:rPr>
                <w:rFonts w:eastAsia="Times New Roman"/>
                <w:sz w:val="18"/>
                <w:szCs w:val="24"/>
              </w:rPr>
            </w:pPr>
          </w:p>
        </w:tc>
        <w:tc>
          <w:tcPr>
            <w:tcW w:w="1924" w:type="dxa"/>
          </w:tcPr>
          <w:p w14:paraId="36DF7BA3" w14:textId="77777777" w:rsidR="00DE3870" w:rsidRPr="00DE3870" w:rsidRDefault="00DE3870" w:rsidP="00DE3870">
            <w:pPr>
              <w:jc w:val="left"/>
              <w:rPr>
                <w:rFonts w:eastAsia="Times New Roman"/>
                <w:sz w:val="18"/>
                <w:szCs w:val="24"/>
              </w:rPr>
            </w:pPr>
          </w:p>
        </w:tc>
        <w:tc>
          <w:tcPr>
            <w:tcW w:w="1620" w:type="dxa"/>
          </w:tcPr>
          <w:p w14:paraId="3696E486" w14:textId="77777777" w:rsidR="00DE3870" w:rsidRPr="00DE3870" w:rsidRDefault="00DE3870" w:rsidP="00DE3870">
            <w:pPr>
              <w:jc w:val="left"/>
              <w:rPr>
                <w:rFonts w:eastAsia="Times New Roman"/>
                <w:sz w:val="18"/>
                <w:szCs w:val="24"/>
              </w:rPr>
            </w:pPr>
          </w:p>
        </w:tc>
        <w:tc>
          <w:tcPr>
            <w:tcW w:w="900" w:type="dxa"/>
          </w:tcPr>
          <w:p w14:paraId="55C9A705" w14:textId="77777777" w:rsidR="00DE3870" w:rsidRPr="00DE3870" w:rsidRDefault="00DE3870" w:rsidP="00DE3870">
            <w:pPr>
              <w:jc w:val="left"/>
              <w:rPr>
                <w:rFonts w:eastAsia="Times New Roman"/>
                <w:sz w:val="18"/>
                <w:szCs w:val="24"/>
              </w:rPr>
            </w:pPr>
          </w:p>
        </w:tc>
        <w:tc>
          <w:tcPr>
            <w:tcW w:w="900" w:type="dxa"/>
          </w:tcPr>
          <w:p w14:paraId="34194974" w14:textId="77777777" w:rsidR="00DE3870" w:rsidRPr="00DE3870" w:rsidRDefault="00DE3870" w:rsidP="00DE3870">
            <w:pPr>
              <w:jc w:val="left"/>
              <w:rPr>
                <w:rFonts w:eastAsia="Times New Roman"/>
                <w:sz w:val="18"/>
                <w:szCs w:val="24"/>
              </w:rPr>
            </w:pPr>
          </w:p>
        </w:tc>
        <w:tc>
          <w:tcPr>
            <w:tcW w:w="720" w:type="dxa"/>
          </w:tcPr>
          <w:p w14:paraId="4923AA6D" w14:textId="77777777" w:rsidR="00DE3870" w:rsidRPr="00DE3870" w:rsidRDefault="00DE3870" w:rsidP="00DE3870">
            <w:pPr>
              <w:jc w:val="left"/>
              <w:rPr>
                <w:rFonts w:eastAsia="Times New Roman"/>
                <w:sz w:val="18"/>
                <w:szCs w:val="24"/>
              </w:rPr>
            </w:pPr>
          </w:p>
        </w:tc>
        <w:tc>
          <w:tcPr>
            <w:tcW w:w="900" w:type="dxa"/>
          </w:tcPr>
          <w:p w14:paraId="784DF5C8" w14:textId="77777777" w:rsidR="00DE3870" w:rsidRPr="00DE3870" w:rsidRDefault="00DE3870" w:rsidP="00DE3870">
            <w:pPr>
              <w:jc w:val="left"/>
              <w:rPr>
                <w:rFonts w:eastAsia="Times New Roman"/>
                <w:sz w:val="18"/>
                <w:szCs w:val="24"/>
              </w:rPr>
            </w:pPr>
          </w:p>
        </w:tc>
      </w:tr>
    </w:tbl>
    <w:p w14:paraId="24CACB79" w14:textId="77777777" w:rsidR="00DE3870" w:rsidRPr="00DE3870" w:rsidRDefault="00DE3870" w:rsidP="00DE3870">
      <w:pPr>
        <w:jc w:val="left"/>
        <w:rPr>
          <w:rFonts w:eastAsia="Times New Roman"/>
          <w:b/>
          <w:bCs/>
          <w:sz w:val="18"/>
          <w:szCs w:val="18"/>
        </w:rPr>
      </w:pPr>
      <w:r w:rsidRPr="00DE3870">
        <w:rPr>
          <w:rFonts w:eastAsia="Times New Roman"/>
          <w:b/>
          <w:bCs/>
          <w:sz w:val="18"/>
          <w:szCs w:val="18"/>
        </w:rPr>
        <w:t xml:space="preserve">            5. Краткая индивидуальная характеристика объекта</w:t>
      </w:r>
    </w:p>
    <w:p w14:paraId="12EC9E8D" w14:textId="77777777" w:rsidR="00DE3870" w:rsidRPr="00DE3870" w:rsidRDefault="00DE3870" w:rsidP="00DE3870">
      <w:pPr>
        <w:jc w:val="left"/>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E3870" w:rsidRPr="00DE3870" w14:paraId="6F63B935" w14:textId="77777777" w:rsidTr="00DE3870">
        <w:trPr>
          <w:cantSplit/>
          <w:trHeight w:val="186"/>
        </w:trPr>
        <w:tc>
          <w:tcPr>
            <w:tcW w:w="4140" w:type="dxa"/>
            <w:vMerge w:val="restart"/>
            <w:vAlign w:val="center"/>
          </w:tcPr>
          <w:p w14:paraId="1A8B468A"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14:paraId="6C1DE243" w14:textId="77777777" w:rsidR="00DE3870" w:rsidRPr="00DE3870" w:rsidRDefault="00DE3870" w:rsidP="00DE3870">
            <w:pPr>
              <w:jc w:val="center"/>
              <w:rPr>
                <w:rFonts w:eastAsia="Times New Roman"/>
                <w:sz w:val="18"/>
                <w:szCs w:val="24"/>
              </w:rPr>
            </w:pPr>
            <w:r w:rsidRPr="00DE3870">
              <w:rPr>
                <w:rFonts w:eastAsia="Times New Roman"/>
                <w:sz w:val="18"/>
                <w:szCs w:val="24"/>
              </w:rPr>
              <w:t>Качественные и количественные характеристики</w:t>
            </w:r>
          </w:p>
        </w:tc>
        <w:tc>
          <w:tcPr>
            <w:tcW w:w="1980" w:type="dxa"/>
            <w:vMerge w:val="restart"/>
            <w:vAlign w:val="center"/>
          </w:tcPr>
          <w:p w14:paraId="517E2524" w14:textId="77777777" w:rsidR="00DE3870" w:rsidRPr="00DE3870" w:rsidRDefault="00DE3870" w:rsidP="00DE3870">
            <w:pPr>
              <w:jc w:val="center"/>
              <w:rPr>
                <w:rFonts w:eastAsia="Times New Roman"/>
                <w:sz w:val="18"/>
                <w:szCs w:val="24"/>
              </w:rPr>
            </w:pPr>
            <w:r w:rsidRPr="00DE3870">
              <w:rPr>
                <w:rFonts w:eastAsia="Times New Roman"/>
                <w:sz w:val="18"/>
                <w:szCs w:val="24"/>
              </w:rPr>
              <w:t>Примечание</w:t>
            </w:r>
          </w:p>
        </w:tc>
      </w:tr>
      <w:tr w:rsidR="00DE3870" w:rsidRPr="00DE3870" w14:paraId="0018CDF8" w14:textId="77777777" w:rsidTr="00DE3870">
        <w:trPr>
          <w:cantSplit/>
          <w:trHeight w:val="198"/>
        </w:trPr>
        <w:tc>
          <w:tcPr>
            <w:tcW w:w="4140" w:type="dxa"/>
            <w:vMerge/>
            <w:vAlign w:val="center"/>
          </w:tcPr>
          <w:p w14:paraId="5FC50C01" w14:textId="77777777" w:rsidR="00DE3870" w:rsidRPr="00DE3870" w:rsidRDefault="00DE3870" w:rsidP="00DE3870">
            <w:pPr>
              <w:jc w:val="center"/>
              <w:rPr>
                <w:rFonts w:eastAsia="Times New Roman"/>
                <w:sz w:val="18"/>
                <w:szCs w:val="24"/>
              </w:rPr>
            </w:pPr>
          </w:p>
        </w:tc>
        <w:tc>
          <w:tcPr>
            <w:tcW w:w="720" w:type="dxa"/>
            <w:vAlign w:val="center"/>
          </w:tcPr>
          <w:p w14:paraId="256A75D4"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Основного объекта</w:t>
            </w:r>
          </w:p>
        </w:tc>
        <w:tc>
          <w:tcPr>
            <w:tcW w:w="4320" w:type="dxa"/>
            <w:gridSpan w:val="4"/>
            <w:vAlign w:val="center"/>
          </w:tcPr>
          <w:p w14:paraId="00371C56" w14:textId="77777777" w:rsidR="00DE3870" w:rsidRPr="00DE3870" w:rsidRDefault="00DE3870" w:rsidP="00DE3870">
            <w:pPr>
              <w:jc w:val="center"/>
              <w:rPr>
                <w:rFonts w:eastAsia="Times New Roman"/>
                <w:sz w:val="18"/>
                <w:szCs w:val="24"/>
              </w:rPr>
            </w:pPr>
            <w:r w:rsidRPr="00DE3870">
              <w:rPr>
                <w:rFonts w:eastAsia="Times New Roman"/>
                <w:sz w:val="18"/>
                <w:szCs w:val="24"/>
              </w:rPr>
              <w:t>Пристроенных помещений и др.</w:t>
            </w:r>
          </w:p>
        </w:tc>
        <w:tc>
          <w:tcPr>
            <w:tcW w:w="1980" w:type="dxa"/>
            <w:vMerge/>
            <w:vAlign w:val="center"/>
          </w:tcPr>
          <w:p w14:paraId="5D46CC4F" w14:textId="77777777" w:rsidR="00DE3870" w:rsidRPr="00DE3870" w:rsidRDefault="00DE3870" w:rsidP="00DE3870">
            <w:pPr>
              <w:jc w:val="center"/>
              <w:rPr>
                <w:rFonts w:eastAsia="Times New Roman"/>
                <w:sz w:val="18"/>
                <w:szCs w:val="24"/>
              </w:rPr>
            </w:pPr>
          </w:p>
        </w:tc>
      </w:tr>
      <w:tr w:rsidR="00DE3870" w:rsidRPr="00DE3870" w14:paraId="3DD57158" w14:textId="77777777" w:rsidTr="00DE3870">
        <w:trPr>
          <w:cantSplit/>
        </w:trPr>
        <w:tc>
          <w:tcPr>
            <w:tcW w:w="4140" w:type="dxa"/>
            <w:vAlign w:val="center"/>
          </w:tcPr>
          <w:p w14:paraId="52A247BC" w14:textId="77777777" w:rsidR="00DE3870" w:rsidRPr="00DE3870" w:rsidRDefault="00DE3870" w:rsidP="00DE3870">
            <w:pPr>
              <w:jc w:val="center"/>
              <w:rPr>
                <w:rFonts w:eastAsia="Times New Roman"/>
                <w:sz w:val="12"/>
                <w:szCs w:val="24"/>
              </w:rPr>
            </w:pPr>
            <w:r w:rsidRPr="00DE3870">
              <w:rPr>
                <w:rFonts w:eastAsia="Times New Roman"/>
                <w:sz w:val="12"/>
                <w:szCs w:val="24"/>
              </w:rPr>
              <w:t>22</w:t>
            </w:r>
          </w:p>
        </w:tc>
        <w:tc>
          <w:tcPr>
            <w:tcW w:w="720" w:type="dxa"/>
            <w:vAlign w:val="center"/>
          </w:tcPr>
          <w:p w14:paraId="36A6CA52" w14:textId="77777777" w:rsidR="00DE3870" w:rsidRPr="00DE3870" w:rsidRDefault="00DE3870" w:rsidP="00DE3870">
            <w:pPr>
              <w:jc w:val="center"/>
              <w:rPr>
                <w:rFonts w:eastAsia="Times New Roman"/>
                <w:sz w:val="12"/>
                <w:szCs w:val="24"/>
              </w:rPr>
            </w:pPr>
            <w:r w:rsidRPr="00DE3870">
              <w:rPr>
                <w:rFonts w:eastAsia="Times New Roman"/>
                <w:sz w:val="12"/>
                <w:szCs w:val="24"/>
              </w:rPr>
              <w:t>23</w:t>
            </w:r>
          </w:p>
        </w:tc>
        <w:tc>
          <w:tcPr>
            <w:tcW w:w="1080" w:type="dxa"/>
            <w:vAlign w:val="center"/>
          </w:tcPr>
          <w:p w14:paraId="37AC76CB" w14:textId="77777777" w:rsidR="00DE3870" w:rsidRPr="00DE3870" w:rsidRDefault="00DE3870" w:rsidP="00DE3870">
            <w:pPr>
              <w:jc w:val="center"/>
              <w:rPr>
                <w:rFonts w:eastAsia="Times New Roman"/>
                <w:sz w:val="12"/>
                <w:szCs w:val="24"/>
              </w:rPr>
            </w:pPr>
            <w:r w:rsidRPr="00DE3870">
              <w:rPr>
                <w:rFonts w:eastAsia="Times New Roman"/>
                <w:sz w:val="12"/>
                <w:szCs w:val="24"/>
              </w:rPr>
              <w:t>24</w:t>
            </w:r>
          </w:p>
        </w:tc>
        <w:tc>
          <w:tcPr>
            <w:tcW w:w="1080" w:type="dxa"/>
            <w:vAlign w:val="center"/>
          </w:tcPr>
          <w:p w14:paraId="6E561CC4" w14:textId="77777777" w:rsidR="00DE3870" w:rsidRPr="00DE3870" w:rsidRDefault="00DE3870" w:rsidP="00DE3870">
            <w:pPr>
              <w:jc w:val="center"/>
              <w:rPr>
                <w:rFonts w:eastAsia="Times New Roman"/>
                <w:sz w:val="12"/>
                <w:szCs w:val="24"/>
              </w:rPr>
            </w:pPr>
            <w:r w:rsidRPr="00DE3870">
              <w:rPr>
                <w:rFonts w:eastAsia="Times New Roman"/>
                <w:sz w:val="12"/>
                <w:szCs w:val="24"/>
              </w:rPr>
              <w:t>25</w:t>
            </w:r>
          </w:p>
        </w:tc>
        <w:tc>
          <w:tcPr>
            <w:tcW w:w="1080" w:type="dxa"/>
            <w:vAlign w:val="center"/>
          </w:tcPr>
          <w:p w14:paraId="789A6EEE" w14:textId="77777777" w:rsidR="00DE3870" w:rsidRPr="00DE3870" w:rsidRDefault="00DE3870" w:rsidP="00DE3870">
            <w:pPr>
              <w:jc w:val="center"/>
              <w:rPr>
                <w:rFonts w:eastAsia="Times New Roman"/>
                <w:sz w:val="12"/>
                <w:szCs w:val="24"/>
              </w:rPr>
            </w:pPr>
            <w:r w:rsidRPr="00DE3870">
              <w:rPr>
                <w:rFonts w:eastAsia="Times New Roman"/>
                <w:sz w:val="12"/>
                <w:szCs w:val="24"/>
              </w:rPr>
              <w:t>26</w:t>
            </w:r>
          </w:p>
        </w:tc>
        <w:tc>
          <w:tcPr>
            <w:tcW w:w="1080" w:type="dxa"/>
            <w:vAlign w:val="center"/>
          </w:tcPr>
          <w:p w14:paraId="579E97AC" w14:textId="77777777" w:rsidR="00DE3870" w:rsidRPr="00DE3870" w:rsidRDefault="00DE3870" w:rsidP="00DE3870">
            <w:pPr>
              <w:jc w:val="center"/>
              <w:rPr>
                <w:rFonts w:eastAsia="Times New Roman"/>
                <w:sz w:val="12"/>
                <w:szCs w:val="24"/>
              </w:rPr>
            </w:pPr>
            <w:r w:rsidRPr="00DE3870">
              <w:rPr>
                <w:rFonts w:eastAsia="Times New Roman"/>
                <w:sz w:val="12"/>
                <w:szCs w:val="24"/>
              </w:rPr>
              <w:t>27</w:t>
            </w:r>
          </w:p>
        </w:tc>
        <w:tc>
          <w:tcPr>
            <w:tcW w:w="1980" w:type="dxa"/>
            <w:vAlign w:val="center"/>
          </w:tcPr>
          <w:p w14:paraId="7A2D7B05" w14:textId="77777777" w:rsidR="00DE3870" w:rsidRPr="00DE3870" w:rsidRDefault="00DE3870" w:rsidP="00DE3870">
            <w:pPr>
              <w:jc w:val="center"/>
              <w:rPr>
                <w:rFonts w:eastAsia="Times New Roman"/>
                <w:sz w:val="12"/>
                <w:szCs w:val="24"/>
              </w:rPr>
            </w:pPr>
            <w:r w:rsidRPr="00DE3870">
              <w:rPr>
                <w:rFonts w:eastAsia="Times New Roman"/>
                <w:sz w:val="12"/>
                <w:szCs w:val="24"/>
              </w:rPr>
              <w:t>28</w:t>
            </w:r>
          </w:p>
        </w:tc>
      </w:tr>
      <w:tr w:rsidR="00DE3870" w:rsidRPr="00DE3870" w14:paraId="0DEEA24E" w14:textId="77777777" w:rsidTr="00DE3870">
        <w:trPr>
          <w:cantSplit/>
          <w:trHeight w:val="284"/>
        </w:trPr>
        <w:tc>
          <w:tcPr>
            <w:tcW w:w="4140" w:type="dxa"/>
            <w:vAlign w:val="center"/>
          </w:tcPr>
          <w:p w14:paraId="406A007B" w14:textId="77777777" w:rsidR="00DE3870" w:rsidRPr="00DE3870" w:rsidRDefault="00DE3870" w:rsidP="00DE3870">
            <w:pPr>
              <w:jc w:val="left"/>
              <w:rPr>
                <w:rFonts w:eastAsia="Times New Roman"/>
                <w:sz w:val="18"/>
                <w:szCs w:val="24"/>
              </w:rPr>
            </w:pPr>
            <w:r w:rsidRPr="00DE3870">
              <w:rPr>
                <w:rFonts w:eastAsia="Times New Roman"/>
                <w:sz w:val="18"/>
                <w:szCs w:val="24"/>
              </w:rPr>
              <w:t>Общая площадь, м</w:t>
            </w:r>
            <w:r w:rsidRPr="00DE3870">
              <w:rPr>
                <w:rFonts w:eastAsia="Times New Roman"/>
                <w:sz w:val="12"/>
                <w:szCs w:val="24"/>
                <w:vertAlign w:val="superscript"/>
              </w:rPr>
              <w:t>2</w:t>
            </w:r>
          </w:p>
        </w:tc>
        <w:tc>
          <w:tcPr>
            <w:tcW w:w="720" w:type="dxa"/>
          </w:tcPr>
          <w:p w14:paraId="3DA13B69" w14:textId="77777777" w:rsidR="00DE3870" w:rsidRPr="00DE3870" w:rsidRDefault="00DE3870" w:rsidP="00DE3870">
            <w:pPr>
              <w:jc w:val="center"/>
              <w:rPr>
                <w:rFonts w:eastAsia="Times New Roman"/>
                <w:sz w:val="18"/>
                <w:szCs w:val="24"/>
              </w:rPr>
            </w:pPr>
          </w:p>
        </w:tc>
        <w:tc>
          <w:tcPr>
            <w:tcW w:w="1080" w:type="dxa"/>
          </w:tcPr>
          <w:p w14:paraId="6D7104FB" w14:textId="77777777" w:rsidR="00DE3870" w:rsidRPr="00DE3870" w:rsidRDefault="00DE3870" w:rsidP="00DE3870">
            <w:pPr>
              <w:jc w:val="center"/>
              <w:rPr>
                <w:rFonts w:eastAsia="Times New Roman"/>
                <w:sz w:val="18"/>
                <w:szCs w:val="24"/>
              </w:rPr>
            </w:pPr>
          </w:p>
        </w:tc>
        <w:tc>
          <w:tcPr>
            <w:tcW w:w="1080" w:type="dxa"/>
          </w:tcPr>
          <w:p w14:paraId="23D90939" w14:textId="77777777" w:rsidR="00DE3870" w:rsidRPr="00DE3870" w:rsidRDefault="00DE3870" w:rsidP="00DE3870">
            <w:pPr>
              <w:jc w:val="center"/>
              <w:rPr>
                <w:rFonts w:eastAsia="Times New Roman"/>
                <w:sz w:val="18"/>
                <w:szCs w:val="24"/>
              </w:rPr>
            </w:pPr>
          </w:p>
        </w:tc>
        <w:tc>
          <w:tcPr>
            <w:tcW w:w="1080" w:type="dxa"/>
          </w:tcPr>
          <w:p w14:paraId="584382BB" w14:textId="77777777" w:rsidR="00DE3870" w:rsidRPr="00DE3870" w:rsidRDefault="00DE3870" w:rsidP="00DE3870">
            <w:pPr>
              <w:jc w:val="center"/>
              <w:rPr>
                <w:rFonts w:eastAsia="Times New Roman"/>
                <w:sz w:val="18"/>
                <w:szCs w:val="24"/>
              </w:rPr>
            </w:pPr>
          </w:p>
        </w:tc>
        <w:tc>
          <w:tcPr>
            <w:tcW w:w="1080" w:type="dxa"/>
          </w:tcPr>
          <w:p w14:paraId="30FB3486" w14:textId="77777777" w:rsidR="00DE3870" w:rsidRPr="00DE3870" w:rsidRDefault="00DE3870" w:rsidP="00DE3870">
            <w:pPr>
              <w:jc w:val="center"/>
              <w:rPr>
                <w:rFonts w:eastAsia="Times New Roman"/>
                <w:sz w:val="18"/>
                <w:szCs w:val="24"/>
              </w:rPr>
            </w:pPr>
          </w:p>
        </w:tc>
        <w:tc>
          <w:tcPr>
            <w:tcW w:w="1980" w:type="dxa"/>
          </w:tcPr>
          <w:p w14:paraId="301AC46F" w14:textId="77777777" w:rsidR="00DE3870" w:rsidRPr="00DE3870" w:rsidRDefault="00DE3870" w:rsidP="00DE3870">
            <w:pPr>
              <w:jc w:val="center"/>
              <w:rPr>
                <w:rFonts w:eastAsia="Times New Roman"/>
                <w:sz w:val="18"/>
                <w:szCs w:val="24"/>
              </w:rPr>
            </w:pPr>
          </w:p>
        </w:tc>
      </w:tr>
      <w:tr w:rsidR="00DE3870" w:rsidRPr="00DE3870" w14:paraId="4F42EE3E" w14:textId="77777777" w:rsidTr="00DE3870">
        <w:trPr>
          <w:cantSplit/>
          <w:trHeight w:val="284"/>
        </w:trPr>
        <w:tc>
          <w:tcPr>
            <w:tcW w:w="4140" w:type="dxa"/>
            <w:vAlign w:val="center"/>
          </w:tcPr>
          <w:p w14:paraId="16D544DC" w14:textId="77777777" w:rsidR="00DE3870" w:rsidRPr="00DE3870" w:rsidRDefault="00DE3870" w:rsidP="00DE3870">
            <w:pPr>
              <w:jc w:val="left"/>
              <w:rPr>
                <w:rFonts w:eastAsia="Times New Roman"/>
                <w:sz w:val="18"/>
                <w:szCs w:val="24"/>
              </w:rPr>
            </w:pPr>
            <w:r w:rsidRPr="00DE3870">
              <w:rPr>
                <w:rFonts w:eastAsia="Times New Roman"/>
                <w:sz w:val="18"/>
                <w:szCs w:val="24"/>
              </w:rPr>
              <w:t>Количество этажей</w:t>
            </w:r>
          </w:p>
        </w:tc>
        <w:tc>
          <w:tcPr>
            <w:tcW w:w="720" w:type="dxa"/>
          </w:tcPr>
          <w:p w14:paraId="0EBF5A15" w14:textId="77777777" w:rsidR="00DE3870" w:rsidRPr="00DE3870" w:rsidRDefault="00DE3870" w:rsidP="00DE3870">
            <w:pPr>
              <w:jc w:val="center"/>
              <w:rPr>
                <w:rFonts w:eastAsia="Times New Roman"/>
                <w:sz w:val="18"/>
                <w:szCs w:val="24"/>
              </w:rPr>
            </w:pPr>
          </w:p>
        </w:tc>
        <w:tc>
          <w:tcPr>
            <w:tcW w:w="1080" w:type="dxa"/>
          </w:tcPr>
          <w:p w14:paraId="5DEF86E8" w14:textId="77777777" w:rsidR="00DE3870" w:rsidRPr="00DE3870" w:rsidRDefault="00DE3870" w:rsidP="00DE3870">
            <w:pPr>
              <w:jc w:val="center"/>
              <w:rPr>
                <w:rFonts w:eastAsia="Times New Roman"/>
                <w:sz w:val="18"/>
                <w:szCs w:val="24"/>
              </w:rPr>
            </w:pPr>
          </w:p>
        </w:tc>
        <w:tc>
          <w:tcPr>
            <w:tcW w:w="1080" w:type="dxa"/>
          </w:tcPr>
          <w:p w14:paraId="491763B9" w14:textId="77777777" w:rsidR="00DE3870" w:rsidRPr="00DE3870" w:rsidRDefault="00DE3870" w:rsidP="00DE3870">
            <w:pPr>
              <w:jc w:val="center"/>
              <w:rPr>
                <w:rFonts w:eastAsia="Times New Roman"/>
                <w:sz w:val="18"/>
                <w:szCs w:val="24"/>
              </w:rPr>
            </w:pPr>
          </w:p>
        </w:tc>
        <w:tc>
          <w:tcPr>
            <w:tcW w:w="1080" w:type="dxa"/>
          </w:tcPr>
          <w:p w14:paraId="21598A33" w14:textId="77777777" w:rsidR="00DE3870" w:rsidRPr="00DE3870" w:rsidRDefault="00DE3870" w:rsidP="00DE3870">
            <w:pPr>
              <w:jc w:val="center"/>
              <w:rPr>
                <w:rFonts w:eastAsia="Times New Roman"/>
                <w:sz w:val="18"/>
                <w:szCs w:val="24"/>
              </w:rPr>
            </w:pPr>
          </w:p>
        </w:tc>
        <w:tc>
          <w:tcPr>
            <w:tcW w:w="1080" w:type="dxa"/>
          </w:tcPr>
          <w:p w14:paraId="03177FC7" w14:textId="77777777" w:rsidR="00DE3870" w:rsidRPr="00DE3870" w:rsidRDefault="00DE3870" w:rsidP="00DE3870">
            <w:pPr>
              <w:jc w:val="center"/>
              <w:rPr>
                <w:rFonts w:eastAsia="Times New Roman"/>
                <w:sz w:val="18"/>
                <w:szCs w:val="24"/>
              </w:rPr>
            </w:pPr>
          </w:p>
        </w:tc>
        <w:tc>
          <w:tcPr>
            <w:tcW w:w="1980" w:type="dxa"/>
          </w:tcPr>
          <w:p w14:paraId="378DA014" w14:textId="77777777" w:rsidR="00DE3870" w:rsidRPr="00DE3870" w:rsidRDefault="00DE3870" w:rsidP="00DE3870">
            <w:pPr>
              <w:jc w:val="center"/>
              <w:rPr>
                <w:rFonts w:eastAsia="Times New Roman"/>
                <w:sz w:val="18"/>
                <w:szCs w:val="24"/>
              </w:rPr>
            </w:pPr>
          </w:p>
        </w:tc>
      </w:tr>
      <w:tr w:rsidR="00DE3870" w:rsidRPr="00DE3870" w14:paraId="190BC1F0" w14:textId="77777777" w:rsidTr="00DE3870">
        <w:trPr>
          <w:cantSplit/>
          <w:trHeight w:val="284"/>
        </w:trPr>
        <w:tc>
          <w:tcPr>
            <w:tcW w:w="4140" w:type="dxa"/>
            <w:vMerge w:val="restart"/>
            <w:vAlign w:val="center"/>
          </w:tcPr>
          <w:p w14:paraId="55BA9C3C" w14:textId="77777777" w:rsidR="00DE3870" w:rsidRPr="00DE3870" w:rsidRDefault="00DE3870" w:rsidP="00DE3870">
            <w:pPr>
              <w:jc w:val="left"/>
              <w:rPr>
                <w:rFonts w:eastAsia="Times New Roman"/>
                <w:sz w:val="12"/>
                <w:szCs w:val="24"/>
                <w:vertAlign w:val="superscript"/>
              </w:rPr>
            </w:pPr>
            <w:r w:rsidRPr="00DE3870">
              <w:rPr>
                <w:rFonts w:eastAsia="Times New Roman"/>
                <w:sz w:val="18"/>
                <w:szCs w:val="24"/>
              </w:rPr>
              <w:lastRenderedPageBreak/>
              <w:t>Общий строительный объем, м</w:t>
            </w:r>
            <w:r w:rsidRPr="00DE3870">
              <w:rPr>
                <w:rFonts w:eastAsia="Times New Roman"/>
                <w:sz w:val="12"/>
                <w:szCs w:val="24"/>
                <w:vertAlign w:val="superscript"/>
              </w:rPr>
              <w:t>3</w:t>
            </w:r>
          </w:p>
          <w:p w14:paraId="73089039" w14:textId="77777777" w:rsidR="00DE3870" w:rsidRPr="00DE3870" w:rsidRDefault="00DE3870" w:rsidP="00DE3870">
            <w:pPr>
              <w:jc w:val="left"/>
              <w:rPr>
                <w:rFonts w:eastAsia="Times New Roman"/>
                <w:sz w:val="18"/>
                <w:szCs w:val="24"/>
              </w:rPr>
            </w:pPr>
            <w:r w:rsidRPr="00DE3870">
              <w:rPr>
                <w:rFonts w:eastAsia="Times New Roman"/>
                <w:sz w:val="18"/>
                <w:szCs w:val="24"/>
              </w:rPr>
              <w:t>в том числе подземной части</w:t>
            </w:r>
            <w:r w:rsidRPr="00DE3870">
              <w:rPr>
                <w:rFonts w:eastAsia="Times New Roman"/>
                <w:sz w:val="12"/>
                <w:szCs w:val="24"/>
                <w:vertAlign w:val="superscript"/>
              </w:rPr>
              <w:t>,</w:t>
            </w:r>
            <w:r w:rsidRPr="00DE3870">
              <w:rPr>
                <w:rFonts w:eastAsia="Times New Roman"/>
                <w:sz w:val="18"/>
                <w:szCs w:val="24"/>
              </w:rPr>
              <w:t xml:space="preserve"> м</w:t>
            </w:r>
            <w:r w:rsidRPr="00DE3870">
              <w:rPr>
                <w:rFonts w:eastAsia="Times New Roman"/>
                <w:sz w:val="12"/>
                <w:szCs w:val="24"/>
                <w:vertAlign w:val="superscript"/>
              </w:rPr>
              <w:t>3</w:t>
            </w:r>
          </w:p>
        </w:tc>
        <w:tc>
          <w:tcPr>
            <w:tcW w:w="720" w:type="dxa"/>
          </w:tcPr>
          <w:p w14:paraId="2A91C029" w14:textId="77777777" w:rsidR="00DE3870" w:rsidRPr="00DE3870" w:rsidRDefault="00DE3870" w:rsidP="00DE3870">
            <w:pPr>
              <w:jc w:val="center"/>
              <w:rPr>
                <w:rFonts w:eastAsia="Times New Roman"/>
                <w:sz w:val="18"/>
                <w:szCs w:val="24"/>
              </w:rPr>
            </w:pPr>
          </w:p>
        </w:tc>
        <w:tc>
          <w:tcPr>
            <w:tcW w:w="1080" w:type="dxa"/>
          </w:tcPr>
          <w:p w14:paraId="3485BC7D" w14:textId="77777777" w:rsidR="00DE3870" w:rsidRPr="00DE3870" w:rsidRDefault="00DE3870" w:rsidP="00DE3870">
            <w:pPr>
              <w:jc w:val="center"/>
              <w:rPr>
                <w:rFonts w:eastAsia="Times New Roman"/>
                <w:sz w:val="18"/>
                <w:szCs w:val="24"/>
              </w:rPr>
            </w:pPr>
          </w:p>
        </w:tc>
        <w:tc>
          <w:tcPr>
            <w:tcW w:w="1080" w:type="dxa"/>
          </w:tcPr>
          <w:p w14:paraId="099CC7DA" w14:textId="77777777" w:rsidR="00DE3870" w:rsidRPr="00DE3870" w:rsidRDefault="00DE3870" w:rsidP="00DE3870">
            <w:pPr>
              <w:jc w:val="center"/>
              <w:rPr>
                <w:rFonts w:eastAsia="Times New Roman"/>
                <w:sz w:val="18"/>
                <w:szCs w:val="24"/>
              </w:rPr>
            </w:pPr>
          </w:p>
        </w:tc>
        <w:tc>
          <w:tcPr>
            <w:tcW w:w="1080" w:type="dxa"/>
          </w:tcPr>
          <w:p w14:paraId="5EABB1C3" w14:textId="77777777" w:rsidR="00DE3870" w:rsidRPr="00DE3870" w:rsidRDefault="00DE3870" w:rsidP="00DE3870">
            <w:pPr>
              <w:jc w:val="center"/>
              <w:rPr>
                <w:rFonts w:eastAsia="Times New Roman"/>
                <w:sz w:val="18"/>
                <w:szCs w:val="24"/>
              </w:rPr>
            </w:pPr>
          </w:p>
        </w:tc>
        <w:tc>
          <w:tcPr>
            <w:tcW w:w="1080" w:type="dxa"/>
          </w:tcPr>
          <w:p w14:paraId="7BCF6F30" w14:textId="77777777" w:rsidR="00DE3870" w:rsidRPr="00DE3870" w:rsidRDefault="00DE3870" w:rsidP="00DE3870">
            <w:pPr>
              <w:jc w:val="center"/>
              <w:rPr>
                <w:rFonts w:eastAsia="Times New Roman"/>
                <w:sz w:val="18"/>
                <w:szCs w:val="24"/>
              </w:rPr>
            </w:pPr>
          </w:p>
        </w:tc>
        <w:tc>
          <w:tcPr>
            <w:tcW w:w="1980" w:type="dxa"/>
          </w:tcPr>
          <w:p w14:paraId="5FE96D1C" w14:textId="77777777" w:rsidR="00DE3870" w:rsidRPr="00DE3870" w:rsidRDefault="00DE3870" w:rsidP="00DE3870">
            <w:pPr>
              <w:jc w:val="center"/>
              <w:rPr>
                <w:rFonts w:eastAsia="Times New Roman"/>
                <w:sz w:val="18"/>
                <w:szCs w:val="24"/>
              </w:rPr>
            </w:pPr>
          </w:p>
        </w:tc>
      </w:tr>
      <w:tr w:rsidR="00DE3870" w:rsidRPr="00DE3870" w14:paraId="411BD42E" w14:textId="77777777" w:rsidTr="00DE3870">
        <w:trPr>
          <w:cantSplit/>
          <w:trHeight w:val="284"/>
        </w:trPr>
        <w:tc>
          <w:tcPr>
            <w:tcW w:w="4140" w:type="dxa"/>
            <w:vMerge/>
            <w:vAlign w:val="center"/>
          </w:tcPr>
          <w:p w14:paraId="731BC3D7" w14:textId="77777777" w:rsidR="00DE3870" w:rsidRPr="00DE3870" w:rsidRDefault="00DE3870" w:rsidP="00DE3870">
            <w:pPr>
              <w:jc w:val="left"/>
              <w:rPr>
                <w:rFonts w:eastAsia="Times New Roman"/>
                <w:sz w:val="18"/>
                <w:szCs w:val="24"/>
              </w:rPr>
            </w:pPr>
          </w:p>
        </w:tc>
        <w:tc>
          <w:tcPr>
            <w:tcW w:w="720" w:type="dxa"/>
          </w:tcPr>
          <w:p w14:paraId="0B34FD07" w14:textId="77777777" w:rsidR="00DE3870" w:rsidRPr="00DE3870" w:rsidRDefault="00DE3870" w:rsidP="00DE3870">
            <w:pPr>
              <w:jc w:val="center"/>
              <w:rPr>
                <w:rFonts w:eastAsia="Times New Roman"/>
                <w:sz w:val="18"/>
                <w:szCs w:val="24"/>
              </w:rPr>
            </w:pPr>
          </w:p>
        </w:tc>
        <w:tc>
          <w:tcPr>
            <w:tcW w:w="1080" w:type="dxa"/>
          </w:tcPr>
          <w:p w14:paraId="0ADBBB01" w14:textId="77777777" w:rsidR="00DE3870" w:rsidRPr="00DE3870" w:rsidRDefault="00DE3870" w:rsidP="00DE3870">
            <w:pPr>
              <w:jc w:val="center"/>
              <w:rPr>
                <w:rFonts w:eastAsia="Times New Roman"/>
                <w:sz w:val="18"/>
                <w:szCs w:val="24"/>
              </w:rPr>
            </w:pPr>
          </w:p>
        </w:tc>
        <w:tc>
          <w:tcPr>
            <w:tcW w:w="1080" w:type="dxa"/>
          </w:tcPr>
          <w:p w14:paraId="2AA1D774" w14:textId="77777777" w:rsidR="00DE3870" w:rsidRPr="00DE3870" w:rsidRDefault="00DE3870" w:rsidP="00DE3870">
            <w:pPr>
              <w:jc w:val="center"/>
              <w:rPr>
                <w:rFonts w:eastAsia="Times New Roman"/>
                <w:sz w:val="18"/>
                <w:szCs w:val="24"/>
              </w:rPr>
            </w:pPr>
          </w:p>
        </w:tc>
        <w:tc>
          <w:tcPr>
            <w:tcW w:w="1080" w:type="dxa"/>
          </w:tcPr>
          <w:p w14:paraId="1DD33890" w14:textId="77777777" w:rsidR="00DE3870" w:rsidRPr="00DE3870" w:rsidRDefault="00DE3870" w:rsidP="00DE3870">
            <w:pPr>
              <w:jc w:val="center"/>
              <w:rPr>
                <w:rFonts w:eastAsia="Times New Roman"/>
                <w:sz w:val="18"/>
                <w:szCs w:val="24"/>
              </w:rPr>
            </w:pPr>
          </w:p>
        </w:tc>
        <w:tc>
          <w:tcPr>
            <w:tcW w:w="1080" w:type="dxa"/>
          </w:tcPr>
          <w:p w14:paraId="4B2DA15D" w14:textId="77777777" w:rsidR="00DE3870" w:rsidRPr="00DE3870" w:rsidRDefault="00DE3870" w:rsidP="00DE3870">
            <w:pPr>
              <w:jc w:val="center"/>
              <w:rPr>
                <w:rFonts w:eastAsia="Times New Roman"/>
                <w:sz w:val="18"/>
                <w:szCs w:val="24"/>
              </w:rPr>
            </w:pPr>
          </w:p>
        </w:tc>
        <w:tc>
          <w:tcPr>
            <w:tcW w:w="1980" w:type="dxa"/>
          </w:tcPr>
          <w:p w14:paraId="30943757" w14:textId="77777777" w:rsidR="00DE3870" w:rsidRPr="00DE3870" w:rsidRDefault="00DE3870" w:rsidP="00DE3870">
            <w:pPr>
              <w:jc w:val="center"/>
              <w:rPr>
                <w:rFonts w:eastAsia="Times New Roman"/>
                <w:sz w:val="18"/>
                <w:szCs w:val="24"/>
              </w:rPr>
            </w:pPr>
          </w:p>
        </w:tc>
      </w:tr>
      <w:tr w:rsidR="00DE3870" w:rsidRPr="00DE3870" w14:paraId="1CBB1C61" w14:textId="77777777" w:rsidTr="00DE3870">
        <w:trPr>
          <w:cantSplit/>
          <w:trHeight w:val="284"/>
        </w:trPr>
        <w:tc>
          <w:tcPr>
            <w:tcW w:w="4140" w:type="dxa"/>
            <w:vMerge w:val="restart"/>
            <w:vAlign w:val="center"/>
          </w:tcPr>
          <w:p w14:paraId="63A7BECD" w14:textId="77777777" w:rsidR="00DE3870" w:rsidRPr="00DE3870" w:rsidRDefault="00DE3870" w:rsidP="00DE3870">
            <w:pPr>
              <w:jc w:val="left"/>
              <w:rPr>
                <w:rFonts w:eastAsia="Times New Roman"/>
                <w:sz w:val="18"/>
                <w:szCs w:val="24"/>
              </w:rPr>
            </w:pPr>
            <w:r w:rsidRPr="00DE3870">
              <w:rPr>
                <w:rFonts w:eastAsia="Times New Roman"/>
                <w:sz w:val="18"/>
                <w:szCs w:val="24"/>
              </w:rPr>
              <w:t>Площадь встроенных,</w:t>
            </w:r>
          </w:p>
          <w:p w14:paraId="354FB35D" w14:textId="77777777" w:rsidR="00DE3870" w:rsidRPr="00DE3870" w:rsidRDefault="00DE3870" w:rsidP="00DE3870">
            <w:pPr>
              <w:jc w:val="left"/>
              <w:rPr>
                <w:rFonts w:eastAsia="Times New Roman"/>
                <w:sz w:val="18"/>
                <w:szCs w:val="24"/>
              </w:rPr>
            </w:pPr>
            <w:r w:rsidRPr="00DE3870">
              <w:rPr>
                <w:rFonts w:eastAsia="Times New Roman"/>
                <w:sz w:val="18"/>
                <w:szCs w:val="24"/>
              </w:rPr>
              <w:t>встроенно-пристроенных и пристроенных помещений, м</w:t>
            </w:r>
            <w:r w:rsidRPr="00DE3870">
              <w:rPr>
                <w:rFonts w:eastAsia="Times New Roman"/>
                <w:sz w:val="12"/>
                <w:szCs w:val="24"/>
                <w:vertAlign w:val="superscript"/>
              </w:rPr>
              <w:t>2</w:t>
            </w:r>
          </w:p>
        </w:tc>
        <w:tc>
          <w:tcPr>
            <w:tcW w:w="720" w:type="dxa"/>
          </w:tcPr>
          <w:p w14:paraId="4DA0B80C" w14:textId="77777777" w:rsidR="00DE3870" w:rsidRPr="00DE3870" w:rsidRDefault="00DE3870" w:rsidP="00DE3870">
            <w:pPr>
              <w:jc w:val="center"/>
              <w:rPr>
                <w:rFonts w:eastAsia="Times New Roman"/>
                <w:sz w:val="18"/>
                <w:szCs w:val="24"/>
              </w:rPr>
            </w:pPr>
          </w:p>
        </w:tc>
        <w:tc>
          <w:tcPr>
            <w:tcW w:w="1080" w:type="dxa"/>
          </w:tcPr>
          <w:p w14:paraId="29C18638" w14:textId="77777777" w:rsidR="00DE3870" w:rsidRPr="00DE3870" w:rsidRDefault="00DE3870" w:rsidP="00DE3870">
            <w:pPr>
              <w:jc w:val="center"/>
              <w:rPr>
                <w:rFonts w:eastAsia="Times New Roman"/>
                <w:sz w:val="18"/>
                <w:szCs w:val="24"/>
              </w:rPr>
            </w:pPr>
          </w:p>
        </w:tc>
        <w:tc>
          <w:tcPr>
            <w:tcW w:w="1080" w:type="dxa"/>
          </w:tcPr>
          <w:p w14:paraId="0046CE5E" w14:textId="77777777" w:rsidR="00DE3870" w:rsidRPr="00DE3870" w:rsidRDefault="00DE3870" w:rsidP="00DE3870">
            <w:pPr>
              <w:jc w:val="center"/>
              <w:rPr>
                <w:rFonts w:eastAsia="Times New Roman"/>
                <w:sz w:val="18"/>
                <w:szCs w:val="24"/>
              </w:rPr>
            </w:pPr>
          </w:p>
        </w:tc>
        <w:tc>
          <w:tcPr>
            <w:tcW w:w="1080" w:type="dxa"/>
          </w:tcPr>
          <w:p w14:paraId="37678C38" w14:textId="77777777" w:rsidR="00DE3870" w:rsidRPr="00DE3870" w:rsidRDefault="00DE3870" w:rsidP="00DE3870">
            <w:pPr>
              <w:jc w:val="center"/>
              <w:rPr>
                <w:rFonts w:eastAsia="Times New Roman"/>
                <w:sz w:val="18"/>
                <w:szCs w:val="24"/>
              </w:rPr>
            </w:pPr>
          </w:p>
        </w:tc>
        <w:tc>
          <w:tcPr>
            <w:tcW w:w="1080" w:type="dxa"/>
          </w:tcPr>
          <w:p w14:paraId="1A7B104C" w14:textId="77777777" w:rsidR="00DE3870" w:rsidRPr="00DE3870" w:rsidRDefault="00DE3870" w:rsidP="00DE3870">
            <w:pPr>
              <w:jc w:val="center"/>
              <w:rPr>
                <w:rFonts w:eastAsia="Times New Roman"/>
                <w:sz w:val="18"/>
                <w:szCs w:val="24"/>
              </w:rPr>
            </w:pPr>
          </w:p>
        </w:tc>
        <w:tc>
          <w:tcPr>
            <w:tcW w:w="1980" w:type="dxa"/>
          </w:tcPr>
          <w:p w14:paraId="7E2CEE33" w14:textId="77777777" w:rsidR="00DE3870" w:rsidRPr="00DE3870" w:rsidRDefault="00DE3870" w:rsidP="00DE3870">
            <w:pPr>
              <w:jc w:val="center"/>
              <w:rPr>
                <w:rFonts w:eastAsia="Times New Roman"/>
                <w:sz w:val="18"/>
                <w:szCs w:val="24"/>
              </w:rPr>
            </w:pPr>
          </w:p>
        </w:tc>
      </w:tr>
      <w:tr w:rsidR="00DE3870" w:rsidRPr="00DE3870" w14:paraId="3152C882" w14:textId="77777777" w:rsidTr="00DE3870">
        <w:trPr>
          <w:cantSplit/>
          <w:trHeight w:val="284"/>
        </w:trPr>
        <w:tc>
          <w:tcPr>
            <w:tcW w:w="4140" w:type="dxa"/>
            <w:vMerge/>
            <w:vAlign w:val="center"/>
          </w:tcPr>
          <w:p w14:paraId="513C86D6" w14:textId="77777777" w:rsidR="00DE3870" w:rsidRPr="00DE3870" w:rsidRDefault="00DE3870" w:rsidP="00DE3870">
            <w:pPr>
              <w:jc w:val="left"/>
              <w:rPr>
                <w:rFonts w:eastAsia="Times New Roman"/>
                <w:sz w:val="18"/>
                <w:szCs w:val="24"/>
              </w:rPr>
            </w:pPr>
          </w:p>
        </w:tc>
        <w:tc>
          <w:tcPr>
            <w:tcW w:w="720" w:type="dxa"/>
          </w:tcPr>
          <w:p w14:paraId="1A0D922A" w14:textId="77777777" w:rsidR="00DE3870" w:rsidRPr="00DE3870" w:rsidRDefault="00DE3870" w:rsidP="00DE3870">
            <w:pPr>
              <w:jc w:val="center"/>
              <w:rPr>
                <w:rFonts w:eastAsia="Times New Roman"/>
                <w:sz w:val="18"/>
                <w:szCs w:val="24"/>
              </w:rPr>
            </w:pPr>
          </w:p>
        </w:tc>
        <w:tc>
          <w:tcPr>
            <w:tcW w:w="1080" w:type="dxa"/>
          </w:tcPr>
          <w:p w14:paraId="15AD279B" w14:textId="77777777" w:rsidR="00DE3870" w:rsidRPr="00DE3870" w:rsidRDefault="00DE3870" w:rsidP="00DE3870">
            <w:pPr>
              <w:jc w:val="center"/>
              <w:rPr>
                <w:rFonts w:eastAsia="Times New Roman"/>
                <w:sz w:val="18"/>
                <w:szCs w:val="24"/>
              </w:rPr>
            </w:pPr>
          </w:p>
        </w:tc>
        <w:tc>
          <w:tcPr>
            <w:tcW w:w="1080" w:type="dxa"/>
          </w:tcPr>
          <w:p w14:paraId="2ED530B0" w14:textId="77777777" w:rsidR="00DE3870" w:rsidRPr="00DE3870" w:rsidRDefault="00DE3870" w:rsidP="00DE3870">
            <w:pPr>
              <w:jc w:val="center"/>
              <w:rPr>
                <w:rFonts w:eastAsia="Times New Roman"/>
                <w:sz w:val="18"/>
                <w:szCs w:val="24"/>
              </w:rPr>
            </w:pPr>
          </w:p>
        </w:tc>
        <w:tc>
          <w:tcPr>
            <w:tcW w:w="1080" w:type="dxa"/>
          </w:tcPr>
          <w:p w14:paraId="43B99F70" w14:textId="77777777" w:rsidR="00DE3870" w:rsidRPr="00DE3870" w:rsidRDefault="00DE3870" w:rsidP="00DE3870">
            <w:pPr>
              <w:jc w:val="center"/>
              <w:rPr>
                <w:rFonts w:eastAsia="Times New Roman"/>
                <w:sz w:val="18"/>
                <w:szCs w:val="24"/>
              </w:rPr>
            </w:pPr>
          </w:p>
        </w:tc>
        <w:tc>
          <w:tcPr>
            <w:tcW w:w="1080" w:type="dxa"/>
          </w:tcPr>
          <w:p w14:paraId="43265AD0" w14:textId="77777777" w:rsidR="00DE3870" w:rsidRPr="00DE3870" w:rsidRDefault="00DE3870" w:rsidP="00DE3870">
            <w:pPr>
              <w:jc w:val="center"/>
              <w:rPr>
                <w:rFonts w:eastAsia="Times New Roman"/>
                <w:sz w:val="18"/>
                <w:szCs w:val="24"/>
              </w:rPr>
            </w:pPr>
          </w:p>
        </w:tc>
        <w:tc>
          <w:tcPr>
            <w:tcW w:w="1980" w:type="dxa"/>
          </w:tcPr>
          <w:p w14:paraId="3176B036" w14:textId="77777777" w:rsidR="00DE3870" w:rsidRPr="00DE3870" w:rsidRDefault="00DE3870" w:rsidP="00DE3870">
            <w:pPr>
              <w:jc w:val="center"/>
              <w:rPr>
                <w:rFonts w:eastAsia="Times New Roman"/>
                <w:sz w:val="18"/>
                <w:szCs w:val="24"/>
              </w:rPr>
            </w:pPr>
          </w:p>
        </w:tc>
      </w:tr>
      <w:tr w:rsidR="00DE3870" w:rsidRPr="00DE3870" w14:paraId="2B81C639" w14:textId="77777777" w:rsidTr="00DE3870">
        <w:trPr>
          <w:cantSplit/>
          <w:trHeight w:val="284"/>
        </w:trPr>
        <w:tc>
          <w:tcPr>
            <w:tcW w:w="4140" w:type="dxa"/>
            <w:vMerge/>
            <w:vAlign w:val="center"/>
          </w:tcPr>
          <w:p w14:paraId="4FE2E23E" w14:textId="77777777" w:rsidR="00DE3870" w:rsidRPr="00DE3870" w:rsidRDefault="00DE3870" w:rsidP="00DE3870">
            <w:pPr>
              <w:jc w:val="left"/>
              <w:rPr>
                <w:rFonts w:eastAsia="Times New Roman"/>
                <w:sz w:val="18"/>
                <w:szCs w:val="24"/>
              </w:rPr>
            </w:pPr>
          </w:p>
        </w:tc>
        <w:tc>
          <w:tcPr>
            <w:tcW w:w="720" w:type="dxa"/>
          </w:tcPr>
          <w:p w14:paraId="4E0E3525" w14:textId="77777777" w:rsidR="00DE3870" w:rsidRPr="00DE3870" w:rsidRDefault="00DE3870" w:rsidP="00DE3870">
            <w:pPr>
              <w:jc w:val="center"/>
              <w:rPr>
                <w:rFonts w:eastAsia="Times New Roman"/>
                <w:sz w:val="18"/>
                <w:szCs w:val="24"/>
              </w:rPr>
            </w:pPr>
          </w:p>
        </w:tc>
        <w:tc>
          <w:tcPr>
            <w:tcW w:w="1080" w:type="dxa"/>
          </w:tcPr>
          <w:p w14:paraId="1219B75E" w14:textId="77777777" w:rsidR="00DE3870" w:rsidRPr="00DE3870" w:rsidRDefault="00DE3870" w:rsidP="00DE3870">
            <w:pPr>
              <w:jc w:val="center"/>
              <w:rPr>
                <w:rFonts w:eastAsia="Times New Roman"/>
                <w:sz w:val="18"/>
                <w:szCs w:val="24"/>
              </w:rPr>
            </w:pPr>
          </w:p>
        </w:tc>
        <w:tc>
          <w:tcPr>
            <w:tcW w:w="1080" w:type="dxa"/>
          </w:tcPr>
          <w:p w14:paraId="7F9C4C57" w14:textId="77777777" w:rsidR="00DE3870" w:rsidRPr="00DE3870" w:rsidRDefault="00DE3870" w:rsidP="00DE3870">
            <w:pPr>
              <w:jc w:val="center"/>
              <w:rPr>
                <w:rFonts w:eastAsia="Times New Roman"/>
                <w:sz w:val="18"/>
                <w:szCs w:val="24"/>
              </w:rPr>
            </w:pPr>
          </w:p>
        </w:tc>
        <w:tc>
          <w:tcPr>
            <w:tcW w:w="1080" w:type="dxa"/>
          </w:tcPr>
          <w:p w14:paraId="2A29927A" w14:textId="77777777" w:rsidR="00DE3870" w:rsidRPr="00DE3870" w:rsidRDefault="00DE3870" w:rsidP="00DE3870">
            <w:pPr>
              <w:jc w:val="center"/>
              <w:rPr>
                <w:rFonts w:eastAsia="Times New Roman"/>
                <w:sz w:val="18"/>
                <w:szCs w:val="24"/>
              </w:rPr>
            </w:pPr>
          </w:p>
        </w:tc>
        <w:tc>
          <w:tcPr>
            <w:tcW w:w="1080" w:type="dxa"/>
          </w:tcPr>
          <w:p w14:paraId="17E52951" w14:textId="77777777" w:rsidR="00DE3870" w:rsidRPr="00DE3870" w:rsidRDefault="00DE3870" w:rsidP="00DE3870">
            <w:pPr>
              <w:jc w:val="center"/>
              <w:rPr>
                <w:rFonts w:eastAsia="Times New Roman"/>
                <w:sz w:val="18"/>
                <w:szCs w:val="24"/>
              </w:rPr>
            </w:pPr>
          </w:p>
        </w:tc>
        <w:tc>
          <w:tcPr>
            <w:tcW w:w="1980" w:type="dxa"/>
          </w:tcPr>
          <w:p w14:paraId="4D6EB77B" w14:textId="77777777" w:rsidR="00DE3870" w:rsidRPr="00DE3870" w:rsidRDefault="00DE3870" w:rsidP="00DE3870">
            <w:pPr>
              <w:jc w:val="center"/>
              <w:rPr>
                <w:rFonts w:eastAsia="Times New Roman"/>
                <w:sz w:val="18"/>
                <w:szCs w:val="24"/>
              </w:rPr>
            </w:pPr>
          </w:p>
        </w:tc>
      </w:tr>
      <w:tr w:rsidR="00DE3870" w:rsidRPr="00DE3870" w14:paraId="6B926C9F" w14:textId="77777777" w:rsidTr="00DE3870">
        <w:trPr>
          <w:cantSplit/>
          <w:trHeight w:val="284"/>
        </w:trPr>
        <w:tc>
          <w:tcPr>
            <w:tcW w:w="4140" w:type="dxa"/>
            <w:vAlign w:val="center"/>
          </w:tcPr>
          <w:p w14:paraId="2C9E38B3" w14:textId="77777777" w:rsidR="00DE3870" w:rsidRPr="00DE3870" w:rsidRDefault="00DE3870" w:rsidP="00DE3870">
            <w:pPr>
              <w:jc w:val="left"/>
              <w:rPr>
                <w:rFonts w:eastAsia="Times New Roman"/>
                <w:sz w:val="18"/>
                <w:szCs w:val="24"/>
              </w:rPr>
            </w:pPr>
            <w:r w:rsidRPr="00DE3870">
              <w:rPr>
                <w:rFonts w:eastAsia="Times New Roman"/>
                <w:sz w:val="18"/>
                <w:szCs w:val="24"/>
              </w:rPr>
              <w:t>Материалы перекрытий и стен</w:t>
            </w:r>
          </w:p>
        </w:tc>
        <w:tc>
          <w:tcPr>
            <w:tcW w:w="720" w:type="dxa"/>
          </w:tcPr>
          <w:p w14:paraId="4CF1E326" w14:textId="77777777" w:rsidR="00DE3870" w:rsidRPr="00DE3870" w:rsidRDefault="00DE3870" w:rsidP="00DE3870">
            <w:pPr>
              <w:jc w:val="center"/>
              <w:rPr>
                <w:rFonts w:eastAsia="Times New Roman"/>
                <w:sz w:val="18"/>
                <w:szCs w:val="24"/>
              </w:rPr>
            </w:pPr>
          </w:p>
        </w:tc>
        <w:tc>
          <w:tcPr>
            <w:tcW w:w="1080" w:type="dxa"/>
          </w:tcPr>
          <w:p w14:paraId="76A40484" w14:textId="77777777" w:rsidR="00DE3870" w:rsidRPr="00DE3870" w:rsidRDefault="00DE3870" w:rsidP="00DE3870">
            <w:pPr>
              <w:jc w:val="center"/>
              <w:rPr>
                <w:rFonts w:eastAsia="Times New Roman"/>
                <w:sz w:val="18"/>
                <w:szCs w:val="24"/>
              </w:rPr>
            </w:pPr>
          </w:p>
        </w:tc>
        <w:tc>
          <w:tcPr>
            <w:tcW w:w="1080" w:type="dxa"/>
          </w:tcPr>
          <w:p w14:paraId="0D4E2262" w14:textId="77777777" w:rsidR="00DE3870" w:rsidRPr="00DE3870" w:rsidRDefault="00DE3870" w:rsidP="00DE3870">
            <w:pPr>
              <w:jc w:val="center"/>
              <w:rPr>
                <w:rFonts w:eastAsia="Times New Roman"/>
                <w:sz w:val="18"/>
                <w:szCs w:val="24"/>
              </w:rPr>
            </w:pPr>
          </w:p>
        </w:tc>
        <w:tc>
          <w:tcPr>
            <w:tcW w:w="1080" w:type="dxa"/>
          </w:tcPr>
          <w:p w14:paraId="0989C8C5" w14:textId="77777777" w:rsidR="00DE3870" w:rsidRPr="00DE3870" w:rsidRDefault="00DE3870" w:rsidP="00DE3870">
            <w:pPr>
              <w:jc w:val="center"/>
              <w:rPr>
                <w:rFonts w:eastAsia="Times New Roman"/>
                <w:sz w:val="18"/>
                <w:szCs w:val="24"/>
              </w:rPr>
            </w:pPr>
          </w:p>
        </w:tc>
        <w:tc>
          <w:tcPr>
            <w:tcW w:w="1080" w:type="dxa"/>
          </w:tcPr>
          <w:p w14:paraId="05E7E5C4" w14:textId="77777777" w:rsidR="00DE3870" w:rsidRPr="00DE3870" w:rsidRDefault="00DE3870" w:rsidP="00DE3870">
            <w:pPr>
              <w:jc w:val="center"/>
              <w:rPr>
                <w:rFonts w:eastAsia="Times New Roman"/>
                <w:sz w:val="18"/>
                <w:szCs w:val="24"/>
              </w:rPr>
            </w:pPr>
          </w:p>
        </w:tc>
        <w:tc>
          <w:tcPr>
            <w:tcW w:w="1980" w:type="dxa"/>
          </w:tcPr>
          <w:p w14:paraId="2C664C86" w14:textId="77777777" w:rsidR="00DE3870" w:rsidRPr="00DE3870" w:rsidRDefault="00DE3870" w:rsidP="00DE3870">
            <w:pPr>
              <w:jc w:val="center"/>
              <w:rPr>
                <w:rFonts w:eastAsia="Times New Roman"/>
                <w:sz w:val="18"/>
                <w:szCs w:val="24"/>
              </w:rPr>
            </w:pPr>
          </w:p>
        </w:tc>
      </w:tr>
    </w:tbl>
    <w:p w14:paraId="6B5DF596" w14:textId="77777777" w:rsidR="00DE3870" w:rsidRPr="00DE3870" w:rsidRDefault="00DE3870" w:rsidP="00DE3870">
      <w:pPr>
        <w:jc w:val="left"/>
        <w:rPr>
          <w:rFonts w:eastAsia="Times New Roman"/>
          <w:sz w:val="12"/>
          <w:szCs w:val="24"/>
        </w:rPr>
      </w:pPr>
    </w:p>
    <w:p w14:paraId="0EA37601" w14:textId="77777777" w:rsidR="00DE3870" w:rsidRPr="00DE3870" w:rsidRDefault="00DE3870" w:rsidP="00DE3870">
      <w:pPr>
        <w:jc w:val="left"/>
        <w:rPr>
          <w:rFonts w:eastAsia="Times New Roman"/>
          <w:b/>
          <w:bCs/>
          <w:sz w:val="18"/>
          <w:szCs w:val="18"/>
        </w:rPr>
      </w:pPr>
      <w:r w:rsidRPr="00DE3870">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E3870" w:rsidRPr="00DE3870" w14:paraId="1756508F" w14:textId="77777777" w:rsidTr="00DE3870">
        <w:trPr>
          <w:cantSplit/>
          <w:trHeight w:val="284"/>
        </w:trPr>
        <w:tc>
          <w:tcPr>
            <w:tcW w:w="4140" w:type="dxa"/>
            <w:vAlign w:val="center"/>
          </w:tcPr>
          <w:p w14:paraId="2FF2B73E" w14:textId="77777777" w:rsidR="00DE3870" w:rsidRPr="00DE3870" w:rsidRDefault="00DE3870" w:rsidP="00DE3870">
            <w:pPr>
              <w:jc w:val="left"/>
              <w:rPr>
                <w:rFonts w:eastAsia="Times New Roman"/>
                <w:sz w:val="18"/>
                <w:szCs w:val="24"/>
              </w:rPr>
            </w:pPr>
            <w:r w:rsidRPr="00DE3870">
              <w:rPr>
                <w:rFonts w:eastAsia="Times New Roman"/>
                <w:sz w:val="18"/>
                <w:szCs w:val="24"/>
              </w:rPr>
              <w:t>1. Код  льготирования</w:t>
            </w:r>
          </w:p>
        </w:tc>
        <w:tc>
          <w:tcPr>
            <w:tcW w:w="7020" w:type="dxa"/>
            <w:gridSpan w:val="2"/>
          </w:tcPr>
          <w:p w14:paraId="0D6C85D1" w14:textId="77777777" w:rsidR="00DE3870" w:rsidRPr="00DE3870" w:rsidRDefault="00DE3870" w:rsidP="00DE3870">
            <w:pPr>
              <w:jc w:val="center"/>
              <w:rPr>
                <w:rFonts w:eastAsia="Times New Roman"/>
                <w:sz w:val="18"/>
                <w:szCs w:val="24"/>
              </w:rPr>
            </w:pPr>
          </w:p>
        </w:tc>
      </w:tr>
      <w:tr w:rsidR="00DE3870" w:rsidRPr="00DE3870" w14:paraId="4801F3CC" w14:textId="77777777" w:rsidTr="00DE3870">
        <w:trPr>
          <w:cantSplit/>
          <w:trHeight w:val="284"/>
        </w:trPr>
        <w:tc>
          <w:tcPr>
            <w:tcW w:w="4140" w:type="dxa"/>
            <w:vAlign w:val="center"/>
          </w:tcPr>
          <w:p w14:paraId="655D492D" w14:textId="77777777" w:rsidR="00DE3870" w:rsidRPr="00DE3870" w:rsidRDefault="00DE3870" w:rsidP="00DE3870">
            <w:pPr>
              <w:jc w:val="left"/>
              <w:rPr>
                <w:rFonts w:eastAsia="Times New Roman"/>
                <w:sz w:val="18"/>
                <w:szCs w:val="24"/>
              </w:rPr>
            </w:pPr>
            <w:r w:rsidRPr="00DE3870">
              <w:rPr>
                <w:rFonts w:eastAsia="Times New Roman"/>
                <w:sz w:val="18"/>
                <w:szCs w:val="24"/>
              </w:rPr>
              <w:t>2. Код вида основных средств</w:t>
            </w:r>
          </w:p>
        </w:tc>
        <w:tc>
          <w:tcPr>
            <w:tcW w:w="7020" w:type="dxa"/>
            <w:gridSpan w:val="2"/>
          </w:tcPr>
          <w:p w14:paraId="46CD2B46" w14:textId="77777777" w:rsidR="00DE3870" w:rsidRPr="00DE3870" w:rsidRDefault="00DE3870" w:rsidP="00DE3870">
            <w:pPr>
              <w:jc w:val="center"/>
              <w:rPr>
                <w:rFonts w:eastAsia="Times New Roman"/>
                <w:sz w:val="18"/>
                <w:szCs w:val="24"/>
              </w:rPr>
            </w:pPr>
          </w:p>
        </w:tc>
      </w:tr>
      <w:tr w:rsidR="00DE3870" w:rsidRPr="00DE3870" w14:paraId="0ABEFEF9" w14:textId="77777777" w:rsidTr="00DE3870">
        <w:trPr>
          <w:cantSplit/>
          <w:trHeight w:val="210"/>
        </w:trPr>
        <w:tc>
          <w:tcPr>
            <w:tcW w:w="4140" w:type="dxa"/>
            <w:vMerge w:val="restart"/>
            <w:vAlign w:val="bottom"/>
          </w:tcPr>
          <w:p w14:paraId="0DF2AB02" w14:textId="77777777" w:rsidR="00DE3870" w:rsidRPr="00DE3870" w:rsidRDefault="00DE3870" w:rsidP="00DE3870">
            <w:pPr>
              <w:jc w:val="left"/>
              <w:rPr>
                <w:rFonts w:eastAsia="Times New Roman"/>
                <w:sz w:val="18"/>
                <w:szCs w:val="24"/>
              </w:rPr>
            </w:pPr>
            <w:r w:rsidRPr="00DE3870">
              <w:rPr>
                <w:rFonts w:eastAsia="Times New Roman"/>
                <w:sz w:val="18"/>
                <w:szCs w:val="24"/>
              </w:rPr>
              <w:t>3. Код назначения объектов недвижимости</w:t>
            </w:r>
          </w:p>
          <w:p w14:paraId="319733A9" w14:textId="77777777" w:rsidR="00DE3870" w:rsidRPr="00DE3870" w:rsidRDefault="00DE3870" w:rsidP="00DE3870">
            <w:pPr>
              <w:jc w:val="left"/>
              <w:rPr>
                <w:rFonts w:eastAsia="Times New Roman"/>
                <w:sz w:val="18"/>
                <w:szCs w:val="24"/>
              </w:rPr>
            </w:pPr>
            <w:r w:rsidRPr="00DE3870">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14:paraId="10A59C42" w14:textId="77777777" w:rsidR="00DE3870" w:rsidRPr="00DE3870" w:rsidRDefault="00DE3870" w:rsidP="00DE3870">
            <w:pPr>
              <w:jc w:val="center"/>
              <w:rPr>
                <w:rFonts w:eastAsia="Times New Roman"/>
                <w:sz w:val="18"/>
                <w:szCs w:val="24"/>
              </w:rPr>
            </w:pPr>
            <w:r w:rsidRPr="00DE3870">
              <w:rPr>
                <w:rFonts w:eastAsia="Times New Roman"/>
                <w:sz w:val="18"/>
                <w:szCs w:val="24"/>
              </w:rPr>
              <w:t>Назначение объекта недвижимости</w:t>
            </w:r>
          </w:p>
        </w:tc>
        <w:tc>
          <w:tcPr>
            <w:tcW w:w="3960" w:type="dxa"/>
            <w:vAlign w:val="center"/>
          </w:tcPr>
          <w:p w14:paraId="3C685CDB" w14:textId="77777777" w:rsidR="00DE3870" w:rsidRPr="00DE3870" w:rsidRDefault="00DE3870" w:rsidP="00DE3870">
            <w:pPr>
              <w:jc w:val="center"/>
              <w:rPr>
                <w:rFonts w:eastAsia="Times New Roman"/>
                <w:sz w:val="18"/>
                <w:szCs w:val="24"/>
              </w:rPr>
            </w:pPr>
            <w:r w:rsidRPr="00DE3870">
              <w:rPr>
                <w:rFonts w:eastAsia="Times New Roman"/>
                <w:sz w:val="18"/>
                <w:szCs w:val="24"/>
              </w:rPr>
              <w:t>Уточненное назначение объекта недвижимости</w:t>
            </w:r>
          </w:p>
        </w:tc>
      </w:tr>
      <w:tr w:rsidR="00DE3870" w:rsidRPr="00DE3870" w14:paraId="07AE30AF" w14:textId="77777777" w:rsidTr="00DE3870">
        <w:trPr>
          <w:cantSplit/>
          <w:trHeight w:val="210"/>
        </w:trPr>
        <w:tc>
          <w:tcPr>
            <w:tcW w:w="4140" w:type="dxa"/>
            <w:vMerge/>
            <w:vAlign w:val="bottom"/>
          </w:tcPr>
          <w:p w14:paraId="5C485FE3" w14:textId="77777777" w:rsidR="00DE3870" w:rsidRPr="00DE3870" w:rsidRDefault="00DE3870" w:rsidP="00DE3870">
            <w:pPr>
              <w:jc w:val="left"/>
              <w:rPr>
                <w:rFonts w:eastAsia="Times New Roman"/>
                <w:sz w:val="18"/>
                <w:szCs w:val="24"/>
              </w:rPr>
            </w:pPr>
          </w:p>
        </w:tc>
        <w:tc>
          <w:tcPr>
            <w:tcW w:w="3060" w:type="dxa"/>
          </w:tcPr>
          <w:p w14:paraId="5F93619A" w14:textId="77777777" w:rsidR="00DE3870" w:rsidRPr="00DE3870" w:rsidRDefault="00DE3870" w:rsidP="00DE3870">
            <w:pPr>
              <w:jc w:val="center"/>
              <w:rPr>
                <w:rFonts w:eastAsia="Times New Roman"/>
                <w:sz w:val="18"/>
                <w:szCs w:val="24"/>
              </w:rPr>
            </w:pPr>
          </w:p>
        </w:tc>
        <w:tc>
          <w:tcPr>
            <w:tcW w:w="3960" w:type="dxa"/>
          </w:tcPr>
          <w:p w14:paraId="34143E7E" w14:textId="77777777" w:rsidR="00DE3870" w:rsidRPr="00DE3870" w:rsidRDefault="00DE3870" w:rsidP="00DE3870">
            <w:pPr>
              <w:jc w:val="center"/>
              <w:rPr>
                <w:rFonts w:eastAsia="Times New Roman"/>
                <w:sz w:val="18"/>
                <w:szCs w:val="24"/>
              </w:rPr>
            </w:pPr>
          </w:p>
        </w:tc>
      </w:tr>
    </w:tbl>
    <w:p w14:paraId="408E52EF" w14:textId="77777777" w:rsidR="00DE3870" w:rsidRPr="00DE3870" w:rsidRDefault="00DE3870" w:rsidP="00DE3870">
      <w:pPr>
        <w:jc w:val="left"/>
        <w:rPr>
          <w:rFonts w:eastAsia="Times New Roman"/>
          <w:sz w:val="12"/>
          <w:szCs w:val="24"/>
        </w:rPr>
      </w:pPr>
    </w:p>
    <w:p w14:paraId="2F107EDB"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соответствует                                                                     требуется</w:t>
      </w:r>
    </w:p>
    <w:p w14:paraId="26DF5DD8"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Объект техническим условиям —————————————————  Доработка ——————————————</w:t>
      </w:r>
    </w:p>
    <w:p w14:paraId="621FE97B"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не соответствует                                                                 не требуется</w:t>
      </w:r>
    </w:p>
    <w:p w14:paraId="7D4CEE7E"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____________________________________________________    _____________________________________________</w:t>
      </w:r>
    </w:p>
    <w:p w14:paraId="0B665DAD"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ab/>
      </w:r>
      <w:r w:rsidRPr="00DE3870">
        <w:rPr>
          <w:rFonts w:eastAsia="Times New Roman"/>
          <w:color w:val="000000"/>
          <w:sz w:val="18"/>
          <w:szCs w:val="18"/>
        </w:rPr>
        <w:tab/>
        <w:t xml:space="preserve">      указать, что не соответствует       </w:t>
      </w:r>
      <w:r w:rsidRPr="00DE3870">
        <w:rPr>
          <w:rFonts w:eastAsia="Times New Roman"/>
          <w:color w:val="000000"/>
          <w:sz w:val="18"/>
          <w:szCs w:val="18"/>
        </w:rPr>
        <w:tab/>
      </w:r>
      <w:r w:rsidRPr="00DE3870">
        <w:rPr>
          <w:rFonts w:eastAsia="Times New Roman"/>
          <w:color w:val="000000"/>
          <w:sz w:val="18"/>
          <w:szCs w:val="18"/>
        </w:rPr>
        <w:tab/>
        <w:t xml:space="preserve">                    указать, что требуется</w:t>
      </w:r>
    </w:p>
    <w:p w14:paraId="712459BC" w14:textId="77777777" w:rsidR="00DE3870" w:rsidRPr="00DE3870" w:rsidRDefault="00DE3870" w:rsidP="00DE3870">
      <w:pPr>
        <w:autoSpaceDE w:val="0"/>
        <w:autoSpaceDN w:val="0"/>
        <w:adjustRightInd w:val="0"/>
        <w:jc w:val="left"/>
        <w:rPr>
          <w:rFonts w:eastAsia="Times New Roman"/>
          <w:color w:val="000000"/>
          <w:sz w:val="18"/>
          <w:szCs w:val="18"/>
        </w:rPr>
      </w:pPr>
    </w:p>
    <w:p w14:paraId="1A9381BA"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Заключение комиссии: _______________________________________________________________________________________________________</w:t>
      </w:r>
    </w:p>
    <w:p w14:paraId="27E47CC9" w14:textId="77777777" w:rsidR="00DE3870" w:rsidRPr="00DE3870" w:rsidRDefault="00DE3870" w:rsidP="00DE3870">
      <w:pPr>
        <w:jc w:val="left"/>
        <w:rPr>
          <w:rFonts w:eastAsia="Times New Roman"/>
          <w:sz w:val="12"/>
          <w:szCs w:val="24"/>
        </w:rPr>
      </w:pPr>
    </w:p>
    <w:p w14:paraId="0393F80D"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___________________________________________________________________________________________________________________________</w:t>
      </w:r>
    </w:p>
    <w:p w14:paraId="5E9FB3B5" w14:textId="77777777" w:rsidR="00DE3870" w:rsidRPr="00DE3870" w:rsidRDefault="00DE3870" w:rsidP="00DE3870">
      <w:pPr>
        <w:jc w:val="left"/>
        <w:rPr>
          <w:rFonts w:eastAsia="Times New Roman"/>
          <w:sz w:val="12"/>
          <w:szCs w:val="24"/>
        </w:rPr>
      </w:pPr>
    </w:p>
    <w:p w14:paraId="2FBE0E4E"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___________________________________________________________________________________________________________________________</w:t>
      </w:r>
    </w:p>
    <w:p w14:paraId="2937A13A" w14:textId="77777777" w:rsidR="00DE3870" w:rsidRPr="00DE3870" w:rsidRDefault="00DE3870" w:rsidP="00DE3870">
      <w:pPr>
        <w:autoSpaceDE w:val="0"/>
        <w:autoSpaceDN w:val="0"/>
        <w:adjustRightInd w:val="0"/>
        <w:jc w:val="left"/>
        <w:rPr>
          <w:rFonts w:eastAsia="Times New Roman"/>
          <w:sz w:val="12"/>
          <w:szCs w:val="24"/>
        </w:rPr>
      </w:pPr>
    </w:p>
    <w:p w14:paraId="5630EE35"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Приложение. Техническая документация _______________________________________________________________________________________</w:t>
      </w:r>
    </w:p>
    <w:p w14:paraId="2E2F53AD" w14:textId="77777777" w:rsidR="00DE3870" w:rsidRPr="00DE3870" w:rsidRDefault="00DE3870" w:rsidP="00DE3870">
      <w:pPr>
        <w:jc w:val="left"/>
        <w:rPr>
          <w:rFonts w:eastAsia="Times New Roman"/>
          <w:sz w:val="12"/>
          <w:szCs w:val="24"/>
        </w:rPr>
      </w:pPr>
    </w:p>
    <w:p w14:paraId="68A9E751"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Комиссия по приему-передаче:</w:t>
      </w:r>
    </w:p>
    <w:p w14:paraId="591BF59A" w14:textId="77777777" w:rsidR="00DE3870" w:rsidRPr="00DE3870" w:rsidRDefault="00DE3870" w:rsidP="00DE3870">
      <w:pPr>
        <w:autoSpaceDE w:val="0"/>
        <w:autoSpaceDN w:val="0"/>
        <w:adjustRightInd w:val="0"/>
        <w:ind w:firstLine="708"/>
        <w:jc w:val="left"/>
        <w:rPr>
          <w:rFonts w:eastAsia="Times New Roman"/>
          <w:sz w:val="18"/>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Председатель комиссии _____________________________________ _____________ _____________________</w:t>
      </w:r>
    </w:p>
    <w:p w14:paraId="20A9F35B"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2"/>
          <w:szCs w:val="18"/>
        </w:rPr>
        <w:t xml:space="preserve"> должность                                                                                 подпись                         расшифровка  подписи</w:t>
      </w:r>
    </w:p>
    <w:p w14:paraId="32E9BECE" w14:textId="77777777" w:rsidR="00DE3870" w:rsidRPr="00DE3870" w:rsidRDefault="00DE3870" w:rsidP="00DE3870">
      <w:pPr>
        <w:autoSpaceDE w:val="0"/>
        <w:autoSpaceDN w:val="0"/>
        <w:adjustRightInd w:val="0"/>
        <w:ind w:left="2124" w:firstLine="708"/>
        <w:jc w:val="left"/>
        <w:rPr>
          <w:rFonts w:eastAsia="Times New Roman"/>
          <w:sz w:val="18"/>
          <w:szCs w:val="24"/>
        </w:rPr>
      </w:pPr>
      <w:r w:rsidRPr="00DE3870">
        <w:rPr>
          <w:rFonts w:eastAsia="Times New Roman"/>
          <w:color w:val="000000"/>
          <w:sz w:val="18"/>
          <w:szCs w:val="18"/>
        </w:rPr>
        <w:t xml:space="preserve">    Члены комиссии:            _____________________________________ _____________ _____________________</w:t>
      </w:r>
    </w:p>
    <w:p w14:paraId="4C49A905"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ab/>
      </w:r>
      <w:r w:rsidRPr="00DE3870">
        <w:rPr>
          <w:rFonts w:eastAsia="Times New Roman"/>
          <w:color w:val="000000"/>
          <w:sz w:val="12"/>
          <w:szCs w:val="18"/>
        </w:rPr>
        <w:tab/>
      </w:r>
      <w:r w:rsidRPr="00DE3870">
        <w:rPr>
          <w:rFonts w:eastAsia="Times New Roman"/>
          <w:color w:val="000000"/>
          <w:sz w:val="12"/>
          <w:szCs w:val="18"/>
        </w:rPr>
        <w:tab/>
        <w:t xml:space="preserve">                             должность                                                                                подпись                          расшифровка  подписи</w:t>
      </w:r>
    </w:p>
    <w:p w14:paraId="40E609E5"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_____________________________________ _____________ _____________________</w:t>
      </w:r>
    </w:p>
    <w:p w14:paraId="5416714E" w14:textId="77777777" w:rsidR="00DE3870" w:rsidRPr="00DE3870" w:rsidRDefault="00DE3870" w:rsidP="00DE3870">
      <w:pPr>
        <w:autoSpaceDE w:val="0"/>
        <w:autoSpaceDN w:val="0"/>
        <w:adjustRightInd w:val="0"/>
        <w:jc w:val="left"/>
        <w:rPr>
          <w:rFonts w:eastAsia="Times New Roman"/>
          <w:color w:val="000000"/>
          <w:sz w:val="12"/>
          <w:szCs w:val="18"/>
        </w:rPr>
      </w:pPr>
      <w:r w:rsidRPr="00DE3870">
        <w:rPr>
          <w:rFonts w:eastAsia="Times New Roman"/>
          <w:color w:val="000000"/>
          <w:sz w:val="12"/>
          <w:szCs w:val="18"/>
        </w:rPr>
        <w:t xml:space="preserve">  должность                                                                                 подпись                         расшифровка  подписи</w:t>
      </w:r>
    </w:p>
    <w:p w14:paraId="7C05926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_____________________________________ _____________ _____________________</w:t>
      </w:r>
    </w:p>
    <w:p w14:paraId="7CCD734B" w14:textId="77777777" w:rsidR="00DE3870" w:rsidRPr="00DE3870" w:rsidRDefault="00DE3870" w:rsidP="00DE3870">
      <w:pPr>
        <w:autoSpaceDE w:val="0"/>
        <w:autoSpaceDN w:val="0"/>
        <w:adjustRightInd w:val="0"/>
        <w:jc w:val="left"/>
        <w:rPr>
          <w:rFonts w:eastAsia="Times New Roman"/>
          <w:color w:val="000000"/>
          <w:sz w:val="12"/>
          <w:szCs w:val="18"/>
        </w:rPr>
      </w:pPr>
      <w:r w:rsidRPr="00DE3870">
        <w:rPr>
          <w:rFonts w:eastAsia="Times New Roman"/>
          <w:color w:val="000000"/>
          <w:sz w:val="12"/>
          <w:szCs w:val="18"/>
        </w:rPr>
        <w:t xml:space="preserve">  должность                                                                                 подпись                         расшифровка  подписи</w:t>
      </w:r>
    </w:p>
    <w:p w14:paraId="70CCFF33"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 xml:space="preserve">        Результат испытания на "__" ___________ 20__ г.</w:t>
      </w:r>
      <w:r w:rsidRPr="00DE3870">
        <w:rPr>
          <w:rFonts w:eastAsia="Times New Roman"/>
          <w:color w:val="000000"/>
          <w:sz w:val="18"/>
          <w:szCs w:val="18"/>
        </w:rPr>
        <w:tab/>
      </w:r>
    </w:p>
    <w:p w14:paraId="03674A95" w14:textId="77777777" w:rsidR="00DE3870" w:rsidRPr="00DE3870" w:rsidRDefault="00DE3870" w:rsidP="00DE3870">
      <w:pPr>
        <w:autoSpaceDE w:val="0"/>
        <w:autoSpaceDN w:val="0"/>
        <w:adjustRightInd w:val="0"/>
        <w:jc w:val="left"/>
        <w:rPr>
          <w:rFonts w:eastAsia="Times New Roman"/>
          <w:color w:val="000000"/>
          <w:sz w:val="12"/>
          <w:szCs w:val="18"/>
        </w:rPr>
      </w:pPr>
    </w:p>
    <w:p w14:paraId="2CA4DDC4"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E3870" w:rsidRPr="00DE3870" w14:paraId="1969A2DA" w14:textId="77777777" w:rsidTr="00DE3870">
        <w:trPr>
          <w:cantSplit/>
          <w:trHeight w:val="284"/>
        </w:trPr>
        <w:tc>
          <w:tcPr>
            <w:tcW w:w="776" w:type="dxa"/>
            <w:vAlign w:val="bottom"/>
          </w:tcPr>
          <w:p w14:paraId="4BDC856A"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Сдал:</w:t>
            </w:r>
          </w:p>
        </w:tc>
        <w:tc>
          <w:tcPr>
            <w:tcW w:w="3184" w:type="dxa"/>
            <w:vAlign w:val="bottom"/>
          </w:tcPr>
          <w:p w14:paraId="65F70BD9"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14:paraId="518E6397" w14:textId="77777777" w:rsidR="00DE3870" w:rsidRPr="00DE3870" w:rsidRDefault="00DE3870" w:rsidP="00DE3870">
            <w:pPr>
              <w:autoSpaceDE w:val="0"/>
              <w:autoSpaceDN w:val="0"/>
              <w:adjustRightInd w:val="0"/>
              <w:jc w:val="left"/>
              <w:rPr>
                <w:rFonts w:eastAsia="Times New Roman"/>
                <w:sz w:val="18"/>
                <w:szCs w:val="24"/>
              </w:rPr>
            </w:pPr>
          </w:p>
        </w:tc>
        <w:tc>
          <w:tcPr>
            <w:tcW w:w="236" w:type="dxa"/>
            <w:tcBorders>
              <w:left w:val="single" w:sz="4" w:space="0" w:color="auto"/>
            </w:tcBorders>
            <w:vAlign w:val="bottom"/>
          </w:tcPr>
          <w:p w14:paraId="5E8F76F0" w14:textId="77777777" w:rsidR="00DE3870" w:rsidRPr="00DE3870" w:rsidRDefault="00DE3870" w:rsidP="00DE3870">
            <w:pPr>
              <w:autoSpaceDE w:val="0"/>
              <w:autoSpaceDN w:val="0"/>
              <w:adjustRightInd w:val="0"/>
              <w:jc w:val="left"/>
              <w:rPr>
                <w:rFonts w:eastAsia="Times New Roman"/>
                <w:sz w:val="18"/>
                <w:szCs w:val="24"/>
              </w:rPr>
            </w:pPr>
          </w:p>
        </w:tc>
        <w:tc>
          <w:tcPr>
            <w:tcW w:w="1080" w:type="dxa"/>
            <w:vAlign w:val="bottom"/>
          </w:tcPr>
          <w:p w14:paraId="40D2C249"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Принял:</w:t>
            </w:r>
          </w:p>
        </w:tc>
        <w:tc>
          <w:tcPr>
            <w:tcW w:w="3240" w:type="dxa"/>
            <w:vAlign w:val="bottom"/>
          </w:tcPr>
          <w:p w14:paraId="70742FFA"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14:paraId="34617245" w14:textId="77777777" w:rsidR="00DE3870" w:rsidRPr="00DE3870" w:rsidRDefault="00DE3870" w:rsidP="00DE3870">
            <w:pPr>
              <w:autoSpaceDE w:val="0"/>
              <w:autoSpaceDN w:val="0"/>
              <w:adjustRightInd w:val="0"/>
              <w:jc w:val="left"/>
              <w:rPr>
                <w:rFonts w:eastAsia="Times New Roman"/>
                <w:sz w:val="18"/>
                <w:szCs w:val="24"/>
              </w:rPr>
            </w:pPr>
          </w:p>
        </w:tc>
      </w:tr>
    </w:tbl>
    <w:p w14:paraId="04993A40" w14:textId="77777777" w:rsidR="00DE3870" w:rsidRPr="00DE3870" w:rsidRDefault="00DE3870" w:rsidP="00DE3870">
      <w:pPr>
        <w:autoSpaceDE w:val="0"/>
        <w:autoSpaceDN w:val="0"/>
        <w:adjustRightInd w:val="0"/>
        <w:jc w:val="left"/>
        <w:rPr>
          <w:rFonts w:eastAsia="Times New Roman"/>
          <w:color w:val="000000"/>
          <w:sz w:val="18"/>
          <w:szCs w:val="18"/>
        </w:rPr>
      </w:pPr>
    </w:p>
    <w:p w14:paraId="055C4D72"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_________________ _______________ ________________________      _____________________ _____________ _________________________</w:t>
      </w:r>
    </w:p>
    <w:p w14:paraId="4113B7A0"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w:t>
      </w:r>
      <w:proofErr w:type="spellStart"/>
      <w:r w:rsidRPr="00DE3870">
        <w:rPr>
          <w:rFonts w:eastAsia="Times New Roman"/>
          <w:color w:val="000000"/>
          <w:sz w:val="12"/>
          <w:szCs w:val="18"/>
        </w:rPr>
        <w:t>подписидолжность</w:t>
      </w:r>
      <w:proofErr w:type="spellEnd"/>
      <w:r w:rsidRPr="00DE3870">
        <w:rPr>
          <w:rFonts w:eastAsia="Times New Roman"/>
          <w:color w:val="000000"/>
          <w:sz w:val="12"/>
          <w:szCs w:val="18"/>
        </w:rPr>
        <w:t xml:space="preserve">                                             подпись                              расшифровка  подписи</w:t>
      </w:r>
    </w:p>
    <w:p w14:paraId="2C784B38" w14:textId="77777777" w:rsidR="00DE3870" w:rsidRPr="00DE3870" w:rsidRDefault="00DE3870" w:rsidP="00DE3870">
      <w:pPr>
        <w:autoSpaceDE w:val="0"/>
        <w:autoSpaceDN w:val="0"/>
        <w:adjustRightInd w:val="0"/>
        <w:jc w:val="left"/>
        <w:rPr>
          <w:rFonts w:eastAsia="Times New Roman"/>
          <w:color w:val="000000"/>
          <w:sz w:val="18"/>
          <w:szCs w:val="18"/>
        </w:rPr>
      </w:pPr>
    </w:p>
    <w:p w14:paraId="1DEA71DF"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"__" ___________ 20__ г.                                                                             "__" ___________ 20__ г.    </w:t>
      </w:r>
    </w:p>
    <w:p w14:paraId="461F3946" w14:textId="77777777" w:rsidR="00DE3870" w:rsidRPr="00DE3870" w:rsidRDefault="00DE3870" w:rsidP="00DE3870">
      <w:pPr>
        <w:autoSpaceDE w:val="0"/>
        <w:autoSpaceDN w:val="0"/>
        <w:adjustRightInd w:val="0"/>
        <w:jc w:val="left"/>
        <w:rPr>
          <w:rFonts w:eastAsia="Times New Roman"/>
          <w:sz w:val="24"/>
          <w:szCs w:val="24"/>
        </w:rPr>
      </w:pPr>
    </w:p>
    <w:p w14:paraId="36E51449" w14:textId="77777777" w:rsidR="00DE3870" w:rsidRPr="00DE3870" w:rsidRDefault="00DE3870" w:rsidP="00DE3870">
      <w:pPr>
        <w:autoSpaceDE w:val="0"/>
        <w:autoSpaceDN w:val="0"/>
        <w:adjustRightInd w:val="0"/>
        <w:ind w:left="4956" w:firstLine="708"/>
        <w:jc w:val="left"/>
        <w:rPr>
          <w:rFonts w:eastAsia="Times New Roman"/>
          <w:sz w:val="18"/>
          <w:szCs w:val="24"/>
        </w:rPr>
      </w:pPr>
      <w:r w:rsidRPr="00DE3870">
        <w:rPr>
          <w:rFonts w:eastAsia="Times New Roman"/>
          <w:color w:val="000000"/>
          <w:sz w:val="18"/>
          <w:szCs w:val="18"/>
        </w:rPr>
        <w:t xml:space="preserve">  По доверенности от "__" ______________ 20__ г. № __________,</w:t>
      </w:r>
    </w:p>
    <w:p w14:paraId="0D4816E7" w14:textId="64EA6EBA" w:rsidR="00DE3870" w:rsidRPr="00DE3870" w:rsidRDefault="00DE3870" w:rsidP="00DE3870">
      <w:pPr>
        <w:autoSpaceDE w:val="0"/>
        <w:autoSpaceDN w:val="0"/>
        <w:adjustRightInd w:val="0"/>
        <w:ind w:left="5664"/>
        <w:jc w:val="left"/>
        <w:rPr>
          <w:rFonts w:eastAsia="Times New Roman"/>
          <w:sz w:val="18"/>
          <w:szCs w:val="24"/>
        </w:rPr>
      </w:pPr>
      <w:r>
        <w:rPr>
          <w:rFonts w:eastAsia="Times New Roman"/>
          <w:noProof/>
          <w:sz w:val="24"/>
          <w:szCs w:val="24"/>
        </w:rPr>
        <mc:AlternateContent>
          <mc:Choice Requires="wps">
            <w:drawing>
              <wp:anchor distT="0" distB="0" distL="114300" distR="114300" simplePos="0" relativeHeight="251677696" behindDoc="0" locked="0" layoutInCell="1" allowOverlap="1" wp14:anchorId="79930FF2" wp14:editId="01459179">
                <wp:simplePos x="0" y="0"/>
                <wp:positionH relativeFrom="column">
                  <wp:posOffset>1371600</wp:posOffset>
                </wp:positionH>
                <wp:positionV relativeFrom="paragraph">
                  <wp:posOffset>72390</wp:posOffset>
                </wp:positionV>
                <wp:extent cx="1143000" cy="228600"/>
                <wp:effectExtent l="0" t="0" r="19050"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108pt;margin-top:5.7pt;width:90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"/>
            </w:pict>
          </mc:Fallback>
        </mc:AlternateContent>
      </w:r>
      <w:r w:rsidRPr="00DE3870">
        <w:rPr>
          <w:rFonts w:eastAsia="Times New Roman"/>
          <w:color w:val="000000"/>
          <w:sz w:val="18"/>
          <w:szCs w:val="18"/>
        </w:rPr>
        <w:t xml:space="preserve">  выданной __________________________________________________</w:t>
      </w:r>
    </w:p>
    <w:p w14:paraId="21A3625A"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 xml:space="preserve">         Табельный номер                                                          </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2"/>
          <w:szCs w:val="18"/>
        </w:rPr>
        <w:t xml:space="preserve">                кем (фамилия, имя, отчество),</w:t>
      </w:r>
    </w:p>
    <w:p w14:paraId="1400E6A6"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____________________________________________________________</w:t>
      </w:r>
    </w:p>
    <w:p w14:paraId="019D1A84" w14:textId="77777777" w:rsidR="00DE3870" w:rsidRPr="00DE3870" w:rsidRDefault="00DE3870" w:rsidP="00DE3870">
      <w:pPr>
        <w:autoSpaceDE w:val="0"/>
        <w:autoSpaceDN w:val="0"/>
        <w:adjustRightInd w:val="0"/>
        <w:ind w:left="7080" w:firstLine="708"/>
        <w:jc w:val="left"/>
        <w:rPr>
          <w:rFonts w:eastAsia="Times New Roman"/>
          <w:color w:val="000000"/>
          <w:sz w:val="12"/>
          <w:szCs w:val="18"/>
        </w:rPr>
      </w:pPr>
      <w:r w:rsidRPr="00DE3870">
        <w:rPr>
          <w:rFonts w:eastAsia="Times New Roman"/>
          <w:color w:val="000000"/>
          <w:sz w:val="12"/>
          <w:szCs w:val="18"/>
        </w:rPr>
        <w:t>кому (фамилия, имя, отчество)</w:t>
      </w:r>
    </w:p>
    <w:p w14:paraId="030EF3E0"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 xml:space="preserve">  Объект основных средств принял на ответственное хранение</w:t>
      </w:r>
    </w:p>
    <w:p w14:paraId="6FAE9B82" w14:textId="62759B56" w:rsidR="00DE3870" w:rsidRPr="00DE3870" w:rsidRDefault="00DE3870" w:rsidP="00DE3870">
      <w:pPr>
        <w:autoSpaceDE w:val="0"/>
        <w:autoSpaceDN w:val="0"/>
        <w:adjustRightInd w:val="0"/>
        <w:ind w:left="4956" w:firstLine="708"/>
        <w:jc w:val="left"/>
        <w:rPr>
          <w:rFonts w:eastAsia="Times New Roman"/>
          <w:color w:val="000000"/>
          <w:sz w:val="18"/>
          <w:szCs w:val="18"/>
        </w:rPr>
      </w:pPr>
      <w:r>
        <w:rPr>
          <w:rFonts w:eastAsia="Times New Roman"/>
          <w:noProof/>
          <w:sz w:val="24"/>
          <w:szCs w:val="24"/>
        </w:rPr>
        <mc:AlternateContent>
          <mc:Choice Requires="wps">
            <w:drawing>
              <wp:anchor distT="0" distB="0" distL="114300" distR="114300" simplePos="0" relativeHeight="251678720" behindDoc="0" locked="0" layoutInCell="1" allowOverlap="1" wp14:anchorId="19D7B35F" wp14:editId="26CEB154">
                <wp:simplePos x="0" y="0"/>
                <wp:positionH relativeFrom="column">
                  <wp:posOffset>4686300</wp:posOffset>
                </wp:positionH>
                <wp:positionV relativeFrom="paragraph">
                  <wp:posOffset>48895</wp:posOffset>
                </wp:positionV>
                <wp:extent cx="1143000" cy="22860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369pt;margin-top:3.85pt;width:90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VHbj9&#10;SgIAAE8EAAAOAAAAAAAAAAAAAAAAAC4CAABkcnMvZTJvRG9jLnhtbFBLAQItABQABgAIAAAAIQCZ&#10;NAgi3QAAAAgBAAAPAAAAAAAAAAAAAAAAAKQEAABkcnMvZG93bnJldi54bWxQSwUGAAAAAAQABADz&#10;AAAArgUAAAAA&#10;"/>
            </w:pict>
          </mc:Fallback>
        </mc:AlternateContent>
      </w:r>
    </w:p>
    <w:p w14:paraId="1890CC57"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 xml:space="preserve">  Табельный номер</w:t>
      </w:r>
    </w:p>
    <w:p w14:paraId="05FBE560" w14:textId="77777777" w:rsidR="00DE3870" w:rsidRPr="00DE3870" w:rsidRDefault="00DE3870" w:rsidP="00DE3870">
      <w:pPr>
        <w:autoSpaceDE w:val="0"/>
        <w:autoSpaceDN w:val="0"/>
        <w:adjustRightInd w:val="0"/>
        <w:jc w:val="left"/>
        <w:rPr>
          <w:rFonts w:eastAsia="Times New Roman"/>
          <w:color w:val="000000"/>
          <w:sz w:val="18"/>
          <w:szCs w:val="18"/>
        </w:rPr>
      </w:pPr>
    </w:p>
    <w:p w14:paraId="2B9B3718" w14:textId="77777777" w:rsidR="00DE3870" w:rsidRPr="00DE3870" w:rsidRDefault="00DE3870" w:rsidP="00DE3870">
      <w:pPr>
        <w:autoSpaceDE w:val="0"/>
        <w:autoSpaceDN w:val="0"/>
        <w:adjustRightInd w:val="0"/>
        <w:ind w:left="4956" w:firstLine="708"/>
        <w:jc w:val="left"/>
        <w:rPr>
          <w:rFonts w:eastAsia="Times New Roman"/>
          <w:sz w:val="18"/>
          <w:szCs w:val="24"/>
        </w:rPr>
      </w:pPr>
      <w:r w:rsidRPr="00DE3870">
        <w:rPr>
          <w:rFonts w:eastAsia="Times New Roman"/>
          <w:color w:val="000000"/>
          <w:sz w:val="18"/>
          <w:szCs w:val="18"/>
        </w:rPr>
        <w:t xml:space="preserve">   ___________________ ____________ ___________________________</w:t>
      </w:r>
    </w:p>
    <w:p w14:paraId="7C9D556D" w14:textId="77777777" w:rsidR="00DE3870" w:rsidRPr="00DE3870" w:rsidRDefault="00DE3870" w:rsidP="00DE3870">
      <w:pPr>
        <w:autoSpaceDE w:val="0"/>
        <w:autoSpaceDN w:val="0"/>
        <w:adjustRightInd w:val="0"/>
        <w:ind w:left="4956" w:firstLine="708"/>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3AE34244"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r w:rsidRPr="00DE3870">
        <w:rPr>
          <w:rFonts w:eastAsia="Times New Roman"/>
          <w:color w:val="000000"/>
          <w:sz w:val="18"/>
          <w:szCs w:val="18"/>
        </w:rPr>
        <w:t xml:space="preserve">  "__" ____________ 20__ г.   </w:t>
      </w:r>
    </w:p>
    <w:p w14:paraId="3B71F45C" w14:textId="77777777" w:rsidR="00DE3870" w:rsidRPr="00DE3870" w:rsidRDefault="00DE3870" w:rsidP="00DE3870">
      <w:pPr>
        <w:autoSpaceDE w:val="0"/>
        <w:autoSpaceDN w:val="0"/>
        <w:adjustRightInd w:val="0"/>
        <w:ind w:left="4956" w:firstLine="708"/>
        <w:jc w:val="left"/>
        <w:rPr>
          <w:rFonts w:eastAsia="Times New Roman"/>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E3870" w:rsidRPr="00DE3870" w14:paraId="0D213E85" w14:textId="77777777" w:rsidTr="00DE3870">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B8361B"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F0064A1"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645B4875" w14:textId="77777777" w:rsidTr="00DE3870">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683979"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71C9E5"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1CF78A7F"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Отметка бухгалтерии</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Отметка бухгалтерии об открытии   </w:t>
      </w:r>
    </w:p>
    <w:p w14:paraId="5F88E361"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В инвентарной карточке (книге) учета</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инвентарной карточки учета объекта</w:t>
      </w:r>
    </w:p>
    <w:p w14:paraId="2187F7C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объекта основных средств выбытие отмечено</w:t>
      </w:r>
      <w:r w:rsidRPr="00DE3870">
        <w:rPr>
          <w:rFonts w:eastAsia="Times New Roman"/>
          <w:color w:val="000000"/>
          <w:sz w:val="18"/>
          <w:szCs w:val="18"/>
        </w:rPr>
        <w:tab/>
      </w:r>
      <w:r w:rsidRPr="00DE3870">
        <w:rPr>
          <w:rFonts w:eastAsia="Times New Roman"/>
          <w:color w:val="000000"/>
          <w:sz w:val="18"/>
          <w:szCs w:val="18"/>
        </w:rPr>
        <w:tab/>
      </w:r>
      <w:r w:rsidRPr="00DE3870">
        <w:rPr>
          <w:rFonts w:eastAsia="Times New Roman"/>
          <w:color w:val="000000"/>
          <w:sz w:val="18"/>
          <w:szCs w:val="18"/>
        </w:rPr>
        <w:tab/>
        <w:t xml:space="preserve">  основных средств или записи   </w:t>
      </w:r>
    </w:p>
    <w:p w14:paraId="78384FB9" w14:textId="77777777" w:rsidR="00DE3870" w:rsidRPr="00DE3870" w:rsidRDefault="00DE3870" w:rsidP="00DE3870">
      <w:pPr>
        <w:autoSpaceDE w:val="0"/>
        <w:autoSpaceDN w:val="0"/>
        <w:adjustRightInd w:val="0"/>
        <w:ind w:left="4956" w:firstLine="708"/>
        <w:jc w:val="left"/>
        <w:rPr>
          <w:rFonts w:eastAsia="Times New Roman"/>
          <w:sz w:val="18"/>
          <w:szCs w:val="24"/>
        </w:rPr>
      </w:pPr>
      <w:r w:rsidRPr="00DE3870">
        <w:rPr>
          <w:rFonts w:eastAsia="Times New Roman"/>
          <w:color w:val="000000"/>
          <w:sz w:val="18"/>
          <w:szCs w:val="18"/>
        </w:rPr>
        <w:t xml:space="preserve">  в инвентарной книге   </w:t>
      </w:r>
    </w:p>
    <w:p w14:paraId="23575748" w14:textId="77777777" w:rsidR="00DE3870" w:rsidRPr="00DE3870" w:rsidRDefault="00DE3870" w:rsidP="00DE3870">
      <w:pPr>
        <w:autoSpaceDE w:val="0"/>
        <w:autoSpaceDN w:val="0"/>
        <w:adjustRightInd w:val="0"/>
        <w:jc w:val="left"/>
        <w:rPr>
          <w:rFonts w:eastAsia="Times New Roman"/>
          <w:color w:val="000000"/>
          <w:sz w:val="18"/>
          <w:szCs w:val="18"/>
        </w:rPr>
      </w:pPr>
    </w:p>
    <w:p w14:paraId="68BC2E5C"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Главный бухгалтер ___________ ____________________________</w:t>
      </w:r>
      <w:r w:rsidRPr="00DE3870">
        <w:rPr>
          <w:rFonts w:eastAsia="Times New Roman"/>
          <w:color w:val="000000"/>
          <w:sz w:val="18"/>
          <w:szCs w:val="18"/>
        </w:rPr>
        <w:tab/>
        <w:t xml:space="preserve">  Главный бухгалтер _____________ _____________________________</w:t>
      </w:r>
    </w:p>
    <w:p w14:paraId="164B6B06" w14:textId="77777777" w:rsidR="00DE3870" w:rsidRPr="00DE3870" w:rsidRDefault="00DE3870" w:rsidP="00DE3870">
      <w:pPr>
        <w:autoSpaceDE w:val="0"/>
        <w:autoSpaceDN w:val="0"/>
        <w:adjustRightInd w:val="0"/>
        <w:ind w:left="708" w:firstLine="708"/>
        <w:jc w:val="left"/>
        <w:rPr>
          <w:rFonts w:eastAsia="Times New Roman"/>
          <w:sz w:val="24"/>
          <w:szCs w:val="24"/>
        </w:rPr>
      </w:pPr>
      <w:r w:rsidRPr="00DE3870">
        <w:rPr>
          <w:rFonts w:eastAsia="Times New Roman"/>
          <w:color w:val="000000"/>
          <w:sz w:val="12"/>
          <w:szCs w:val="18"/>
        </w:rPr>
        <w:t xml:space="preserve">                           подпись                                   расшифровка подписи                    </w:t>
      </w:r>
      <w:r w:rsidRPr="00DE3870">
        <w:rPr>
          <w:rFonts w:eastAsia="Times New Roman"/>
          <w:color w:val="000000"/>
          <w:sz w:val="12"/>
          <w:szCs w:val="18"/>
        </w:rPr>
        <w:tab/>
      </w:r>
      <w:r w:rsidRPr="00DE3870">
        <w:rPr>
          <w:rFonts w:eastAsia="Times New Roman"/>
          <w:color w:val="000000"/>
          <w:sz w:val="12"/>
          <w:szCs w:val="18"/>
        </w:rPr>
        <w:tab/>
        <w:t xml:space="preserve">                                           подпись                                             расшифровка подписи</w:t>
      </w:r>
    </w:p>
    <w:p w14:paraId="6655725C" w14:textId="77777777" w:rsidR="00DE3870" w:rsidRPr="00DE3870" w:rsidRDefault="00DE3870" w:rsidP="00DE3870">
      <w:pPr>
        <w:ind w:firstLine="993"/>
        <w:jc w:val="right"/>
        <w:rPr>
          <w:rFonts w:eastAsia="Times New Roman"/>
          <w:sz w:val="24"/>
          <w:szCs w:val="24"/>
        </w:rPr>
      </w:pPr>
    </w:p>
    <w:tbl>
      <w:tblPr>
        <w:tblW w:w="5000" w:type="pct"/>
        <w:tblLook w:val="01E0" w:firstRow="1" w:lastRow="1" w:firstColumn="1" w:lastColumn="1" w:noHBand="0" w:noVBand="0"/>
      </w:tblPr>
      <w:tblGrid>
        <w:gridCol w:w="8530"/>
        <w:gridCol w:w="6822"/>
      </w:tblGrid>
      <w:tr w:rsidR="00DE3870" w:rsidRPr="00DE3870" w14:paraId="674191F6" w14:textId="77777777" w:rsidTr="00DE3870">
        <w:tc>
          <w:tcPr>
            <w:tcW w:w="5000" w:type="pct"/>
            <w:gridSpan w:val="2"/>
          </w:tcPr>
          <w:p w14:paraId="77112190"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3EBB52A6" w14:textId="77777777" w:rsidTr="00DE3870">
        <w:trPr>
          <w:trHeight w:val="1180"/>
        </w:trPr>
        <w:tc>
          <w:tcPr>
            <w:tcW w:w="2778" w:type="pct"/>
          </w:tcPr>
          <w:p w14:paraId="598985EC"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0BE39CBC" w14:textId="77777777" w:rsidR="00DE3870" w:rsidRPr="00DE3870" w:rsidRDefault="00DE3870" w:rsidP="00DE3870">
            <w:pPr>
              <w:ind w:firstLine="993"/>
              <w:jc w:val="left"/>
              <w:rPr>
                <w:rFonts w:eastAsia="Times New Roman"/>
                <w:sz w:val="24"/>
                <w:szCs w:val="24"/>
              </w:rPr>
            </w:pPr>
          </w:p>
          <w:p w14:paraId="36007E49"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4BF993E1"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40AB0504"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7BEC41F7" w14:textId="77777777" w:rsidR="00DE3870" w:rsidRPr="00DE3870" w:rsidRDefault="00DE3870" w:rsidP="00DE3870">
            <w:pPr>
              <w:ind w:firstLine="993"/>
              <w:jc w:val="left"/>
              <w:rPr>
                <w:rFonts w:eastAsia="Times New Roman"/>
                <w:sz w:val="24"/>
                <w:szCs w:val="24"/>
              </w:rPr>
            </w:pPr>
          </w:p>
          <w:p w14:paraId="31ABA6EE"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_________________________</w:t>
            </w:r>
          </w:p>
          <w:p w14:paraId="212FB83A"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335E9262" w14:textId="77777777" w:rsidR="00DE3870" w:rsidRPr="00DE3870" w:rsidRDefault="00DE3870" w:rsidP="00DE3870">
      <w:pPr>
        <w:tabs>
          <w:tab w:val="left" w:pos="1427"/>
        </w:tabs>
        <w:rPr>
          <w:rFonts w:eastAsia="Times New Roman"/>
          <w:sz w:val="24"/>
          <w:szCs w:val="24"/>
        </w:rPr>
      </w:pPr>
    </w:p>
    <w:p w14:paraId="4E22788A"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lastRenderedPageBreak/>
        <w:t>Приложение № 5</w:t>
      </w:r>
    </w:p>
    <w:p w14:paraId="1B773627"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47653ED9"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1228EC04"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о приеме-передаче ОС-1з</w:t>
      </w:r>
    </w:p>
    <w:p w14:paraId="46F31F7B" w14:textId="77777777" w:rsidR="00DE3870" w:rsidRPr="00DE3870" w:rsidRDefault="00DE3870" w:rsidP="00DE3870">
      <w:pPr>
        <w:ind w:firstLine="993"/>
        <w:jc w:val="center"/>
        <w:rPr>
          <w:rFonts w:eastAsia="Times New Roman"/>
          <w:sz w:val="24"/>
          <w:szCs w:val="24"/>
        </w:rPr>
      </w:pPr>
    </w:p>
    <w:p w14:paraId="780B9D34" w14:textId="77777777" w:rsidR="00DE3870" w:rsidRPr="00DE3870" w:rsidRDefault="00DE3870" w:rsidP="00DE3870">
      <w:pPr>
        <w:ind w:firstLine="993"/>
        <w:jc w:val="left"/>
        <w:rPr>
          <w:rFonts w:eastAsia="Times New Roman"/>
          <w:sz w:val="24"/>
          <w:szCs w:val="24"/>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E3870" w:rsidRPr="00DE3870" w14:paraId="2060F29A" w14:textId="77777777" w:rsidTr="00DE3870">
        <w:trPr>
          <w:cantSplit/>
        </w:trPr>
        <w:tc>
          <w:tcPr>
            <w:tcW w:w="5033" w:type="dxa"/>
            <w:gridSpan w:val="8"/>
          </w:tcPr>
          <w:p w14:paraId="709AC6D4" w14:textId="77777777" w:rsidR="00DE3870" w:rsidRPr="00DE3870" w:rsidRDefault="00DE3870" w:rsidP="00DE3870">
            <w:pPr>
              <w:jc w:val="left"/>
              <w:rPr>
                <w:rFonts w:eastAsia="Times New Roman"/>
                <w:sz w:val="16"/>
                <w:szCs w:val="24"/>
                <w:vertAlign w:val="superscript"/>
              </w:rPr>
            </w:pPr>
          </w:p>
          <w:p w14:paraId="7CCAA547" w14:textId="77777777" w:rsidR="00DE3870" w:rsidRPr="00DE3870" w:rsidRDefault="00DE3870" w:rsidP="00DE3870">
            <w:pPr>
              <w:jc w:val="left"/>
              <w:rPr>
                <w:rFonts w:eastAsia="Times New Roman"/>
                <w:sz w:val="18"/>
                <w:szCs w:val="24"/>
              </w:rPr>
            </w:pPr>
          </w:p>
          <w:p w14:paraId="05339526"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26ED8C20" w14:textId="77777777" w:rsidR="00DE3870" w:rsidRPr="00DE3870" w:rsidRDefault="00DE3870" w:rsidP="00DE3870">
            <w:pPr>
              <w:jc w:val="left"/>
              <w:rPr>
                <w:rFonts w:eastAsia="Times New Roman"/>
                <w:sz w:val="18"/>
                <w:szCs w:val="24"/>
              </w:rPr>
            </w:pPr>
          </w:p>
          <w:p w14:paraId="02257FBF" w14:textId="77777777" w:rsidR="00DE3870" w:rsidRPr="00DE3870" w:rsidRDefault="00DE3870" w:rsidP="00DE3870">
            <w:pPr>
              <w:jc w:val="left"/>
              <w:rPr>
                <w:rFonts w:eastAsia="Times New Roman"/>
                <w:sz w:val="18"/>
                <w:szCs w:val="24"/>
              </w:rPr>
            </w:pPr>
          </w:p>
          <w:p w14:paraId="73A266E0" w14:textId="77777777" w:rsidR="00DE3870" w:rsidRPr="00DE3870" w:rsidRDefault="00DE3870" w:rsidP="00DE3870">
            <w:pPr>
              <w:jc w:val="left"/>
              <w:rPr>
                <w:rFonts w:eastAsia="Times New Roman"/>
                <w:sz w:val="18"/>
                <w:szCs w:val="24"/>
              </w:rPr>
            </w:pPr>
            <w:r w:rsidRPr="00DE3870">
              <w:rPr>
                <w:rFonts w:eastAsia="Times New Roman"/>
                <w:sz w:val="18"/>
                <w:szCs w:val="24"/>
              </w:rPr>
              <w:t>Руководитель организации-сдатчика</w:t>
            </w:r>
          </w:p>
          <w:p w14:paraId="38518AD3" w14:textId="77777777" w:rsidR="00DE3870" w:rsidRPr="00DE3870" w:rsidRDefault="00DE3870" w:rsidP="00DE3870">
            <w:pPr>
              <w:jc w:val="left"/>
              <w:rPr>
                <w:rFonts w:eastAsia="Times New Roman"/>
                <w:sz w:val="18"/>
                <w:szCs w:val="24"/>
              </w:rPr>
            </w:pPr>
          </w:p>
          <w:p w14:paraId="2B479D31" w14:textId="77777777" w:rsidR="00DE3870" w:rsidRPr="00DE3870" w:rsidRDefault="00DE3870" w:rsidP="00DE3870">
            <w:pPr>
              <w:jc w:val="left"/>
              <w:rPr>
                <w:rFonts w:eastAsia="Times New Roman"/>
                <w:sz w:val="18"/>
                <w:szCs w:val="24"/>
              </w:rPr>
            </w:pPr>
            <w:r w:rsidRPr="00DE3870">
              <w:rPr>
                <w:rFonts w:eastAsia="Times New Roman"/>
                <w:sz w:val="18"/>
                <w:szCs w:val="24"/>
              </w:rPr>
              <w:t>__________________________  __________  _______________</w:t>
            </w:r>
          </w:p>
          <w:p w14:paraId="756620C9"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6A04C3DD" w14:textId="77777777" w:rsidR="00DE3870" w:rsidRPr="00DE3870" w:rsidRDefault="00DE3870" w:rsidP="00DE3870">
            <w:pPr>
              <w:jc w:val="left"/>
              <w:rPr>
                <w:rFonts w:eastAsia="Times New Roman"/>
                <w:sz w:val="12"/>
                <w:szCs w:val="24"/>
              </w:rPr>
            </w:pPr>
          </w:p>
          <w:p w14:paraId="53DAF76F"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Layout w:type="fixed"/>
              <w:tblCellMar>
                <w:left w:w="0" w:type="dxa"/>
                <w:right w:w="0" w:type="dxa"/>
              </w:tblCellMar>
              <w:tblLook w:val="0000" w:firstRow="0" w:lastRow="0" w:firstColumn="0" w:lastColumn="0" w:noHBand="0" w:noVBand="0"/>
            </w:tblPr>
            <w:tblGrid>
              <w:gridCol w:w="2080"/>
              <w:gridCol w:w="2080"/>
            </w:tblGrid>
            <w:tr w:rsidR="00DE3870" w:rsidRPr="00DE3870" w14:paraId="1104D451" w14:textId="77777777" w:rsidTr="00DE3870">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534AB9"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208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2066562E"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69B71578" w14:textId="77777777" w:rsidTr="00DE3870">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51E459"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2080" w:type="dxa"/>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14:paraId="3DB1D14C"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2FBF7F20" w14:textId="77777777" w:rsidR="00DE3870" w:rsidRPr="00DE3870" w:rsidRDefault="00DE3870" w:rsidP="00DE3870">
            <w:pPr>
              <w:jc w:val="left"/>
              <w:rPr>
                <w:rFonts w:eastAsia="Times New Roman"/>
                <w:sz w:val="24"/>
                <w:szCs w:val="24"/>
              </w:rPr>
            </w:pPr>
          </w:p>
          <w:p w14:paraId="607CC2FE" w14:textId="77777777" w:rsidR="00DE3870" w:rsidRPr="00DE3870" w:rsidRDefault="00DE3870" w:rsidP="00DE3870">
            <w:pPr>
              <w:jc w:val="left"/>
              <w:rPr>
                <w:rFonts w:eastAsia="Times New Roman"/>
                <w:sz w:val="24"/>
                <w:szCs w:val="24"/>
              </w:rPr>
            </w:pPr>
          </w:p>
          <w:p w14:paraId="2D517858" w14:textId="77777777" w:rsidR="00DE3870" w:rsidRPr="00DE3870" w:rsidRDefault="00DE3870" w:rsidP="00DE3870">
            <w:pPr>
              <w:jc w:val="center"/>
              <w:rPr>
                <w:rFonts w:eastAsia="Times New Roman"/>
                <w:b/>
                <w:bCs/>
                <w:sz w:val="24"/>
                <w:szCs w:val="24"/>
              </w:rPr>
            </w:pPr>
            <w:r w:rsidRPr="00DE3870">
              <w:rPr>
                <w:rFonts w:eastAsia="Times New Roman"/>
                <w:b/>
                <w:bCs/>
                <w:sz w:val="24"/>
                <w:szCs w:val="24"/>
              </w:rPr>
              <w:t>АКТ</w:t>
            </w:r>
          </w:p>
          <w:p w14:paraId="29829B4A" w14:textId="77777777" w:rsidR="00DE3870" w:rsidRPr="00DE3870" w:rsidRDefault="00DE3870" w:rsidP="00DE3870">
            <w:pPr>
              <w:jc w:val="center"/>
              <w:rPr>
                <w:rFonts w:eastAsia="Times New Roman"/>
                <w:b/>
                <w:bCs/>
                <w:sz w:val="24"/>
                <w:szCs w:val="24"/>
              </w:rPr>
            </w:pPr>
            <w:r w:rsidRPr="00DE3870">
              <w:rPr>
                <w:rFonts w:eastAsia="Times New Roman"/>
                <w:b/>
                <w:bCs/>
                <w:sz w:val="24"/>
                <w:szCs w:val="24"/>
              </w:rPr>
              <w:t>о приеме-передаче объекта основных средств</w:t>
            </w:r>
          </w:p>
          <w:p w14:paraId="128C3F20" w14:textId="77777777" w:rsidR="00DE3870" w:rsidRPr="00DE3870" w:rsidRDefault="00DE3870" w:rsidP="00DE3870">
            <w:pPr>
              <w:jc w:val="center"/>
              <w:rPr>
                <w:rFonts w:eastAsia="Times New Roman"/>
                <w:sz w:val="24"/>
                <w:szCs w:val="24"/>
              </w:rPr>
            </w:pPr>
            <w:r w:rsidRPr="00DE3870">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E3870" w:rsidRPr="00DE3870" w14:paraId="291108C8" w14:textId="77777777" w:rsidTr="00DE3870">
              <w:trPr>
                <w:cantSplit/>
                <w:trHeight w:val="272"/>
              </w:trPr>
              <w:tc>
                <w:tcPr>
                  <w:tcW w:w="3244" w:type="dxa"/>
                  <w:vMerge w:val="restart"/>
                  <w:tcMar>
                    <w:top w:w="8" w:type="dxa"/>
                    <w:left w:w="8" w:type="dxa"/>
                    <w:bottom w:w="0" w:type="dxa"/>
                    <w:right w:w="8" w:type="dxa"/>
                  </w:tcMar>
                </w:tcPr>
                <w:p w14:paraId="295E6EEA" w14:textId="77777777" w:rsidR="00DE3870" w:rsidRPr="00DE3870" w:rsidRDefault="00DE3870" w:rsidP="00DE3870">
                  <w:pPr>
                    <w:jc w:val="right"/>
                    <w:rPr>
                      <w:rFonts w:eastAsia="Times New Roman"/>
                      <w:b/>
                      <w:bCs/>
                      <w:sz w:val="15"/>
                      <w:szCs w:val="15"/>
                    </w:rPr>
                  </w:pPr>
                  <w:r w:rsidRPr="00DE3870">
                    <w:rPr>
                      <w:rFonts w:eastAsia="Times New Roman"/>
                      <w:b/>
                      <w:bCs/>
                      <w:sz w:val="15"/>
                      <w:szCs w:val="15"/>
                    </w:rPr>
                    <w:t>Унифицированная форма №ОС-1(з)</w:t>
                  </w:r>
                </w:p>
                <w:p w14:paraId="26D1DB01" w14:textId="77777777" w:rsidR="00DE3870" w:rsidRPr="00DE3870" w:rsidRDefault="00DE3870" w:rsidP="00DE3870">
                  <w:pPr>
                    <w:jc w:val="right"/>
                    <w:rPr>
                      <w:rFonts w:eastAsia="Times New Roman"/>
                      <w:bCs/>
                      <w:sz w:val="15"/>
                      <w:szCs w:val="15"/>
                    </w:rPr>
                  </w:pPr>
                  <w:r w:rsidRPr="00DE3870">
                    <w:rPr>
                      <w:rFonts w:eastAsia="Times New Roman"/>
                      <w:bCs/>
                      <w:sz w:val="15"/>
                      <w:szCs w:val="15"/>
                    </w:rPr>
                    <w:t>Введена в действие приказом ОАО «ПО ЭХЗ»</w:t>
                  </w:r>
                </w:p>
                <w:p w14:paraId="5BCB8097" w14:textId="77777777" w:rsidR="00DE3870" w:rsidRPr="00DE3870" w:rsidRDefault="00DE3870" w:rsidP="00DE3870">
                  <w:pPr>
                    <w:jc w:val="right"/>
                    <w:rPr>
                      <w:rFonts w:eastAsia="Times New Roman"/>
                      <w:b/>
                      <w:bCs/>
                      <w:sz w:val="15"/>
                      <w:szCs w:val="15"/>
                    </w:rPr>
                  </w:pPr>
                  <w:r w:rsidRPr="00DE3870">
                    <w:rPr>
                      <w:rFonts w:eastAsia="Times New Roman"/>
                      <w:bCs/>
                      <w:sz w:val="15"/>
                      <w:szCs w:val="15"/>
                    </w:rPr>
                    <w:t>От 16.06.2009 г. № 1150</w:t>
                  </w:r>
                  <w:r w:rsidRPr="00DE3870">
                    <w:rPr>
                      <w:rFonts w:eastAsia="Times New Roman"/>
                      <w:b/>
                      <w:bCs/>
                      <w:sz w:val="15"/>
                      <w:szCs w:val="15"/>
                    </w:rPr>
                    <w:br/>
                  </w:r>
                  <w:r w:rsidRPr="00DE3870">
                    <w:rPr>
                      <w:rFonts w:eastAsia="Times New Roman"/>
                      <w:sz w:val="15"/>
                      <w:szCs w:val="15"/>
                    </w:rPr>
                    <w:t>Утверждена постановлением Госкомстата России</w:t>
                  </w:r>
                  <w:r w:rsidRPr="00DE3870">
                    <w:rPr>
                      <w:rFonts w:eastAsia="Times New Roman"/>
                      <w:sz w:val="15"/>
                      <w:szCs w:val="15"/>
                    </w:rPr>
                    <w:br/>
                    <w:t>от 21.01.2003 №7</w:t>
                  </w:r>
                </w:p>
              </w:tc>
            </w:tr>
            <w:tr w:rsidR="00DE3870" w:rsidRPr="00DE3870" w14:paraId="1DC29014" w14:textId="77777777" w:rsidTr="00DE3870">
              <w:trPr>
                <w:cantSplit/>
                <w:trHeight w:val="334"/>
              </w:trPr>
              <w:tc>
                <w:tcPr>
                  <w:tcW w:w="3244" w:type="dxa"/>
                  <w:vMerge/>
                  <w:vAlign w:val="center"/>
                </w:tcPr>
                <w:p w14:paraId="0D8AB807" w14:textId="77777777" w:rsidR="00DE3870" w:rsidRPr="00DE3870" w:rsidRDefault="00DE3870" w:rsidP="00DE3870">
                  <w:pPr>
                    <w:jc w:val="left"/>
                    <w:rPr>
                      <w:rFonts w:eastAsia="Times New Roman"/>
                      <w:b/>
                      <w:bCs/>
                      <w:sz w:val="15"/>
                      <w:szCs w:val="15"/>
                    </w:rPr>
                  </w:pPr>
                </w:p>
              </w:tc>
            </w:tr>
            <w:tr w:rsidR="00DE3870" w:rsidRPr="00DE3870" w14:paraId="396CC164" w14:textId="77777777" w:rsidTr="00DE3870">
              <w:trPr>
                <w:cantSplit/>
                <w:trHeight w:val="181"/>
              </w:trPr>
              <w:tc>
                <w:tcPr>
                  <w:tcW w:w="3244" w:type="dxa"/>
                  <w:vMerge/>
                  <w:vAlign w:val="center"/>
                </w:tcPr>
                <w:p w14:paraId="4C1E1732" w14:textId="77777777" w:rsidR="00DE3870" w:rsidRPr="00DE3870" w:rsidRDefault="00DE3870" w:rsidP="00DE3870">
                  <w:pPr>
                    <w:jc w:val="left"/>
                    <w:rPr>
                      <w:rFonts w:eastAsia="Times New Roman"/>
                      <w:b/>
                      <w:bCs/>
                      <w:sz w:val="15"/>
                      <w:szCs w:val="15"/>
                    </w:rPr>
                  </w:pPr>
                </w:p>
              </w:tc>
            </w:tr>
          </w:tbl>
          <w:p w14:paraId="1C43E635" w14:textId="77777777" w:rsidR="00DE3870" w:rsidRPr="00DE3870" w:rsidRDefault="00DE3870" w:rsidP="00DE3870">
            <w:pPr>
              <w:jc w:val="left"/>
              <w:rPr>
                <w:rFonts w:eastAsia="Times New Roman"/>
                <w:sz w:val="16"/>
                <w:szCs w:val="24"/>
                <w:vertAlign w:val="superscript"/>
              </w:rPr>
            </w:pPr>
          </w:p>
          <w:p w14:paraId="73E340AA" w14:textId="77777777" w:rsidR="00DE3870" w:rsidRPr="00DE3870" w:rsidRDefault="00DE3870" w:rsidP="00DE3870">
            <w:pPr>
              <w:jc w:val="left"/>
              <w:rPr>
                <w:rFonts w:eastAsia="Times New Roman"/>
                <w:sz w:val="16"/>
                <w:szCs w:val="24"/>
                <w:vertAlign w:val="superscript"/>
              </w:rPr>
            </w:pPr>
          </w:p>
          <w:p w14:paraId="7034A98C" w14:textId="77777777" w:rsidR="00DE3870" w:rsidRPr="00DE3870" w:rsidRDefault="00DE3870" w:rsidP="00DE3870">
            <w:pPr>
              <w:jc w:val="left"/>
              <w:rPr>
                <w:rFonts w:eastAsia="Times New Roman"/>
                <w:sz w:val="18"/>
                <w:szCs w:val="24"/>
              </w:rPr>
            </w:pPr>
            <w:r w:rsidRPr="00DE3870">
              <w:rPr>
                <w:rFonts w:eastAsia="Times New Roman"/>
                <w:sz w:val="18"/>
                <w:szCs w:val="24"/>
              </w:rPr>
              <w:t>УТВЕРЖДАЮ</w:t>
            </w:r>
          </w:p>
          <w:p w14:paraId="2F59605D" w14:textId="77777777" w:rsidR="00DE3870" w:rsidRPr="00DE3870" w:rsidRDefault="00DE3870" w:rsidP="00DE3870">
            <w:pPr>
              <w:jc w:val="left"/>
              <w:rPr>
                <w:rFonts w:eastAsia="Times New Roman"/>
                <w:sz w:val="18"/>
                <w:szCs w:val="24"/>
              </w:rPr>
            </w:pPr>
          </w:p>
          <w:p w14:paraId="12D2970C" w14:textId="77777777" w:rsidR="00DE3870" w:rsidRPr="00DE3870" w:rsidRDefault="00DE3870" w:rsidP="00DE3870">
            <w:pPr>
              <w:jc w:val="left"/>
              <w:rPr>
                <w:rFonts w:eastAsia="Times New Roman"/>
                <w:sz w:val="18"/>
                <w:szCs w:val="24"/>
              </w:rPr>
            </w:pPr>
          </w:p>
          <w:p w14:paraId="33F950DF" w14:textId="77777777" w:rsidR="00DE3870" w:rsidRPr="00DE3870" w:rsidRDefault="00DE3870" w:rsidP="00DE3870">
            <w:pPr>
              <w:jc w:val="left"/>
              <w:rPr>
                <w:rFonts w:eastAsia="Times New Roman"/>
                <w:sz w:val="18"/>
                <w:szCs w:val="24"/>
              </w:rPr>
            </w:pPr>
            <w:r w:rsidRPr="00DE3870">
              <w:rPr>
                <w:rFonts w:eastAsia="Times New Roman"/>
                <w:sz w:val="18"/>
                <w:szCs w:val="24"/>
              </w:rPr>
              <w:t xml:space="preserve">Руководитель организации-получателя </w:t>
            </w:r>
          </w:p>
          <w:p w14:paraId="7EA0469C" w14:textId="77777777" w:rsidR="00DE3870" w:rsidRPr="00DE3870" w:rsidRDefault="00DE3870" w:rsidP="00DE3870">
            <w:pPr>
              <w:jc w:val="left"/>
              <w:rPr>
                <w:rFonts w:eastAsia="Times New Roman"/>
                <w:sz w:val="18"/>
                <w:szCs w:val="24"/>
              </w:rPr>
            </w:pPr>
          </w:p>
          <w:p w14:paraId="65C1D970" w14:textId="77777777" w:rsidR="00DE3870" w:rsidRPr="00DE3870" w:rsidRDefault="00DE3870" w:rsidP="00DE3870">
            <w:pPr>
              <w:jc w:val="left"/>
              <w:rPr>
                <w:rFonts w:eastAsia="Times New Roman"/>
                <w:sz w:val="18"/>
                <w:szCs w:val="24"/>
              </w:rPr>
            </w:pPr>
            <w:r w:rsidRPr="00DE3870">
              <w:rPr>
                <w:rFonts w:eastAsia="Times New Roman"/>
                <w:sz w:val="18"/>
                <w:szCs w:val="24"/>
              </w:rPr>
              <w:t>__________________________  ___________  ______________</w:t>
            </w:r>
          </w:p>
          <w:p w14:paraId="58BF86D0" w14:textId="77777777" w:rsidR="00DE3870" w:rsidRPr="00DE3870" w:rsidRDefault="00DE3870" w:rsidP="00DE3870">
            <w:pPr>
              <w:jc w:val="left"/>
              <w:rPr>
                <w:rFonts w:eastAsia="Times New Roman"/>
                <w:sz w:val="12"/>
                <w:szCs w:val="24"/>
              </w:rPr>
            </w:pPr>
            <w:r w:rsidRPr="00DE3870">
              <w:rPr>
                <w:rFonts w:eastAsia="Times New Roman"/>
                <w:sz w:val="12"/>
                <w:szCs w:val="24"/>
              </w:rPr>
              <w:t xml:space="preserve">                  (должность)                                                 (подпись)              (расшифровка подписи)</w:t>
            </w:r>
          </w:p>
          <w:p w14:paraId="46A3AD55" w14:textId="77777777" w:rsidR="00DE3870" w:rsidRPr="00DE3870" w:rsidRDefault="00DE3870" w:rsidP="00DE3870">
            <w:pPr>
              <w:jc w:val="left"/>
              <w:rPr>
                <w:rFonts w:eastAsia="Times New Roman"/>
                <w:sz w:val="12"/>
                <w:szCs w:val="24"/>
              </w:rPr>
            </w:pPr>
          </w:p>
          <w:p w14:paraId="103D7292" w14:textId="77777777" w:rsidR="00DE3870" w:rsidRPr="00DE3870" w:rsidRDefault="00DE3870" w:rsidP="00DE3870">
            <w:pPr>
              <w:jc w:val="left"/>
              <w:rPr>
                <w:rFonts w:eastAsia="Times New Roman"/>
                <w:sz w:val="24"/>
                <w:szCs w:val="24"/>
              </w:rPr>
            </w:pPr>
            <w:r w:rsidRPr="00DE3870">
              <w:rPr>
                <w:rFonts w:eastAsia="Times New Roman"/>
                <w:sz w:val="18"/>
                <w:szCs w:val="24"/>
              </w:rPr>
              <w:t xml:space="preserve">М.П.                                                          </w:t>
            </w:r>
            <w:r w:rsidRPr="00DE3870">
              <w:rPr>
                <w:rFonts w:eastAsia="Times New Roman"/>
                <w:sz w:val="18"/>
                <w:szCs w:val="24"/>
                <w:vertAlign w:val="superscript"/>
              </w:rPr>
              <w:t>"_____"________________200___г.</w:t>
            </w:r>
          </w:p>
        </w:tc>
      </w:tr>
      <w:tr w:rsidR="00DE3870" w:rsidRPr="00DE3870" w14:paraId="77FB7B95" w14:textId="77777777" w:rsidTr="00DE3870">
        <w:trPr>
          <w:cantSplit/>
          <w:trHeight w:val="227"/>
        </w:trPr>
        <w:tc>
          <w:tcPr>
            <w:tcW w:w="2147" w:type="dxa"/>
            <w:gridSpan w:val="3"/>
            <w:vMerge w:val="restart"/>
            <w:vAlign w:val="center"/>
          </w:tcPr>
          <w:p w14:paraId="4247D430"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Организация-получатель</w:t>
            </w:r>
          </w:p>
        </w:tc>
        <w:tc>
          <w:tcPr>
            <w:tcW w:w="10800" w:type="dxa"/>
            <w:gridSpan w:val="11"/>
            <w:vMerge w:val="restart"/>
            <w:vAlign w:val="bottom"/>
          </w:tcPr>
          <w:p w14:paraId="58A411E6" w14:textId="77777777" w:rsidR="00DE3870" w:rsidRPr="00DE3870" w:rsidRDefault="00DE3870" w:rsidP="00DE3870">
            <w:pPr>
              <w:jc w:val="center"/>
              <w:rPr>
                <w:rFonts w:eastAsia="Times New Roman"/>
                <w:sz w:val="12"/>
                <w:szCs w:val="24"/>
              </w:rPr>
            </w:pPr>
          </w:p>
          <w:p w14:paraId="294F83F1" w14:textId="77777777" w:rsidR="00DE3870" w:rsidRPr="00DE3870" w:rsidRDefault="00DE3870" w:rsidP="00DE3870">
            <w:pPr>
              <w:jc w:val="center"/>
              <w:rPr>
                <w:rFonts w:eastAsia="Times New Roman"/>
                <w:sz w:val="12"/>
                <w:szCs w:val="24"/>
              </w:rPr>
            </w:pPr>
          </w:p>
          <w:p w14:paraId="6A8570CA"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w:t>
            </w:r>
          </w:p>
          <w:p w14:paraId="1C44F716"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14:paraId="1CC7CA94" w14:textId="77777777" w:rsidR="00DE3870" w:rsidRPr="00DE3870" w:rsidRDefault="00DE3870" w:rsidP="00DE3870">
            <w:pPr>
              <w:jc w:val="center"/>
              <w:rPr>
                <w:rFonts w:eastAsia="Times New Roman"/>
                <w:sz w:val="18"/>
                <w:szCs w:val="24"/>
              </w:rPr>
            </w:pPr>
            <w:r w:rsidRPr="00DE3870">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14:paraId="37B36376" w14:textId="77777777" w:rsidR="00DE3870" w:rsidRPr="00DE3870" w:rsidRDefault="00DE3870" w:rsidP="00DE3870">
            <w:pPr>
              <w:jc w:val="center"/>
              <w:rPr>
                <w:rFonts w:eastAsia="Times New Roman"/>
                <w:sz w:val="18"/>
                <w:szCs w:val="24"/>
              </w:rPr>
            </w:pPr>
            <w:r w:rsidRPr="00DE3870">
              <w:rPr>
                <w:rFonts w:eastAsia="Times New Roman"/>
                <w:sz w:val="18"/>
                <w:szCs w:val="24"/>
              </w:rPr>
              <w:t>КОД</w:t>
            </w:r>
          </w:p>
        </w:tc>
      </w:tr>
      <w:tr w:rsidR="00DE3870" w:rsidRPr="00DE3870" w14:paraId="5A540BEB" w14:textId="77777777" w:rsidTr="00DE3870">
        <w:trPr>
          <w:cantSplit/>
          <w:trHeight w:val="227"/>
        </w:trPr>
        <w:tc>
          <w:tcPr>
            <w:tcW w:w="2147" w:type="dxa"/>
            <w:gridSpan w:val="3"/>
            <w:vMerge/>
          </w:tcPr>
          <w:p w14:paraId="05C0FB8B" w14:textId="77777777" w:rsidR="00DE3870" w:rsidRPr="00DE3870" w:rsidRDefault="00DE3870" w:rsidP="00DE3870">
            <w:pPr>
              <w:jc w:val="left"/>
              <w:rPr>
                <w:rFonts w:eastAsia="Times New Roman"/>
                <w:sz w:val="18"/>
                <w:szCs w:val="24"/>
              </w:rPr>
            </w:pPr>
          </w:p>
        </w:tc>
        <w:tc>
          <w:tcPr>
            <w:tcW w:w="10800" w:type="dxa"/>
            <w:gridSpan w:val="11"/>
            <w:vMerge/>
          </w:tcPr>
          <w:p w14:paraId="577EB313" w14:textId="77777777" w:rsidR="00DE3870" w:rsidRPr="00DE3870" w:rsidRDefault="00DE3870" w:rsidP="00DE3870">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14:paraId="32A8C6DB" w14:textId="77777777" w:rsidR="00DE3870" w:rsidRPr="00DE3870" w:rsidRDefault="00DE3870" w:rsidP="00DE3870">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0FE18911" w14:textId="77777777" w:rsidR="00DE3870" w:rsidRPr="00DE3870" w:rsidRDefault="00DE3870" w:rsidP="00DE3870">
            <w:pPr>
              <w:jc w:val="center"/>
              <w:rPr>
                <w:rFonts w:eastAsia="Times New Roman"/>
                <w:sz w:val="18"/>
                <w:szCs w:val="24"/>
              </w:rPr>
            </w:pPr>
          </w:p>
        </w:tc>
      </w:tr>
      <w:tr w:rsidR="00DE3870" w:rsidRPr="00DE3870" w14:paraId="2FD04189" w14:textId="77777777" w:rsidTr="00DE3870">
        <w:trPr>
          <w:cantSplit/>
          <w:trHeight w:val="227"/>
        </w:trPr>
        <w:tc>
          <w:tcPr>
            <w:tcW w:w="2147" w:type="dxa"/>
            <w:gridSpan w:val="3"/>
            <w:vMerge/>
          </w:tcPr>
          <w:p w14:paraId="655A1FCB" w14:textId="77777777" w:rsidR="00DE3870" w:rsidRPr="00DE3870" w:rsidRDefault="00DE3870" w:rsidP="00DE3870">
            <w:pPr>
              <w:jc w:val="left"/>
              <w:rPr>
                <w:rFonts w:eastAsia="Times New Roman"/>
                <w:sz w:val="18"/>
                <w:szCs w:val="24"/>
              </w:rPr>
            </w:pPr>
          </w:p>
        </w:tc>
        <w:tc>
          <w:tcPr>
            <w:tcW w:w="10800" w:type="dxa"/>
            <w:gridSpan w:val="11"/>
            <w:vMerge/>
          </w:tcPr>
          <w:p w14:paraId="4D829E64" w14:textId="77777777" w:rsidR="00DE3870" w:rsidRPr="00DE3870" w:rsidRDefault="00DE3870" w:rsidP="00DE3870">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14:paraId="27032E88" w14:textId="77777777" w:rsidR="00DE3870" w:rsidRPr="00DE3870" w:rsidRDefault="00DE3870" w:rsidP="00DE3870">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401CE6D5" w14:textId="77777777" w:rsidR="00DE3870" w:rsidRPr="00DE3870" w:rsidRDefault="00DE3870" w:rsidP="00DE3870">
            <w:pPr>
              <w:jc w:val="center"/>
              <w:rPr>
                <w:rFonts w:eastAsia="Times New Roman"/>
                <w:sz w:val="18"/>
                <w:szCs w:val="24"/>
              </w:rPr>
            </w:pPr>
          </w:p>
        </w:tc>
      </w:tr>
      <w:tr w:rsidR="00DE3870" w:rsidRPr="00DE3870" w14:paraId="7FBF8442" w14:textId="77777777" w:rsidTr="00DE3870">
        <w:trPr>
          <w:cantSplit/>
          <w:trHeight w:val="227"/>
        </w:trPr>
        <w:tc>
          <w:tcPr>
            <w:tcW w:w="12947" w:type="dxa"/>
            <w:gridSpan w:val="14"/>
            <w:vMerge w:val="restart"/>
            <w:vAlign w:val="bottom"/>
          </w:tcPr>
          <w:p w14:paraId="636EFB89" w14:textId="77777777" w:rsidR="00DE3870" w:rsidRPr="00DE3870" w:rsidRDefault="00DE3870" w:rsidP="00DE3870">
            <w:pPr>
              <w:jc w:val="center"/>
              <w:rPr>
                <w:rFonts w:eastAsia="Times New Roman"/>
                <w:sz w:val="12"/>
                <w:szCs w:val="24"/>
              </w:rPr>
            </w:pPr>
          </w:p>
          <w:p w14:paraId="33B49DA6"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14:paraId="3310ABD8"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14:paraId="219D3C56" w14:textId="77777777" w:rsidR="00DE3870" w:rsidRPr="00DE3870" w:rsidRDefault="00DE3870" w:rsidP="00DE3870">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282071EE" w14:textId="77777777" w:rsidR="00DE3870" w:rsidRPr="00DE3870" w:rsidRDefault="00DE3870" w:rsidP="00DE3870">
            <w:pPr>
              <w:jc w:val="left"/>
              <w:rPr>
                <w:rFonts w:eastAsia="Times New Roman"/>
                <w:sz w:val="18"/>
                <w:szCs w:val="24"/>
              </w:rPr>
            </w:pPr>
          </w:p>
        </w:tc>
      </w:tr>
      <w:tr w:rsidR="00DE3870" w:rsidRPr="00DE3870" w14:paraId="0600673B" w14:textId="77777777" w:rsidTr="00DE3870">
        <w:trPr>
          <w:cantSplit/>
          <w:trHeight w:val="227"/>
        </w:trPr>
        <w:tc>
          <w:tcPr>
            <w:tcW w:w="12947" w:type="dxa"/>
            <w:gridSpan w:val="14"/>
            <w:vMerge/>
          </w:tcPr>
          <w:p w14:paraId="7141DF25" w14:textId="77777777" w:rsidR="00DE3870" w:rsidRPr="00DE3870" w:rsidRDefault="00DE3870" w:rsidP="00DE3870">
            <w:pPr>
              <w:pBdr>
                <w:bottom w:val="single" w:sz="12" w:space="1" w:color="auto"/>
              </w:pBdr>
              <w:jc w:val="left"/>
              <w:rPr>
                <w:rFonts w:eastAsia="Times New Roman"/>
                <w:sz w:val="18"/>
                <w:szCs w:val="24"/>
              </w:rPr>
            </w:pPr>
          </w:p>
        </w:tc>
        <w:tc>
          <w:tcPr>
            <w:tcW w:w="1090" w:type="dxa"/>
            <w:gridSpan w:val="2"/>
            <w:tcBorders>
              <w:top w:val="single" w:sz="4" w:space="0" w:color="auto"/>
              <w:right w:val="single" w:sz="4" w:space="0" w:color="auto"/>
            </w:tcBorders>
            <w:vAlign w:val="center"/>
          </w:tcPr>
          <w:p w14:paraId="071A825C" w14:textId="77777777" w:rsidR="00DE3870" w:rsidRPr="00DE3870" w:rsidRDefault="00DE3870" w:rsidP="00DE3870">
            <w:pPr>
              <w:jc w:val="center"/>
              <w:rPr>
                <w:rFonts w:eastAsia="Times New Roman"/>
                <w:sz w:val="18"/>
                <w:szCs w:val="24"/>
              </w:rPr>
            </w:pPr>
            <w:r w:rsidRPr="00DE3870">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14:paraId="1F07B6E6" w14:textId="77777777" w:rsidR="00DE3870" w:rsidRPr="00DE3870" w:rsidRDefault="00DE3870" w:rsidP="00DE3870">
            <w:pPr>
              <w:jc w:val="left"/>
              <w:rPr>
                <w:rFonts w:eastAsia="Times New Roman"/>
                <w:sz w:val="18"/>
                <w:szCs w:val="24"/>
              </w:rPr>
            </w:pPr>
          </w:p>
        </w:tc>
      </w:tr>
      <w:tr w:rsidR="00DE3870" w:rsidRPr="00DE3870" w14:paraId="55C27509" w14:textId="77777777" w:rsidTr="00DE3870">
        <w:trPr>
          <w:cantSplit/>
          <w:trHeight w:val="227"/>
        </w:trPr>
        <w:tc>
          <w:tcPr>
            <w:tcW w:w="2147" w:type="dxa"/>
            <w:gridSpan w:val="3"/>
            <w:vAlign w:val="center"/>
          </w:tcPr>
          <w:p w14:paraId="5884F575" w14:textId="77777777" w:rsidR="00DE3870" w:rsidRPr="00DE3870" w:rsidRDefault="00DE3870" w:rsidP="00DE3870">
            <w:pPr>
              <w:jc w:val="center"/>
              <w:rPr>
                <w:rFonts w:eastAsia="Times New Roman"/>
                <w:sz w:val="18"/>
                <w:szCs w:val="24"/>
              </w:rPr>
            </w:pPr>
            <w:r w:rsidRPr="00DE3870">
              <w:rPr>
                <w:rFonts w:eastAsia="Times New Roman"/>
                <w:sz w:val="18"/>
                <w:szCs w:val="24"/>
              </w:rPr>
              <w:t>Организация-сдатчик</w:t>
            </w:r>
          </w:p>
        </w:tc>
        <w:tc>
          <w:tcPr>
            <w:tcW w:w="10800" w:type="dxa"/>
            <w:gridSpan w:val="11"/>
            <w:vAlign w:val="bottom"/>
          </w:tcPr>
          <w:p w14:paraId="7FC97E17" w14:textId="77777777" w:rsidR="00DE3870" w:rsidRPr="00DE3870" w:rsidRDefault="00DE3870" w:rsidP="00DE3870">
            <w:pPr>
              <w:jc w:val="center"/>
              <w:rPr>
                <w:rFonts w:eastAsia="Times New Roman"/>
                <w:sz w:val="12"/>
                <w:szCs w:val="24"/>
              </w:rPr>
            </w:pPr>
          </w:p>
          <w:p w14:paraId="6FF72A78"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w:t>
            </w:r>
          </w:p>
          <w:p w14:paraId="78253002"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 адрес, телефон, факс)</w:t>
            </w:r>
          </w:p>
        </w:tc>
        <w:tc>
          <w:tcPr>
            <w:tcW w:w="1090" w:type="dxa"/>
            <w:gridSpan w:val="2"/>
          </w:tcPr>
          <w:p w14:paraId="45AFA4A7" w14:textId="77777777" w:rsidR="00DE3870" w:rsidRPr="00DE3870" w:rsidRDefault="00DE3870" w:rsidP="00DE3870">
            <w:pPr>
              <w:jc w:val="left"/>
              <w:rPr>
                <w:rFonts w:eastAsia="Times New Roman"/>
                <w:sz w:val="18"/>
                <w:szCs w:val="24"/>
              </w:rPr>
            </w:pPr>
          </w:p>
        </w:tc>
        <w:tc>
          <w:tcPr>
            <w:tcW w:w="989" w:type="dxa"/>
            <w:tcBorders>
              <w:top w:val="single" w:sz="4" w:space="0" w:color="auto"/>
            </w:tcBorders>
          </w:tcPr>
          <w:p w14:paraId="7E4C721B" w14:textId="77777777" w:rsidR="00DE3870" w:rsidRPr="00DE3870" w:rsidRDefault="00DE3870" w:rsidP="00DE3870">
            <w:pPr>
              <w:jc w:val="left"/>
              <w:rPr>
                <w:rFonts w:eastAsia="Times New Roman"/>
                <w:sz w:val="18"/>
                <w:szCs w:val="24"/>
              </w:rPr>
            </w:pPr>
          </w:p>
        </w:tc>
      </w:tr>
      <w:tr w:rsidR="00DE3870" w:rsidRPr="00DE3870" w14:paraId="120300A8" w14:textId="77777777" w:rsidTr="00DE3870">
        <w:trPr>
          <w:cantSplit/>
          <w:trHeight w:val="227"/>
        </w:trPr>
        <w:tc>
          <w:tcPr>
            <w:tcW w:w="12947" w:type="dxa"/>
            <w:gridSpan w:val="14"/>
            <w:vMerge w:val="restart"/>
            <w:vAlign w:val="bottom"/>
          </w:tcPr>
          <w:p w14:paraId="2010C472" w14:textId="77777777" w:rsidR="00DE3870" w:rsidRPr="00DE3870" w:rsidRDefault="00DE3870" w:rsidP="00DE3870">
            <w:pPr>
              <w:jc w:val="center"/>
              <w:rPr>
                <w:rFonts w:eastAsia="Times New Roman"/>
                <w:sz w:val="12"/>
                <w:szCs w:val="24"/>
              </w:rPr>
            </w:pPr>
          </w:p>
          <w:p w14:paraId="3E4D0BA7" w14:textId="77777777" w:rsidR="00DE3870" w:rsidRPr="00DE3870" w:rsidRDefault="00DE3870" w:rsidP="00DE3870">
            <w:pPr>
              <w:jc w:val="center"/>
              <w:rPr>
                <w:rFonts w:eastAsia="Times New Roman"/>
                <w:sz w:val="12"/>
                <w:szCs w:val="24"/>
              </w:rPr>
            </w:pPr>
          </w:p>
          <w:p w14:paraId="2CC4CF06"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14:paraId="1546EC5A" w14:textId="77777777" w:rsidR="00DE3870" w:rsidRPr="00DE3870" w:rsidRDefault="00DE3870" w:rsidP="00DE3870">
            <w:pPr>
              <w:jc w:val="center"/>
              <w:rPr>
                <w:rFonts w:eastAsia="Times New Roman"/>
                <w:sz w:val="12"/>
                <w:szCs w:val="24"/>
              </w:rPr>
            </w:pPr>
            <w:r w:rsidRPr="00DE3870">
              <w:rPr>
                <w:rFonts w:eastAsia="Times New Roman"/>
                <w:sz w:val="12"/>
                <w:szCs w:val="24"/>
              </w:rPr>
              <w:t>(банковские реквизиты),(наименование структурного подразделения)</w:t>
            </w:r>
          </w:p>
        </w:tc>
        <w:tc>
          <w:tcPr>
            <w:tcW w:w="1090" w:type="dxa"/>
            <w:gridSpan w:val="2"/>
            <w:vMerge w:val="restart"/>
          </w:tcPr>
          <w:p w14:paraId="5CE603FF" w14:textId="77777777" w:rsidR="00DE3870" w:rsidRPr="00DE3870" w:rsidRDefault="00DE3870" w:rsidP="00DE3870">
            <w:pPr>
              <w:jc w:val="left"/>
              <w:rPr>
                <w:rFonts w:eastAsia="Times New Roman"/>
                <w:sz w:val="18"/>
                <w:szCs w:val="24"/>
              </w:rPr>
            </w:pPr>
          </w:p>
        </w:tc>
        <w:tc>
          <w:tcPr>
            <w:tcW w:w="989" w:type="dxa"/>
          </w:tcPr>
          <w:p w14:paraId="7F343C87" w14:textId="77777777" w:rsidR="00DE3870" w:rsidRPr="00DE3870" w:rsidRDefault="00DE3870" w:rsidP="00DE3870">
            <w:pPr>
              <w:jc w:val="left"/>
              <w:rPr>
                <w:rFonts w:eastAsia="Times New Roman"/>
                <w:sz w:val="18"/>
                <w:szCs w:val="24"/>
              </w:rPr>
            </w:pPr>
          </w:p>
        </w:tc>
      </w:tr>
      <w:tr w:rsidR="00DE3870" w:rsidRPr="00DE3870" w14:paraId="3819D9F0" w14:textId="77777777" w:rsidTr="00DE3870">
        <w:trPr>
          <w:cantSplit/>
          <w:trHeight w:val="227"/>
        </w:trPr>
        <w:tc>
          <w:tcPr>
            <w:tcW w:w="12947" w:type="dxa"/>
            <w:gridSpan w:val="14"/>
            <w:vMerge/>
          </w:tcPr>
          <w:p w14:paraId="183CD904" w14:textId="77777777" w:rsidR="00DE3870" w:rsidRPr="00DE3870" w:rsidRDefault="00DE3870" w:rsidP="00DE3870">
            <w:pPr>
              <w:jc w:val="center"/>
              <w:rPr>
                <w:rFonts w:eastAsia="Times New Roman"/>
                <w:sz w:val="12"/>
                <w:szCs w:val="24"/>
              </w:rPr>
            </w:pPr>
          </w:p>
        </w:tc>
        <w:tc>
          <w:tcPr>
            <w:tcW w:w="1090" w:type="dxa"/>
            <w:gridSpan w:val="2"/>
            <w:vMerge/>
          </w:tcPr>
          <w:p w14:paraId="715E39D4" w14:textId="77777777" w:rsidR="00DE3870" w:rsidRPr="00DE3870" w:rsidRDefault="00DE3870" w:rsidP="00DE3870">
            <w:pPr>
              <w:jc w:val="left"/>
              <w:rPr>
                <w:rFonts w:eastAsia="Times New Roman"/>
                <w:sz w:val="18"/>
                <w:szCs w:val="24"/>
              </w:rPr>
            </w:pPr>
          </w:p>
        </w:tc>
        <w:tc>
          <w:tcPr>
            <w:tcW w:w="989" w:type="dxa"/>
            <w:tcBorders>
              <w:bottom w:val="single" w:sz="4" w:space="0" w:color="auto"/>
            </w:tcBorders>
          </w:tcPr>
          <w:p w14:paraId="46DD6FE1" w14:textId="77777777" w:rsidR="00DE3870" w:rsidRPr="00DE3870" w:rsidRDefault="00DE3870" w:rsidP="00DE3870">
            <w:pPr>
              <w:jc w:val="left"/>
              <w:rPr>
                <w:rFonts w:eastAsia="Times New Roman"/>
                <w:sz w:val="18"/>
                <w:szCs w:val="24"/>
              </w:rPr>
            </w:pPr>
          </w:p>
        </w:tc>
      </w:tr>
      <w:tr w:rsidR="00DE3870" w:rsidRPr="00DE3870" w14:paraId="67B80120" w14:textId="77777777" w:rsidTr="00DE3870">
        <w:trPr>
          <w:cantSplit/>
          <w:trHeight w:val="227"/>
        </w:trPr>
        <w:tc>
          <w:tcPr>
            <w:tcW w:w="12947" w:type="dxa"/>
            <w:gridSpan w:val="14"/>
            <w:vMerge/>
          </w:tcPr>
          <w:p w14:paraId="52CAA5CD" w14:textId="77777777" w:rsidR="00DE3870" w:rsidRPr="00DE3870" w:rsidRDefault="00DE3870" w:rsidP="00DE3870">
            <w:pPr>
              <w:jc w:val="center"/>
              <w:rPr>
                <w:rFonts w:eastAsia="Times New Roman"/>
                <w:sz w:val="12"/>
                <w:szCs w:val="24"/>
              </w:rPr>
            </w:pPr>
          </w:p>
        </w:tc>
        <w:tc>
          <w:tcPr>
            <w:tcW w:w="1090" w:type="dxa"/>
            <w:gridSpan w:val="2"/>
            <w:vMerge/>
            <w:tcBorders>
              <w:bottom w:val="single" w:sz="4" w:space="0" w:color="auto"/>
              <w:right w:val="single" w:sz="4" w:space="0" w:color="auto"/>
            </w:tcBorders>
          </w:tcPr>
          <w:p w14:paraId="43478C9A" w14:textId="77777777" w:rsidR="00DE3870" w:rsidRPr="00DE3870" w:rsidRDefault="00DE3870" w:rsidP="00DE3870">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2AE9D5B3" w14:textId="77777777" w:rsidR="00DE3870" w:rsidRPr="00DE3870" w:rsidRDefault="00DE3870" w:rsidP="00DE3870">
            <w:pPr>
              <w:jc w:val="left"/>
              <w:rPr>
                <w:rFonts w:eastAsia="Times New Roman"/>
                <w:sz w:val="18"/>
                <w:szCs w:val="24"/>
              </w:rPr>
            </w:pPr>
          </w:p>
        </w:tc>
      </w:tr>
      <w:tr w:rsidR="00DE3870" w:rsidRPr="00DE3870" w14:paraId="4CE7FDB0" w14:textId="77777777" w:rsidTr="00DE3870">
        <w:trPr>
          <w:cantSplit/>
          <w:trHeight w:val="227"/>
        </w:trPr>
        <w:tc>
          <w:tcPr>
            <w:tcW w:w="2870" w:type="dxa"/>
            <w:gridSpan w:val="5"/>
            <w:vMerge w:val="restart"/>
            <w:vAlign w:val="center"/>
          </w:tcPr>
          <w:p w14:paraId="1910254F"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14:paraId="1B7404C5" w14:textId="77777777" w:rsidR="00DE3870" w:rsidRPr="00DE3870" w:rsidRDefault="00DE3870" w:rsidP="00DE3870">
            <w:pPr>
              <w:jc w:val="center"/>
              <w:rPr>
                <w:rFonts w:eastAsia="Times New Roman"/>
                <w:sz w:val="12"/>
                <w:szCs w:val="24"/>
              </w:rPr>
            </w:pPr>
          </w:p>
          <w:p w14:paraId="4CE7AE77"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____________________________________________________________________________________________________________________________________________________________________</w:t>
            </w:r>
          </w:p>
          <w:p w14:paraId="6F1CEE35" w14:textId="77777777" w:rsidR="00DE3870" w:rsidRPr="00DE3870" w:rsidRDefault="00DE3870" w:rsidP="00DE3870">
            <w:pPr>
              <w:jc w:val="center"/>
              <w:rPr>
                <w:rFonts w:eastAsia="Times New Roman"/>
                <w:sz w:val="12"/>
                <w:szCs w:val="24"/>
              </w:rPr>
            </w:pPr>
            <w:r w:rsidRPr="00DE3870">
              <w:rPr>
                <w:rFonts w:eastAsia="Times New Roman"/>
                <w:sz w:val="12"/>
                <w:szCs w:val="24"/>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14:paraId="43EB656F"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14:paraId="389F28AB" w14:textId="77777777" w:rsidR="00DE3870" w:rsidRPr="00DE3870" w:rsidRDefault="00DE3870" w:rsidP="00DE3870">
            <w:pPr>
              <w:jc w:val="left"/>
              <w:rPr>
                <w:rFonts w:eastAsia="Times New Roman"/>
                <w:sz w:val="18"/>
                <w:szCs w:val="24"/>
              </w:rPr>
            </w:pPr>
          </w:p>
        </w:tc>
      </w:tr>
      <w:tr w:rsidR="00DE3870" w:rsidRPr="00DE3870" w14:paraId="1E058816" w14:textId="77777777" w:rsidTr="00DE3870">
        <w:trPr>
          <w:cantSplit/>
          <w:trHeight w:val="227"/>
        </w:trPr>
        <w:tc>
          <w:tcPr>
            <w:tcW w:w="2870" w:type="dxa"/>
            <w:gridSpan w:val="5"/>
            <w:vMerge/>
          </w:tcPr>
          <w:p w14:paraId="7AFC3368" w14:textId="77777777" w:rsidR="00DE3870" w:rsidRPr="00DE3870" w:rsidRDefault="00DE3870" w:rsidP="00DE3870">
            <w:pPr>
              <w:jc w:val="left"/>
              <w:rPr>
                <w:rFonts w:eastAsia="Times New Roman"/>
                <w:sz w:val="18"/>
                <w:szCs w:val="24"/>
              </w:rPr>
            </w:pPr>
          </w:p>
        </w:tc>
        <w:tc>
          <w:tcPr>
            <w:tcW w:w="10077" w:type="dxa"/>
            <w:gridSpan w:val="9"/>
            <w:vMerge/>
            <w:tcBorders>
              <w:right w:val="single" w:sz="4" w:space="0" w:color="auto"/>
            </w:tcBorders>
          </w:tcPr>
          <w:p w14:paraId="384D2141" w14:textId="77777777" w:rsidR="00DE3870" w:rsidRPr="00DE3870" w:rsidRDefault="00DE3870" w:rsidP="00DE3870">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14:paraId="020199DA"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14:paraId="1277EE81" w14:textId="77777777" w:rsidR="00DE3870" w:rsidRPr="00DE3870" w:rsidRDefault="00DE3870" w:rsidP="00DE3870">
            <w:pPr>
              <w:jc w:val="left"/>
              <w:rPr>
                <w:rFonts w:eastAsia="Times New Roman"/>
                <w:sz w:val="18"/>
                <w:szCs w:val="24"/>
              </w:rPr>
            </w:pPr>
          </w:p>
        </w:tc>
      </w:tr>
      <w:tr w:rsidR="00DE3870" w:rsidRPr="00DE3870" w14:paraId="3E27A38B" w14:textId="77777777" w:rsidTr="00DE3870">
        <w:trPr>
          <w:cantSplit/>
          <w:trHeight w:val="227"/>
        </w:trPr>
        <w:tc>
          <w:tcPr>
            <w:tcW w:w="1440" w:type="dxa"/>
            <w:gridSpan w:val="2"/>
            <w:vMerge w:val="restart"/>
            <w:vAlign w:val="center"/>
          </w:tcPr>
          <w:p w14:paraId="55426778" w14:textId="77777777" w:rsidR="00DE3870" w:rsidRPr="00DE3870" w:rsidRDefault="00DE3870" w:rsidP="00DE3870">
            <w:pPr>
              <w:jc w:val="center"/>
              <w:rPr>
                <w:rFonts w:eastAsia="Times New Roman"/>
                <w:sz w:val="18"/>
                <w:szCs w:val="24"/>
              </w:rPr>
            </w:pPr>
            <w:r w:rsidRPr="00DE3870">
              <w:rPr>
                <w:rFonts w:eastAsia="Times New Roman"/>
                <w:sz w:val="18"/>
                <w:szCs w:val="24"/>
              </w:rPr>
              <w:t xml:space="preserve">Объект </w:t>
            </w:r>
          </w:p>
          <w:p w14:paraId="6F883843" w14:textId="77777777" w:rsidR="00DE3870" w:rsidRPr="00DE3870" w:rsidRDefault="00DE3870" w:rsidP="00DE3870">
            <w:pPr>
              <w:jc w:val="center"/>
              <w:rPr>
                <w:rFonts w:eastAsia="Times New Roman"/>
                <w:sz w:val="18"/>
                <w:szCs w:val="24"/>
              </w:rPr>
            </w:pPr>
            <w:r w:rsidRPr="00DE3870">
              <w:rPr>
                <w:rFonts w:eastAsia="Times New Roman"/>
                <w:sz w:val="18"/>
                <w:szCs w:val="24"/>
              </w:rPr>
              <w:t>основных средств</w:t>
            </w:r>
          </w:p>
        </w:tc>
        <w:tc>
          <w:tcPr>
            <w:tcW w:w="8460" w:type="dxa"/>
            <w:gridSpan w:val="7"/>
            <w:vMerge w:val="restart"/>
            <w:tcBorders>
              <w:left w:val="nil"/>
              <w:right w:val="single" w:sz="4" w:space="0" w:color="auto"/>
            </w:tcBorders>
          </w:tcPr>
          <w:p w14:paraId="57E36217" w14:textId="77777777" w:rsidR="00DE3870" w:rsidRPr="00DE3870" w:rsidRDefault="00DE3870" w:rsidP="00DE3870">
            <w:pPr>
              <w:jc w:val="center"/>
              <w:rPr>
                <w:rFonts w:eastAsia="Times New Roman"/>
                <w:sz w:val="12"/>
                <w:szCs w:val="24"/>
              </w:rPr>
            </w:pPr>
          </w:p>
          <w:p w14:paraId="49370105" w14:textId="77777777" w:rsidR="00DE3870" w:rsidRPr="00DE3870" w:rsidRDefault="00DE3870" w:rsidP="00DE3870">
            <w:pPr>
              <w:jc w:val="center"/>
              <w:rPr>
                <w:rFonts w:eastAsia="Times New Roman"/>
                <w:sz w:val="12"/>
                <w:szCs w:val="24"/>
              </w:rPr>
            </w:pPr>
          </w:p>
          <w:p w14:paraId="5E2EEF89"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w:t>
            </w:r>
          </w:p>
          <w:p w14:paraId="49A848FD"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p w14:paraId="5804F32A"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w:t>
            </w:r>
          </w:p>
          <w:p w14:paraId="50F1899E" w14:textId="77777777" w:rsidR="00DE3870" w:rsidRPr="00DE3870" w:rsidRDefault="00DE3870" w:rsidP="00DE3870">
            <w:pPr>
              <w:jc w:val="center"/>
              <w:rPr>
                <w:rFonts w:eastAsia="Times New Roman"/>
                <w:sz w:val="12"/>
                <w:szCs w:val="24"/>
              </w:rPr>
            </w:pPr>
            <w:r w:rsidRPr="00DE3870">
              <w:rPr>
                <w:rFonts w:eastAsia="Times New Roman"/>
                <w:sz w:val="12"/>
                <w:szCs w:val="24"/>
              </w:rPr>
              <w:t>(назначение)</w:t>
            </w:r>
          </w:p>
          <w:p w14:paraId="5D3959CC"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_________________________________________________________________________________________________________________________________________</w:t>
            </w:r>
          </w:p>
          <w:p w14:paraId="7C36DA6C" w14:textId="77777777" w:rsidR="00DE3870" w:rsidRPr="00DE3870" w:rsidRDefault="00DE3870" w:rsidP="00DE3870">
            <w:pPr>
              <w:jc w:val="center"/>
              <w:rPr>
                <w:rFonts w:eastAsia="Times New Roman"/>
                <w:sz w:val="18"/>
                <w:szCs w:val="24"/>
              </w:rPr>
            </w:pPr>
            <w:r w:rsidRPr="00DE3870">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14:paraId="5F664FFA"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14:paraId="7317157D" w14:textId="77777777" w:rsidR="00DE3870" w:rsidRPr="00DE3870" w:rsidRDefault="00DE3870" w:rsidP="00DE3870">
            <w:pPr>
              <w:jc w:val="right"/>
              <w:rPr>
                <w:rFonts w:eastAsia="Times New Roman"/>
                <w:sz w:val="18"/>
                <w:szCs w:val="24"/>
              </w:rPr>
            </w:pPr>
            <w:r w:rsidRPr="00DE3870">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14:paraId="57A05D49" w14:textId="77777777" w:rsidR="00DE3870" w:rsidRPr="00DE3870" w:rsidRDefault="00DE3870" w:rsidP="00DE3870">
            <w:pPr>
              <w:jc w:val="left"/>
              <w:rPr>
                <w:rFonts w:eastAsia="Times New Roman"/>
                <w:sz w:val="18"/>
                <w:szCs w:val="24"/>
              </w:rPr>
            </w:pPr>
          </w:p>
        </w:tc>
      </w:tr>
      <w:tr w:rsidR="00DE3870" w:rsidRPr="00DE3870" w14:paraId="1DB94D98" w14:textId="77777777" w:rsidTr="00DE3870">
        <w:trPr>
          <w:cantSplit/>
          <w:trHeight w:val="227"/>
        </w:trPr>
        <w:tc>
          <w:tcPr>
            <w:tcW w:w="1440" w:type="dxa"/>
            <w:gridSpan w:val="2"/>
            <w:vMerge/>
          </w:tcPr>
          <w:p w14:paraId="11B9E62A" w14:textId="77777777" w:rsidR="00DE3870" w:rsidRPr="00DE3870" w:rsidRDefault="00DE3870" w:rsidP="00DE3870">
            <w:pPr>
              <w:jc w:val="center"/>
              <w:rPr>
                <w:rFonts w:eastAsia="Times New Roman"/>
                <w:sz w:val="18"/>
                <w:szCs w:val="24"/>
              </w:rPr>
            </w:pPr>
          </w:p>
        </w:tc>
        <w:tc>
          <w:tcPr>
            <w:tcW w:w="8460" w:type="dxa"/>
            <w:gridSpan w:val="7"/>
            <w:vMerge/>
            <w:tcBorders>
              <w:left w:val="nil"/>
              <w:right w:val="single" w:sz="4" w:space="0" w:color="auto"/>
            </w:tcBorders>
          </w:tcPr>
          <w:p w14:paraId="23BF847E" w14:textId="77777777" w:rsidR="00DE3870" w:rsidRPr="00DE3870" w:rsidRDefault="00DE3870" w:rsidP="00DE3870">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14:paraId="054AA833" w14:textId="77777777" w:rsidR="00DE3870" w:rsidRPr="00DE3870" w:rsidRDefault="00DE3870" w:rsidP="00DE3870">
            <w:pPr>
              <w:jc w:val="left"/>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14:paraId="1C235883" w14:textId="77777777" w:rsidR="00DE3870" w:rsidRPr="00DE3870" w:rsidRDefault="00DE3870" w:rsidP="00DE3870">
            <w:pPr>
              <w:jc w:val="right"/>
              <w:rPr>
                <w:rFonts w:eastAsia="Times New Roman"/>
                <w:sz w:val="18"/>
                <w:szCs w:val="24"/>
              </w:rPr>
            </w:pPr>
            <w:r w:rsidRPr="00DE3870">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14:paraId="130764F9" w14:textId="77777777" w:rsidR="00DE3870" w:rsidRPr="00DE3870" w:rsidRDefault="00DE3870" w:rsidP="00DE3870">
            <w:pPr>
              <w:jc w:val="left"/>
              <w:rPr>
                <w:rFonts w:eastAsia="Times New Roman"/>
                <w:sz w:val="18"/>
                <w:szCs w:val="24"/>
              </w:rPr>
            </w:pPr>
          </w:p>
        </w:tc>
      </w:tr>
      <w:tr w:rsidR="00DE3870" w:rsidRPr="00DE3870" w14:paraId="745A3944" w14:textId="77777777" w:rsidTr="00DE3870">
        <w:trPr>
          <w:cantSplit/>
          <w:trHeight w:val="227"/>
        </w:trPr>
        <w:tc>
          <w:tcPr>
            <w:tcW w:w="1440" w:type="dxa"/>
            <w:gridSpan w:val="2"/>
            <w:vMerge/>
            <w:vAlign w:val="center"/>
          </w:tcPr>
          <w:p w14:paraId="68E28F57" w14:textId="77777777" w:rsidR="00DE3870" w:rsidRPr="00DE3870" w:rsidRDefault="00DE3870" w:rsidP="00DE3870">
            <w:pPr>
              <w:jc w:val="center"/>
              <w:rPr>
                <w:rFonts w:eastAsia="Times New Roman"/>
                <w:sz w:val="18"/>
                <w:szCs w:val="24"/>
              </w:rPr>
            </w:pPr>
          </w:p>
        </w:tc>
        <w:tc>
          <w:tcPr>
            <w:tcW w:w="8460" w:type="dxa"/>
            <w:gridSpan w:val="7"/>
            <w:vMerge/>
            <w:vAlign w:val="center"/>
          </w:tcPr>
          <w:p w14:paraId="56A1F59D" w14:textId="77777777" w:rsidR="00DE3870" w:rsidRPr="00DE3870" w:rsidRDefault="00DE3870" w:rsidP="00DE3870">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14:paraId="1E586F4A" w14:textId="77777777" w:rsidR="00DE3870" w:rsidRPr="00DE3870" w:rsidRDefault="00DE3870" w:rsidP="00DE3870">
            <w:pPr>
              <w:jc w:val="right"/>
              <w:rPr>
                <w:rFonts w:eastAsia="Times New Roman"/>
                <w:sz w:val="18"/>
                <w:szCs w:val="24"/>
              </w:rPr>
            </w:pPr>
            <w:r w:rsidRPr="00DE3870">
              <w:rPr>
                <w:rFonts w:eastAsia="Times New Roman"/>
                <w:sz w:val="18"/>
                <w:szCs w:val="24"/>
              </w:rPr>
              <w:t>Счет, субсчет, код аналитического учета</w:t>
            </w:r>
          </w:p>
          <w:p w14:paraId="41B228E6" w14:textId="77777777" w:rsidR="00DE3870" w:rsidRPr="00DE3870" w:rsidRDefault="00DE3870" w:rsidP="00DE3870">
            <w:pPr>
              <w:jc w:val="right"/>
              <w:rPr>
                <w:rFonts w:eastAsia="Times New Roman"/>
                <w:sz w:val="18"/>
                <w:szCs w:val="24"/>
              </w:rPr>
            </w:pPr>
            <w:r w:rsidRPr="00DE3870">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14:paraId="6AD7D02D" w14:textId="77777777" w:rsidR="00DE3870" w:rsidRPr="00DE3870" w:rsidRDefault="00DE3870" w:rsidP="00DE3870">
            <w:pPr>
              <w:jc w:val="left"/>
              <w:rPr>
                <w:rFonts w:eastAsia="Times New Roman"/>
                <w:sz w:val="18"/>
                <w:szCs w:val="24"/>
              </w:rPr>
            </w:pPr>
          </w:p>
        </w:tc>
      </w:tr>
      <w:tr w:rsidR="00DE3870" w:rsidRPr="00DE3870" w14:paraId="4FF727AF" w14:textId="77777777" w:rsidTr="00DE3870">
        <w:trPr>
          <w:cantSplit/>
          <w:trHeight w:val="227"/>
        </w:trPr>
        <w:tc>
          <w:tcPr>
            <w:tcW w:w="1440" w:type="dxa"/>
            <w:gridSpan w:val="2"/>
            <w:vMerge/>
          </w:tcPr>
          <w:p w14:paraId="4453EDB3" w14:textId="77777777" w:rsidR="00DE3870" w:rsidRPr="00DE3870" w:rsidRDefault="00DE3870" w:rsidP="00DE3870">
            <w:pPr>
              <w:jc w:val="left"/>
              <w:rPr>
                <w:rFonts w:eastAsia="Times New Roman"/>
                <w:sz w:val="18"/>
                <w:szCs w:val="24"/>
              </w:rPr>
            </w:pPr>
          </w:p>
        </w:tc>
        <w:tc>
          <w:tcPr>
            <w:tcW w:w="8460" w:type="dxa"/>
            <w:gridSpan w:val="7"/>
            <w:vMerge/>
          </w:tcPr>
          <w:p w14:paraId="62D2B994" w14:textId="77777777" w:rsidR="00DE3870" w:rsidRPr="00DE3870" w:rsidRDefault="00DE3870" w:rsidP="00DE3870">
            <w:pPr>
              <w:jc w:val="left"/>
              <w:rPr>
                <w:rFonts w:eastAsia="Times New Roman"/>
                <w:sz w:val="18"/>
                <w:szCs w:val="24"/>
              </w:rPr>
            </w:pPr>
          </w:p>
        </w:tc>
        <w:tc>
          <w:tcPr>
            <w:tcW w:w="4137" w:type="dxa"/>
            <w:gridSpan w:val="7"/>
            <w:vMerge/>
            <w:tcBorders>
              <w:right w:val="single" w:sz="4" w:space="0" w:color="auto"/>
            </w:tcBorders>
            <w:vAlign w:val="center"/>
          </w:tcPr>
          <w:p w14:paraId="49263C88" w14:textId="77777777" w:rsidR="00DE3870" w:rsidRPr="00DE3870" w:rsidRDefault="00DE3870" w:rsidP="00DE3870">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5AECF81C"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r>
      <w:tr w:rsidR="00DE3870" w:rsidRPr="00DE3870" w14:paraId="07D327E3" w14:textId="77777777" w:rsidTr="00DE3870">
        <w:trPr>
          <w:cantSplit/>
          <w:trHeight w:val="227"/>
        </w:trPr>
        <w:tc>
          <w:tcPr>
            <w:tcW w:w="1440" w:type="dxa"/>
            <w:gridSpan w:val="2"/>
            <w:vMerge/>
            <w:vAlign w:val="center"/>
          </w:tcPr>
          <w:p w14:paraId="57BA326C" w14:textId="77777777" w:rsidR="00DE3870" w:rsidRPr="00DE3870" w:rsidRDefault="00DE3870" w:rsidP="00DE3870">
            <w:pPr>
              <w:jc w:val="center"/>
              <w:rPr>
                <w:rFonts w:eastAsia="Times New Roman"/>
                <w:sz w:val="18"/>
                <w:szCs w:val="24"/>
              </w:rPr>
            </w:pPr>
          </w:p>
        </w:tc>
        <w:tc>
          <w:tcPr>
            <w:tcW w:w="8460" w:type="dxa"/>
            <w:gridSpan w:val="7"/>
            <w:vMerge/>
            <w:vAlign w:val="bottom"/>
          </w:tcPr>
          <w:p w14:paraId="1D2D4EE0" w14:textId="77777777" w:rsidR="00DE3870" w:rsidRPr="00DE3870" w:rsidRDefault="00DE3870" w:rsidP="00DE3870">
            <w:pPr>
              <w:jc w:val="center"/>
              <w:rPr>
                <w:rFonts w:eastAsia="Times New Roman"/>
                <w:sz w:val="18"/>
                <w:szCs w:val="24"/>
              </w:rPr>
            </w:pPr>
          </w:p>
        </w:tc>
        <w:tc>
          <w:tcPr>
            <w:tcW w:w="896" w:type="dxa"/>
            <w:gridSpan w:val="2"/>
            <w:tcBorders>
              <w:right w:val="single" w:sz="4" w:space="0" w:color="auto"/>
            </w:tcBorders>
            <w:vAlign w:val="bottom"/>
          </w:tcPr>
          <w:p w14:paraId="6E37A197" w14:textId="77777777" w:rsidR="00DE3870" w:rsidRPr="00DE3870" w:rsidRDefault="00DE3870" w:rsidP="00DE3870">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14:paraId="673F233A" w14:textId="77777777" w:rsidR="00DE3870" w:rsidRPr="00DE3870" w:rsidRDefault="00DE3870" w:rsidP="00DE3870">
            <w:pPr>
              <w:jc w:val="center"/>
              <w:rPr>
                <w:rFonts w:eastAsia="Times New Roman"/>
                <w:sz w:val="18"/>
                <w:szCs w:val="24"/>
              </w:rPr>
            </w:pPr>
            <w:r w:rsidRPr="00DE3870">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7C374E32" w14:textId="77777777" w:rsidR="00DE3870" w:rsidRPr="00DE3870" w:rsidRDefault="00DE3870" w:rsidP="00DE3870">
            <w:pPr>
              <w:jc w:val="right"/>
              <w:rPr>
                <w:rFonts w:eastAsia="Times New Roman"/>
                <w:sz w:val="18"/>
                <w:szCs w:val="24"/>
              </w:rPr>
            </w:pPr>
            <w:r w:rsidRPr="00DE3870">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14:paraId="70BFC41B"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r>
      <w:tr w:rsidR="00DE3870" w:rsidRPr="00DE3870" w14:paraId="315249C9" w14:textId="77777777" w:rsidTr="00DE3870">
        <w:trPr>
          <w:cantSplit/>
          <w:trHeight w:val="227"/>
        </w:trPr>
        <w:tc>
          <w:tcPr>
            <w:tcW w:w="4677" w:type="dxa"/>
            <w:gridSpan w:val="7"/>
            <w:vMerge w:val="restart"/>
            <w:vAlign w:val="center"/>
          </w:tcPr>
          <w:p w14:paraId="4AADEE7B" w14:textId="77777777" w:rsidR="00DE3870" w:rsidRPr="00DE3870" w:rsidRDefault="00DE3870" w:rsidP="00DE3870">
            <w:pPr>
              <w:jc w:val="center"/>
              <w:rPr>
                <w:rFonts w:eastAsia="Times New Roman"/>
                <w:sz w:val="18"/>
                <w:szCs w:val="24"/>
              </w:rPr>
            </w:pPr>
            <w:r w:rsidRPr="00DE3870">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14:paraId="0DA2B54F"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14:paraId="36125C42" w14:textId="77777777" w:rsidR="00DE3870" w:rsidRPr="00DE3870" w:rsidRDefault="00DE3870" w:rsidP="00DE3870">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796A3188" w14:textId="77777777" w:rsidR="00DE3870" w:rsidRPr="00DE3870" w:rsidRDefault="00DE3870" w:rsidP="00DE3870">
            <w:pPr>
              <w:jc w:val="right"/>
              <w:rPr>
                <w:rFonts w:eastAsia="Times New Roman"/>
                <w:sz w:val="18"/>
                <w:szCs w:val="24"/>
              </w:rPr>
            </w:pPr>
            <w:r w:rsidRPr="00DE3870">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14:paraId="79FB1B46" w14:textId="77777777" w:rsidR="00DE3870" w:rsidRPr="00DE3870" w:rsidRDefault="00DE3870" w:rsidP="00DE3870">
            <w:pPr>
              <w:jc w:val="left"/>
              <w:rPr>
                <w:rFonts w:eastAsia="Times New Roman"/>
                <w:sz w:val="18"/>
                <w:szCs w:val="24"/>
              </w:rPr>
            </w:pPr>
          </w:p>
        </w:tc>
      </w:tr>
      <w:tr w:rsidR="00DE3870" w:rsidRPr="00DE3870" w14:paraId="469BE11A" w14:textId="77777777" w:rsidTr="00DE3870">
        <w:trPr>
          <w:cantSplit/>
          <w:trHeight w:val="227"/>
        </w:trPr>
        <w:tc>
          <w:tcPr>
            <w:tcW w:w="4677" w:type="dxa"/>
            <w:gridSpan w:val="7"/>
            <w:vMerge/>
          </w:tcPr>
          <w:p w14:paraId="3CE57983" w14:textId="77777777" w:rsidR="00DE3870" w:rsidRPr="00DE3870" w:rsidRDefault="00DE3870" w:rsidP="00DE3870">
            <w:pPr>
              <w:jc w:val="left"/>
              <w:rPr>
                <w:rFonts w:eastAsia="Times New Roman"/>
                <w:sz w:val="18"/>
                <w:szCs w:val="24"/>
              </w:rPr>
            </w:pPr>
          </w:p>
        </w:tc>
        <w:tc>
          <w:tcPr>
            <w:tcW w:w="6119" w:type="dxa"/>
            <w:gridSpan w:val="4"/>
            <w:vMerge/>
            <w:tcBorders>
              <w:right w:val="single" w:sz="4" w:space="0" w:color="auto"/>
            </w:tcBorders>
          </w:tcPr>
          <w:p w14:paraId="4A737A18" w14:textId="77777777" w:rsidR="00DE3870" w:rsidRPr="00DE3870" w:rsidRDefault="00DE3870" w:rsidP="00DE3870">
            <w:pPr>
              <w:jc w:val="left"/>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14:paraId="4B1FCCF3" w14:textId="77777777" w:rsidR="00DE3870" w:rsidRPr="00DE3870" w:rsidRDefault="00DE3870" w:rsidP="00DE3870">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14:paraId="1E066524" w14:textId="77777777" w:rsidR="00DE3870" w:rsidRPr="00DE3870" w:rsidRDefault="00DE3870" w:rsidP="00DE3870">
            <w:pPr>
              <w:jc w:val="right"/>
              <w:rPr>
                <w:rFonts w:eastAsia="Times New Roman"/>
                <w:sz w:val="18"/>
                <w:szCs w:val="24"/>
              </w:rPr>
            </w:pPr>
            <w:r w:rsidRPr="00DE3870">
              <w:rPr>
                <w:rFonts w:eastAsia="Times New Roman"/>
                <w:sz w:val="18"/>
                <w:szCs w:val="24"/>
              </w:rPr>
              <w:t xml:space="preserve">заводской </w:t>
            </w:r>
            <w:r w:rsidRPr="00DE3870">
              <w:rPr>
                <w:rFonts w:eastAsia="Times New Roman"/>
                <w:sz w:val="18"/>
                <w:szCs w:val="24"/>
                <w:lang w:val="en-US"/>
              </w:rPr>
              <w:t>(</w:t>
            </w:r>
            <w:r w:rsidRPr="00DE3870">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14:paraId="7662C7E7" w14:textId="77777777" w:rsidR="00DE3870" w:rsidRPr="00DE3870" w:rsidRDefault="00DE3870" w:rsidP="00DE3870">
            <w:pPr>
              <w:jc w:val="left"/>
              <w:rPr>
                <w:rFonts w:eastAsia="Times New Roman"/>
                <w:sz w:val="18"/>
                <w:szCs w:val="24"/>
              </w:rPr>
            </w:pPr>
          </w:p>
        </w:tc>
      </w:tr>
      <w:tr w:rsidR="00DE3870" w:rsidRPr="00DE3870" w14:paraId="00BD7C8F" w14:textId="77777777" w:rsidTr="00DE3870">
        <w:trPr>
          <w:cantSplit/>
          <w:trHeight w:val="227"/>
        </w:trPr>
        <w:tc>
          <w:tcPr>
            <w:tcW w:w="2687" w:type="dxa"/>
            <w:gridSpan w:val="4"/>
            <w:vMerge w:val="restart"/>
            <w:vAlign w:val="center"/>
          </w:tcPr>
          <w:p w14:paraId="651789C5" w14:textId="77777777" w:rsidR="00DE3870" w:rsidRPr="00DE3870" w:rsidRDefault="00DE3870" w:rsidP="00DE3870">
            <w:pPr>
              <w:jc w:val="right"/>
              <w:rPr>
                <w:rFonts w:eastAsia="Times New Roman"/>
                <w:sz w:val="18"/>
                <w:szCs w:val="24"/>
              </w:rPr>
            </w:pPr>
            <w:r w:rsidRPr="00DE3870">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14:paraId="530D36E9" w14:textId="77777777" w:rsidR="00DE3870" w:rsidRPr="00DE3870" w:rsidRDefault="00DE3870" w:rsidP="00DE3870">
            <w:pPr>
              <w:jc w:val="center"/>
              <w:rPr>
                <w:rFonts w:eastAsia="Times New Roman"/>
                <w:sz w:val="12"/>
                <w:szCs w:val="24"/>
                <w:lang w:val="en-US"/>
              </w:rPr>
            </w:pPr>
            <w:r w:rsidRPr="00DE3870">
              <w:rPr>
                <w:rFonts w:eastAsia="Times New Roman"/>
                <w:sz w:val="12"/>
                <w:szCs w:val="24"/>
                <w:lang w:val="en-US"/>
              </w:rPr>
              <w:t>------</w:t>
            </w:r>
          </w:p>
          <w:p w14:paraId="3D007B83"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____________________________________________________________________________________________________________________</w:t>
            </w:r>
          </w:p>
          <w:p w14:paraId="568F1586" w14:textId="77777777" w:rsidR="00DE3870" w:rsidRPr="00DE3870" w:rsidRDefault="00DE3870" w:rsidP="00DE3870">
            <w:pPr>
              <w:jc w:val="center"/>
              <w:rPr>
                <w:rFonts w:eastAsia="Times New Roman"/>
                <w:sz w:val="12"/>
                <w:szCs w:val="24"/>
              </w:rPr>
            </w:pPr>
            <w:r w:rsidRPr="00DE3870">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14:paraId="4A3993B7" w14:textId="77777777" w:rsidR="00DE3870" w:rsidRPr="00DE3870" w:rsidRDefault="00DE3870" w:rsidP="00DE3870">
            <w:pPr>
              <w:jc w:val="center"/>
              <w:rPr>
                <w:rFonts w:eastAsia="Times New Roman"/>
                <w:sz w:val="18"/>
                <w:szCs w:val="24"/>
              </w:rPr>
            </w:pPr>
            <w:r w:rsidRPr="00DE3870">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14:paraId="1DE4ABC0" w14:textId="77777777" w:rsidR="00DE3870" w:rsidRPr="00DE3870" w:rsidRDefault="00DE3870" w:rsidP="00DE3870">
            <w:pPr>
              <w:jc w:val="right"/>
              <w:rPr>
                <w:rFonts w:eastAsia="Times New Roman"/>
                <w:sz w:val="18"/>
                <w:szCs w:val="24"/>
              </w:rPr>
            </w:pPr>
            <w:r w:rsidRPr="00DE3870">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14:paraId="689D972D" w14:textId="77777777" w:rsidR="00DE3870" w:rsidRPr="00DE3870" w:rsidRDefault="00DE3870" w:rsidP="00DE3870">
            <w:pPr>
              <w:ind w:right="313"/>
              <w:jc w:val="left"/>
              <w:rPr>
                <w:rFonts w:eastAsia="Times New Roman"/>
                <w:sz w:val="18"/>
                <w:szCs w:val="24"/>
              </w:rPr>
            </w:pPr>
          </w:p>
        </w:tc>
      </w:tr>
      <w:tr w:rsidR="00DE3870" w:rsidRPr="00DE3870" w14:paraId="6AF1AA6C" w14:textId="77777777" w:rsidTr="00DE3870">
        <w:trPr>
          <w:cantSplit/>
          <w:trHeight w:val="227"/>
        </w:trPr>
        <w:tc>
          <w:tcPr>
            <w:tcW w:w="2687" w:type="dxa"/>
            <w:gridSpan w:val="4"/>
            <w:vMerge/>
          </w:tcPr>
          <w:p w14:paraId="006019F3" w14:textId="77777777" w:rsidR="00DE3870" w:rsidRPr="00DE3870" w:rsidRDefault="00DE3870" w:rsidP="00DE3870">
            <w:pPr>
              <w:jc w:val="left"/>
              <w:rPr>
                <w:rFonts w:eastAsia="Times New Roman"/>
                <w:sz w:val="18"/>
                <w:szCs w:val="24"/>
              </w:rPr>
            </w:pPr>
          </w:p>
        </w:tc>
        <w:tc>
          <w:tcPr>
            <w:tcW w:w="8109" w:type="dxa"/>
            <w:gridSpan w:val="7"/>
            <w:vMerge/>
            <w:tcBorders>
              <w:right w:val="single" w:sz="4" w:space="0" w:color="auto"/>
            </w:tcBorders>
          </w:tcPr>
          <w:p w14:paraId="01D021E6" w14:textId="77777777" w:rsidR="00DE3870" w:rsidRPr="00DE3870" w:rsidRDefault="00DE3870" w:rsidP="00DE3870">
            <w:pPr>
              <w:jc w:val="left"/>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14:paraId="28B13062" w14:textId="77777777" w:rsidR="00DE3870" w:rsidRPr="00DE3870" w:rsidRDefault="00DE3870" w:rsidP="00DE3870">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14:paraId="3099FA0A" w14:textId="77777777" w:rsidR="00DE3870" w:rsidRPr="00DE3870" w:rsidRDefault="00DE3870" w:rsidP="00DE3870">
            <w:pPr>
              <w:jc w:val="right"/>
              <w:rPr>
                <w:rFonts w:eastAsia="Times New Roman"/>
                <w:sz w:val="18"/>
                <w:szCs w:val="24"/>
              </w:rPr>
            </w:pPr>
            <w:r w:rsidRPr="00DE3870">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14:paraId="1E1A1DB0" w14:textId="77777777" w:rsidR="00DE3870" w:rsidRPr="00DE3870" w:rsidRDefault="00DE3870" w:rsidP="00DE3870">
            <w:pPr>
              <w:jc w:val="left"/>
              <w:rPr>
                <w:rFonts w:eastAsia="Times New Roman"/>
                <w:sz w:val="18"/>
                <w:szCs w:val="24"/>
              </w:rPr>
            </w:pPr>
          </w:p>
        </w:tc>
      </w:tr>
      <w:tr w:rsidR="00DE3870" w:rsidRPr="00DE3870" w14:paraId="18146F11" w14:textId="77777777" w:rsidTr="00DE3870">
        <w:trPr>
          <w:cantSplit/>
          <w:trHeight w:val="227"/>
        </w:trPr>
        <w:tc>
          <w:tcPr>
            <w:tcW w:w="1075" w:type="dxa"/>
            <w:vMerge w:val="restart"/>
          </w:tcPr>
          <w:p w14:paraId="5423E7FF" w14:textId="77777777" w:rsidR="00DE3870" w:rsidRPr="00DE3870" w:rsidRDefault="00DE3870" w:rsidP="00DE3870">
            <w:pPr>
              <w:jc w:val="left"/>
              <w:rPr>
                <w:rFonts w:eastAsia="Times New Roman"/>
                <w:sz w:val="18"/>
                <w:szCs w:val="24"/>
              </w:rPr>
            </w:pPr>
            <w:proofErr w:type="spellStart"/>
            <w:r w:rsidRPr="00DE3870">
              <w:rPr>
                <w:rFonts w:eastAsia="Times New Roman"/>
                <w:sz w:val="18"/>
                <w:szCs w:val="24"/>
              </w:rPr>
              <w:lastRenderedPageBreak/>
              <w:t>Справочно</w:t>
            </w:r>
            <w:proofErr w:type="spellEnd"/>
          </w:p>
        </w:tc>
        <w:tc>
          <w:tcPr>
            <w:tcW w:w="3595" w:type="dxa"/>
            <w:gridSpan w:val="5"/>
            <w:vMerge w:val="restart"/>
          </w:tcPr>
          <w:p w14:paraId="0087F7BC" w14:textId="77777777" w:rsidR="00DE3870" w:rsidRPr="00DE3870" w:rsidRDefault="00DE3870" w:rsidP="00DE3870">
            <w:pPr>
              <w:jc w:val="left"/>
              <w:rPr>
                <w:rFonts w:eastAsia="Times New Roman"/>
                <w:sz w:val="18"/>
                <w:szCs w:val="24"/>
              </w:rPr>
            </w:pPr>
            <w:r w:rsidRPr="00DE3870">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14:paraId="7B378F75"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14:paraId="1D876322" w14:textId="77777777" w:rsidR="00DE3870" w:rsidRPr="00DE3870" w:rsidRDefault="00DE3870" w:rsidP="00DE3870">
            <w:pPr>
              <w:jc w:val="right"/>
              <w:rPr>
                <w:rFonts w:eastAsia="Times New Roman"/>
                <w:sz w:val="18"/>
                <w:szCs w:val="24"/>
              </w:rPr>
            </w:pPr>
            <w:r w:rsidRPr="00DE3870">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14:paraId="6DF2D64E" w14:textId="77777777" w:rsidR="00DE3870" w:rsidRPr="00DE3870" w:rsidRDefault="00DE3870" w:rsidP="00DE3870">
            <w:pPr>
              <w:jc w:val="left"/>
              <w:rPr>
                <w:rFonts w:eastAsia="Times New Roman"/>
                <w:sz w:val="18"/>
                <w:szCs w:val="24"/>
              </w:rPr>
            </w:pPr>
          </w:p>
        </w:tc>
      </w:tr>
      <w:tr w:rsidR="00DE3870" w:rsidRPr="00DE3870" w14:paraId="6654CD3A" w14:textId="77777777" w:rsidTr="00DE3870">
        <w:trPr>
          <w:cantSplit/>
          <w:trHeight w:val="227"/>
        </w:trPr>
        <w:tc>
          <w:tcPr>
            <w:tcW w:w="1075" w:type="dxa"/>
            <w:vMerge/>
          </w:tcPr>
          <w:p w14:paraId="62F594E6" w14:textId="77777777" w:rsidR="00DE3870" w:rsidRPr="00DE3870" w:rsidRDefault="00DE3870" w:rsidP="00DE3870">
            <w:pPr>
              <w:jc w:val="left"/>
              <w:rPr>
                <w:rFonts w:eastAsia="Times New Roman"/>
                <w:sz w:val="18"/>
                <w:szCs w:val="24"/>
              </w:rPr>
            </w:pPr>
          </w:p>
        </w:tc>
        <w:tc>
          <w:tcPr>
            <w:tcW w:w="3595" w:type="dxa"/>
            <w:gridSpan w:val="5"/>
            <w:vMerge/>
          </w:tcPr>
          <w:p w14:paraId="025E1E77" w14:textId="77777777" w:rsidR="00DE3870" w:rsidRPr="00DE3870" w:rsidRDefault="00DE3870" w:rsidP="00DE3870">
            <w:pPr>
              <w:jc w:val="left"/>
              <w:rPr>
                <w:rFonts w:eastAsia="Times New Roman"/>
                <w:sz w:val="18"/>
                <w:szCs w:val="24"/>
              </w:rPr>
            </w:pPr>
          </w:p>
        </w:tc>
        <w:tc>
          <w:tcPr>
            <w:tcW w:w="7200" w:type="dxa"/>
            <w:gridSpan w:val="7"/>
            <w:tcBorders>
              <w:right w:val="single" w:sz="4" w:space="0" w:color="auto"/>
            </w:tcBorders>
            <w:vAlign w:val="bottom"/>
          </w:tcPr>
          <w:p w14:paraId="6FC365B6" w14:textId="77777777" w:rsidR="00DE3870" w:rsidRPr="00DE3870" w:rsidRDefault="00DE3870" w:rsidP="00DE3870">
            <w:pPr>
              <w:jc w:val="center"/>
              <w:rPr>
                <w:rFonts w:eastAsia="Times New Roman"/>
                <w:sz w:val="18"/>
                <w:szCs w:val="24"/>
              </w:rPr>
            </w:pPr>
            <w:r w:rsidRPr="00DE3870">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14:paraId="3621F6F3" w14:textId="77777777" w:rsidR="00DE3870" w:rsidRPr="00DE3870" w:rsidRDefault="00DE3870" w:rsidP="00DE3870">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14:paraId="500B8E09" w14:textId="77777777" w:rsidR="00DE3870" w:rsidRPr="00DE3870" w:rsidRDefault="00DE3870" w:rsidP="00DE3870">
            <w:pPr>
              <w:jc w:val="left"/>
              <w:rPr>
                <w:rFonts w:eastAsia="Times New Roman"/>
                <w:sz w:val="18"/>
                <w:szCs w:val="24"/>
              </w:rPr>
            </w:pPr>
          </w:p>
        </w:tc>
      </w:tr>
      <w:tr w:rsidR="00DE3870" w:rsidRPr="00DE3870" w14:paraId="4A82B47A" w14:textId="77777777" w:rsidTr="00DE3870">
        <w:trPr>
          <w:cantSplit/>
        </w:trPr>
        <w:tc>
          <w:tcPr>
            <w:tcW w:w="4670" w:type="dxa"/>
            <w:gridSpan w:val="6"/>
          </w:tcPr>
          <w:p w14:paraId="5E5221BB" w14:textId="77777777" w:rsidR="00DE3870" w:rsidRPr="00DE3870" w:rsidRDefault="00DE3870" w:rsidP="00DE3870">
            <w:pPr>
              <w:jc w:val="left"/>
              <w:rPr>
                <w:rFonts w:eastAsia="Times New Roman"/>
                <w:sz w:val="18"/>
                <w:szCs w:val="24"/>
              </w:rPr>
            </w:pPr>
            <w:r w:rsidRPr="00DE3870">
              <w:rPr>
                <w:rFonts w:eastAsia="Times New Roman"/>
                <w:sz w:val="18"/>
                <w:szCs w:val="24"/>
              </w:rPr>
              <w:t>2. Иностранная валюта</w:t>
            </w:r>
          </w:p>
          <w:p w14:paraId="0FE4DFD9" w14:textId="77777777" w:rsidR="00DE3870" w:rsidRPr="00DE3870" w:rsidRDefault="00DE3870" w:rsidP="00DE3870">
            <w:pPr>
              <w:jc w:val="left"/>
              <w:rPr>
                <w:rFonts w:eastAsia="Times New Roman"/>
                <w:sz w:val="12"/>
                <w:szCs w:val="24"/>
              </w:rPr>
            </w:pPr>
            <w:r w:rsidRPr="00DE3870">
              <w:rPr>
                <w:rFonts w:eastAsia="Times New Roman"/>
                <w:sz w:val="12"/>
                <w:szCs w:val="24"/>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14:paraId="5A6C444C" w14:textId="77777777" w:rsidR="00DE3870" w:rsidRPr="00DE3870" w:rsidRDefault="00DE3870" w:rsidP="00DE3870">
            <w:pPr>
              <w:jc w:val="center"/>
              <w:rPr>
                <w:rFonts w:eastAsia="Times New Roman"/>
                <w:sz w:val="12"/>
                <w:szCs w:val="24"/>
              </w:rPr>
            </w:pPr>
          </w:p>
          <w:p w14:paraId="068507DB" w14:textId="77777777" w:rsidR="00DE3870" w:rsidRPr="00DE3870" w:rsidRDefault="00DE3870" w:rsidP="00DE3870">
            <w:pPr>
              <w:jc w:val="center"/>
              <w:rPr>
                <w:rFonts w:eastAsia="Times New Roman"/>
                <w:sz w:val="12"/>
                <w:szCs w:val="24"/>
              </w:rPr>
            </w:pPr>
            <w:r w:rsidRPr="00DE3870">
              <w:rPr>
                <w:rFonts w:eastAsia="Times New Roman"/>
                <w:sz w:val="12"/>
                <w:szCs w:val="24"/>
              </w:rPr>
              <w:t>______________________________________________________________________________________________   _________________________   __________________________   ______________________</w:t>
            </w:r>
          </w:p>
          <w:p w14:paraId="388B13C8" w14:textId="77777777" w:rsidR="00DE3870" w:rsidRPr="00DE3870" w:rsidRDefault="00DE3870" w:rsidP="00DE3870">
            <w:pPr>
              <w:jc w:val="center"/>
              <w:rPr>
                <w:rFonts w:eastAsia="Times New Roman"/>
                <w:sz w:val="12"/>
                <w:szCs w:val="24"/>
              </w:rPr>
            </w:pPr>
            <w:r w:rsidRPr="00DE3870">
              <w:rPr>
                <w:rFonts w:eastAsia="Times New Roman"/>
                <w:sz w:val="12"/>
                <w:szCs w:val="24"/>
              </w:rPr>
              <w:t xml:space="preserve">                               (наименование)                                                                                                                                     (курс)                                          (на дату)                                       (сумма)</w:t>
            </w:r>
          </w:p>
        </w:tc>
      </w:tr>
    </w:tbl>
    <w:p w14:paraId="1352777A" w14:textId="77777777" w:rsidR="00DE3870" w:rsidRPr="00DE3870" w:rsidRDefault="00DE3870" w:rsidP="00DE3870">
      <w:pPr>
        <w:autoSpaceDE w:val="0"/>
        <w:autoSpaceDN w:val="0"/>
        <w:adjustRightInd w:val="0"/>
        <w:jc w:val="left"/>
        <w:rPr>
          <w:rFonts w:eastAsia="Times New Roman"/>
          <w:b/>
          <w:bCs/>
          <w:sz w:val="18"/>
          <w:szCs w:val="18"/>
        </w:rPr>
      </w:pPr>
    </w:p>
    <w:p w14:paraId="5DBE3DEA" w14:textId="77777777" w:rsidR="00DE3870" w:rsidRPr="00DE3870" w:rsidRDefault="00DE3870" w:rsidP="00DE3870">
      <w:pPr>
        <w:autoSpaceDE w:val="0"/>
        <w:autoSpaceDN w:val="0"/>
        <w:adjustRightInd w:val="0"/>
        <w:jc w:val="left"/>
        <w:rPr>
          <w:rFonts w:eastAsia="Times New Roman"/>
          <w:b/>
          <w:bCs/>
          <w:sz w:val="24"/>
          <w:szCs w:val="24"/>
        </w:rPr>
      </w:pPr>
      <w:r w:rsidRPr="00DE3870">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на</w:t>
      </w:r>
    </w:p>
    <w:p w14:paraId="665A157E" w14:textId="77777777" w:rsidR="00DE3870" w:rsidRPr="00DE3870" w:rsidRDefault="00DE3870" w:rsidP="00DE3870">
      <w:pPr>
        <w:jc w:val="left"/>
        <w:rPr>
          <w:rFonts w:eastAsia="Times New Roman"/>
          <w:b/>
          <w:bCs/>
          <w:sz w:val="24"/>
          <w:szCs w:val="24"/>
        </w:rPr>
      </w:pPr>
      <w:r w:rsidRPr="00DE3870">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6F4798" w:rsidRPr="00DE3870" w14:paraId="7882EE1B" w14:textId="77777777" w:rsidTr="00DE3870">
        <w:trPr>
          <w:cantSplit/>
        </w:trPr>
        <w:tc>
          <w:tcPr>
            <w:tcW w:w="3353" w:type="dxa"/>
            <w:gridSpan w:val="3"/>
          </w:tcPr>
          <w:p w14:paraId="28F77AA9" w14:textId="77777777" w:rsidR="00DE3870" w:rsidRPr="00DE3870" w:rsidRDefault="00DE3870" w:rsidP="00DE3870">
            <w:pPr>
              <w:jc w:val="center"/>
              <w:rPr>
                <w:rFonts w:eastAsia="Times New Roman"/>
                <w:sz w:val="18"/>
                <w:szCs w:val="24"/>
              </w:rPr>
            </w:pPr>
            <w:r w:rsidRPr="00DE3870">
              <w:rPr>
                <w:rFonts w:eastAsia="Times New Roman"/>
                <w:sz w:val="18"/>
                <w:szCs w:val="24"/>
              </w:rPr>
              <w:t>Дата</w:t>
            </w:r>
          </w:p>
        </w:tc>
        <w:tc>
          <w:tcPr>
            <w:tcW w:w="1265" w:type="dxa"/>
            <w:vMerge w:val="restart"/>
          </w:tcPr>
          <w:p w14:paraId="392970D9" w14:textId="77777777" w:rsidR="00DE3870" w:rsidRPr="00DE3870" w:rsidRDefault="00DE3870" w:rsidP="00DE3870">
            <w:pPr>
              <w:jc w:val="center"/>
              <w:rPr>
                <w:rFonts w:eastAsia="Times New Roman"/>
                <w:sz w:val="18"/>
                <w:szCs w:val="24"/>
              </w:rPr>
            </w:pPr>
            <w:r w:rsidRPr="00DE3870">
              <w:rPr>
                <w:rFonts w:eastAsia="Times New Roman"/>
                <w:sz w:val="18"/>
                <w:szCs w:val="24"/>
              </w:rPr>
              <w:t>Фактический срок эксплуатации (лет, (месяцев)</w:t>
            </w:r>
          </w:p>
        </w:tc>
        <w:tc>
          <w:tcPr>
            <w:tcW w:w="1352" w:type="dxa"/>
            <w:vMerge w:val="restart"/>
          </w:tcPr>
          <w:p w14:paraId="05DB0B4E"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w:t>
            </w:r>
          </w:p>
          <w:p w14:paraId="3F4D53FA" w14:textId="77777777" w:rsidR="00DE3870" w:rsidRPr="00DE3870" w:rsidRDefault="00DE3870" w:rsidP="00DE3870">
            <w:pPr>
              <w:jc w:val="center"/>
              <w:rPr>
                <w:rFonts w:eastAsia="Times New Roman"/>
                <w:sz w:val="18"/>
                <w:szCs w:val="24"/>
              </w:rPr>
            </w:pPr>
            <w:r w:rsidRPr="00DE3870">
              <w:rPr>
                <w:rFonts w:eastAsia="Times New Roman"/>
                <w:sz w:val="18"/>
                <w:szCs w:val="24"/>
              </w:rPr>
              <w:t>(месяцев)</w:t>
            </w:r>
          </w:p>
        </w:tc>
        <w:tc>
          <w:tcPr>
            <w:tcW w:w="1208" w:type="dxa"/>
            <w:vMerge w:val="restart"/>
          </w:tcPr>
          <w:p w14:paraId="149B70D8" w14:textId="77777777" w:rsidR="00DE3870" w:rsidRPr="00DE3870" w:rsidRDefault="00DE3870" w:rsidP="00DE3870">
            <w:pPr>
              <w:jc w:val="center"/>
              <w:rPr>
                <w:rFonts w:eastAsia="Times New Roman"/>
                <w:sz w:val="18"/>
                <w:szCs w:val="24"/>
              </w:rPr>
            </w:pPr>
            <w:r w:rsidRPr="00DE3870">
              <w:rPr>
                <w:rFonts w:eastAsia="Times New Roman"/>
                <w:sz w:val="18"/>
                <w:szCs w:val="24"/>
              </w:rPr>
              <w:t>Сумма начисленной амортизации (износа), руб.</w:t>
            </w:r>
          </w:p>
        </w:tc>
        <w:tc>
          <w:tcPr>
            <w:tcW w:w="1115" w:type="dxa"/>
            <w:vMerge w:val="restart"/>
          </w:tcPr>
          <w:p w14:paraId="2A44CBD6" w14:textId="77777777" w:rsidR="00DE3870" w:rsidRPr="00DE3870" w:rsidRDefault="00DE3870" w:rsidP="00DE3870">
            <w:pPr>
              <w:jc w:val="center"/>
              <w:rPr>
                <w:rFonts w:eastAsia="Times New Roman"/>
                <w:sz w:val="18"/>
                <w:szCs w:val="24"/>
              </w:rPr>
            </w:pPr>
            <w:r w:rsidRPr="00DE3870">
              <w:rPr>
                <w:rFonts w:eastAsia="Times New Roman"/>
                <w:sz w:val="18"/>
                <w:szCs w:val="24"/>
              </w:rPr>
              <w:t>Остаточная стоимость, руб.</w:t>
            </w:r>
          </w:p>
        </w:tc>
        <w:tc>
          <w:tcPr>
            <w:tcW w:w="1285" w:type="dxa"/>
            <w:vMerge w:val="restart"/>
          </w:tcPr>
          <w:p w14:paraId="2C4CA184" w14:textId="77777777" w:rsidR="00DE3870" w:rsidRPr="00DE3870" w:rsidRDefault="00DE3870" w:rsidP="00DE3870">
            <w:pPr>
              <w:jc w:val="center"/>
              <w:rPr>
                <w:rFonts w:eastAsia="Times New Roman"/>
                <w:sz w:val="18"/>
                <w:szCs w:val="24"/>
              </w:rPr>
            </w:pPr>
            <w:r w:rsidRPr="00DE3870">
              <w:rPr>
                <w:rFonts w:eastAsia="Times New Roman"/>
                <w:sz w:val="18"/>
                <w:szCs w:val="24"/>
              </w:rPr>
              <w:t>Стоимость приобретения (договорная стоимость), руб.</w:t>
            </w:r>
          </w:p>
        </w:tc>
        <w:tc>
          <w:tcPr>
            <w:tcW w:w="689" w:type="dxa"/>
            <w:vMerge w:val="restart"/>
            <w:tcBorders>
              <w:top w:val="nil"/>
              <w:bottom w:val="nil"/>
            </w:tcBorders>
          </w:tcPr>
          <w:p w14:paraId="12DD1774" w14:textId="77777777" w:rsidR="00DE3870" w:rsidRPr="00DE3870" w:rsidRDefault="00DE3870" w:rsidP="00DE3870">
            <w:pPr>
              <w:jc w:val="left"/>
              <w:rPr>
                <w:rFonts w:eastAsia="Times New Roman"/>
                <w:sz w:val="24"/>
                <w:szCs w:val="24"/>
              </w:rPr>
            </w:pPr>
          </w:p>
        </w:tc>
        <w:tc>
          <w:tcPr>
            <w:tcW w:w="1469" w:type="dxa"/>
            <w:vMerge w:val="restart"/>
          </w:tcPr>
          <w:p w14:paraId="46D97017"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на дату принятия к бухгалтерскому учету, руб.</w:t>
            </w:r>
          </w:p>
        </w:tc>
        <w:tc>
          <w:tcPr>
            <w:tcW w:w="1352" w:type="dxa"/>
            <w:vMerge w:val="restart"/>
          </w:tcPr>
          <w:p w14:paraId="1EAE0FFA" w14:textId="77777777" w:rsidR="00DE3870" w:rsidRPr="00DE3870" w:rsidRDefault="00DE3870" w:rsidP="00DE3870">
            <w:pPr>
              <w:jc w:val="center"/>
              <w:rPr>
                <w:rFonts w:eastAsia="Times New Roman"/>
                <w:sz w:val="18"/>
                <w:szCs w:val="24"/>
              </w:rPr>
            </w:pPr>
            <w:r w:rsidRPr="00DE3870">
              <w:rPr>
                <w:rFonts w:eastAsia="Times New Roman"/>
                <w:sz w:val="18"/>
                <w:szCs w:val="24"/>
              </w:rPr>
              <w:t>Срок полезного использования</w:t>
            </w:r>
          </w:p>
          <w:p w14:paraId="16A7B9B2" w14:textId="77777777" w:rsidR="00DE3870" w:rsidRPr="00DE3870" w:rsidRDefault="00DE3870" w:rsidP="00DE3870">
            <w:pPr>
              <w:jc w:val="center"/>
              <w:rPr>
                <w:rFonts w:eastAsia="Times New Roman"/>
                <w:sz w:val="18"/>
                <w:szCs w:val="24"/>
              </w:rPr>
            </w:pPr>
            <w:r w:rsidRPr="00DE3870">
              <w:rPr>
                <w:rFonts w:eastAsia="Times New Roman"/>
                <w:sz w:val="18"/>
                <w:szCs w:val="24"/>
              </w:rPr>
              <w:t>(месяцев)</w:t>
            </w:r>
          </w:p>
        </w:tc>
        <w:tc>
          <w:tcPr>
            <w:tcW w:w="2129" w:type="dxa"/>
            <w:gridSpan w:val="2"/>
          </w:tcPr>
          <w:p w14:paraId="3B8BAD44" w14:textId="77777777" w:rsidR="00DE3870" w:rsidRPr="00DE3870" w:rsidRDefault="00DE3870" w:rsidP="00DE3870">
            <w:pPr>
              <w:jc w:val="center"/>
              <w:rPr>
                <w:rFonts w:eastAsia="Times New Roman"/>
                <w:sz w:val="18"/>
                <w:szCs w:val="24"/>
              </w:rPr>
            </w:pPr>
            <w:r w:rsidRPr="00DE3870">
              <w:rPr>
                <w:rFonts w:eastAsia="Times New Roman"/>
                <w:sz w:val="18"/>
                <w:szCs w:val="24"/>
              </w:rPr>
              <w:t>Способ начисления амортизации</w:t>
            </w:r>
          </w:p>
        </w:tc>
      </w:tr>
      <w:tr w:rsidR="006F4798" w:rsidRPr="00DE3870" w14:paraId="7C3525C9" w14:textId="77777777" w:rsidTr="00DE3870">
        <w:trPr>
          <w:cantSplit/>
        </w:trPr>
        <w:tc>
          <w:tcPr>
            <w:tcW w:w="539" w:type="dxa"/>
          </w:tcPr>
          <w:p w14:paraId="51F56AEF" w14:textId="77777777" w:rsidR="00DE3870" w:rsidRPr="00DE3870" w:rsidRDefault="00DE3870" w:rsidP="00DE3870">
            <w:pPr>
              <w:jc w:val="center"/>
              <w:rPr>
                <w:rFonts w:eastAsia="Times New Roman"/>
                <w:sz w:val="18"/>
                <w:szCs w:val="24"/>
              </w:rPr>
            </w:pPr>
            <w:r w:rsidRPr="00DE3870">
              <w:rPr>
                <w:rFonts w:eastAsia="Times New Roman"/>
                <w:sz w:val="18"/>
                <w:szCs w:val="24"/>
              </w:rPr>
              <w:t>выпуска</w:t>
            </w:r>
          </w:p>
          <w:p w14:paraId="4F1426AB" w14:textId="77777777" w:rsidR="00DE3870" w:rsidRPr="00DE3870" w:rsidRDefault="00DE3870" w:rsidP="00DE3870">
            <w:pPr>
              <w:jc w:val="center"/>
              <w:rPr>
                <w:rFonts w:eastAsia="Times New Roman"/>
                <w:sz w:val="18"/>
                <w:szCs w:val="24"/>
              </w:rPr>
            </w:pPr>
            <w:r w:rsidRPr="00DE3870">
              <w:rPr>
                <w:rFonts w:eastAsia="Times New Roman"/>
                <w:sz w:val="18"/>
                <w:szCs w:val="24"/>
              </w:rPr>
              <w:t>(год)</w:t>
            </w:r>
          </w:p>
        </w:tc>
        <w:tc>
          <w:tcPr>
            <w:tcW w:w="1556" w:type="dxa"/>
          </w:tcPr>
          <w:p w14:paraId="531C51C6" w14:textId="77777777" w:rsidR="00DE3870" w:rsidRPr="00DE3870" w:rsidRDefault="00DE3870" w:rsidP="00DE3870">
            <w:pPr>
              <w:jc w:val="center"/>
              <w:rPr>
                <w:rFonts w:eastAsia="Times New Roman"/>
                <w:sz w:val="18"/>
                <w:szCs w:val="24"/>
              </w:rPr>
            </w:pPr>
            <w:r w:rsidRPr="00DE3870">
              <w:rPr>
                <w:rFonts w:eastAsia="Times New Roman"/>
                <w:sz w:val="18"/>
                <w:szCs w:val="24"/>
              </w:rPr>
              <w:t>ввода в</w:t>
            </w:r>
          </w:p>
          <w:p w14:paraId="007A091A" w14:textId="77777777" w:rsidR="00DE3870" w:rsidRPr="00DE3870" w:rsidRDefault="00DE3870" w:rsidP="00DE3870">
            <w:pPr>
              <w:jc w:val="center"/>
              <w:rPr>
                <w:rFonts w:eastAsia="Times New Roman"/>
                <w:sz w:val="18"/>
                <w:szCs w:val="24"/>
              </w:rPr>
            </w:pPr>
            <w:r w:rsidRPr="00DE3870">
              <w:rPr>
                <w:rFonts w:eastAsia="Times New Roman"/>
                <w:sz w:val="18"/>
                <w:szCs w:val="24"/>
              </w:rPr>
              <w:t>эксплуатацию</w:t>
            </w:r>
          </w:p>
          <w:p w14:paraId="64BBDAB2"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w:t>
            </w:r>
          </w:p>
        </w:tc>
        <w:tc>
          <w:tcPr>
            <w:tcW w:w="1258" w:type="dxa"/>
          </w:tcPr>
          <w:p w14:paraId="15C1DDF9" w14:textId="77777777" w:rsidR="00DE3870" w:rsidRPr="00DE3870" w:rsidRDefault="00DE3870" w:rsidP="00DE3870">
            <w:pPr>
              <w:jc w:val="center"/>
              <w:rPr>
                <w:rFonts w:eastAsia="Times New Roman"/>
                <w:sz w:val="18"/>
                <w:szCs w:val="24"/>
              </w:rPr>
            </w:pPr>
            <w:r w:rsidRPr="00DE3870">
              <w:rPr>
                <w:rFonts w:eastAsia="Times New Roman"/>
                <w:sz w:val="18"/>
                <w:szCs w:val="24"/>
              </w:rPr>
              <w:t>Последнего</w:t>
            </w:r>
          </w:p>
          <w:p w14:paraId="496D4956" w14:textId="77777777" w:rsidR="00DE3870" w:rsidRPr="00DE3870" w:rsidRDefault="00DE3870" w:rsidP="00DE3870">
            <w:pPr>
              <w:jc w:val="center"/>
              <w:rPr>
                <w:rFonts w:eastAsia="Times New Roman"/>
                <w:sz w:val="18"/>
                <w:szCs w:val="24"/>
              </w:rPr>
            </w:pPr>
            <w:r w:rsidRPr="00DE3870">
              <w:rPr>
                <w:rFonts w:eastAsia="Times New Roman"/>
                <w:sz w:val="18"/>
                <w:szCs w:val="24"/>
              </w:rPr>
              <w:t>капитального</w:t>
            </w:r>
          </w:p>
          <w:p w14:paraId="00A344B5" w14:textId="77777777" w:rsidR="00DE3870" w:rsidRPr="00DE3870" w:rsidRDefault="00DE3870" w:rsidP="00DE3870">
            <w:pPr>
              <w:jc w:val="center"/>
              <w:rPr>
                <w:rFonts w:eastAsia="Times New Roman"/>
                <w:sz w:val="18"/>
                <w:szCs w:val="24"/>
              </w:rPr>
            </w:pPr>
            <w:r w:rsidRPr="00DE3870">
              <w:rPr>
                <w:rFonts w:eastAsia="Times New Roman"/>
                <w:sz w:val="18"/>
                <w:szCs w:val="24"/>
              </w:rPr>
              <w:t>ремонта</w:t>
            </w:r>
          </w:p>
        </w:tc>
        <w:tc>
          <w:tcPr>
            <w:tcW w:w="1265" w:type="dxa"/>
            <w:vMerge/>
          </w:tcPr>
          <w:p w14:paraId="128F8CC7" w14:textId="77777777" w:rsidR="00DE3870" w:rsidRPr="00DE3870" w:rsidRDefault="00DE3870" w:rsidP="00DE3870">
            <w:pPr>
              <w:jc w:val="left"/>
              <w:rPr>
                <w:rFonts w:eastAsia="Times New Roman"/>
                <w:sz w:val="24"/>
                <w:szCs w:val="24"/>
              </w:rPr>
            </w:pPr>
          </w:p>
        </w:tc>
        <w:tc>
          <w:tcPr>
            <w:tcW w:w="1352" w:type="dxa"/>
            <w:vMerge/>
          </w:tcPr>
          <w:p w14:paraId="28186A8A" w14:textId="77777777" w:rsidR="00DE3870" w:rsidRPr="00DE3870" w:rsidRDefault="00DE3870" w:rsidP="00DE3870">
            <w:pPr>
              <w:jc w:val="left"/>
              <w:rPr>
                <w:rFonts w:eastAsia="Times New Roman"/>
                <w:sz w:val="24"/>
                <w:szCs w:val="24"/>
              </w:rPr>
            </w:pPr>
          </w:p>
        </w:tc>
        <w:tc>
          <w:tcPr>
            <w:tcW w:w="1208" w:type="dxa"/>
            <w:vMerge/>
          </w:tcPr>
          <w:p w14:paraId="4BBBF09C" w14:textId="77777777" w:rsidR="00DE3870" w:rsidRPr="00DE3870" w:rsidRDefault="00DE3870" w:rsidP="00DE3870">
            <w:pPr>
              <w:jc w:val="left"/>
              <w:rPr>
                <w:rFonts w:eastAsia="Times New Roman"/>
                <w:sz w:val="24"/>
                <w:szCs w:val="24"/>
              </w:rPr>
            </w:pPr>
          </w:p>
        </w:tc>
        <w:tc>
          <w:tcPr>
            <w:tcW w:w="1115" w:type="dxa"/>
            <w:vMerge/>
          </w:tcPr>
          <w:p w14:paraId="040A62E9" w14:textId="77777777" w:rsidR="00DE3870" w:rsidRPr="00DE3870" w:rsidRDefault="00DE3870" w:rsidP="00DE3870">
            <w:pPr>
              <w:jc w:val="left"/>
              <w:rPr>
                <w:rFonts w:eastAsia="Times New Roman"/>
                <w:sz w:val="24"/>
                <w:szCs w:val="24"/>
              </w:rPr>
            </w:pPr>
          </w:p>
        </w:tc>
        <w:tc>
          <w:tcPr>
            <w:tcW w:w="1285" w:type="dxa"/>
            <w:vMerge/>
          </w:tcPr>
          <w:p w14:paraId="1D81326E" w14:textId="77777777" w:rsidR="00DE3870" w:rsidRPr="00DE3870" w:rsidRDefault="00DE3870" w:rsidP="00DE3870">
            <w:pPr>
              <w:jc w:val="left"/>
              <w:rPr>
                <w:rFonts w:eastAsia="Times New Roman"/>
                <w:sz w:val="24"/>
                <w:szCs w:val="24"/>
              </w:rPr>
            </w:pPr>
          </w:p>
        </w:tc>
        <w:tc>
          <w:tcPr>
            <w:tcW w:w="689" w:type="dxa"/>
            <w:vMerge/>
            <w:tcBorders>
              <w:top w:val="nil"/>
              <w:bottom w:val="nil"/>
            </w:tcBorders>
          </w:tcPr>
          <w:p w14:paraId="007858C4" w14:textId="77777777" w:rsidR="00DE3870" w:rsidRPr="00DE3870" w:rsidRDefault="00DE3870" w:rsidP="00DE3870">
            <w:pPr>
              <w:jc w:val="left"/>
              <w:rPr>
                <w:rFonts w:eastAsia="Times New Roman"/>
                <w:sz w:val="24"/>
                <w:szCs w:val="24"/>
              </w:rPr>
            </w:pPr>
          </w:p>
        </w:tc>
        <w:tc>
          <w:tcPr>
            <w:tcW w:w="1469" w:type="dxa"/>
            <w:vMerge/>
          </w:tcPr>
          <w:p w14:paraId="23F21086" w14:textId="77777777" w:rsidR="00DE3870" w:rsidRPr="00DE3870" w:rsidRDefault="00DE3870" w:rsidP="00DE3870">
            <w:pPr>
              <w:jc w:val="left"/>
              <w:rPr>
                <w:rFonts w:eastAsia="Times New Roman"/>
                <w:sz w:val="24"/>
                <w:szCs w:val="24"/>
              </w:rPr>
            </w:pPr>
          </w:p>
        </w:tc>
        <w:tc>
          <w:tcPr>
            <w:tcW w:w="1352" w:type="dxa"/>
            <w:vMerge/>
          </w:tcPr>
          <w:p w14:paraId="1870BCCD" w14:textId="77777777" w:rsidR="00DE3870" w:rsidRPr="00DE3870" w:rsidRDefault="00DE3870" w:rsidP="00DE3870">
            <w:pPr>
              <w:jc w:val="left"/>
              <w:rPr>
                <w:rFonts w:eastAsia="Times New Roman"/>
                <w:sz w:val="24"/>
                <w:szCs w:val="24"/>
              </w:rPr>
            </w:pPr>
          </w:p>
        </w:tc>
        <w:tc>
          <w:tcPr>
            <w:tcW w:w="1307" w:type="dxa"/>
          </w:tcPr>
          <w:p w14:paraId="3807B477"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822" w:type="dxa"/>
          </w:tcPr>
          <w:p w14:paraId="1AA30CF7" w14:textId="77777777" w:rsidR="00DE3870" w:rsidRPr="00DE3870" w:rsidRDefault="00DE3870" w:rsidP="00DE3870">
            <w:pPr>
              <w:jc w:val="center"/>
              <w:rPr>
                <w:rFonts w:eastAsia="Times New Roman"/>
                <w:sz w:val="18"/>
                <w:szCs w:val="24"/>
              </w:rPr>
            </w:pPr>
            <w:r w:rsidRPr="00DE3870">
              <w:rPr>
                <w:rFonts w:eastAsia="Times New Roman"/>
                <w:sz w:val="18"/>
                <w:szCs w:val="24"/>
              </w:rPr>
              <w:t>Норма</w:t>
            </w:r>
          </w:p>
        </w:tc>
      </w:tr>
      <w:tr w:rsidR="006F4798" w:rsidRPr="00DE3870" w14:paraId="4F023A86" w14:textId="77777777" w:rsidTr="00DE3870">
        <w:trPr>
          <w:cantSplit/>
        </w:trPr>
        <w:tc>
          <w:tcPr>
            <w:tcW w:w="539" w:type="dxa"/>
            <w:vAlign w:val="center"/>
          </w:tcPr>
          <w:p w14:paraId="1DF789DB" w14:textId="77777777" w:rsidR="00DE3870" w:rsidRPr="00DE3870" w:rsidRDefault="00DE3870" w:rsidP="00DE3870">
            <w:pPr>
              <w:jc w:val="center"/>
              <w:rPr>
                <w:rFonts w:eastAsia="Times New Roman"/>
                <w:sz w:val="12"/>
                <w:szCs w:val="24"/>
              </w:rPr>
            </w:pPr>
            <w:r w:rsidRPr="00DE3870">
              <w:rPr>
                <w:rFonts w:eastAsia="Times New Roman"/>
                <w:sz w:val="12"/>
                <w:szCs w:val="24"/>
              </w:rPr>
              <w:t>1</w:t>
            </w:r>
          </w:p>
        </w:tc>
        <w:tc>
          <w:tcPr>
            <w:tcW w:w="1556" w:type="dxa"/>
            <w:vAlign w:val="center"/>
          </w:tcPr>
          <w:p w14:paraId="3C70575F" w14:textId="77777777" w:rsidR="00DE3870" w:rsidRPr="00DE3870" w:rsidRDefault="00DE3870" w:rsidP="00DE3870">
            <w:pPr>
              <w:jc w:val="center"/>
              <w:rPr>
                <w:rFonts w:eastAsia="Times New Roman"/>
                <w:sz w:val="12"/>
                <w:szCs w:val="24"/>
              </w:rPr>
            </w:pPr>
            <w:r w:rsidRPr="00DE3870">
              <w:rPr>
                <w:rFonts w:eastAsia="Times New Roman"/>
                <w:sz w:val="12"/>
                <w:szCs w:val="24"/>
              </w:rPr>
              <w:t>2</w:t>
            </w:r>
          </w:p>
        </w:tc>
        <w:tc>
          <w:tcPr>
            <w:tcW w:w="1258" w:type="dxa"/>
            <w:vAlign w:val="center"/>
          </w:tcPr>
          <w:p w14:paraId="3CD4B5EC" w14:textId="77777777" w:rsidR="00DE3870" w:rsidRPr="00DE3870" w:rsidRDefault="00DE3870" w:rsidP="00DE3870">
            <w:pPr>
              <w:jc w:val="center"/>
              <w:rPr>
                <w:rFonts w:eastAsia="Times New Roman"/>
                <w:sz w:val="12"/>
                <w:szCs w:val="24"/>
              </w:rPr>
            </w:pPr>
            <w:r w:rsidRPr="00DE3870">
              <w:rPr>
                <w:rFonts w:eastAsia="Times New Roman"/>
                <w:sz w:val="12"/>
                <w:szCs w:val="24"/>
              </w:rPr>
              <w:t>3</w:t>
            </w:r>
          </w:p>
        </w:tc>
        <w:tc>
          <w:tcPr>
            <w:tcW w:w="1265" w:type="dxa"/>
            <w:vAlign w:val="center"/>
          </w:tcPr>
          <w:p w14:paraId="4753F37A" w14:textId="77777777" w:rsidR="00DE3870" w:rsidRPr="00DE3870" w:rsidRDefault="00DE3870" w:rsidP="00DE3870">
            <w:pPr>
              <w:jc w:val="center"/>
              <w:rPr>
                <w:rFonts w:eastAsia="Times New Roman"/>
                <w:sz w:val="12"/>
                <w:szCs w:val="24"/>
              </w:rPr>
            </w:pPr>
            <w:r w:rsidRPr="00DE3870">
              <w:rPr>
                <w:rFonts w:eastAsia="Times New Roman"/>
                <w:sz w:val="12"/>
                <w:szCs w:val="24"/>
              </w:rPr>
              <w:t>4</w:t>
            </w:r>
          </w:p>
        </w:tc>
        <w:tc>
          <w:tcPr>
            <w:tcW w:w="1352" w:type="dxa"/>
            <w:vAlign w:val="center"/>
          </w:tcPr>
          <w:p w14:paraId="7AB079DD" w14:textId="77777777" w:rsidR="00DE3870" w:rsidRPr="00DE3870" w:rsidRDefault="00DE3870" w:rsidP="00DE3870">
            <w:pPr>
              <w:jc w:val="center"/>
              <w:rPr>
                <w:rFonts w:eastAsia="Times New Roman"/>
                <w:sz w:val="12"/>
                <w:szCs w:val="24"/>
              </w:rPr>
            </w:pPr>
            <w:r w:rsidRPr="00DE3870">
              <w:rPr>
                <w:rFonts w:eastAsia="Times New Roman"/>
                <w:sz w:val="12"/>
                <w:szCs w:val="24"/>
              </w:rPr>
              <w:t>5</w:t>
            </w:r>
          </w:p>
        </w:tc>
        <w:tc>
          <w:tcPr>
            <w:tcW w:w="1208" w:type="dxa"/>
            <w:vAlign w:val="center"/>
          </w:tcPr>
          <w:p w14:paraId="5F401EBA" w14:textId="77777777" w:rsidR="00DE3870" w:rsidRPr="00DE3870" w:rsidRDefault="00DE3870" w:rsidP="00DE3870">
            <w:pPr>
              <w:jc w:val="center"/>
              <w:rPr>
                <w:rFonts w:eastAsia="Times New Roman"/>
                <w:sz w:val="12"/>
                <w:szCs w:val="24"/>
              </w:rPr>
            </w:pPr>
            <w:r w:rsidRPr="00DE3870">
              <w:rPr>
                <w:rFonts w:eastAsia="Times New Roman"/>
                <w:sz w:val="12"/>
                <w:szCs w:val="24"/>
              </w:rPr>
              <w:t>6</w:t>
            </w:r>
          </w:p>
        </w:tc>
        <w:tc>
          <w:tcPr>
            <w:tcW w:w="1115" w:type="dxa"/>
            <w:vAlign w:val="center"/>
          </w:tcPr>
          <w:p w14:paraId="39E7A0C2" w14:textId="77777777" w:rsidR="00DE3870" w:rsidRPr="00DE3870" w:rsidRDefault="00DE3870" w:rsidP="00DE3870">
            <w:pPr>
              <w:jc w:val="center"/>
              <w:rPr>
                <w:rFonts w:eastAsia="Times New Roman"/>
                <w:sz w:val="12"/>
                <w:szCs w:val="24"/>
              </w:rPr>
            </w:pPr>
            <w:r w:rsidRPr="00DE3870">
              <w:rPr>
                <w:rFonts w:eastAsia="Times New Roman"/>
                <w:sz w:val="12"/>
                <w:szCs w:val="24"/>
              </w:rPr>
              <w:t>7</w:t>
            </w:r>
          </w:p>
        </w:tc>
        <w:tc>
          <w:tcPr>
            <w:tcW w:w="1285" w:type="dxa"/>
            <w:vAlign w:val="center"/>
          </w:tcPr>
          <w:p w14:paraId="060F0E7E" w14:textId="77777777" w:rsidR="00DE3870" w:rsidRPr="00DE3870" w:rsidRDefault="00DE3870" w:rsidP="00DE3870">
            <w:pPr>
              <w:jc w:val="center"/>
              <w:rPr>
                <w:rFonts w:eastAsia="Times New Roman"/>
                <w:sz w:val="12"/>
                <w:szCs w:val="24"/>
              </w:rPr>
            </w:pPr>
            <w:r w:rsidRPr="00DE3870">
              <w:rPr>
                <w:rFonts w:eastAsia="Times New Roman"/>
                <w:sz w:val="12"/>
                <w:szCs w:val="24"/>
              </w:rPr>
              <w:t>8</w:t>
            </w:r>
          </w:p>
        </w:tc>
        <w:tc>
          <w:tcPr>
            <w:tcW w:w="689" w:type="dxa"/>
            <w:tcBorders>
              <w:top w:val="nil"/>
              <w:bottom w:val="nil"/>
            </w:tcBorders>
            <w:vAlign w:val="center"/>
          </w:tcPr>
          <w:p w14:paraId="0AABAD5A" w14:textId="77777777" w:rsidR="00DE3870" w:rsidRPr="00DE3870" w:rsidRDefault="00DE3870" w:rsidP="00DE3870">
            <w:pPr>
              <w:jc w:val="center"/>
              <w:rPr>
                <w:rFonts w:eastAsia="Times New Roman"/>
                <w:sz w:val="12"/>
                <w:szCs w:val="24"/>
              </w:rPr>
            </w:pPr>
          </w:p>
        </w:tc>
        <w:tc>
          <w:tcPr>
            <w:tcW w:w="1469" w:type="dxa"/>
            <w:vAlign w:val="center"/>
          </w:tcPr>
          <w:p w14:paraId="7726044C" w14:textId="77777777" w:rsidR="00DE3870" w:rsidRPr="00DE3870" w:rsidRDefault="00DE3870" w:rsidP="00DE3870">
            <w:pPr>
              <w:jc w:val="center"/>
              <w:rPr>
                <w:rFonts w:eastAsia="Times New Roman"/>
                <w:sz w:val="12"/>
                <w:szCs w:val="24"/>
              </w:rPr>
            </w:pPr>
            <w:r w:rsidRPr="00DE3870">
              <w:rPr>
                <w:rFonts w:eastAsia="Times New Roman"/>
                <w:sz w:val="12"/>
                <w:szCs w:val="24"/>
              </w:rPr>
              <w:t>9</w:t>
            </w:r>
          </w:p>
        </w:tc>
        <w:tc>
          <w:tcPr>
            <w:tcW w:w="1352" w:type="dxa"/>
            <w:vAlign w:val="center"/>
          </w:tcPr>
          <w:p w14:paraId="087FD711" w14:textId="77777777" w:rsidR="00DE3870" w:rsidRPr="00DE3870" w:rsidRDefault="00DE3870" w:rsidP="00DE3870">
            <w:pPr>
              <w:jc w:val="center"/>
              <w:rPr>
                <w:rFonts w:eastAsia="Times New Roman"/>
                <w:sz w:val="12"/>
                <w:szCs w:val="24"/>
              </w:rPr>
            </w:pPr>
            <w:r w:rsidRPr="00DE3870">
              <w:rPr>
                <w:rFonts w:eastAsia="Times New Roman"/>
                <w:sz w:val="12"/>
                <w:szCs w:val="24"/>
              </w:rPr>
              <w:t>10</w:t>
            </w:r>
          </w:p>
        </w:tc>
        <w:tc>
          <w:tcPr>
            <w:tcW w:w="1307" w:type="dxa"/>
            <w:vAlign w:val="center"/>
          </w:tcPr>
          <w:p w14:paraId="2B6A599B" w14:textId="77777777" w:rsidR="00DE3870" w:rsidRPr="00DE3870" w:rsidRDefault="00DE3870" w:rsidP="00DE3870">
            <w:pPr>
              <w:jc w:val="center"/>
              <w:rPr>
                <w:rFonts w:eastAsia="Times New Roman"/>
                <w:sz w:val="12"/>
                <w:szCs w:val="24"/>
              </w:rPr>
            </w:pPr>
            <w:r w:rsidRPr="00DE3870">
              <w:rPr>
                <w:rFonts w:eastAsia="Times New Roman"/>
                <w:sz w:val="12"/>
                <w:szCs w:val="24"/>
              </w:rPr>
              <w:t>11</w:t>
            </w:r>
          </w:p>
        </w:tc>
        <w:tc>
          <w:tcPr>
            <w:tcW w:w="822" w:type="dxa"/>
            <w:vAlign w:val="center"/>
          </w:tcPr>
          <w:p w14:paraId="29FC4C27" w14:textId="77777777" w:rsidR="00DE3870" w:rsidRPr="00DE3870" w:rsidRDefault="00DE3870" w:rsidP="00DE3870">
            <w:pPr>
              <w:jc w:val="center"/>
              <w:rPr>
                <w:rFonts w:eastAsia="Times New Roman"/>
                <w:sz w:val="12"/>
                <w:szCs w:val="24"/>
              </w:rPr>
            </w:pPr>
            <w:r w:rsidRPr="00DE3870">
              <w:rPr>
                <w:rFonts w:eastAsia="Times New Roman"/>
                <w:sz w:val="12"/>
                <w:szCs w:val="24"/>
              </w:rPr>
              <w:t>12</w:t>
            </w:r>
          </w:p>
        </w:tc>
      </w:tr>
      <w:tr w:rsidR="006F4798" w:rsidRPr="00DE3870" w14:paraId="6F8465FD" w14:textId="77777777" w:rsidTr="00DE3870">
        <w:trPr>
          <w:cantSplit/>
          <w:trHeight w:val="284"/>
        </w:trPr>
        <w:tc>
          <w:tcPr>
            <w:tcW w:w="539" w:type="dxa"/>
            <w:vAlign w:val="center"/>
          </w:tcPr>
          <w:p w14:paraId="238C1606"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556" w:type="dxa"/>
            <w:vAlign w:val="center"/>
          </w:tcPr>
          <w:p w14:paraId="5035BADF" w14:textId="77777777" w:rsidR="00DE3870" w:rsidRPr="00DE3870" w:rsidRDefault="00DE3870" w:rsidP="00DE3870">
            <w:pPr>
              <w:jc w:val="center"/>
              <w:rPr>
                <w:rFonts w:eastAsia="Times New Roman"/>
                <w:sz w:val="18"/>
                <w:szCs w:val="24"/>
              </w:rPr>
            </w:pPr>
          </w:p>
        </w:tc>
        <w:tc>
          <w:tcPr>
            <w:tcW w:w="1258" w:type="dxa"/>
            <w:vAlign w:val="center"/>
          </w:tcPr>
          <w:p w14:paraId="384EDCEC"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265" w:type="dxa"/>
            <w:vAlign w:val="center"/>
          </w:tcPr>
          <w:p w14:paraId="447E1064"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352" w:type="dxa"/>
            <w:vAlign w:val="center"/>
          </w:tcPr>
          <w:p w14:paraId="3347B12F"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208" w:type="dxa"/>
            <w:vAlign w:val="center"/>
          </w:tcPr>
          <w:p w14:paraId="60651E48"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115" w:type="dxa"/>
            <w:vAlign w:val="center"/>
          </w:tcPr>
          <w:p w14:paraId="22479191"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285" w:type="dxa"/>
            <w:vAlign w:val="center"/>
          </w:tcPr>
          <w:p w14:paraId="2EA8203F" w14:textId="77777777" w:rsidR="00DE3870" w:rsidRPr="00DE3870" w:rsidRDefault="00DE3870" w:rsidP="00DE3870">
            <w:pPr>
              <w:jc w:val="center"/>
              <w:rPr>
                <w:rFonts w:eastAsia="Times New Roman"/>
                <w:sz w:val="24"/>
                <w:szCs w:val="24"/>
              </w:rPr>
            </w:pPr>
          </w:p>
        </w:tc>
        <w:tc>
          <w:tcPr>
            <w:tcW w:w="689" w:type="dxa"/>
            <w:tcBorders>
              <w:top w:val="nil"/>
              <w:bottom w:val="nil"/>
            </w:tcBorders>
            <w:vAlign w:val="center"/>
          </w:tcPr>
          <w:p w14:paraId="02E9F00D" w14:textId="77777777" w:rsidR="00DE3870" w:rsidRPr="00DE3870" w:rsidRDefault="00DE3870" w:rsidP="00DE3870">
            <w:pPr>
              <w:jc w:val="center"/>
              <w:rPr>
                <w:rFonts w:eastAsia="Times New Roman"/>
                <w:sz w:val="24"/>
                <w:szCs w:val="24"/>
              </w:rPr>
            </w:pPr>
          </w:p>
        </w:tc>
        <w:tc>
          <w:tcPr>
            <w:tcW w:w="1469" w:type="dxa"/>
            <w:vAlign w:val="center"/>
          </w:tcPr>
          <w:p w14:paraId="63AACA0F" w14:textId="77777777" w:rsidR="00DE3870" w:rsidRPr="00DE3870" w:rsidRDefault="00DE3870" w:rsidP="00DE3870">
            <w:pPr>
              <w:jc w:val="center"/>
              <w:rPr>
                <w:rFonts w:eastAsia="Times New Roman"/>
                <w:sz w:val="24"/>
                <w:szCs w:val="24"/>
              </w:rPr>
            </w:pPr>
          </w:p>
        </w:tc>
        <w:tc>
          <w:tcPr>
            <w:tcW w:w="1352" w:type="dxa"/>
            <w:vAlign w:val="center"/>
          </w:tcPr>
          <w:p w14:paraId="2A168927"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c>
          <w:tcPr>
            <w:tcW w:w="1307" w:type="dxa"/>
            <w:vAlign w:val="center"/>
          </w:tcPr>
          <w:p w14:paraId="3D9876A2"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822" w:type="dxa"/>
            <w:vAlign w:val="center"/>
          </w:tcPr>
          <w:p w14:paraId="1D0BFA0C" w14:textId="77777777" w:rsidR="00DE3870" w:rsidRPr="00DE3870" w:rsidRDefault="00DE3870" w:rsidP="00DE3870">
            <w:pPr>
              <w:jc w:val="center"/>
              <w:rPr>
                <w:rFonts w:eastAsia="Times New Roman"/>
                <w:sz w:val="24"/>
                <w:szCs w:val="24"/>
              </w:rPr>
            </w:pPr>
            <w:r w:rsidRPr="00DE3870">
              <w:rPr>
                <w:rFonts w:eastAsia="Times New Roman"/>
                <w:sz w:val="24"/>
                <w:szCs w:val="24"/>
              </w:rPr>
              <w:t>------</w:t>
            </w:r>
          </w:p>
        </w:tc>
      </w:tr>
    </w:tbl>
    <w:p w14:paraId="45498DA0" w14:textId="77777777" w:rsidR="00DE3870" w:rsidRPr="00DE3870" w:rsidRDefault="00DE3870" w:rsidP="00DE3870">
      <w:pPr>
        <w:jc w:val="left"/>
        <w:rPr>
          <w:rFonts w:eastAsia="Times New Roman"/>
          <w:b/>
          <w:bCs/>
          <w:sz w:val="18"/>
          <w:szCs w:val="18"/>
        </w:rPr>
      </w:pPr>
    </w:p>
    <w:p w14:paraId="31CB1090" w14:textId="77777777" w:rsidR="00DE3870" w:rsidRPr="00DE3870" w:rsidRDefault="00DE3870" w:rsidP="00DE3870">
      <w:pPr>
        <w:jc w:val="left"/>
        <w:rPr>
          <w:rFonts w:eastAsia="Times New Roman"/>
          <w:b/>
          <w:bCs/>
          <w:sz w:val="18"/>
          <w:szCs w:val="18"/>
        </w:rPr>
      </w:pPr>
    </w:p>
    <w:p w14:paraId="56472B32" w14:textId="77777777" w:rsidR="00DE3870" w:rsidRPr="00DE3870" w:rsidRDefault="00DE3870" w:rsidP="00DE3870">
      <w:pPr>
        <w:jc w:val="left"/>
        <w:rPr>
          <w:rFonts w:eastAsia="Times New Roman"/>
          <w:b/>
          <w:bCs/>
          <w:sz w:val="18"/>
          <w:szCs w:val="18"/>
        </w:rPr>
      </w:pPr>
    </w:p>
    <w:p w14:paraId="0350F090" w14:textId="77777777" w:rsidR="00DE3870" w:rsidRPr="00DE3870" w:rsidRDefault="00DE3870" w:rsidP="00DE3870">
      <w:pPr>
        <w:jc w:val="left"/>
        <w:rPr>
          <w:rFonts w:eastAsia="Times New Roman"/>
          <w:b/>
          <w:bCs/>
          <w:sz w:val="18"/>
          <w:szCs w:val="18"/>
        </w:rPr>
      </w:pPr>
    </w:p>
    <w:p w14:paraId="53297E28" w14:textId="77777777" w:rsidR="00DE3870" w:rsidRPr="00DE3870" w:rsidRDefault="00DE3870" w:rsidP="00DE3870">
      <w:pPr>
        <w:jc w:val="left"/>
        <w:rPr>
          <w:rFonts w:eastAsia="Times New Roman"/>
          <w:b/>
          <w:bCs/>
          <w:sz w:val="24"/>
          <w:szCs w:val="24"/>
        </w:rPr>
      </w:pPr>
      <w:r w:rsidRPr="00DE3870">
        <w:rPr>
          <w:rFonts w:eastAsia="Times New Roman"/>
          <w:b/>
          <w:bCs/>
          <w:sz w:val="18"/>
          <w:szCs w:val="18"/>
        </w:rPr>
        <w:t xml:space="preserve">        3. Сведения для налогового учета</w:t>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r>
      <w:r w:rsidRPr="00DE3870">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E3870" w:rsidRPr="00DE3870" w14:paraId="3AD5D35E" w14:textId="77777777" w:rsidTr="00DE3870">
        <w:trPr>
          <w:cantSplit/>
          <w:trHeight w:val="567"/>
        </w:trPr>
        <w:tc>
          <w:tcPr>
            <w:tcW w:w="1808" w:type="dxa"/>
            <w:vMerge w:val="restart"/>
          </w:tcPr>
          <w:p w14:paraId="79D9A710" w14:textId="77777777" w:rsidR="00DE3870" w:rsidRPr="00DE3870" w:rsidRDefault="00DE3870" w:rsidP="00DE3870">
            <w:pPr>
              <w:jc w:val="center"/>
              <w:rPr>
                <w:rFonts w:eastAsia="Times New Roman"/>
                <w:sz w:val="18"/>
                <w:szCs w:val="24"/>
              </w:rPr>
            </w:pPr>
            <w:r w:rsidRPr="00DE3870">
              <w:rPr>
                <w:rFonts w:eastAsia="Times New Roman"/>
                <w:sz w:val="18"/>
                <w:szCs w:val="24"/>
              </w:rPr>
              <w:t>Первоначальная стоимость амортизируемого имущества, руб.</w:t>
            </w:r>
          </w:p>
        </w:tc>
        <w:tc>
          <w:tcPr>
            <w:tcW w:w="1972" w:type="dxa"/>
            <w:gridSpan w:val="2"/>
            <w:vMerge w:val="restart"/>
          </w:tcPr>
          <w:p w14:paraId="2DEAFC30" w14:textId="77777777" w:rsidR="00DE3870" w:rsidRPr="00DE3870" w:rsidRDefault="00DE3870" w:rsidP="00DE3870">
            <w:pPr>
              <w:jc w:val="center"/>
              <w:rPr>
                <w:rFonts w:eastAsia="Times New Roman"/>
                <w:sz w:val="18"/>
                <w:szCs w:val="24"/>
              </w:rPr>
            </w:pPr>
            <w:r w:rsidRPr="00DE3870">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Pr>
          <w:p w14:paraId="2AD97C27" w14:textId="77777777" w:rsidR="00DE3870" w:rsidRPr="00DE3870" w:rsidRDefault="00DE3870" w:rsidP="00DE3870">
            <w:pPr>
              <w:jc w:val="center"/>
              <w:rPr>
                <w:rFonts w:eastAsia="Times New Roman"/>
                <w:sz w:val="18"/>
                <w:szCs w:val="24"/>
              </w:rPr>
            </w:pPr>
            <w:r w:rsidRPr="00DE3870">
              <w:rPr>
                <w:rFonts w:eastAsia="Times New Roman"/>
                <w:sz w:val="18"/>
                <w:szCs w:val="24"/>
              </w:rPr>
              <w:t>Источник финансирования</w:t>
            </w:r>
          </w:p>
        </w:tc>
        <w:tc>
          <w:tcPr>
            <w:tcW w:w="236" w:type="dxa"/>
            <w:vMerge w:val="restart"/>
            <w:tcBorders>
              <w:top w:val="nil"/>
            </w:tcBorders>
          </w:tcPr>
          <w:p w14:paraId="747CBF47" w14:textId="77777777" w:rsidR="00DE3870" w:rsidRPr="00DE3870" w:rsidRDefault="00DE3870" w:rsidP="00DE3870">
            <w:pPr>
              <w:jc w:val="center"/>
              <w:rPr>
                <w:rFonts w:eastAsia="Times New Roman"/>
                <w:sz w:val="18"/>
                <w:szCs w:val="24"/>
              </w:rPr>
            </w:pPr>
          </w:p>
        </w:tc>
        <w:tc>
          <w:tcPr>
            <w:tcW w:w="4444" w:type="dxa"/>
            <w:gridSpan w:val="2"/>
          </w:tcPr>
          <w:p w14:paraId="70C30232" w14:textId="77777777" w:rsidR="00DE3870" w:rsidRPr="00DE3870" w:rsidRDefault="00DE3870" w:rsidP="00DE3870">
            <w:pPr>
              <w:jc w:val="center"/>
              <w:rPr>
                <w:rFonts w:eastAsia="Times New Roman"/>
                <w:sz w:val="18"/>
                <w:szCs w:val="24"/>
              </w:rPr>
            </w:pPr>
            <w:r w:rsidRPr="00DE3870">
              <w:rPr>
                <w:rFonts w:eastAsia="Times New Roman"/>
                <w:sz w:val="18"/>
                <w:szCs w:val="24"/>
              </w:rPr>
              <w:t>Объект основных средств, приспособления, принадлежности</w:t>
            </w:r>
          </w:p>
        </w:tc>
        <w:tc>
          <w:tcPr>
            <w:tcW w:w="4728" w:type="dxa"/>
            <w:gridSpan w:val="5"/>
          </w:tcPr>
          <w:p w14:paraId="04383EAA" w14:textId="77777777" w:rsidR="00DE3870" w:rsidRPr="00DE3870" w:rsidRDefault="00DE3870" w:rsidP="00DE3870">
            <w:pPr>
              <w:jc w:val="center"/>
              <w:rPr>
                <w:rFonts w:eastAsia="Times New Roman"/>
                <w:sz w:val="18"/>
                <w:szCs w:val="24"/>
              </w:rPr>
            </w:pPr>
            <w:r w:rsidRPr="00DE3870">
              <w:rPr>
                <w:rFonts w:eastAsia="Times New Roman"/>
                <w:sz w:val="18"/>
                <w:szCs w:val="24"/>
              </w:rPr>
              <w:t>Содержание драгоценных металлов (металлов, камней и т.д.)</w:t>
            </w:r>
          </w:p>
          <w:p w14:paraId="7CC8B507" w14:textId="77777777" w:rsidR="00DE3870" w:rsidRPr="00DE3870" w:rsidRDefault="00DE3870" w:rsidP="00DE3870">
            <w:pPr>
              <w:jc w:val="center"/>
              <w:rPr>
                <w:rFonts w:eastAsia="Times New Roman"/>
                <w:sz w:val="18"/>
                <w:szCs w:val="24"/>
              </w:rPr>
            </w:pPr>
            <w:r w:rsidRPr="00DE3870">
              <w:rPr>
                <w:rFonts w:eastAsia="Times New Roman"/>
                <w:sz w:val="18"/>
                <w:szCs w:val="24"/>
              </w:rPr>
              <w:t>(на единицу основного средства)</w:t>
            </w:r>
          </w:p>
        </w:tc>
      </w:tr>
      <w:tr w:rsidR="00DE3870" w:rsidRPr="00DE3870" w14:paraId="3FFD14E6" w14:textId="77777777" w:rsidTr="00DE3870">
        <w:trPr>
          <w:cantSplit/>
          <w:trHeight w:val="198"/>
        </w:trPr>
        <w:tc>
          <w:tcPr>
            <w:tcW w:w="1808" w:type="dxa"/>
            <w:vMerge/>
          </w:tcPr>
          <w:p w14:paraId="381A805C" w14:textId="77777777" w:rsidR="00DE3870" w:rsidRPr="00DE3870" w:rsidRDefault="00DE3870" w:rsidP="00DE3870">
            <w:pPr>
              <w:jc w:val="center"/>
              <w:rPr>
                <w:rFonts w:eastAsia="Times New Roman"/>
                <w:sz w:val="18"/>
                <w:szCs w:val="24"/>
              </w:rPr>
            </w:pPr>
          </w:p>
        </w:tc>
        <w:tc>
          <w:tcPr>
            <w:tcW w:w="1972" w:type="dxa"/>
            <w:gridSpan w:val="2"/>
            <w:vMerge/>
          </w:tcPr>
          <w:p w14:paraId="6BBB20A3" w14:textId="77777777" w:rsidR="00DE3870" w:rsidRPr="00DE3870" w:rsidRDefault="00DE3870" w:rsidP="00DE3870">
            <w:pPr>
              <w:jc w:val="center"/>
              <w:rPr>
                <w:rFonts w:eastAsia="Times New Roman"/>
                <w:sz w:val="18"/>
                <w:szCs w:val="24"/>
              </w:rPr>
            </w:pPr>
          </w:p>
        </w:tc>
        <w:tc>
          <w:tcPr>
            <w:tcW w:w="1620" w:type="dxa"/>
            <w:vMerge/>
          </w:tcPr>
          <w:p w14:paraId="04DFF78B" w14:textId="77777777" w:rsidR="00DE3870" w:rsidRPr="00DE3870" w:rsidRDefault="00DE3870" w:rsidP="00DE3870">
            <w:pPr>
              <w:jc w:val="center"/>
              <w:rPr>
                <w:rFonts w:eastAsia="Times New Roman"/>
                <w:sz w:val="18"/>
                <w:szCs w:val="24"/>
              </w:rPr>
            </w:pPr>
          </w:p>
        </w:tc>
        <w:tc>
          <w:tcPr>
            <w:tcW w:w="236" w:type="dxa"/>
            <w:vMerge/>
            <w:tcBorders>
              <w:bottom w:val="nil"/>
            </w:tcBorders>
          </w:tcPr>
          <w:p w14:paraId="1F283962" w14:textId="77777777" w:rsidR="00DE3870" w:rsidRPr="00DE3870" w:rsidRDefault="00DE3870" w:rsidP="00DE3870">
            <w:pPr>
              <w:jc w:val="center"/>
              <w:rPr>
                <w:rFonts w:eastAsia="Times New Roman"/>
                <w:sz w:val="18"/>
                <w:szCs w:val="24"/>
              </w:rPr>
            </w:pPr>
          </w:p>
        </w:tc>
        <w:tc>
          <w:tcPr>
            <w:tcW w:w="2824" w:type="dxa"/>
          </w:tcPr>
          <w:p w14:paraId="652E2CAE" w14:textId="77777777" w:rsidR="00DE3870" w:rsidRPr="00DE3870" w:rsidRDefault="00DE3870" w:rsidP="00DE3870">
            <w:pPr>
              <w:jc w:val="center"/>
              <w:rPr>
                <w:rFonts w:eastAsia="Times New Roman"/>
                <w:sz w:val="18"/>
                <w:szCs w:val="24"/>
              </w:rPr>
            </w:pPr>
            <w:r w:rsidRPr="00DE3870">
              <w:rPr>
                <w:rFonts w:eastAsia="Times New Roman"/>
                <w:sz w:val="18"/>
                <w:szCs w:val="24"/>
              </w:rPr>
              <w:t>наименование</w:t>
            </w:r>
          </w:p>
        </w:tc>
        <w:tc>
          <w:tcPr>
            <w:tcW w:w="1620" w:type="dxa"/>
          </w:tcPr>
          <w:p w14:paraId="37750560" w14:textId="77777777" w:rsidR="00DE3870" w:rsidRPr="00DE3870" w:rsidRDefault="00DE3870" w:rsidP="00DE3870">
            <w:pPr>
              <w:jc w:val="center"/>
              <w:rPr>
                <w:rFonts w:eastAsia="Times New Roman"/>
                <w:sz w:val="18"/>
                <w:szCs w:val="24"/>
              </w:rPr>
            </w:pPr>
            <w:r w:rsidRPr="00DE3870">
              <w:rPr>
                <w:rFonts w:eastAsia="Times New Roman"/>
                <w:sz w:val="18"/>
                <w:szCs w:val="24"/>
              </w:rPr>
              <w:t>Количество (га)</w:t>
            </w:r>
          </w:p>
        </w:tc>
        <w:tc>
          <w:tcPr>
            <w:tcW w:w="1260" w:type="dxa"/>
          </w:tcPr>
          <w:p w14:paraId="1F5BF883" w14:textId="77777777" w:rsidR="00DE3870" w:rsidRPr="00DE3870" w:rsidRDefault="00DE3870" w:rsidP="00DE3870">
            <w:pPr>
              <w:jc w:val="center"/>
              <w:rPr>
                <w:rFonts w:eastAsia="Times New Roman"/>
                <w:sz w:val="18"/>
                <w:szCs w:val="24"/>
              </w:rPr>
            </w:pPr>
            <w:proofErr w:type="spellStart"/>
            <w:r w:rsidRPr="00DE3870">
              <w:rPr>
                <w:rFonts w:eastAsia="Times New Roman"/>
                <w:sz w:val="18"/>
                <w:szCs w:val="24"/>
              </w:rPr>
              <w:t>Наименова-ние</w:t>
            </w:r>
            <w:proofErr w:type="spellEnd"/>
            <w:r w:rsidRPr="00DE3870">
              <w:rPr>
                <w:rFonts w:eastAsia="Times New Roman"/>
                <w:sz w:val="18"/>
                <w:szCs w:val="24"/>
              </w:rPr>
              <w:t xml:space="preserve"> ДМ</w:t>
            </w:r>
          </w:p>
        </w:tc>
        <w:tc>
          <w:tcPr>
            <w:tcW w:w="1080" w:type="dxa"/>
          </w:tcPr>
          <w:p w14:paraId="26597BC1" w14:textId="77777777" w:rsidR="00DE3870" w:rsidRPr="00DE3870" w:rsidRDefault="00DE3870" w:rsidP="00DE3870">
            <w:pPr>
              <w:jc w:val="center"/>
              <w:rPr>
                <w:rFonts w:eastAsia="Times New Roman"/>
                <w:sz w:val="18"/>
                <w:szCs w:val="24"/>
              </w:rPr>
            </w:pPr>
            <w:proofErr w:type="spellStart"/>
            <w:r w:rsidRPr="00DE3870">
              <w:rPr>
                <w:rFonts w:eastAsia="Times New Roman"/>
                <w:sz w:val="18"/>
                <w:szCs w:val="24"/>
              </w:rPr>
              <w:t>Номенкла-турный</w:t>
            </w:r>
            <w:proofErr w:type="spellEnd"/>
            <w:r w:rsidRPr="00DE3870">
              <w:rPr>
                <w:rFonts w:eastAsia="Times New Roman"/>
                <w:sz w:val="18"/>
                <w:szCs w:val="24"/>
              </w:rPr>
              <w:t xml:space="preserve"> номер</w:t>
            </w:r>
          </w:p>
        </w:tc>
        <w:tc>
          <w:tcPr>
            <w:tcW w:w="1080" w:type="dxa"/>
          </w:tcPr>
          <w:p w14:paraId="51ED5D80" w14:textId="77777777" w:rsidR="00DE3870" w:rsidRPr="00DE3870" w:rsidRDefault="00DE3870" w:rsidP="00DE3870">
            <w:pPr>
              <w:jc w:val="center"/>
              <w:rPr>
                <w:rFonts w:eastAsia="Times New Roman"/>
                <w:sz w:val="18"/>
                <w:szCs w:val="24"/>
              </w:rPr>
            </w:pPr>
            <w:r w:rsidRPr="00DE3870">
              <w:rPr>
                <w:rFonts w:eastAsia="Times New Roman"/>
                <w:sz w:val="18"/>
                <w:szCs w:val="24"/>
              </w:rPr>
              <w:t>единица измерения</w:t>
            </w:r>
          </w:p>
        </w:tc>
        <w:tc>
          <w:tcPr>
            <w:tcW w:w="720" w:type="dxa"/>
          </w:tcPr>
          <w:p w14:paraId="1A28CECB" w14:textId="77777777" w:rsidR="00DE3870" w:rsidRPr="00DE3870" w:rsidRDefault="00DE3870" w:rsidP="00DE3870">
            <w:pPr>
              <w:jc w:val="center"/>
              <w:rPr>
                <w:rFonts w:eastAsia="Times New Roman"/>
                <w:sz w:val="18"/>
                <w:szCs w:val="24"/>
              </w:rPr>
            </w:pPr>
            <w:r w:rsidRPr="00DE3870">
              <w:rPr>
                <w:rFonts w:eastAsia="Times New Roman"/>
                <w:sz w:val="18"/>
                <w:szCs w:val="24"/>
              </w:rPr>
              <w:t>Коли-</w:t>
            </w:r>
            <w:proofErr w:type="spellStart"/>
            <w:r w:rsidRPr="00DE3870">
              <w:rPr>
                <w:rFonts w:eastAsia="Times New Roman"/>
                <w:sz w:val="18"/>
                <w:szCs w:val="24"/>
              </w:rPr>
              <w:t>чество</w:t>
            </w:r>
            <w:proofErr w:type="spellEnd"/>
          </w:p>
        </w:tc>
        <w:tc>
          <w:tcPr>
            <w:tcW w:w="588" w:type="dxa"/>
          </w:tcPr>
          <w:p w14:paraId="2A920CAD" w14:textId="77777777" w:rsidR="00DE3870" w:rsidRPr="00DE3870" w:rsidRDefault="00DE3870" w:rsidP="00DE3870">
            <w:pPr>
              <w:jc w:val="center"/>
              <w:rPr>
                <w:rFonts w:eastAsia="Times New Roman"/>
                <w:sz w:val="18"/>
                <w:szCs w:val="24"/>
              </w:rPr>
            </w:pPr>
            <w:r w:rsidRPr="00DE3870">
              <w:rPr>
                <w:rFonts w:eastAsia="Times New Roman"/>
                <w:sz w:val="18"/>
                <w:szCs w:val="24"/>
              </w:rPr>
              <w:t>масса</w:t>
            </w:r>
          </w:p>
        </w:tc>
      </w:tr>
      <w:tr w:rsidR="00DE3870" w:rsidRPr="00DE3870" w14:paraId="58928CC0" w14:textId="77777777" w:rsidTr="00DE3870">
        <w:tc>
          <w:tcPr>
            <w:tcW w:w="1808" w:type="dxa"/>
            <w:vAlign w:val="center"/>
          </w:tcPr>
          <w:p w14:paraId="6B17A367" w14:textId="77777777" w:rsidR="00DE3870" w:rsidRPr="00DE3870" w:rsidRDefault="00DE3870" w:rsidP="00DE3870">
            <w:pPr>
              <w:jc w:val="center"/>
              <w:rPr>
                <w:rFonts w:eastAsia="Times New Roman"/>
                <w:sz w:val="12"/>
                <w:szCs w:val="24"/>
              </w:rPr>
            </w:pPr>
            <w:r w:rsidRPr="00DE3870">
              <w:rPr>
                <w:rFonts w:eastAsia="Times New Roman"/>
                <w:sz w:val="12"/>
                <w:szCs w:val="24"/>
              </w:rPr>
              <w:t>13</w:t>
            </w:r>
          </w:p>
        </w:tc>
        <w:tc>
          <w:tcPr>
            <w:tcW w:w="1972" w:type="dxa"/>
            <w:gridSpan w:val="2"/>
            <w:vAlign w:val="center"/>
          </w:tcPr>
          <w:p w14:paraId="04E49D2F" w14:textId="77777777" w:rsidR="00DE3870" w:rsidRPr="00DE3870" w:rsidRDefault="00DE3870" w:rsidP="00DE3870">
            <w:pPr>
              <w:jc w:val="center"/>
              <w:rPr>
                <w:rFonts w:eastAsia="Times New Roman"/>
                <w:sz w:val="12"/>
                <w:szCs w:val="24"/>
              </w:rPr>
            </w:pPr>
            <w:r w:rsidRPr="00DE3870">
              <w:rPr>
                <w:rFonts w:eastAsia="Times New Roman"/>
                <w:sz w:val="12"/>
                <w:szCs w:val="24"/>
              </w:rPr>
              <w:t>14</w:t>
            </w:r>
          </w:p>
        </w:tc>
        <w:tc>
          <w:tcPr>
            <w:tcW w:w="1620" w:type="dxa"/>
            <w:vAlign w:val="center"/>
          </w:tcPr>
          <w:p w14:paraId="516EC3CE" w14:textId="77777777" w:rsidR="00DE3870" w:rsidRPr="00DE3870" w:rsidRDefault="00DE3870" w:rsidP="00DE3870">
            <w:pPr>
              <w:jc w:val="center"/>
              <w:rPr>
                <w:rFonts w:eastAsia="Times New Roman"/>
                <w:sz w:val="12"/>
                <w:szCs w:val="24"/>
              </w:rPr>
            </w:pPr>
            <w:r w:rsidRPr="00DE3870">
              <w:rPr>
                <w:rFonts w:eastAsia="Times New Roman"/>
                <w:sz w:val="12"/>
                <w:szCs w:val="24"/>
              </w:rPr>
              <w:t>15</w:t>
            </w:r>
          </w:p>
        </w:tc>
        <w:tc>
          <w:tcPr>
            <w:tcW w:w="236" w:type="dxa"/>
            <w:tcBorders>
              <w:top w:val="nil"/>
              <w:bottom w:val="nil"/>
            </w:tcBorders>
            <w:vAlign w:val="center"/>
          </w:tcPr>
          <w:p w14:paraId="215A845D" w14:textId="77777777" w:rsidR="00DE3870" w:rsidRPr="00DE3870" w:rsidRDefault="00DE3870" w:rsidP="00DE3870">
            <w:pPr>
              <w:jc w:val="center"/>
              <w:rPr>
                <w:rFonts w:eastAsia="Times New Roman"/>
                <w:sz w:val="12"/>
                <w:szCs w:val="24"/>
              </w:rPr>
            </w:pPr>
          </w:p>
        </w:tc>
        <w:tc>
          <w:tcPr>
            <w:tcW w:w="2824" w:type="dxa"/>
            <w:vAlign w:val="center"/>
          </w:tcPr>
          <w:p w14:paraId="2894A50D" w14:textId="77777777" w:rsidR="00DE3870" w:rsidRPr="00DE3870" w:rsidRDefault="00DE3870" w:rsidP="00DE3870">
            <w:pPr>
              <w:jc w:val="center"/>
              <w:rPr>
                <w:rFonts w:eastAsia="Times New Roman"/>
                <w:sz w:val="12"/>
                <w:szCs w:val="24"/>
              </w:rPr>
            </w:pPr>
            <w:r w:rsidRPr="00DE3870">
              <w:rPr>
                <w:rFonts w:eastAsia="Times New Roman"/>
                <w:sz w:val="12"/>
                <w:szCs w:val="24"/>
              </w:rPr>
              <w:t>16</w:t>
            </w:r>
          </w:p>
        </w:tc>
        <w:tc>
          <w:tcPr>
            <w:tcW w:w="1620" w:type="dxa"/>
            <w:vAlign w:val="center"/>
          </w:tcPr>
          <w:p w14:paraId="698C9F37" w14:textId="77777777" w:rsidR="00DE3870" w:rsidRPr="00DE3870" w:rsidRDefault="00DE3870" w:rsidP="00DE3870">
            <w:pPr>
              <w:jc w:val="center"/>
              <w:rPr>
                <w:rFonts w:eastAsia="Times New Roman"/>
                <w:sz w:val="12"/>
                <w:szCs w:val="24"/>
              </w:rPr>
            </w:pPr>
            <w:r w:rsidRPr="00DE3870">
              <w:rPr>
                <w:rFonts w:eastAsia="Times New Roman"/>
                <w:sz w:val="12"/>
                <w:szCs w:val="24"/>
              </w:rPr>
              <w:t>17</w:t>
            </w:r>
          </w:p>
        </w:tc>
        <w:tc>
          <w:tcPr>
            <w:tcW w:w="1260" w:type="dxa"/>
            <w:vAlign w:val="center"/>
          </w:tcPr>
          <w:p w14:paraId="52C4E35C" w14:textId="77777777" w:rsidR="00DE3870" w:rsidRPr="00DE3870" w:rsidRDefault="00DE3870" w:rsidP="00DE3870">
            <w:pPr>
              <w:jc w:val="center"/>
              <w:rPr>
                <w:rFonts w:eastAsia="Times New Roman"/>
                <w:sz w:val="12"/>
                <w:szCs w:val="24"/>
              </w:rPr>
            </w:pPr>
            <w:r w:rsidRPr="00DE3870">
              <w:rPr>
                <w:rFonts w:eastAsia="Times New Roman"/>
                <w:sz w:val="12"/>
                <w:szCs w:val="24"/>
              </w:rPr>
              <w:t>18</w:t>
            </w:r>
          </w:p>
        </w:tc>
        <w:tc>
          <w:tcPr>
            <w:tcW w:w="1080" w:type="dxa"/>
            <w:vAlign w:val="center"/>
          </w:tcPr>
          <w:p w14:paraId="66532D37" w14:textId="77777777" w:rsidR="00DE3870" w:rsidRPr="00DE3870" w:rsidRDefault="00DE3870" w:rsidP="00DE3870">
            <w:pPr>
              <w:jc w:val="center"/>
              <w:rPr>
                <w:rFonts w:eastAsia="Times New Roman"/>
                <w:sz w:val="12"/>
                <w:szCs w:val="24"/>
              </w:rPr>
            </w:pPr>
            <w:r w:rsidRPr="00DE3870">
              <w:rPr>
                <w:rFonts w:eastAsia="Times New Roman"/>
                <w:sz w:val="12"/>
                <w:szCs w:val="24"/>
              </w:rPr>
              <w:t>19</w:t>
            </w:r>
          </w:p>
        </w:tc>
        <w:tc>
          <w:tcPr>
            <w:tcW w:w="1080" w:type="dxa"/>
            <w:vAlign w:val="center"/>
          </w:tcPr>
          <w:p w14:paraId="1FFA8D4B" w14:textId="77777777" w:rsidR="00DE3870" w:rsidRPr="00DE3870" w:rsidRDefault="00DE3870" w:rsidP="00DE3870">
            <w:pPr>
              <w:jc w:val="center"/>
              <w:rPr>
                <w:rFonts w:eastAsia="Times New Roman"/>
                <w:sz w:val="12"/>
                <w:szCs w:val="24"/>
              </w:rPr>
            </w:pPr>
            <w:r w:rsidRPr="00DE3870">
              <w:rPr>
                <w:rFonts w:eastAsia="Times New Roman"/>
                <w:sz w:val="12"/>
                <w:szCs w:val="24"/>
              </w:rPr>
              <w:t>20</w:t>
            </w:r>
          </w:p>
        </w:tc>
        <w:tc>
          <w:tcPr>
            <w:tcW w:w="720" w:type="dxa"/>
            <w:vAlign w:val="center"/>
          </w:tcPr>
          <w:p w14:paraId="6A0B48D1" w14:textId="77777777" w:rsidR="00DE3870" w:rsidRPr="00DE3870" w:rsidRDefault="00DE3870" w:rsidP="00DE3870">
            <w:pPr>
              <w:jc w:val="center"/>
              <w:rPr>
                <w:rFonts w:eastAsia="Times New Roman"/>
                <w:sz w:val="12"/>
                <w:szCs w:val="24"/>
              </w:rPr>
            </w:pPr>
            <w:r w:rsidRPr="00DE3870">
              <w:rPr>
                <w:rFonts w:eastAsia="Times New Roman"/>
                <w:sz w:val="12"/>
                <w:szCs w:val="24"/>
              </w:rPr>
              <w:t>21</w:t>
            </w:r>
          </w:p>
        </w:tc>
        <w:tc>
          <w:tcPr>
            <w:tcW w:w="588" w:type="dxa"/>
            <w:vAlign w:val="center"/>
          </w:tcPr>
          <w:p w14:paraId="4DF55A35" w14:textId="77777777" w:rsidR="00DE3870" w:rsidRPr="00DE3870" w:rsidRDefault="00DE3870" w:rsidP="00DE3870">
            <w:pPr>
              <w:jc w:val="center"/>
              <w:rPr>
                <w:rFonts w:eastAsia="Times New Roman"/>
                <w:sz w:val="12"/>
                <w:szCs w:val="24"/>
              </w:rPr>
            </w:pPr>
            <w:r w:rsidRPr="00DE3870">
              <w:rPr>
                <w:rFonts w:eastAsia="Times New Roman"/>
                <w:sz w:val="12"/>
                <w:szCs w:val="24"/>
              </w:rPr>
              <w:t>22</w:t>
            </w:r>
          </w:p>
        </w:tc>
      </w:tr>
      <w:tr w:rsidR="00DE3870" w:rsidRPr="00DE3870" w14:paraId="4DEA9694" w14:textId="77777777" w:rsidTr="00DE3870">
        <w:trPr>
          <w:trHeight w:val="284"/>
        </w:trPr>
        <w:tc>
          <w:tcPr>
            <w:tcW w:w="1808" w:type="dxa"/>
          </w:tcPr>
          <w:p w14:paraId="092E985D" w14:textId="77777777" w:rsidR="00DE3870" w:rsidRPr="00DE3870" w:rsidRDefault="00DE3870" w:rsidP="00DE3870">
            <w:pPr>
              <w:jc w:val="left"/>
              <w:rPr>
                <w:rFonts w:eastAsia="Times New Roman"/>
                <w:sz w:val="18"/>
                <w:szCs w:val="24"/>
              </w:rPr>
            </w:pPr>
          </w:p>
        </w:tc>
        <w:tc>
          <w:tcPr>
            <w:tcW w:w="1972" w:type="dxa"/>
            <w:gridSpan w:val="2"/>
          </w:tcPr>
          <w:p w14:paraId="5B97EFDD" w14:textId="77777777" w:rsidR="00DE3870" w:rsidRPr="00DE3870" w:rsidRDefault="00DE3870" w:rsidP="00DE3870">
            <w:pPr>
              <w:jc w:val="left"/>
              <w:rPr>
                <w:rFonts w:eastAsia="Times New Roman"/>
                <w:sz w:val="18"/>
                <w:szCs w:val="24"/>
              </w:rPr>
            </w:pPr>
          </w:p>
        </w:tc>
        <w:tc>
          <w:tcPr>
            <w:tcW w:w="1620" w:type="dxa"/>
          </w:tcPr>
          <w:p w14:paraId="6ED9E772" w14:textId="77777777" w:rsidR="00DE3870" w:rsidRPr="00DE3870" w:rsidRDefault="00DE3870" w:rsidP="00DE3870">
            <w:pPr>
              <w:jc w:val="left"/>
              <w:rPr>
                <w:rFonts w:eastAsia="Times New Roman"/>
                <w:sz w:val="18"/>
                <w:szCs w:val="24"/>
              </w:rPr>
            </w:pPr>
          </w:p>
        </w:tc>
        <w:tc>
          <w:tcPr>
            <w:tcW w:w="236" w:type="dxa"/>
            <w:tcBorders>
              <w:top w:val="nil"/>
              <w:bottom w:val="nil"/>
            </w:tcBorders>
          </w:tcPr>
          <w:p w14:paraId="3890EB6A" w14:textId="77777777" w:rsidR="00DE3870" w:rsidRPr="00DE3870" w:rsidRDefault="00DE3870" w:rsidP="00DE3870">
            <w:pPr>
              <w:jc w:val="left"/>
              <w:rPr>
                <w:rFonts w:eastAsia="Times New Roman"/>
                <w:sz w:val="18"/>
                <w:szCs w:val="24"/>
              </w:rPr>
            </w:pPr>
          </w:p>
        </w:tc>
        <w:tc>
          <w:tcPr>
            <w:tcW w:w="2824" w:type="dxa"/>
          </w:tcPr>
          <w:p w14:paraId="2AA403AC" w14:textId="77777777" w:rsidR="00DE3870" w:rsidRPr="00DE3870" w:rsidRDefault="00DE3870" w:rsidP="00DE3870">
            <w:pPr>
              <w:jc w:val="left"/>
              <w:rPr>
                <w:rFonts w:eastAsia="Times New Roman"/>
                <w:sz w:val="18"/>
                <w:szCs w:val="24"/>
              </w:rPr>
            </w:pPr>
          </w:p>
        </w:tc>
        <w:tc>
          <w:tcPr>
            <w:tcW w:w="1620" w:type="dxa"/>
          </w:tcPr>
          <w:p w14:paraId="712D9FDE" w14:textId="77777777" w:rsidR="00DE3870" w:rsidRPr="00DE3870" w:rsidRDefault="00DE3870" w:rsidP="00DE3870">
            <w:pPr>
              <w:jc w:val="left"/>
              <w:rPr>
                <w:rFonts w:eastAsia="Times New Roman"/>
                <w:sz w:val="18"/>
                <w:szCs w:val="24"/>
              </w:rPr>
            </w:pPr>
          </w:p>
        </w:tc>
        <w:tc>
          <w:tcPr>
            <w:tcW w:w="1260" w:type="dxa"/>
          </w:tcPr>
          <w:p w14:paraId="7E5B054D"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080" w:type="dxa"/>
          </w:tcPr>
          <w:p w14:paraId="04E74C58"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1080" w:type="dxa"/>
          </w:tcPr>
          <w:p w14:paraId="386878B4"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720" w:type="dxa"/>
          </w:tcPr>
          <w:p w14:paraId="1AEB55BA"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c>
          <w:tcPr>
            <w:tcW w:w="588" w:type="dxa"/>
          </w:tcPr>
          <w:p w14:paraId="51448D39" w14:textId="77777777" w:rsidR="00DE3870" w:rsidRPr="00DE3870" w:rsidRDefault="00DE3870" w:rsidP="00DE3870">
            <w:pPr>
              <w:jc w:val="center"/>
              <w:rPr>
                <w:rFonts w:eastAsia="Times New Roman"/>
                <w:sz w:val="18"/>
                <w:szCs w:val="24"/>
              </w:rPr>
            </w:pPr>
            <w:r w:rsidRPr="00DE3870">
              <w:rPr>
                <w:rFonts w:eastAsia="Times New Roman"/>
                <w:sz w:val="18"/>
                <w:szCs w:val="24"/>
              </w:rPr>
              <w:t>-----</w:t>
            </w:r>
          </w:p>
        </w:tc>
      </w:tr>
      <w:tr w:rsidR="00DE3870" w:rsidRPr="00DE3870" w14:paraId="61F737D7" w14:textId="77777777" w:rsidTr="00DE3870">
        <w:trPr>
          <w:cantSplit/>
          <w:trHeight w:val="289"/>
        </w:trPr>
        <w:tc>
          <w:tcPr>
            <w:tcW w:w="5400" w:type="dxa"/>
            <w:gridSpan w:val="4"/>
            <w:tcBorders>
              <w:left w:val="nil"/>
              <w:bottom w:val="nil"/>
              <w:right w:val="nil"/>
            </w:tcBorders>
            <w:vAlign w:val="bottom"/>
          </w:tcPr>
          <w:p w14:paraId="3B9F818F" w14:textId="77777777" w:rsidR="00DE3870" w:rsidRPr="00DE3870" w:rsidRDefault="00DE3870" w:rsidP="00DE3870">
            <w:pPr>
              <w:jc w:val="left"/>
              <w:rPr>
                <w:rFonts w:eastAsia="Times New Roman"/>
                <w:sz w:val="18"/>
                <w:szCs w:val="24"/>
              </w:rPr>
            </w:pPr>
            <w:r w:rsidRPr="00DE3870">
              <w:rPr>
                <w:rFonts w:eastAsia="Times New Roman"/>
                <w:b/>
                <w:bCs/>
                <w:sz w:val="18"/>
                <w:szCs w:val="18"/>
              </w:rPr>
              <w:t>5. Другие характеристики</w:t>
            </w:r>
            <w:r w:rsidRPr="00DE3870">
              <w:rPr>
                <w:rFonts w:eastAsia="Times New Roman"/>
                <w:sz w:val="18"/>
                <w:szCs w:val="18"/>
              </w:rPr>
              <w:t>:</w:t>
            </w:r>
          </w:p>
        </w:tc>
        <w:tc>
          <w:tcPr>
            <w:tcW w:w="236" w:type="dxa"/>
            <w:tcBorders>
              <w:top w:val="nil"/>
              <w:left w:val="nil"/>
              <w:bottom w:val="nil"/>
            </w:tcBorders>
          </w:tcPr>
          <w:p w14:paraId="713A23F6" w14:textId="77777777" w:rsidR="00DE3870" w:rsidRPr="00DE3870" w:rsidRDefault="00DE3870" w:rsidP="00DE3870">
            <w:pPr>
              <w:jc w:val="left"/>
              <w:rPr>
                <w:rFonts w:eastAsia="Times New Roman"/>
                <w:sz w:val="18"/>
                <w:szCs w:val="24"/>
              </w:rPr>
            </w:pPr>
          </w:p>
        </w:tc>
        <w:tc>
          <w:tcPr>
            <w:tcW w:w="2824" w:type="dxa"/>
          </w:tcPr>
          <w:p w14:paraId="5E828C7A" w14:textId="77777777" w:rsidR="00DE3870" w:rsidRPr="00DE3870" w:rsidRDefault="00DE3870" w:rsidP="00DE3870">
            <w:pPr>
              <w:jc w:val="left"/>
              <w:rPr>
                <w:rFonts w:eastAsia="Times New Roman"/>
                <w:sz w:val="18"/>
                <w:szCs w:val="24"/>
              </w:rPr>
            </w:pPr>
          </w:p>
        </w:tc>
        <w:tc>
          <w:tcPr>
            <w:tcW w:w="1620" w:type="dxa"/>
          </w:tcPr>
          <w:p w14:paraId="515404C1" w14:textId="77777777" w:rsidR="00DE3870" w:rsidRPr="00DE3870" w:rsidRDefault="00DE3870" w:rsidP="00DE3870">
            <w:pPr>
              <w:jc w:val="left"/>
              <w:rPr>
                <w:rFonts w:eastAsia="Times New Roman"/>
                <w:sz w:val="18"/>
                <w:szCs w:val="24"/>
              </w:rPr>
            </w:pPr>
          </w:p>
        </w:tc>
        <w:tc>
          <w:tcPr>
            <w:tcW w:w="1260" w:type="dxa"/>
          </w:tcPr>
          <w:p w14:paraId="1F473130" w14:textId="77777777" w:rsidR="00DE3870" w:rsidRPr="00DE3870" w:rsidRDefault="00DE3870" w:rsidP="00DE3870">
            <w:pPr>
              <w:jc w:val="left"/>
              <w:rPr>
                <w:rFonts w:eastAsia="Times New Roman"/>
                <w:sz w:val="18"/>
                <w:szCs w:val="24"/>
              </w:rPr>
            </w:pPr>
          </w:p>
        </w:tc>
        <w:tc>
          <w:tcPr>
            <w:tcW w:w="1080" w:type="dxa"/>
          </w:tcPr>
          <w:p w14:paraId="0936C672" w14:textId="77777777" w:rsidR="00DE3870" w:rsidRPr="00DE3870" w:rsidRDefault="00DE3870" w:rsidP="00DE3870">
            <w:pPr>
              <w:jc w:val="left"/>
              <w:rPr>
                <w:rFonts w:eastAsia="Times New Roman"/>
                <w:sz w:val="18"/>
                <w:szCs w:val="24"/>
              </w:rPr>
            </w:pPr>
          </w:p>
        </w:tc>
        <w:tc>
          <w:tcPr>
            <w:tcW w:w="1080" w:type="dxa"/>
          </w:tcPr>
          <w:p w14:paraId="1567CC3F" w14:textId="77777777" w:rsidR="00DE3870" w:rsidRPr="00DE3870" w:rsidRDefault="00DE3870" w:rsidP="00DE3870">
            <w:pPr>
              <w:jc w:val="left"/>
              <w:rPr>
                <w:rFonts w:eastAsia="Times New Roman"/>
                <w:sz w:val="18"/>
                <w:szCs w:val="24"/>
              </w:rPr>
            </w:pPr>
          </w:p>
        </w:tc>
        <w:tc>
          <w:tcPr>
            <w:tcW w:w="720" w:type="dxa"/>
          </w:tcPr>
          <w:p w14:paraId="4A1355A4" w14:textId="77777777" w:rsidR="00DE3870" w:rsidRPr="00DE3870" w:rsidRDefault="00DE3870" w:rsidP="00DE3870">
            <w:pPr>
              <w:jc w:val="left"/>
              <w:rPr>
                <w:rFonts w:eastAsia="Times New Roman"/>
                <w:sz w:val="18"/>
                <w:szCs w:val="24"/>
              </w:rPr>
            </w:pPr>
          </w:p>
        </w:tc>
        <w:tc>
          <w:tcPr>
            <w:tcW w:w="588" w:type="dxa"/>
          </w:tcPr>
          <w:p w14:paraId="62C95CBA" w14:textId="77777777" w:rsidR="00DE3870" w:rsidRPr="00DE3870" w:rsidRDefault="00DE3870" w:rsidP="00DE3870">
            <w:pPr>
              <w:jc w:val="left"/>
              <w:rPr>
                <w:rFonts w:eastAsia="Times New Roman"/>
                <w:sz w:val="18"/>
                <w:szCs w:val="24"/>
              </w:rPr>
            </w:pPr>
          </w:p>
        </w:tc>
      </w:tr>
      <w:tr w:rsidR="00DE3870" w:rsidRPr="00DE3870" w14:paraId="1433D56B" w14:textId="77777777" w:rsidTr="00DE3870">
        <w:trPr>
          <w:cantSplit/>
          <w:trHeight w:val="284"/>
        </w:trPr>
        <w:tc>
          <w:tcPr>
            <w:tcW w:w="5400" w:type="dxa"/>
            <w:gridSpan w:val="4"/>
            <w:vAlign w:val="bottom"/>
          </w:tcPr>
          <w:p w14:paraId="64261F00" w14:textId="77777777" w:rsidR="00DE3870" w:rsidRPr="00DE3870" w:rsidRDefault="00DE3870" w:rsidP="00DE3870">
            <w:pPr>
              <w:jc w:val="left"/>
              <w:rPr>
                <w:rFonts w:eastAsia="Times New Roman"/>
                <w:sz w:val="18"/>
                <w:szCs w:val="24"/>
              </w:rPr>
            </w:pPr>
            <w:r w:rsidRPr="00DE3870">
              <w:rPr>
                <w:rFonts w:eastAsia="Times New Roman"/>
                <w:sz w:val="18"/>
                <w:szCs w:val="24"/>
              </w:rPr>
              <w:t>1. Код  льготирования</w:t>
            </w:r>
          </w:p>
        </w:tc>
        <w:tc>
          <w:tcPr>
            <w:tcW w:w="236" w:type="dxa"/>
            <w:tcBorders>
              <w:top w:val="nil"/>
              <w:left w:val="nil"/>
              <w:bottom w:val="nil"/>
            </w:tcBorders>
          </w:tcPr>
          <w:p w14:paraId="2580326C" w14:textId="77777777" w:rsidR="00DE3870" w:rsidRPr="00DE3870" w:rsidRDefault="00DE3870" w:rsidP="00DE3870">
            <w:pPr>
              <w:jc w:val="left"/>
              <w:rPr>
                <w:rFonts w:eastAsia="Times New Roman"/>
                <w:sz w:val="18"/>
                <w:szCs w:val="24"/>
              </w:rPr>
            </w:pPr>
          </w:p>
        </w:tc>
        <w:tc>
          <w:tcPr>
            <w:tcW w:w="2824" w:type="dxa"/>
          </w:tcPr>
          <w:p w14:paraId="421B1088" w14:textId="77777777" w:rsidR="00DE3870" w:rsidRPr="00DE3870" w:rsidRDefault="00DE3870" w:rsidP="00DE3870">
            <w:pPr>
              <w:jc w:val="left"/>
              <w:rPr>
                <w:rFonts w:eastAsia="Times New Roman"/>
                <w:sz w:val="18"/>
                <w:szCs w:val="24"/>
              </w:rPr>
            </w:pPr>
          </w:p>
        </w:tc>
        <w:tc>
          <w:tcPr>
            <w:tcW w:w="1620" w:type="dxa"/>
          </w:tcPr>
          <w:p w14:paraId="23560D32" w14:textId="77777777" w:rsidR="00DE3870" w:rsidRPr="00DE3870" w:rsidRDefault="00DE3870" w:rsidP="00DE3870">
            <w:pPr>
              <w:jc w:val="left"/>
              <w:rPr>
                <w:rFonts w:eastAsia="Times New Roman"/>
                <w:sz w:val="18"/>
                <w:szCs w:val="24"/>
              </w:rPr>
            </w:pPr>
          </w:p>
        </w:tc>
        <w:tc>
          <w:tcPr>
            <w:tcW w:w="1260" w:type="dxa"/>
          </w:tcPr>
          <w:p w14:paraId="3744FE32" w14:textId="77777777" w:rsidR="00DE3870" w:rsidRPr="00DE3870" w:rsidRDefault="00DE3870" w:rsidP="00DE3870">
            <w:pPr>
              <w:jc w:val="left"/>
              <w:rPr>
                <w:rFonts w:eastAsia="Times New Roman"/>
                <w:sz w:val="18"/>
                <w:szCs w:val="24"/>
              </w:rPr>
            </w:pPr>
          </w:p>
        </w:tc>
        <w:tc>
          <w:tcPr>
            <w:tcW w:w="1080" w:type="dxa"/>
          </w:tcPr>
          <w:p w14:paraId="6CD8A57E" w14:textId="77777777" w:rsidR="00DE3870" w:rsidRPr="00DE3870" w:rsidRDefault="00DE3870" w:rsidP="00DE3870">
            <w:pPr>
              <w:jc w:val="left"/>
              <w:rPr>
                <w:rFonts w:eastAsia="Times New Roman"/>
                <w:sz w:val="18"/>
                <w:szCs w:val="24"/>
              </w:rPr>
            </w:pPr>
          </w:p>
        </w:tc>
        <w:tc>
          <w:tcPr>
            <w:tcW w:w="1080" w:type="dxa"/>
          </w:tcPr>
          <w:p w14:paraId="4E51D11A" w14:textId="77777777" w:rsidR="00DE3870" w:rsidRPr="00DE3870" w:rsidRDefault="00DE3870" w:rsidP="00DE3870">
            <w:pPr>
              <w:jc w:val="left"/>
              <w:rPr>
                <w:rFonts w:eastAsia="Times New Roman"/>
                <w:sz w:val="18"/>
                <w:szCs w:val="24"/>
              </w:rPr>
            </w:pPr>
          </w:p>
        </w:tc>
        <w:tc>
          <w:tcPr>
            <w:tcW w:w="720" w:type="dxa"/>
          </w:tcPr>
          <w:p w14:paraId="33CFB5BA" w14:textId="77777777" w:rsidR="00DE3870" w:rsidRPr="00DE3870" w:rsidRDefault="00DE3870" w:rsidP="00DE3870">
            <w:pPr>
              <w:jc w:val="left"/>
              <w:rPr>
                <w:rFonts w:eastAsia="Times New Roman"/>
                <w:sz w:val="18"/>
                <w:szCs w:val="24"/>
              </w:rPr>
            </w:pPr>
          </w:p>
        </w:tc>
        <w:tc>
          <w:tcPr>
            <w:tcW w:w="588" w:type="dxa"/>
          </w:tcPr>
          <w:p w14:paraId="427B6DE6" w14:textId="77777777" w:rsidR="00DE3870" w:rsidRPr="00DE3870" w:rsidRDefault="00DE3870" w:rsidP="00DE3870">
            <w:pPr>
              <w:jc w:val="left"/>
              <w:rPr>
                <w:rFonts w:eastAsia="Times New Roman"/>
                <w:sz w:val="18"/>
                <w:szCs w:val="24"/>
              </w:rPr>
            </w:pPr>
          </w:p>
        </w:tc>
      </w:tr>
      <w:tr w:rsidR="00DE3870" w:rsidRPr="00DE3870" w14:paraId="368B30B0" w14:textId="77777777" w:rsidTr="00DE3870">
        <w:trPr>
          <w:cantSplit/>
          <w:trHeight w:val="284"/>
        </w:trPr>
        <w:tc>
          <w:tcPr>
            <w:tcW w:w="2700" w:type="dxa"/>
            <w:gridSpan w:val="2"/>
            <w:vAlign w:val="bottom"/>
          </w:tcPr>
          <w:p w14:paraId="238F1A94" w14:textId="77777777" w:rsidR="00DE3870" w:rsidRPr="00DE3870" w:rsidRDefault="00DE3870" w:rsidP="00DE3870">
            <w:pPr>
              <w:jc w:val="left"/>
              <w:rPr>
                <w:rFonts w:eastAsia="Times New Roman"/>
                <w:sz w:val="18"/>
                <w:szCs w:val="24"/>
              </w:rPr>
            </w:pPr>
            <w:r w:rsidRPr="00DE3870">
              <w:rPr>
                <w:rFonts w:eastAsia="Times New Roman"/>
                <w:sz w:val="18"/>
                <w:szCs w:val="24"/>
              </w:rPr>
              <w:t>2. Код вида основных средств</w:t>
            </w:r>
          </w:p>
        </w:tc>
        <w:tc>
          <w:tcPr>
            <w:tcW w:w="2700" w:type="dxa"/>
            <w:gridSpan w:val="2"/>
            <w:vAlign w:val="bottom"/>
          </w:tcPr>
          <w:p w14:paraId="43FB55CA" w14:textId="77777777" w:rsidR="00DE3870" w:rsidRPr="00DE3870" w:rsidRDefault="00DE3870" w:rsidP="00DE3870">
            <w:pPr>
              <w:jc w:val="left"/>
              <w:rPr>
                <w:rFonts w:eastAsia="Times New Roman"/>
                <w:sz w:val="18"/>
                <w:szCs w:val="24"/>
              </w:rPr>
            </w:pPr>
          </w:p>
        </w:tc>
        <w:tc>
          <w:tcPr>
            <w:tcW w:w="236" w:type="dxa"/>
            <w:tcBorders>
              <w:top w:val="nil"/>
              <w:bottom w:val="nil"/>
            </w:tcBorders>
          </w:tcPr>
          <w:p w14:paraId="1C16FECD" w14:textId="77777777" w:rsidR="00DE3870" w:rsidRPr="00DE3870" w:rsidRDefault="00DE3870" w:rsidP="00DE3870">
            <w:pPr>
              <w:jc w:val="left"/>
              <w:rPr>
                <w:rFonts w:eastAsia="Times New Roman"/>
                <w:sz w:val="18"/>
                <w:szCs w:val="24"/>
              </w:rPr>
            </w:pPr>
          </w:p>
        </w:tc>
        <w:tc>
          <w:tcPr>
            <w:tcW w:w="2824" w:type="dxa"/>
          </w:tcPr>
          <w:p w14:paraId="3939BED6" w14:textId="77777777" w:rsidR="00DE3870" w:rsidRPr="00DE3870" w:rsidRDefault="00DE3870" w:rsidP="00DE3870">
            <w:pPr>
              <w:jc w:val="left"/>
              <w:rPr>
                <w:rFonts w:eastAsia="Times New Roman"/>
                <w:sz w:val="18"/>
                <w:szCs w:val="24"/>
              </w:rPr>
            </w:pPr>
          </w:p>
        </w:tc>
        <w:tc>
          <w:tcPr>
            <w:tcW w:w="1620" w:type="dxa"/>
          </w:tcPr>
          <w:p w14:paraId="775AF2B4" w14:textId="77777777" w:rsidR="00DE3870" w:rsidRPr="00DE3870" w:rsidRDefault="00DE3870" w:rsidP="00DE3870">
            <w:pPr>
              <w:jc w:val="left"/>
              <w:rPr>
                <w:rFonts w:eastAsia="Times New Roman"/>
                <w:sz w:val="18"/>
                <w:szCs w:val="24"/>
              </w:rPr>
            </w:pPr>
          </w:p>
        </w:tc>
        <w:tc>
          <w:tcPr>
            <w:tcW w:w="1260" w:type="dxa"/>
          </w:tcPr>
          <w:p w14:paraId="771DD0DC" w14:textId="77777777" w:rsidR="00DE3870" w:rsidRPr="00DE3870" w:rsidRDefault="00DE3870" w:rsidP="00DE3870">
            <w:pPr>
              <w:jc w:val="left"/>
              <w:rPr>
                <w:rFonts w:eastAsia="Times New Roman"/>
                <w:sz w:val="18"/>
                <w:szCs w:val="24"/>
              </w:rPr>
            </w:pPr>
          </w:p>
        </w:tc>
        <w:tc>
          <w:tcPr>
            <w:tcW w:w="1080" w:type="dxa"/>
          </w:tcPr>
          <w:p w14:paraId="4DE2704C" w14:textId="77777777" w:rsidR="00DE3870" w:rsidRPr="00DE3870" w:rsidRDefault="00DE3870" w:rsidP="00DE3870">
            <w:pPr>
              <w:jc w:val="left"/>
              <w:rPr>
                <w:rFonts w:eastAsia="Times New Roman"/>
                <w:sz w:val="18"/>
                <w:szCs w:val="24"/>
              </w:rPr>
            </w:pPr>
          </w:p>
        </w:tc>
        <w:tc>
          <w:tcPr>
            <w:tcW w:w="1080" w:type="dxa"/>
          </w:tcPr>
          <w:p w14:paraId="02FAEE80" w14:textId="77777777" w:rsidR="00DE3870" w:rsidRPr="00DE3870" w:rsidRDefault="00DE3870" w:rsidP="00DE3870">
            <w:pPr>
              <w:jc w:val="left"/>
              <w:rPr>
                <w:rFonts w:eastAsia="Times New Roman"/>
                <w:sz w:val="18"/>
                <w:szCs w:val="24"/>
              </w:rPr>
            </w:pPr>
          </w:p>
        </w:tc>
        <w:tc>
          <w:tcPr>
            <w:tcW w:w="720" w:type="dxa"/>
          </w:tcPr>
          <w:p w14:paraId="6F9C64A3" w14:textId="77777777" w:rsidR="00DE3870" w:rsidRPr="00DE3870" w:rsidRDefault="00DE3870" w:rsidP="00DE3870">
            <w:pPr>
              <w:jc w:val="left"/>
              <w:rPr>
                <w:rFonts w:eastAsia="Times New Roman"/>
                <w:sz w:val="18"/>
                <w:szCs w:val="24"/>
              </w:rPr>
            </w:pPr>
          </w:p>
        </w:tc>
        <w:tc>
          <w:tcPr>
            <w:tcW w:w="588" w:type="dxa"/>
          </w:tcPr>
          <w:p w14:paraId="5DCDADA3" w14:textId="77777777" w:rsidR="00DE3870" w:rsidRPr="00DE3870" w:rsidRDefault="00DE3870" w:rsidP="00DE3870">
            <w:pPr>
              <w:jc w:val="left"/>
              <w:rPr>
                <w:rFonts w:eastAsia="Times New Roman"/>
                <w:sz w:val="18"/>
                <w:szCs w:val="24"/>
              </w:rPr>
            </w:pPr>
          </w:p>
        </w:tc>
      </w:tr>
    </w:tbl>
    <w:p w14:paraId="14D7AE0D" w14:textId="77777777" w:rsidR="00DE3870" w:rsidRPr="00DE3870" w:rsidRDefault="00DE3870" w:rsidP="00DE3870">
      <w:pPr>
        <w:jc w:val="left"/>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E3870" w:rsidRPr="00DE3870" w14:paraId="27E4EF32" w14:textId="77777777" w:rsidTr="00DE3870">
        <w:trPr>
          <w:gridAfter w:val="1"/>
          <w:wAfter w:w="2928" w:type="dxa"/>
          <w:cantSplit/>
          <w:trHeight w:val="191"/>
        </w:trPr>
        <w:tc>
          <w:tcPr>
            <w:tcW w:w="7324" w:type="dxa"/>
            <w:tcBorders>
              <w:top w:val="nil"/>
              <w:left w:val="nil"/>
              <w:bottom w:val="nil"/>
              <w:right w:val="nil"/>
            </w:tcBorders>
            <w:vAlign w:val="bottom"/>
          </w:tcPr>
          <w:p w14:paraId="313CE198" w14:textId="77777777" w:rsidR="00DE3870" w:rsidRPr="00DE3870" w:rsidRDefault="00DE3870" w:rsidP="00DE3870">
            <w:pPr>
              <w:jc w:val="left"/>
              <w:rPr>
                <w:rFonts w:eastAsia="Times New Roman"/>
                <w:color w:val="000000"/>
                <w:sz w:val="18"/>
                <w:szCs w:val="18"/>
              </w:rPr>
            </w:pPr>
          </w:p>
        </w:tc>
        <w:tc>
          <w:tcPr>
            <w:tcW w:w="236" w:type="dxa"/>
            <w:tcBorders>
              <w:top w:val="nil"/>
              <w:left w:val="nil"/>
              <w:bottom w:val="nil"/>
              <w:right w:val="nil"/>
            </w:tcBorders>
          </w:tcPr>
          <w:p w14:paraId="07A758E4" w14:textId="77777777" w:rsidR="00DE3870" w:rsidRPr="00DE3870" w:rsidRDefault="00DE3870" w:rsidP="00DE3870">
            <w:pPr>
              <w:jc w:val="left"/>
              <w:rPr>
                <w:rFonts w:eastAsia="Times New Roman"/>
                <w:b/>
                <w:bCs/>
                <w:sz w:val="18"/>
                <w:szCs w:val="18"/>
              </w:rPr>
            </w:pPr>
          </w:p>
        </w:tc>
        <w:tc>
          <w:tcPr>
            <w:tcW w:w="4320" w:type="dxa"/>
            <w:gridSpan w:val="3"/>
            <w:tcBorders>
              <w:top w:val="nil"/>
              <w:left w:val="nil"/>
              <w:bottom w:val="nil"/>
              <w:right w:val="nil"/>
            </w:tcBorders>
            <w:vAlign w:val="bottom"/>
          </w:tcPr>
          <w:p w14:paraId="3A09E00C" w14:textId="77777777" w:rsidR="00DE3870" w:rsidRPr="00DE3870" w:rsidRDefault="00DE3870" w:rsidP="00DE3870">
            <w:pPr>
              <w:jc w:val="left"/>
              <w:rPr>
                <w:rFonts w:eastAsia="Times New Roman"/>
                <w:sz w:val="18"/>
                <w:szCs w:val="24"/>
              </w:rPr>
            </w:pPr>
            <w:r w:rsidRPr="00DE3870">
              <w:rPr>
                <w:rFonts w:eastAsia="Times New Roman"/>
                <w:b/>
                <w:bCs/>
                <w:sz w:val="18"/>
                <w:szCs w:val="18"/>
              </w:rPr>
              <w:t>6. Характеристики для транспортных средств</w:t>
            </w:r>
            <w:r w:rsidRPr="00DE3870">
              <w:rPr>
                <w:rFonts w:eastAsia="Times New Roman"/>
                <w:sz w:val="18"/>
                <w:szCs w:val="18"/>
              </w:rPr>
              <w:t>:</w:t>
            </w:r>
          </w:p>
        </w:tc>
      </w:tr>
      <w:tr w:rsidR="00DE3870" w:rsidRPr="00DE3870" w14:paraId="68D6A3CE" w14:textId="77777777" w:rsidTr="00DE3870">
        <w:trPr>
          <w:cantSplit/>
          <w:trHeight w:val="284"/>
        </w:trPr>
        <w:tc>
          <w:tcPr>
            <w:tcW w:w="7324" w:type="dxa"/>
            <w:tcBorders>
              <w:top w:val="nil"/>
              <w:left w:val="nil"/>
              <w:bottom w:val="nil"/>
              <w:right w:val="nil"/>
            </w:tcBorders>
            <w:vAlign w:val="bottom"/>
          </w:tcPr>
          <w:p w14:paraId="14B92BE8" w14:textId="77777777" w:rsidR="00DE3870" w:rsidRPr="00DE3870" w:rsidRDefault="00DE3870" w:rsidP="00DE3870">
            <w:pPr>
              <w:jc w:val="left"/>
              <w:rPr>
                <w:rFonts w:eastAsia="Times New Roman"/>
                <w:sz w:val="18"/>
                <w:szCs w:val="24"/>
              </w:rPr>
            </w:pPr>
            <w:r w:rsidRPr="00DE3870">
              <w:rPr>
                <w:rFonts w:eastAsia="Times New Roman"/>
                <w:color w:val="000000"/>
                <w:sz w:val="18"/>
                <w:szCs w:val="18"/>
              </w:rPr>
              <w:t xml:space="preserve">                                                                                      соответствует                         требуется</w:t>
            </w:r>
          </w:p>
        </w:tc>
        <w:tc>
          <w:tcPr>
            <w:tcW w:w="236" w:type="dxa"/>
            <w:tcBorders>
              <w:top w:val="nil"/>
              <w:left w:val="nil"/>
              <w:bottom w:val="nil"/>
            </w:tcBorders>
          </w:tcPr>
          <w:p w14:paraId="1ED6157C" w14:textId="77777777" w:rsidR="00DE3870" w:rsidRPr="00DE3870" w:rsidRDefault="00DE3870" w:rsidP="00DE3870">
            <w:pPr>
              <w:jc w:val="center"/>
              <w:rPr>
                <w:rFonts w:eastAsia="Times New Roman"/>
                <w:sz w:val="18"/>
                <w:szCs w:val="24"/>
              </w:rPr>
            </w:pPr>
          </w:p>
        </w:tc>
        <w:tc>
          <w:tcPr>
            <w:tcW w:w="1440" w:type="dxa"/>
            <w:vAlign w:val="center"/>
          </w:tcPr>
          <w:p w14:paraId="1603045A" w14:textId="77777777" w:rsidR="00DE3870" w:rsidRPr="00DE3870" w:rsidRDefault="00DE3870" w:rsidP="00DE3870">
            <w:pPr>
              <w:jc w:val="center"/>
              <w:rPr>
                <w:rFonts w:eastAsia="Times New Roman"/>
                <w:sz w:val="18"/>
                <w:szCs w:val="24"/>
              </w:rPr>
            </w:pPr>
            <w:r w:rsidRPr="00DE3870">
              <w:rPr>
                <w:rFonts w:eastAsia="Times New Roman"/>
                <w:sz w:val="18"/>
                <w:szCs w:val="24"/>
              </w:rPr>
              <w:t>Тип</w:t>
            </w:r>
          </w:p>
        </w:tc>
        <w:tc>
          <w:tcPr>
            <w:tcW w:w="2520" w:type="dxa"/>
            <w:vAlign w:val="center"/>
          </w:tcPr>
          <w:p w14:paraId="0CCA9D0E" w14:textId="77777777" w:rsidR="00DE3870" w:rsidRPr="00DE3870" w:rsidRDefault="00DE3870" w:rsidP="00DE3870">
            <w:pPr>
              <w:jc w:val="center"/>
              <w:rPr>
                <w:rFonts w:eastAsia="Times New Roman"/>
                <w:sz w:val="18"/>
                <w:szCs w:val="24"/>
              </w:rPr>
            </w:pPr>
            <w:r w:rsidRPr="00DE3870">
              <w:rPr>
                <w:rFonts w:eastAsia="Times New Roman"/>
                <w:sz w:val="18"/>
                <w:szCs w:val="24"/>
              </w:rPr>
              <w:t xml:space="preserve">Мощность двигателя, в </w:t>
            </w:r>
            <w:proofErr w:type="spellStart"/>
            <w:r w:rsidRPr="00DE3870">
              <w:rPr>
                <w:rFonts w:eastAsia="Times New Roman"/>
                <w:sz w:val="18"/>
                <w:szCs w:val="24"/>
              </w:rPr>
              <w:t>л.с</w:t>
            </w:r>
            <w:proofErr w:type="spellEnd"/>
            <w:r w:rsidRPr="00DE3870">
              <w:rPr>
                <w:rFonts w:eastAsia="Times New Roman"/>
                <w:sz w:val="18"/>
                <w:szCs w:val="24"/>
              </w:rPr>
              <w:t>.</w:t>
            </w:r>
          </w:p>
        </w:tc>
        <w:tc>
          <w:tcPr>
            <w:tcW w:w="3288" w:type="dxa"/>
            <w:gridSpan w:val="2"/>
            <w:vAlign w:val="center"/>
          </w:tcPr>
          <w:p w14:paraId="53F7E9F1" w14:textId="77777777" w:rsidR="00DE3870" w:rsidRPr="00DE3870" w:rsidRDefault="00DE3870" w:rsidP="00DE3870">
            <w:pPr>
              <w:jc w:val="center"/>
              <w:rPr>
                <w:rFonts w:eastAsia="Times New Roman"/>
                <w:sz w:val="18"/>
                <w:szCs w:val="24"/>
              </w:rPr>
            </w:pPr>
            <w:r w:rsidRPr="00DE3870">
              <w:rPr>
                <w:rFonts w:eastAsia="Times New Roman"/>
                <w:sz w:val="18"/>
                <w:szCs w:val="24"/>
              </w:rPr>
              <w:t>Государственный регистрационный номер</w:t>
            </w:r>
          </w:p>
        </w:tc>
      </w:tr>
      <w:tr w:rsidR="00DE3870" w:rsidRPr="00DE3870" w14:paraId="50D3DD4D" w14:textId="77777777" w:rsidTr="00DE3870">
        <w:trPr>
          <w:cantSplit/>
          <w:trHeight w:val="284"/>
        </w:trPr>
        <w:tc>
          <w:tcPr>
            <w:tcW w:w="7324" w:type="dxa"/>
            <w:tcBorders>
              <w:top w:val="nil"/>
              <w:left w:val="nil"/>
              <w:bottom w:val="nil"/>
              <w:right w:val="nil"/>
            </w:tcBorders>
            <w:vAlign w:val="center"/>
          </w:tcPr>
          <w:p w14:paraId="0D570D33" w14:textId="77777777" w:rsidR="00DE3870" w:rsidRPr="00DE3870" w:rsidRDefault="00DE3870" w:rsidP="00DE3870">
            <w:pPr>
              <w:jc w:val="left"/>
              <w:rPr>
                <w:rFonts w:eastAsia="Times New Roman"/>
                <w:sz w:val="18"/>
                <w:szCs w:val="24"/>
              </w:rPr>
            </w:pPr>
            <w:r w:rsidRPr="00DE3870">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tcBorders>
          </w:tcPr>
          <w:p w14:paraId="5FA21E90" w14:textId="77777777" w:rsidR="00DE3870" w:rsidRPr="00DE3870" w:rsidRDefault="00DE3870" w:rsidP="00DE3870">
            <w:pPr>
              <w:jc w:val="left"/>
              <w:rPr>
                <w:rFonts w:eastAsia="Times New Roman"/>
                <w:color w:val="000000"/>
                <w:sz w:val="18"/>
                <w:szCs w:val="18"/>
              </w:rPr>
            </w:pPr>
          </w:p>
        </w:tc>
        <w:tc>
          <w:tcPr>
            <w:tcW w:w="1440" w:type="dxa"/>
          </w:tcPr>
          <w:p w14:paraId="697B6DA0" w14:textId="77777777" w:rsidR="00DE3870" w:rsidRPr="00DE3870" w:rsidRDefault="00DE3870" w:rsidP="00DE3870">
            <w:pPr>
              <w:jc w:val="center"/>
              <w:rPr>
                <w:rFonts w:eastAsia="Times New Roman"/>
                <w:color w:val="000000"/>
                <w:sz w:val="18"/>
                <w:szCs w:val="18"/>
              </w:rPr>
            </w:pPr>
            <w:r w:rsidRPr="00DE3870">
              <w:rPr>
                <w:rFonts w:eastAsia="Times New Roman"/>
                <w:color w:val="000000"/>
                <w:sz w:val="18"/>
                <w:szCs w:val="18"/>
              </w:rPr>
              <w:t>-----</w:t>
            </w:r>
          </w:p>
        </w:tc>
        <w:tc>
          <w:tcPr>
            <w:tcW w:w="2520" w:type="dxa"/>
          </w:tcPr>
          <w:p w14:paraId="3F2981DF" w14:textId="77777777" w:rsidR="00DE3870" w:rsidRPr="00DE3870" w:rsidRDefault="00DE3870" w:rsidP="00DE3870">
            <w:pPr>
              <w:jc w:val="center"/>
              <w:rPr>
                <w:rFonts w:eastAsia="Times New Roman"/>
                <w:color w:val="000000"/>
                <w:sz w:val="18"/>
                <w:szCs w:val="18"/>
              </w:rPr>
            </w:pPr>
            <w:r w:rsidRPr="00DE3870">
              <w:rPr>
                <w:rFonts w:eastAsia="Times New Roman"/>
                <w:color w:val="000000"/>
                <w:sz w:val="18"/>
                <w:szCs w:val="18"/>
              </w:rPr>
              <w:t>-------</w:t>
            </w:r>
          </w:p>
        </w:tc>
        <w:tc>
          <w:tcPr>
            <w:tcW w:w="3288" w:type="dxa"/>
            <w:gridSpan w:val="2"/>
          </w:tcPr>
          <w:p w14:paraId="36680D52" w14:textId="77777777" w:rsidR="00DE3870" w:rsidRPr="00DE3870" w:rsidRDefault="00DE3870" w:rsidP="00DE3870">
            <w:pPr>
              <w:jc w:val="center"/>
              <w:rPr>
                <w:rFonts w:eastAsia="Times New Roman"/>
                <w:color w:val="000000"/>
                <w:sz w:val="18"/>
                <w:szCs w:val="18"/>
              </w:rPr>
            </w:pPr>
            <w:r w:rsidRPr="00DE3870">
              <w:rPr>
                <w:rFonts w:eastAsia="Times New Roman"/>
                <w:color w:val="000000"/>
                <w:sz w:val="18"/>
                <w:szCs w:val="18"/>
              </w:rPr>
              <w:t>-----</w:t>
            </w:r>
          </w:p>
        </w:tc>
      </w:tr>
      <w:tr w:rsidR="00DE3870" w:rsidRPr="00DE3870" w14:paraId="7326255B" w14:textId="77777777" w:rsidTr="00DE3870">
        <w:trPr>
          <w:cantSplit/>
          <w:trHeight w:val="284"/>
        </w:trPr>
        <w:tc>
          <w:tcPr>
            <w:tcW w:w="7324" w:type="dxa"/>
            <w:tcBorders>
              <w:top w:val="nil"/>
              <w:left w:val="nil"/>
              <w:bottom w:val="nil"/>
              <w:right w:val="nil"/>
            </w:tcBorders>
          </w:tcPr>
          <w:p w14:paraId="6ADDBCFE" w14:textId="77777777" w:rsidR="00DE3870" w:rsidRPr="00DE3870" w:rsidRDefault="00DE3870" w:rsidP="00DE3870">
            <w:pPr>
              <w:jc w:val="left"/>
              <w:rPr>
                <w:rFonts w:eastAsia="Times New Roman"/>
                <w:sz w:val="18"/>
                <w:szCs w:val="24"/>
              </w:rPr>
            </w:pPr>
            <w:r w:rsidRPr="00DE3870">
              <w:rPr>
                <w:rFonts w:eastAsia="Times New Roman"/>
                <w:color w:val="000000"/>
                <w:sz w:val="18"/>
                <w:szCs w:val="18"/>
              </w:rPr>
              <w:t xml:space="preserve">                                                                                    не соответствует                   не требуется</w:t>
            </w:r>
          </w:p>
        </w:tc>
        <w:tc>
          <w:tcPr>
            <w:tcW w:w="236" w:type="dxa"/>
            <w:tcBorders>
              <w:top w:val="nil"/>
              <w:left w:val="nil"/>
              <w:bottom w:val="nil"/>
            </w:tcBorders>
          </w:tcPr>
          <w:p w14:paraId="57A85D4D" w14:textId="77777777" w:rsidR="00DE3870" w:rsidRPr="00DE3870" w:rsidRDefault="00DE3870" w:rsidP="00DE3870">
            <w:pPr>
              <w:jc w:val="left"/>
              <w:rPr>
                <w:rFonts w:eastAsia="Times New Roman"/>
                <w:color w:val="000000"/>
                <w:sz w:val="18"/>
                <w:szCs w:val="18"/>
              </w:rPr>
            </w:pPr>
          </w:p>
        </w:tc>
        <w:tc>
          <w:tcPr>
            <w:tcW w:w="1440" w:type="dxa"/>
          </w:tcPr>
          <w:p w14:paraId="71102491" w14:textId="77777777" w:rsidR="00DE3870" w:rsidRPr="00DE3870" w:rsidRDefault="00DE3870" w:rsidP="00DE3870">
            <w:pPr>
              <w:jc w:val="left"/>
              <w:rPr>
                <w:rFonts w:eastAsia="Times New Roman"/>
                <w:color w:val="000000"/>
                <w:sz w:val="18"/>
                <w:szCs w:val="18"/>
              </w:rPr>
            </w:pPr>
          </w:p>
        </w:tc>
        <w:tc>
          <w:tcPr>
            <w:tcW w:w="2520" w:type="dxa"/>
          </w:tcPr>
          <w:p w14:paraId="1357C777" w14:textId="77777777" w:rsidR="00DE3870" w:rsidRPr="00DE3870" w:rsidRDefault="00DE3870" w:rsidP="00DE3870">
            <w:pPr>
              <w:jc w:val="left"/>
              <w:rPr>
                <w:rFonts w:eastAsia="Times New Roman"/>
                <w:color w:val="000000"/>
                <w:sz w:val="18"/>
                <w:szCs w:val="18"/>
              </w:rPr>
            </w:pPr>
          </w:p>
        </w:tc>
        <w:tc>
          <w:tcPr>
            <w:tcW w:w="3288" w:type="dxa"/>
            <w:gridSpan w:val="2"/>
          </w:tcPr>
          <w:p w14:paraId="298BCC37" w14:textId="77777777" w:rsidR="00DE3870" w:rsidRPr="00DE3870" w:rsidRDefault="00DE3870" w:rsidP="00DE3870">
            <w:pPr>
              <w:jc w:val="left"/>
              <w:rPr>
                <w:rFonts w:eastAsia="Times New Roman"/>
                <w:color w:val="000000"/>
                <w:sz w:val="18"/>
                <w:szCs w:val="18"/>
              </w:rPr>
            </w:pPr>
          </w:p>
        </w:tc>
      </w:tr>
    </w:tbl>
    <w:p w14:paraId="197409EC" w14:textId="77777777" w:rsidR="00DE3870" w:rsidRPr="00DE3870" w:rsidRDefault="00DE3870" w:rsidP="00DE3870">
      <w:pPr>
        <w:autoSpaceDE w:val="0"/>
        <w:autoSpaceDN w:val="0"/>
        <w:adjustRightInd w:val="0"/>
        <w:jc w:val="left"/>
        <w:rPr>
          <w:rFonts w:eastAsia="Times New Roman"/>
          <w:color w:val="000000"/>
          <w:sz w:val="12"/>
          <w:szCs w:val="18"/>
        </w:rPr>
      </w:pPr>
    </w:p>
    <w:p w14:paraId="13AD71F0" w14:textId="77777777" w:rsidR="00DE3870" w:rsidRPr="00DE3870" w:rsidRDefault="00DE3870" w:rsidP="00DE3870">
      <w:pPr>
        <w:autoSpaceDE w:val="0"/>
        <w:autoSpaceDN w:val="0"/>
        <w:adjustRightInd w:val="0"/>
        <w:jc w:val="left"/>
        <w:rPr>
          <w:rFonts w:eastAsia="Times New Roman"/>
          <w:sz w:val="24"/>
          <w:szCs w:val="24"/>
        </w:rPr>
      </w:pPr>
      <w:r w:rsidRPr="00DE3870">
        <w:rPr>
          <w:rFonts w:eastAsia="Times New Roman"/>
          <w:color w:val="000000"/>
          <w:sz w:val="18"/>
          <w:szCs w:val="18"/>
        </w:rPr>
        <w:t xml:space="preserve">         _______________________________________  ____________________________________________                                           Результат испытания на "__" ___________ 20__ г.</w:t>
      </w:r>
    </w:p>
    <w:p w14:paraId="7FF8B76F"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указать, что не соответствует                                               указать, что требуется</w:t>
      </w:r>
    </w:p>
    <w:p w14:paraId="03A226D2" w14:textId="77777777" w:rsidR="00DE3870" w:rsidRPr="00DE3870" w:rsidRDefault="00DE3870" w:rsidP="00DE3870">
      <w:pPr>
        <w:jc w:val="left"/>
        <w:rPr>
          <w:rFonts w:eastAsia="Times New Roman"/>
          <w:sz w:val="10"/>
          <w:szCs w:val="24"/>
        </w:rPr>
      </w:pPr>
    </w:p>
    <w:p w14:paraId="7EB805C0"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14:paraId="74C1912E" w14:textId="77777777" w:rsidR="00DE3870" w:rsidRPr="00DE3870" w:rsidRDefault="00DE3870" w:rsidP="00DE3870">
      <w:pPr>
        <w:jc w:val="left"/>
        <w:rPr>
          <w:rFonts w:eastAsia="Times New Roman"/>
          <w:sz w:val="10"/>
          <w:szCs w:val="24"/>
        </w:rPr>
      </w:pPr>
    </w:p>
    <w:p w14:paraId="40EB8A45"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14:paraId="27245CF3" w14:textId="77777777" w:rsidR="00DE3870" w:rsidRPr="00DE3870" w:rsidRDefault="00DE3870" w:rsidP="00DE3870">
      <w:pPr>
        <w:jc w:val="left"/>
        <w:rPr>
          <w:rFonts w:eastAsia="Times New Roman"/>
          <w:sz w:val="10"/>
          <w:szCs w:val="24"/>
        </w:rPr>
      </w:pPr>
    </w:p>
    <w:p w14:paraId="390E8EA0"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8"/>
          <w:szCs w:val="18"/>
        </w:rPr>
        <w:t xml:space="preserve">         Комиссия по приему-передаче</w:t>
      </w:r>
    </w:p>
    <w:p w14:paraId="7E825A60" w14:textId="77777777" w:rsidR="00DE3870" w:rsidRPr="00DE3870" w:rsidRDefault="00DE3870" w:rsidP="00DE3870">
      <w:pPr>
        <w:jc w:val="left"/>
        <w:rPr>
          <w:rFonts w:eastAsia="Times New Roman"/>
          <w:sz w:val="10"/>
          <w:szCs w:val="24"/>
        </w:rPr>
      </w:pPr>
    </w:p>
    <w:p w14:paraId="69D2154D"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Председатель комиссии  _____________________________________________________________ ___________________ _________________________</w:t>
      </w:r>
    </w:p>
    <w:p w14:paraId="3B88118D"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6E161B3F"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Члены комиссии:            _____________________________________________________________ ____________________ _________________________</w:t>
      </w:r>
    </w:p>
    <w:p w14:paraId="61203599"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2BB51636"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_____________________________________________________________ ____________________ _________________________</w:t>
      </w:r>
    </w:p>
    <w:p w14:paraId="5D21D11C"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7560018D"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_____________________________________________________________ ____________________ _________________________</w:t>
      </w:r>
    </w:p>
    <w:p w14:paraId="7F286B04"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w:t>
      </w:r>
    </w:p>
    <w:p w14:paraId="4C9E6EC4" w14:textId="24190633" w:rsidR="00DE3870" w:rsidRPr="00DE3870" w:rsidRDefault="00DE3870" w:rsidP="00DE3870">
      <w:pPr>
        <w:autoSpaceDE w:val="0"/>
        <w:autoSpaceDN w:val="0"/>
        <w:adjustRightInd w:val="0"/>
        <w:jc w:val="left"/>
        <w:rPr>
          <w:rFonts w:eastAsia="Times New Roman"/>
          <w:color w:val="000000"/>
          <w:sz w:val="18"/>
          <w:szCs w:val="18"/>
        </w:rPr>
      </w:pPr>
      <w:r>
        <w:rPr>
          <w:rFonts w:eastAsia="Times New Roman"/>
          <w:noProof/>
          <w:sz w:val="24"/>
          <w:szCs w:val="24"/>
        </w:rPr>
        <mc:AlternateContent>
          <mc:Choice Requires="wps">
            <w:drawing>
              <wp:anchor distT="0" distB="0" distL="114298" distR="114298" simplePos="0" relativeHeight="251681792" behindDoc="0" locked="0" layoutInCell="1" allowOverlap="1" wp14:anchorId="0309121E" wp14:editId="31805A68">
                <wp:simplePos x="0" y="0"/>
                <wp:positionH relativeFrom="column">
                  <wp:posOffset>3886199</wp:posOffset>
                </wp:positionH>
                <wp:positionV relativeFrom="paragraph">
                  <wp:posOffset>6985</wp:posOffset>
                </wp:positionV>
                <wp:extent cx="0" cy="2628900"/>
                <wp:effectExtent l="0" t="0" r="19050"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MwJOXpQAgAAWgQAAA4AAAAAAAAAAAAAAAAALgIAAGRycy9lMm9Eb2MueG1sUEsBAi0AFAAGAAgA&#10;AAAhAKgnVVLcAAAACQEAAA8AAAAAAAAAAAAAAAAAqgQAAGRycy9kb3ducmV2LnhtbFBLBQYAAAAA&#10;BAAEAPMAAACzBQAAAAA=&#10;"/>
            </w:pict>
          </mc:Fallback>
        </mc:AlternateContent>
      </w:r>
      <w:r w:rsidRPr="00DE3870">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E3870" w:rsidRPr="00DE3870" w14:paraId="5A60E790" w14:textId="77777777" w:rsidTr="00DE3870">
        <w:trPr>
          <w:cantSplit/>
          <w:trHeight w:val="284"/>
        </w:trPr>
        <w:tc>
          <w:tcPr>
            <w:tcW w:w="776" w:type="dxa"/>
            <w:vAlign w:val="bottom"/>
          </w:tcPr>
          <w:p w14:paraId="750C27D9"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Сдал:</w:t>
            </w:r>
          </w:p>
        </w:tc>
        <w:tc>
          <w:tcPr>
            <w:tcW w:w="236" w:type="dxa"/>
            <w:vAlign w:val="bottom"/>
          </w:tcPr>
          <w:p w14:paraId="6E619715" w14:textId="77777777" w:rsidR="00DE3870" w:rsidRPr="00DE3870" w:rsidRDefault="00DE3870" w:rsidP="00DE3870">
            <w:pPr>
              <w:autoSpaceDE w:val="0"/>
              <w:autoSpaceDN w:val="0"/>
              <w:adjustRightInd w:val="0"/>
              <w:jc w:val="left"/>
              <w:rPr>
                <w:rFonts w:eastAsia="Times New Roman"/>
                <w:sz w:val="18"/>
                <w:szCs w:val="24"/>
              </w:rPr>
            </w:pPr>
          </w:p>
        </w:tc>
        <w:tc>
          <w:tcPr>
            <w:tcW w:w="3184" w:type="dxa"/>
            <w:vAlign w:val="bottom"/>
          </w:tcPr>
          <w:p w14:paraId="30EDE602"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14:paraId="319DAB6D" w14:textId="77777777" w:rsidR="00DE3870" w:rsidRPr="00DE3870" w:rsidRDefault="00DE3870" w:rsidP="00DE3870">
            <w:pPr>
              <w:autoSpaceDE w:val="0"/>
              <w:autoSpaceDN w:val="0"/>
              <w:adjustRightInd w:val="0"/>
              <w:jc w:val="left"/>
              <w:rPr>
                <w:rFonts w:eastAsia="Times New Roman"/>
                <w:sz w:val="18"/>
                <w:szCs w:val="24"/>
              </w:rPr>
            </w:pPr>
          </w:p>
        </w:tc>
        <w:tc>
          <w:tcPr>
            <w:tcW w:w="360" w:type="dxa"/>
            <w:tcBorders>
              <w:left w:val="single" w:sz="4" w:space="0" w:color="auto"/>
            </w:tcBorders>
            <w:vAlign w:val="bottom"/>
          </w:tcPr>
          <w:p w14:paraId="08C64021" w14:textId="77777777" w:rsidR="00DE3870" w:rsidRPr="00DE3870" w:rsidRDefault="00DE3870" w:rsidP="00DE3870">
            <w:pPr>
              <w:autoSpaceDE w:val="0"/>
              <w:autoSpaceDN w:val="0"/>
              <w:adjustRightInd w:val="0"/>
              <w:jc w:val="left"/>
              <w:rPr>
                <w:rFonts w:eastAsia="Times New Roman"/>
                <w:sz w:val="18"/>
                <w:szCs w:val="24"/>
              </w:rPr>
            </w:pPr>
          </w:p>
        </w:tc>
        <w:tc>
          <w:tcPr>
            <w:tcW w:w="900" w:type="dxa"/>
            <w:vAlign w:val="bottom"/>
          </w:tcPr>
          <w:p w14:paraId="3896E91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Принял:</w:t>
            </w:r>
          </w:p>
        </w:tc>
        <w:tc>
          <w:tcPr>
            <w:tcW w:w="3240" w:type="dxa"/>
            <w:vAlign w:val="bottom"/>
          </w:tcPr>
          <w:p w14:paraId="1077D1B3"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sz w:val="18"/>
                <w:szCs w:val="24"/>
              </w:rPr>
              <w:t>код материально ответственного лица</w:t>
            </w:r>
          </w:p>
        </w:tc>
        <w:tc>
          <w:tcPr>
            <w:tcW w:w="360" w:type="dxa"/>
            <w:tcBorders>
              <w:right w:val="single" w:sz="4" w:space="0" w:color="auto"/>
            </w:tcBorders>
            <w:vAlign w:val="bottom"/>
          </w:tcPr>
          <w:p w14:paraId="5FB46D0F" w14:textId="77777777" w:rsidR="00DE3870" w:rsidRPr="00DE3870" w:rsidRDefault="00DE3870" w:rsidP="00DE3870">
            <w:pPr>
              <w:autoSpaceDE w:val="0"/>
              <w:autoSpaceDN w:val="0"/>
              <w:adjustRightInd w:val="0"/>
              <w:jc w:val="left"/>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14:paraId="27C8B8A9" w14:textId="77777777" w:rsidR="00DE3870" w:rsidRPr="00DE3870" w:rsidRDefault="00DE3870" w:rsidP="00DE3870">
            <w:pPr>
              <w:autoSpaceDE w:val="0"/>
              <w:autoSpaceDN w:val="0"/>
              <w:adjustRightInd w:val="0"/>
              <w:jc w:val="left"/>
              <w:rPr>
                <w:rFonts w:eastAsia="Times New Roman"/>
                <w:sz w:val="18"/>
                <w:szCs w:val="24"/>
              </w:rPr>
            </w:pPr>
          </w:p>
        </w:tc>
      </w:tr>
    </w:tbl>
    <w:p w14:paraId="52A053AE" w14:textId="77777777" w:rsidR="00DE3870" w:rsidRPr="00DE3870" w:rsidRDefault="00DE3870" w:rsidP="00DE3870">
      <w:pPr>
        <w:autoSpaceDE w:val="0"/>
        <w:autoSpaceDN w:val="0"/>
        <w:adjustRightInd w:val="0"/>
        <w:jc w:val="left"/>
        <w:rPr>
          <w:rFonts w:eastAsia="Times New Roman"/>
          <w:sz w:val="10"/>
          <w:szCs w:val="24"/>
        </w:rPr>
      </w:pPr>
    </w:p>
    <w:p w14:paraId="6BB72847"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14:paraId="6C912579"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должность                                      подпись                                     расшифровка  подписи                                                                       должность                                             подпись                                         расшифровка  подписи</w:t>
      </w:r>
    </w:p>
    <w:p w14:paraId="17579290" w14:textId="77777777" w:rsidR="00DE3870" w:rsidRPr="00DE3870" w:rsidRDefault="00DE3870" w:rsidP="00DE3870">
      <w:pPr>
        <w:autoSpaceDE w:val="0"/>
        <w:autoSpaceDN w:val="0"/>
        <w:adjustRightInd w:val="0"/>
        <w:jc w:val="left"/>
        <w:rPr>
          <w:rFonts w:eastAsia="Times New Roman"/>
          <w:sz w:val="10"/>
          <w:szCs w:val="24"/>
        </w:rPr>
      </w:pPr>
    </w:p>
    <w:p w14:paraId="159E5EAE"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 _____________________ 20__ г.                                                                     По доверенности от     "____" ____________________ 20__ г.         N ______________,</w:t>
      </w:r>
    </w:p>
    <w:p w14:paraId="77A2EDCF" w14:textId="5A65D671" w:rsidR="00DE3870" w:rsidRPr="00DE3870" w:rsidRDefault="00DE3870" w:rsidP="00DE3870">
      <w:pPr>
        <w:autoSpaceDE w:val="0"/>
        <w:autoSpaceDN w:val="0"/>
        <w:adjustRightInd w:val="0"/>
        <w:jc w:val="left"/>
        <w:rPr>
          <w:rFonts w:eastAsia="Times New Roman"/>
          <w:sz w:val="18"/>
          <w:szCs w:val="24"/>
        </w:rPr>
      </w:pPr>
      <w:r>
        <w:rPr>
          <w:rFonts w:eastAsia="Times New Roman"/>
          <w:noProof/>
          <w:sz w:val="24"/>
          <w:szCs w:val="24"/>
        </w:rPr>
        <mc:AlternateContent>
          <mc:Choice Requires="wps">
            <w:drawing>
              <wp:anchor distT="0" distB="0" distL="114300" distR="114300" simplePos="0" relativeHeight="251679744" behindDoc="0" locked="0" layoutInCell="1" allowOverlap="1" wp14:anchorId="0E08AAC5" wp14:editId="637D5655">
                <wp:simplePos x="0" y="0"/>
                <wp:positionH relativeFrom="column">
                  <wp:posOffset>1143000</wp:posOffset>
                </wp:positionH>
                <wp:positionV relativeFrom="paragraph">
                  <wp:posOffset>73025</wp:posOffset>
                </wp:positionV>
                <wp:extent cx="1143000" cy="228600"/>
                <wp:effectExtent l="0" t="0" r="19050"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90pt;margin-top:5.75pt;width:90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sEbSgIAAE8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WLB&#10;G0oCAABPBAAADgAAAAAAAAAAAAAAAAAuAgAAZHJzL2Uyb0RvYy54bWxQSwECLQAUAAYACAAAACEA&#10;8LHyj94AAAAJAQAADwAAAAAAAAAAAAAAAACkBAAAZHJzL2Rvd25yZXYueG1sUEsFBgAAAAAEAAQA&#10;8wAAAK8FAAAAAA==&#10;"/>
            </w:pict>
          </mc:Fallback>
        </mc:AlternateContent>
      </w:r>
      <w:r w:rsidRPr="00DE3870">
        <w:rPr>
          <w:rFonts w:eastAsia="Times New Roman"/>
          <w:color w:val="000000"/>
          <w:sz w:val="18"/>
          <w:szCs w:val="18"/>
        </w:rPr>
        <w:t xml:space="preserve">                                                                                                                                              выданной ___________________________________________________________________________</w:t>
      </w:r>
    </w:p>
    <w:p w14:paraId="408A0BAB" w14:textId="379410FE" w:rsidR="00DE3870" w:rsidRPr="00DE3870" w:rsidRDefault="00DE3870" w:rsidP="00DE3870">
      <w:pPr>
        <w:autoSpaceDE w:val="0"/>
        <w:autoSpaceDN w:val="0"/>
        <w:adjustRightInd w:val="0"/>
        <w:jc w:val="left"/>
        <w:rPr>
          <w:rFonts w:eastAsia="Times New Roman"/>
          <w:sz w:val="18"/>
          <w:szCs w:val="24"/>
        </w:rPr>
      </w:pPr>
      <w:r>
        <w:rPr>
          <w:rFonts w:eastAsia="Times New Roman"/>
          <w:noProof/>
          <w:sz w:val="24"/>
          <w:szCs w:val="24"/>
        </w:rPr>
        <mc:AlternateContent>
          <mc:Choice Requires="wps">
            <w:drawing>
              <wp:anchor distT="0" distB="0" distL="114300" distR="114300" simplePos="0" relativeHeight="251680768" behindDoc="0" locked="0" layoutInCell="1" allowOverlap="1" wp14:anchorId="7D8BFEF0" wp14:editId="0E6E4685">
                <wp:simplePos x="0" y="0"/>
                <wp:positionH relativeFrom="column">
                  <wp:posOffset>8572500</wp:posOffset>
                </wp:positionH>
                <wp:positionV relativeFrom="paragraph">
                  <wp:posOffset>55880</wp:posOffset>
                </wp:positionV>
                <wp:extent cx="1143000" cy="228600"/>
                <wp:effectExtent l="0" t="0" r="19050"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6" style="position:absolute;margin-left:675pt;margin-top:4.4pt;width:90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o1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jj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Rfcq&#10;NUoCAABPBAAADgAAAAAAAAAAAAAAAAAuAgAAZHJzL2Uyb0RvYy54bWxQSwECLQAUAAYACAAAACEA&#10;+98Yst4AAAAKAQAADwAAAAAAAAAAAAAAAACkBAAAZHJzL2Rvd25yZXYueG1sUEsFBgAAAAAEAAQA&#10;8wAAAK8FAAAAAA==&#10;"/>
            </w:pict>
          </mc:Fallback>
        </mc:AlternateContent>
      </w:r>
      <w:r w:rsidRPr="00DE3870">
        <w:rPr>
          <w:rFonts w:eastAsia="Times New Roman"/>
          <w:color w:val="000000"/>
          <w:sz w:val="18"/>
          <w:szCs w:val="18"/>
        </w:rPr>
        <w:t xml:space="preserve">       Табельный номер                                                                                                                                                                                </w:t>
      </w:r>
      <w:r w:rsidRPr="00DE3870">
        <w:rPr>
          <w:rFonts w:eastAsia="Times New Roman"/>
          <w:color w:val="000000"/>
          <w:sz w:val="12"/>
          <w:szCs w:val="18"/>
        </w:rPr>
        <w:t xml:space="preserve"> кем, кому (фамилия, имя, отчество)</w:t>
      </w:r>
    </w:p>
    <w:p w14:paraId="0AEE8780" w14:textId="77777777" w:rsidR="00DE3870" w:rsidRPr="00DE3870" w:rsidRDefault="00DE3870" w:rsidP="00DE3870">
      <w:pPr>
        <w:autoSpaceDE w:val="0"/>
        <w:autoSpaceDN w:val="0"/>
        <w:adjustRightInd w:val="0"/>
        <w:jc w:val="left"/>
        <w:rPr>
          <w:rFonts w:eastAsia="Times New Roman"/>
          <w:color w:val="000000"/>
          <w:sz w:val="18"/>
          <w:szCs w:val="18"/>
        </w:rPr>
      </w:pPr>
      <w:r w:rsidRPr="00DE3870">
        <w:rPr>
          <w:rFonts w:eastAsia="Times New Roman"/>
          <w:color w:val="000000"/>
          <w:sz w:val="18"/>
          <w:szCs w:val="18"/>
        </w:rPr>
        <w:t xml:space="preserve">                                                                                                                                              Объект основных средств принял на ответственное хранение                    Табельный номер</w:t>
      </w:r>
    </w:p>
    <w:p w14:paraId="7BD0EDF2" w14:textId="77777777" w:rsidR="00DE3870" w:rsidRPr="00DE3870" w:rsidRDefault="00DE3870" w:rsidP="00DE3870">
      <w:pPr>
        <w:autoSpaceDE w:val="0"/>
        <w:autoSpaceDN w:val="0"/>
        <w:adjustRightInd w:val="0"/>
        <w:jc w:val="left"/>
        <w:rPr>
          <w:rFonts w:eastAsia="Times New Roman"/>
          <w:sz w:val="10"/>
          <w:szCs w:val="24"/>
        </w:rPr>
      </w:pPr>
    </w:p>
    <w:p w14:paraId="194562D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_____________________ _________________ _____________________________    "____" __________________ 20__ г.</w:t>
      </w:r>
    </w:p>
    <w:p w14:paraId="15EC8FD2"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E3870" w:rsidRPr="00DE3870" w14:paraId="2838A670" w14:textId="77777777" w:rsidTr="00DE3870">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561EFE" w14:textId="77777777" w:rsidR="00DE3870" w:rsidRPr="00DE3870" w:rsidRDefault="00DE3870" w:rsidP="00DE3870">
            <w:pPr>
              <w:jc w:val="center"/>
              <w:rPr>
                <w:rFonts w:eastAsia="Times New Roman"/>
                <w:sz w:val="18"/>
                <w:szCs w:val="18"/>
              </w:rPr>
            </w:pPr>
            <w:r w:rsidRPr="00DE3870">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5EFB67D" w14:textId="77777777" w:rsidR="00DE3870" w:rsidRPr="00DE3870" w:rsidRDefault="00DE3870" w:rsidP="00DE3870">
            <w:pPr>
              <w:jc w:val="center"/>
              <w:rPr>
                <w:rFonts w:eastAsia="Times New Roman"/>
                <w:sz w:val="18"/>
                <w:szCs w:val="18"/>
              </w:rPr>
            </w:pPr>
            <w:r w:rsidRPr="00DE3870">
              <w:rPr>
                <w:rFonts w:eastAsia="Times New Roman"/>
                <w:sz w:val="18"/>
                <w:szCs w:val="18"/>
              </w:rPr>
              <w:t>Дата составления</w:t>
            </w:r>
          </w:p>
        </w:tc>
      </w:tr>
      <w:tr w:rsidR="00DE3870" w:rsidRPr="00DE3870" w14:paraId="7519292D" w14:textId="77777777" w:rsidTr="00DE3870">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55E60A"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66CED3" w14:textId="77777777" w:rsidR="00DE3870" w:rsidRPr="00DE3870" w:rsidRDefault="00DE3870" w:rsidP="00DE3870">
            <w:pPr>
              <w:jc w:val="center"/>
              <w:rPr>
                <w:rFonts w:eastAsia="Times New Roman"/>
                <w:sz w:val="18"/>
                <w:szCs w:val="18"/>
              </w:rPr>
            </w:pPr>
            <w:r w:rsidRPr="00DE3870">
              <w:rPr>
                <w:rFonts w:eastAsia="Times New Roman"/>
                <w:sz w:val="18"/>
                <w:szCs w:val="18"/>
              </w:rPr>
              <w:t> </w:t>
            </w:r>
          </w:p>
        </w:tc>
      </w:tr>
    </w:tbl>
    <w:p w14:paraId="614D89D9" w14:textId="77777777" w:rsidR="00DE3870" w:rsidRPr="00DE3870" w:rsidRDefault="00DE3870" w:rsidP="00DE3870">
      <w:pPr>
        <w:autoSpaceDE w:val="0"/>
        <w:autoSpaceDN w:val="0"/>
        <w:adjustRightInd w:val="0"/>
        <w:jc w:val="left"/>
        <w:rPr>
          <w:rFonts w:eastAsia="Times New Roman"/>
          <w:sz w:val="10"/>
          <w:szCs w:val="24"/>
        </w:rPr>
      </w:pPr>
    </w:p>
    <w:p w14:paraId="76AE3640"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Отметка бухгалтерии:                                                                                                  Отметка бухгалтерии об открытии   </w:t>
      </w:r>
    </w:p>
    <w:p w14:paraId="14642F16"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В инвентарной карточке (книге) учета                                                                      инвентарной карточки учета объекта   </w:t>
      </w:r>
    </w:p>
    <w:p w14:paraId="626F1FCE"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14:paraId="5C24003F" w14:textId="77777777" w:rsidR="00DE3870" w:rsidRPr="00DE3870" w:rsidRDefault="00DE3870" w:rsidP="00DE3870">
      <w:pPr>
        <w:autoSpaceDE w:val="0"/>
        <w:autoSpaceDN w:val="0"/>
        <w:adjustRightInd w:val="0"/>
        <w:jc w:val="left"/>
        <w:rPr>
          <w:rFonts w:eastAsia="Times New Roman"/>
          <w:color w:val="000000"/>
          <w:sz w:val="18"/>
          <w:szCs w:val="18"/>
        </w:rPr>
      </w:pPr>
    </w:p>
    <w:p w14:paraId="6C2A45A1" w14:textId="77777777" w:rsidR="00DE3870" w:rsidRPr="00DE3870" w:rsidRDefault="00DE3870" w:rsidP="00DE3870">
      <w:pPr>
        <w:autoSpaceDE w:val="0"/>
        <w:autoSpaceDN w:val="0"/>
        <w:adjustRightInd w:val="0"/>
        <w:jc w:val="left"/>
        <w:rPr>
          <w:rFonts w:eastAsia="Times New Roman"/>
          <w:sz w:val="18"/>
          <w:szCs w:val="24"/>
        </w:rPr>
      </w:pPr>
      <w:r w:rsidRPr="00DE3870">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14:paraId="2CBE1C0A" w14:textId="77777777" w:rsidR="00DE3870" w:rsidRPr="00DE3870" w:rsidRDefault="00DE3870" w:rsidP="00DE3870">
      <w:pPr>
        <w:autoSpaceDE w:val="0"/>
        <w:autoSpaceDN w:val="0"/>
        <w:adjustRightInd w:val="0"/>
        <w:jc w:val="left"/>
        <w:rPr>
          <w:rFonts w:eastAsia="Times New Roman"/>
          <w:sz w:val="12"/>
          <w:szCs w:val="24"/>
        </w:rPr>
      </w:pPr>
      <w:r w:rsidRPr="00DE3870">
        <w:rPr>
          <w:rFonts w:eastAsia="Times New Roman"/>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E3870" w:rsidRPr="00DE3870" w14:paraId="5472F175" w14:textId="77777777" w:rsidTr="00DE3870">
        <w:tc>
          <w:tcPr>
            <w:tcW w:w="5000" w:type="pct"/>
            <w:gridSpan w:val="2"/>
          </w:tcPr>
          <w:p w14:paraId="14466A5A" w14:textId="77777777" w:rsidR="00DE3870" w:rsidRPr="00DE3870" w:rsidRDefault="00DE3870" w:rsidP="00DE3870">
            <w:pPr>
              <w:autoSpaceDE w:val="0"/>
              <w:autoSpaceDN w:val="0"/>
              <w:adjustRightInd w:val="0"/>
              <w:ind w:firstLine="993"/>
              <w:jc w:val="center"/>
              <w:rPr>
                <w:rFonts w:eastAsia="Times New Roman"/>
                <w:sz w:val="24"/>
                <w:szCs w:val="24"/>
              </w:rPr>
            </w:pPr>
          </w:p>
          <w:p w14:paraId="6C6AB371"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5B731A72" w14:textId="77777777" w:rsidTr="00841920">
        <w:trPr>
          <w:trHeight w:val="872"/>
        </w:trPr>
        <w:tc>
          <w:tcPr>
            <w:tcW w:w="2778" w:type="pct"/>
          </w:tcPr>
          <w:p w14:paraId="58A5F5A3"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6B942FC8"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2EF9F96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46E2A87C"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7398AEE8"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_________________________</w:t>
            </w:r>
          </w:p>
          <w:p w14:paraId="437ADCB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69CA74CF" w14:textId="77777777" w:rsidR="00DE3870" w:rsidRPr="00DE3870" w:rsidRDefault="00DE3870" w:rsidP="00DE3870">
      <w:pPr>
        <w:tabs>
          <w:tab w:val="left" w:pos="1427"/>
        </w:tabs>
        <w:rPr>
          <w:rFonts w:eastAsia="Times New Roman"/>
          <w:sz w:val="24"/>
          <w:szCs w:val="24"/>
        </w:rPr>
      </w:pPr>
    </w:p>
    <w:p w14:paraId="16F00A89"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lastRenderedPageBreak/>
        <w:t>Приложение № 6</w:t>
      </w:r>
    </w:p>
    <w:p w14:paraId="11D0DB60"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147CAECB"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0E4A6F13"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акта о приеме-передаче ОС-1</w:t>
      </w:r>
    </w:p>
    <w:p w14:paraId="3E883FE8" w14:textId="782CDEFB" w:rsidR="00DE3870" w:rsidRPr="00DE3870" w:rsidRDefault="00DE3870" w:rsidP="00DE3870">
      <w:pPr>
        <w:widowControl w:val="0"/>
        <w:jc w:val="center"/>
        <w:rPr>
          <w:rFonts w:eastAsia="Arial Unicode MS"/>
          <w:color w:val="000000"/>
          <w:sz w:val="24"/>
          <w:szCs w:val="24"/>
        </w:rPr>
      </w:pPr>
      <w:r>
        <w:rPr>
          <w:rFonts w:eastAsia="Times New Roman"/>
          <w:b/>
          <w:noProof/>
          <w:sz w:val="24"/>
          <w:szCs w:val="24"/>
        </w:rPr>
        <w:drawing>
          <wp:inline distT="0" distB="0" distL="0" distR="0" wp14:anchorId="7EC036F1" wp14:editId="7E4D57C3">
            <wp:extent cx="8220075" cy="4800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0075" cy="4800600"/>
                    </a:xfrm>
                    <a:prstGeom prst="rect">
                      <a:avLst/>
                    </a:prstGeom>
                    <a:noFill/>
                    <a:ln>
                      <a:noFill/>
                    </a:ln>
                  </pic:spPr>
                </pic:pic>
              </a:graphicData>
            </a:graphic>
          </wp:inline>
        </w:drawing>
      </w:r>
    </w:p>
    <w:p w14:paraId="0C0883AC" w14:textId="3A5252BD" w:rsidR="00DE3870" w:rsidRPr="00DE3870" w:rsidRDefault="00DE3870" w:rsidP="00DE3870">
      <w:pPr>
        <w:widowControl w:val="0"/>
        <w:jc w:val="center"/>
        <w:rPr>
          <w:rFonts w:eastAsia="Arial Unicode MS"/>
          <w:color w:val="000000"/>
          <w:sz w:val="24"/>
          <w:szCs w:val="24"/>
        </w:rPr>
      </w:pPr>
      <w:r>
        <w:rPr>
          <w:rFonts w:eastAsia="Times New Roman"/>
          <w:noProof/>
          <w:sz w:val="24"/>
          <w:szCs w:val="24"/>
        </w:rPr>
        <w:lastRenderedPageBreak/>
        <w:drawing>
          <wp:inline distT="0" distB="0" distL="0" distR="0" wp14:anchorId="2F08C233" wp14:editId="5CA17D57">
            <wp:extent cx="8296275" cy="56292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6275" cy="5629275"/>
                    </a:xfrm>
                    <a:prstGeom prst="rect">
                      <a:avLst/>
                    </a:prstGeom>
                    <a:noFill/>
                    <a:ln>
                      <a:noFill/>
                    </a:ln>
                  </pic:spPr>
                </pic:pic>
              </a:graphicData>
            </a:graphic>
          </wp:inline>
        </w:drawing>
      </w:r>
    </w:p>
    <w:p w14:paraId="3DB00F89" w14:textId="11188217" w:rsidR="00DE3870" w:rsidRPr="00DE3870" w:rsidRDefault="00DE3870" w:rsidP="00DE3870">
      <w:pPr>
        <w:widowControl w:val="0"/>
        <w:jc w:val="center"/>
        <w:rPr>
          <w:rFonts w:eastAsia="Arial Unicode MS"/>
          <w:color w:val="000000"/>
          <w:sz w:val="24"/>
          <w:szCs w:val="24"/>
        </w:rPr>
      </w:pPr>
      <w:r>
        <w:rPr>
          <w:rFonts w:eastAsia="Times New Roman"/>
          <w:noProof/>
          <w:sz w:val="24"/>
          <w:szCs w:val="24"/>
        </w:rPr>
        <w:lastRenderedPageBreak/>
        <w:drawing>
          <wp:inline distT="0" distB="0" distL="0" distR="0" wp14:anchorId="7E0EE1BC" wp14:editId="626D2B06">
            <wp:extent cx="7934325" cy="50101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501015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E3870" w:rsidRPr="00DE3870" w14:paraId="07E7A01A" w14:textId="77777777" w:rsidTr="00DE3870">
        <w:tc>
          <w:tcPr>
            <w:tcW w:w="5000" w:type="pct"/>
            <w:gridSpan w:val="2"/>
          </w:tcPr>
          <w:p w14:paraId="2650E180"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2D20A2C9" w14:textId="77777777" w:rsidTr="00841920">
        <w:trPr>
          <w:trHeight w:val="845"/>
        </w:trPr>
        <w:tc>
          <w:tcPr>
            <w:tcW w:w="2778" w:type="pct"/>
          </w:tcPr>
          <w:p w14:paraId="5BF5CC8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636D5986"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75104D68"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0D7685EC"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6A36CFF6"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_________________________</w:t>
            </w:r>
          </w:p>
          <w:p w14:paraId="53D4FDFD"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5811C49F" w14:textId="77777777" w:rsidR="00DE3870" w:rsidRPr="00DE3870" w:rsidRDefault="00DE3870" w:rsidP="00DE3870">
      <w:pPr>
        <w:pageBreakBefore/>
        <w:widowControl w:val="0"/>
        <w:tabs>
          <w:tab w:val="left" w:pos="567"/>
        </w:tabs>
        <w:autoSpaceDE w:val="0"/>
        <w:autoSpaceDN w:val="0"/>
        <w:adjustRightInd w:val="0"/>
        <w:ind w:firstLine="992"/>
        <w:jc w:val="right"/>
        <w:rPr>
          <w:rFonts w:eastAsia="Times New Roman"/>
          <w:sz w:val="24"/>
          <w:szCs w:val="24"/>
        </w:rPr>
      </w:pPr>
      <w:r w:rsidRPr="00DE3870">
        <w:rPr>
          <w:rFonts w:eastAsia="Times New Roman"/>
          <w:sz w:val="24"/>
          <w:szCs w:val="24"/>
        </w:rPr>
        <w:lastRenderedPageBreak/>
        <w:t>Приложение № 7</w:t>
      </w:r>
    </w:p>
    <w:p w14:paraId="3CB0EC2B" w14:textId="77777777" w:rsidR="00DE3870" w:rsidRPr="00DE3870" w:rsidRDefault="00DE3870" w:rsidP="00DE3870">
      <w:pPr>
        <w:widowControl w:val="0"/>
        <w:autoSpaceDE w:val="0"/>
        <w:autoSpaceDN w:val="0"/>
        <w:adjustRightInd w:val="0"/>
        <w:ind w:firstLine="993"/>
        <w:jc w:val="right"/>
        <w:rPr>
          <w:rFonts w:eastAsia="Arial Unicode MS"/>
          <w:color w:val="000000"/>
          <w:sz w:val="24"/>
          <w:szCs w:val="24"/>
        </w:rPr>
      </w:pPr>
      <w:r w:rsidRPr="00DE3870">
        <w:rPr>
          <w:rFonts w:eastAsia="Arial Unicode MS"/>
          <w:color w:val="000000"/>
          <w:sz w:val="24"/>
          <w:szCs w:val="24"/>
        </w:rPr>
        <w:t>к Договору купли-продажи имущества</w:t>
      </w:r>
    </w:p>
    <w:p w14:paraId="6A60F061" w14:textId="77777777" w:rsidR="00DE3870" w:rsidRPr="00DE3870" w:rsidRDefault="00DE3870" w:rsidP="00DE3870">
      <w:pPr>
        <w:widowControl w:val="0"/>
        <w:ind w:firstLine="993"/>
        <w:jc w:val="right"/>
        <w:rPr>
          <w:rFonts w:eastAsia="Arial Unicode MS"/>
          <w:color w:val="000000"/>
          <w:sz w:val="24"/>
          <w:szCs w:val="24"/>
        </w:rPr>
      </w:pPr>
      <w:r w:rsidRPr="00DE3870">
        <w:rPr>
          <w:rFonts w:eastAsia="Arial Unicode MS"/>
          <w:color w:val="000000"/>
          <w:sz w:val="24"/>
          <w:szCs w:val="24"/>
        </w:rPr>
        <w:t xml:space="preserve">от____________ № _________________ </w:t>
      </w:r>
    </w:p>
    <w:p w14:paraId="23F2B360" w14:textId="77777777" w:rsidR="00DE3870" w:rsidRPr="00DE3870" w:rsidRDefault="00DE3870" w:rsidP="00DE3870">
      <w:pPr>
        <w:widowControl w:val="0"/>
        <w:ind w:firstLine="993"/>
        <w:jc w:val="center"/>
        <w:rPr>
          <w:rFonts w:eastAsia="Arial Unicode MS"/>
          <w:color w:val="000000"/>
          <w:sz w:val="24"/>
          <w:szCs w:val="24"/>
        </w:rPr>
      </w:pPr>
      <w:r w:rsidRPr="00DE3870">
        <w:rPr>
          <w:rFonts w:eastAsia="Arial Unicode MS"/>
          <w:color w:val="000000"/>
          <w:sz w:val="24"/>
          <w:szCs w:val="24"/>
        </w:rPr>
        <w:t>Форма накладной М-15</w:t>
      </w:r>
    </w:p>
    <w:p w14:paraId="30D82033" w14:textId="303C29F0" w:rsidR="00DE3870" w:rsidRPr="00DE3870" w:rsidRDefault="00DE3870" w:rsidP="00DE3870">
      <w:pPr>
        <w:widowControl w:val="0"/>
        <w:jc w:val="center"/>
        <w:rPr>
          <w:rFonts w:eastAsia="Arial Unicode MS"/>
          <w:color w:val="000000"/>
          <w:sz w:val="24"/>
          <w:szCs w:val="24"/>
        </w:rPr>
      </w:pPr>
      <w:r>
        <w:rPr>
          <w:rFonts w:eastAsia="Times New Roman"/>
          <w:noProof/>
          <w:sz w:val="24"/>
          <w:szCs w:val="24"/>
        </w:rPr>
        <w:drawing>
          <wp:inline distT="0" distB="0" distL="0" distR="0" wp14:anchorId="1BF6E6E1" wp14:editId="35E86A20">
            <wp:extent cx="7048500" cy="4352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0" cy="435292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E3870" w:rsidRPr="00DE3870" w14:paraId="43C8C262" w14:textId="77777777" w:rsidTr="00DE3870">
        <w:tc>
          <w:tcPr>
            <w:tcW w:w="5000" w:type="pct"/>
            <w:gridSpan w:val="2"/>
          </w:tcPr>
          <w:p w14:paraId="6E581273" w14:textId="77777777" w:rsidR="00DE3870" w:rsidRPr="00DE3870" w:rsidRDefault="00DE3870" w:rsidP="00DE3870">
            <w:pPr>
              <w:autoSpaceDE w:val="0"/>
              <w:autoSpaceDN w:val="0"/>
              <w:adjustRightInd w:val="0"/>
              <w:ind w:firstLine="993"/>
              <w:jc w:val="center"/>
              <w:rPr>
                <w:rFonts w:eastAsia="Times New Roman"/>
                <w:sz w:val="24"/>
                <w:szCs w:val="24"/>
              </w:rPr>
            </w:pPr>
            <w:r w:rsidRPr="00DE3870">
              <w:rPr>
                <w:rFonts w:eastAsia="Times New Roman"/>
                <w:sz w:val="24"/>
                <w:szCs w:val="24"/>
              </w:rPr>
              <w:t>ФОРМА СОГЛАСОВАНА</w:t>
            </w:r>
          </w:p>
        </w:tc>
      </w:tr>
      <w:tr w:rsidR="00DE3870" w:rsidRPr="00DE3870" w14:paraId="772533D7" w14:textId="77777777" w:rsidTr="00DE3870">
        <w:trPr>
          <w:trHeight w:val="845"/>
        </w:trPr>
        <w:tc>
          <w:tcPr>
            <w:tcW w:w="2778" w:type="pct"/>
          </w:tcPr>
          <w:p w14:paraId="07D60624"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Продавец:</w:t>
            </w:r>
          </w:p>
          <w:p w14:paraId="38B65311"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459D91A9"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c>
          <w:tcPr>
            <w:tcW w:w="2222" w:type="pct"/>
          </w:tcPr>
          <w:p w14:paraId="48E9DC1B"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Покупатель:</w:t>
            </w:r>
          </w:p>
          <w:p w14:paraId="4EADDE3C" w14:textId="1E481408" w:rsidR="00DE3870" w:rsidRPr="00DE3870" w:rsidRDefault="00DE3870" w:rsidP="00DE3870">
            <w:pPr>
              <w:ind w:firstLine="993"/>
              <w:jc w:val="left"/>
              <w:rPr>
                <w:rFonts w:eastAsia="Times New Roman"/>
                <w:sz w:val="24"/>
                <w:szCs w:val="24"/>
              </w:rPr>
            </w:pPr>
            <w:r w:rsidRPr="00DE3870">
              <w:rPr>
                <w:rFonts w:eastAsia="Times New Roman"/>
                <w:sz w:val="24"/>
                <w:szCs w:val="24"/>
              </w:rPr>
              <w:t>_______________________</w:t>
            </w:r>
          </w:p>
          <w:p w14:paraId="7F33893F" w14:textId="77777777" w:rsidR="00DE3870" w:rsidRPr="00DE3870" w:rsidRDefault="00DE3870" w:rsidP="00DE3870">
            <w:pPr>
              <w:ind w:firstLine="993"/>
              <w:jc w:val="left"/>
              <w:rPr>
                <w:rFonts w:eastAsia="Times New Roman"/>
                <w:sz w:val="24"/>
                <w:szCs w:val="24"/>
              </w:rPr>
            </w:pPr>
            <w:r w:rsidRPr="00DE3870">
              <w:rPr>
                <w:rFonts w:eastAsia="Times New Roman"/>
                <w:sz w:val="24"/>
                <w:szCs w:val="24"/>
              </w:rPr>
              <w:t>М.П.</w:t>
            </w:r>
          </w:p>
        </w:tc>
      </w:tr>
    </w:tbl>
    <w:p w14:paraId="73C514DE" w14:textId="77777777" w:rsidR="006F4798" w:rsidRDefault="006F4798" w:rsidP="006F4798">
      <w:pPr>
        <w:tabs>
          <w:tab w:val="left" w:pos="1427"/>
        </w:tabs>
        <w:rPr>
          <w:rFonts w:eastAsia="Times New Roman"/>
          <w:sz w:val="24"/>
          <w:szCs w:val="24"/>
        </w:rPr>
        <w:sectPr w:rsidR="006F4798" w:rsidSect="006F4798">
          <w:footerReference w:type="default" r:id="rId28"/>
          <w:pgSz w:w="16838" w:h="11906" w:orient="landscape" w:code="9"/>
          <w:pgMar w:top="1134" w:right="851" w:bottom="993" w:left="851" w:header="709" w:footer="709" w:gutter="0"/>
          <w:cols w:space="708"/>
          <w:titlePg/>
          <w:docGrid w:linePitch="381"/>
        </w:sectPr>
      </w:pPr>
      <w:r>
        <w:rPr>
          <w:rFonts w:eastAsia="Times New Roman"/>
          <w:sz w:val="24"/>
          <w:szCs w:val="24"/>
        </w:rPr>
        <w:br w:type="page"/>
      </w:r>
    </w:p>
    <w:p w14:paraId="7AAD9D70" w14:textId="77777777" w:rsidR="0081352F" w:rsidRDefault="0081352F" w:rsidP="0081352F">
      <w:pPr>
        <w:tabs>
          <w:tab w:val="left" w:pos="1427"/>
        </w:tabs>
        <w:jc w:val="center"/>
      </w:pPr>
    </w:p>
    <w:p w14:paraId="61CC9714" w14:textId="22B7C1F3" w:rsidR="00966645" w:rsidRPr="00784523" w:rsidRDefault="00EA7ED4" w:rsidP="0081352F">
      <w:pPr>
        <w:tabs>
          <w:tab w:val="left" w:pos="1427"/>
        </w:tabs>
        <w:jc w:val="center"/>
        <w:rPr>
          <w:b/>
          <w:sz w:val="24"/>
          <w:szCs w:val="24"/>
        </w:rPr>
      </w:pPr>
      <w:hyperlink r:id="rId29" w:history="1">
        <w:r w:rsidR="00966645" w:rsidRPr="00784523">
          <w:rPr>
            <w:b/>
            <w:sz w:val="24"/>
            <w:szCs w:val="24"/>
          </w:rPr>
          <w:t>ДОГОВОР</w:t>
        </w:r>
      </w:hyperlink>
      <w:r w:rsidR="00966645" w:rsidRPr="00784523">
        <w:rPr>
          <w:b/>
          <w:sz w:val="24"/>
          <w:szCs w:val="24"/>
        </w:rPr>
        <w:t xml:space="preserve"> № _____</w:t>
      </w:r>
    </w:p>
    <w:p w14:paraId="7E983C19" w14:textId="5DDB84AE" w:rsidR="0081352F" w:rsidRDefault="00E6406A" w:rsidP="0081352F">
      <w:pPr>
        <w:widowControl w:val="0"/>
        <w:autoSpaceDE w:val="0"/>
        <w:autoSpaceDN w:val="0"/>
        <w:adjustRightInd w:val="0"/>
        <w:jc w:val="center"/>
        <w:rPr>
          <w:b/>
          <w:sz w:val="24"/>
          <w:szCs w:val="24"/>
        </w:rPr>
      </w:pPr>
      <w:r>
        <w:rPr>
          <w:b/>
          <w:sz w:val="24"/>
          <w:szCs w:val="24"/>
        </w:rPr>
        <w:t xml:space="preserve">о </w:t>
      </w:r>
      <w:r w:rsidRPr="00784523">
        <w:rPr>
          <w:b/>
          <w:sz w:val="24"/>
          <w:szCs w:val="24"/>
        </w:rPr>
        <w:t>перенайм</w:t>
      </w:r>
      <w:r>
        <w:rPr>
          <w:b/>
          <w:sz w:val="24"/>
          <w:szCs w:val="24"/>
        </w:rPr>
        <w:t>е</w:t>
      </w:r>
      <w:r w:rsidRPr="00784523">
        <w:rPr>
          <w:b/>
          <w:sz w:val="24"/>
          <w:szCs w:val="24"/>
        </w:rPr>
        <w:t xml:space="preserve"> </w:t>
      </w:r>
      <w:r w:rsidR="00966645" w:rsidRPr="00784523">
        <w:rPr>
          <w:b/>
          <w:sz w:val="24"/>
          <w:szCs w:val="24"/>
        </w:rPr>
        <w:t>земельного (лесного) участка,</w:t>
      </w:r>
      <w:r w:rsidR="0081352F">
        <w:rPr>
          <w:b/>
          <w:sz w:val="24"/>
          <w:szCs w:val="24"/>
        </w:rPr>
        <w:t xml:space="preserve"> </w:t>
      </w:r>
    </w:p>
    <w:p w14:paraId="49F22CCA" w14:textId="31468D75" w:rsidR="00966645" w:rsidRPr="00784523" w:rsidRDefault="00966645" w:rsidP="0081352F">
      <w:pPr>
        <w:widowControl w:val="0"/>
        <w:autoSpaceDE w:val="0"/>
        <w:autoSpaceDN w:val="0"/>
        <w:adjustRightInd w:val="0"/>
        <w:jc w:val="center"/>
        <w:rPr>
          <w:b/>
          <w:sz w:val="24"/>
          <w:szCs w:val="24"/>
        </w:rPr>
      </w:pPr>
      <w:r w:rsidRPr="00784523">
        <w:rPr>
          <w:b/>
          <w:sz w:val="24"/>
          <w:szCs w:val="24"/>
        </w:rPr>
        <w:t>находящегося в государственной собственности</w:t>
      </w:r>
    </w:p>
    <w:p w14:paraId="6AAD1394" w14:textId="77777777" w:rsidR="00966645" w:rsidRPr="003A3E29" w:rsidRDefault="00966645" w:rsidP="00966645">
      <w:pPr>
        <w:widowControl w:val="0"/>
        <w:autoSpaceDE w:val="0"/>
        <w:autoSpaceDN w:val="0"/>
        <w:adjustRightInd w:val="0"/>
        <w:ind w:firstLine="540"/>
        <w:rPr>
          <w:b/>
          <w:sz w:val="24"/>
          <w:szCs w:val="24"/>
        </w:rPr>
      </w:pPr>
    </w:p>
    <w:p w14:paraId="0CD5040A" w14:textId="77777777" w:rsidR="00966645" w:rsidRPr="003A3E29" w:rsidRDefault="00966645" w:rsidP="00966645">
      <w:pPr>
        <w:widowControl w:val="0"/>
        <w:autoSpaceDE w:val="0"/>
        <w:autoSpaceDN w:val="0"/>
        <w:adjustRightInd w:val="0"/>
        <w:rPr>
          <w:b/>
          <w:sz w:val="24"/>
          <w:szCs w:val="24"/>
        </w:rPr>
      </w:pPr>
      <w:r w:rsidRPr="003A3E29">
        <w:rPr>
          <w:b/>
          <w:sz w:val="24"/>
          <w:szCs w:val="24"/>
        </w:rPr>
        <w:t>г. ________________</w:t>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sidRPr="003A3E29">
        <w:rPr>
          <w:b/>
          <w:sz w:val="24"/>
          <w:szCs w:val="24"/>
        </w:rPr>
        <w:tab/>
      </w:r>
      <w:r>
        <w:rPr>
          <w:b/>
          <w:sz w:val="24"/>
          <w:szCs w:val="24"/>
        </w:rPr>
        <w:t xml:space="preserve">                                                                              </w:t>
      </w:r>
      <w:r w:rsidRPr="003A3E29">
        <w:rPr>
          <w:b/>
          <w:sz w:val="24"/>
          <w:szCs w:val="24"/>
        </w:rPr>
        <w:t xml:space="preserve"> "___"__________ ___ г.</w:t>
      </w:r>
    </w:p>
    <w:p w14:paraId="63089CFE" w14:textId="77777777" w:rsidR="00966645" w:rsidRPr="003A3E29" w:rsidRDefault="00966645" w:rsidP="00966645">
      <w:pPr>
        <w:widowControl w:val="0"/>
        <w:autoSpaceDE w:val="0"/>
        <w:autoSpaceDN w:val="0"/>
        <w:adjustRightInd w:val="0"/>
        <w:rPr>
          <w:sz w:val="24"/>
          <w:szCs w:val="24"/>
        </w:rPr>
      </w:pPr>
    </w:p>
    <w:p w14:paraId="5C7BA04D" w14:textId="55AC5C88" w:rsidR="00966645" w:rsidRPr="003A3E29" w:rsidRDefault="00966645" w:rsidP="00966645">
      <w:pPr>
        <w:widowControl w:val="0"/>
        <w:autoSpaceDE w:val="0"/>
        <w:autoSpaceDN w:val="0"/>
        <w:adjustRightInd w:val="0"/>
        <w:ind w:firstLine="567"/>
        <w:rPr>
          <w:sz w:val="24"/>
          <w:szCs w:val="24"/>
        </w:rPr>
      </w:pPr>
      <w:r w:rsidRPr="003A3E29">
        <w:rPr>
          <w:b/>
          <w:sz w:val="24"/>
          <w:szCs w:val="24"/>
        </w:rPr>
        <w:t>Акционерное общество «Производственное объединение «Электрохимический завод»</w:t>
      </w:r>
      <w:r w:rsidRPr="003A3E29">
        <w:rPr>
          <w:sz w:val="24"/>
          <w:szCs w:val="24"/>
        </w:rPr>
        <w:t xml:space="preserve">, именуемое в дальнейшем "Арендатор", в лице ____________, действующего на основании </w:t>
      </w:r>
      <w:r w:rsidR="0081352F">
        <w:rPr>
          <w:sz w:val="24"/>
          <w:szCs w:val="24"/>
        </w:rPr>
        <w:t>_________________</w:t>
      </w:r>
      <w:r w:rsidRPr="003A3E29">
        <w:rPr>
          <w:sz w:val="24"/>
          <w:szCs w:val="24"/>
        </w:rPr>
        <w:t>_, с одной стороны, и ______________, именуем__ в дальнейшем "Новый арендатор", в лице ________________, действующе</w:t>
      </w:r>
      <w:r w:rsidR="0081352F">
        <w:rPr>
          <w:sz w:val="24"/>
          <w:szCs w:val="24"/>
        </w:rPr>
        <w:t>го на основании _______</w:t>
      </w:r>
      <w:r w:rsidRPr="003A3E29">
        <w:rPr>
          <w:sz w:val="24"/>
          <w:szCs w:val="24"/>
        </w:rPr>
        <w:t>, с другой стороны, заключили настоящий Договор о нижеследующем:</w:t>
      </w:r>
    </w:p>
    <w:p w14:paraId="0DC1969F" w14:textId="77777777" w:rsidR="00966645" w:rsidRPr="003A3E29" w:rsidRDefault="00966645" w:rsidP="00966645">
      <w:pPr>
        <w:widowControl w:val="0"/>
        <w:autoSpaceDE w:val="0"/>
        <w:autoSpaceDN w:val="0"/>
        <w:adjustRightInd w:val="0"/>
        <w:ind w:firstLine="540"/>
        <w:rPr>
          <w:sz w:val="24"/>
          <w:szCs w:val="24"/>
        </w:rPr>
      </w:pPr>
    </w:p>
    <w:p w14:paraId="56BC13C6" w14:textId="77777777" w:rsidR="00966645" w:rsidRPr="003A3E29" w:rsidRDefault="00966645" w:rsidP="00966645">
      <w:pPr>
        <w:widowControl w:val="0"/>
        <w:autoSpaceDE w:val="0"/>
        <w:autoSpaceDN w:val="0"/>
        <w:adjustRightInd w:val="0"/>
        <w:ind w:firstLine="720"/>
        <w:jc w:val="center"/>
        <w:outlineLvl w:val="0"/>
        <w:rPr>
          <w:b/>
          <w:sz w:val="24"/>
          <w:szCs w:val="24"/>
        </w:rPr>
      </w:pPr>
      <w:r w:rsidRPr="003A3E29">
        <w:rPr>
          <w:b/>
          <w:sz w:val="24"/>
          <w:szCs w:val="24"/>
        </w:rPr>
        <w:t>1. ПРЕДМЕТ ДОГОВОРА</w:t>
      </w:r>
    </w:p>
    <w:p w14:paraId="084F6DBF" w14:textId="77777777" w:rsidR="00966645" w:rsidRPr="003A3E29" w:rsidRDefault="00966645" w:rsidP="00966645">
      <w:pPr>
        <w:widowControl w:val="0"/>
        <w:autoSpaceDE w:val="0"/>
        <w:autoSpaceDN w:val="0"/>
        <w:adjustRightInd w:val="0"/>
        <w:ind w:firstLine="540"/>
        <w:rPr>
          <w:b/>
          <w:sz w:val="24"/>
          <w:szCs w:val="24"/>
        </w:rPr>
      </w:pPr>
    </w:p>
    <w:p w14:paraId="6A31F18E" w14:textId="6CA68001" w:rsidR="00966645" w:rsidRPr="001E09C2" w:rsidRDefault="00966645" w:rsidP="00966645">
      <w:pPr>
        <w:widowControl w:val="0"/>
        <w:numPr>
          <w:ilvl w:val="1"/>
          <w:numId w:val="29"/>
        </w:numPr>
        <w:tabs>
          <w:tab w:val="left" w:pos="993"/>
        </w:tabs>
        <w:autoSpaceDE w:val="0"/>
        <w:autoSpaceDN w:val="0"/>
        <w:adjustRightInd w:val="0"/>
        <w:ind w:left="0" w:firstLine="567"/>
        <w:rPr>
          <w:sz w:val="24"/>
          <w:szCs w:val="24"/>
        </w:rPr>
      </w:pPr>
      <w:r w:rsidRPr="003A3E29">
        <w:rPr>
          <w:sz w:val="24"/>
          <w:szCs w:val="24"/>
        </w:rPr>
        <w:t xml:space="preserve">Арендатор (с согласия Арендодателя, </w:t>
      </w:r>
      <w:r w:rsidRPr="003A3E29">
        <w:rPr>
          <w:i/>
          <w:sz w:val="24"/>
          <w:szCs w:val="24"/>
        </w:rPr>
        <w:t>указывается при необходимости</w:t>
      </w:r>
      <w:r w:rsidRPr="003A3E29">
        <w:rPr>
          <w:sz w:val="24"/>
          <w:szCs w:val="24"/>
        </w:rPr>
        <w:t xml:space="preserve">) передает Новому арендатору права и обязанности, предусмотренные договором аренды лесного участка, находящегося в государственной собственности, заключенным между Арендатором и ___________________ (Арендодателем) от «_____»________ ____ г. № _____ (далее - Договор аренды), а Новый </w:t>
      </w:r>
      <w:r w:rsidRPr="001E09C2">
        <w:rPr>
          <w:sz w:val="24"/>
          <w:szCs w:val="24"/>
        </w:rPr>
        <w:t>арендатор обязуется принять переданные ему права и обязанности.</w:t>
      </w:r>
    </w:p>
    <w:p w14:paraId="190CC522" w14:textId="77777777" w:rsidR="00966645" w:rsidRPr="001E09C2" w:rsidRDefault="00966645" w:rsidP="00966645">
      <w:pPr>
        <w:widowControl w:val="0"/>
        <w:autoSpaceDE w:val="0"/>
        <w:autoSpaceDN w:val="0"/>
        <w:adjustRightInd w:val="0"/>
        <w:ind w:firstLine="567"/>
        <w:rPr>
          <w:sz w:val="24"/>
          <w:szCs w:val="24"/>
        </w:rPr>
      </w:pPr>
      <w:r w:rsidRPr="001E09C2">
        <w:rPr>
          <w:sz w:val="24"/>
          <w:szCs w:val="24"/>
        </w:rPr>
        <w:t>Договор аренды зарегистрирован в установленном законом порядке Управлением Федеральной службы государственной регистрации, кадастра и картографии по Республике Бурятия ____________г., номер регистрации: _____________.</w:t>
      </w:r>
    </w:p>
    <w:p w14:paraId="18E7E334" w14:textId="51F219F7" w:rsidR="002D2E18" w:rsidRPr="001E09C2" w:rsidRDefault="002D2E18" w:rsidP="002D2E18">
      <w:pPr>
        <w:widowControl w:val="0"/>
        <w:autoSpaceDE w:val="0"/>
        <w:autoSpaceDN w:val="0"/>
        <w:adjustRightInd w:val="0"/>
        <w:ind w:firstLine="567"/>
        <w:rPr>
          <w:rFonts w:eastAsia="Times New Roman"/>
          <w:sz w:val="24"/>
          <w:szCs w:val="24"/>
        </w:rPr>
      </w:pPr>
      <w:r w:rsidRPr="001E09C2">
        <w:rPr>
          <w:rFonts w:eastAsia="Times New Roman"/>
          <w:sz w:val="24"/>
          <w:szCs w:val="24"/>
        </w:rPr>
        <w:t>Передача прав и обязанностей оформл</w:t>
      </w:r>
      <w:r w:rsidR="00881A8E" w:rsidRPr="001E09C2">
        <w:rPr>
          <w:rFonts w:eastAsia="Times New Roman"/>
          <w:sz w:val="24"/>
          <w:szCs w:val="24"/>
        </w:rPr>
        <w:t>яется</w:t>
      </w:r>
      <w:r w:rsidRPr="001E09C2">
        <w:rPr>
          <w:rFonts w:eastAsia="Times New Roman"/>
          <w:sz w:val="24"/>
          <w:szCs w:val="24"/>
        </w:rPr>
        <w:t xml:space="preserve"> Соглашением о передаче прав и обязанностей (перенаем) по Договору аренды лесного участка, находящегося в государственной </w:t>
      </w:r>
      <w:r w:rsidR="00881A8E" w:rsidRPr="001E09C2">
        <w:rPr>
          <w:rFonts w:eastAsia="Times New Roman"/>
          <w:sz w:val="24"/>
          <w:szCs w:val="24"/>
        </w:rPr>
        <w:t>собственности</w:t>
      </w:r>
      <w:r w:rsidRPr="001E09C2">
        <w:rPr>
          <w:rFonts w:eastAsia="Times New Roman"/>
          <w:sz w:val="24"/>
          <w:szCs w:val="24"/>
        </w:rPr>
        <w:t>.</w:t>
      </w:r>
    </w:p>
    <w:p w14:paraId="4BDEA486" w14:textId="77777777" w:rsidR="002D2E18" w:rsidRPr="001E09C2" w:rsidRDefault="002D2E18" w:rsidP="00966645">
      <w:pPr>
        <w:widowControl w:val="0"/>
        <w:autoSpaceDE w:val="0"/>
        <w:autoSpaceDN w:val="0"/>
        <w:adjustRightInd w:val="0"/>
        <w:ind w:firstLine="567"/>
        <w:rPr>
          <w:sz w:val="24"/>
          <w:szCs w:val="24"/>
        </w:rPr>
      </w:pPr>
    </w:p>
    <w:p w14:paraId="59CB2044" w14:textId="77777777" w:rsidR="002D2E18" w:rsidRPr="001E09C2" w:rsidRDefault="00966645" w:rsidP="002D2E18">
      <w:pPr>
        <w:widowControl w:val="0"/>
        <w:autoSpaceDE w:val="0"/>
        <w:autoSpaceDN w:val="0"/>
        <w:adjustRightInd w:val="0"/>
        <w:ind w:firstLine="540"/>
        <w:rPr>
          <w:rFonts w:eastAsia="Times New Roman"/>
          <w:sz w:val="24"/>
          <w:szCs w:val="24"/>
        </w:rPr>
      </w:pPr>
      <w:r w:rsidRPr="001E09C2">
        <w:rPr>
          <w:sz w:val="24"/>
          <w:szCs w:val="24"/>
        </w:rPr>
        <w:t xml:space="preserve">1.2. </w:t>
      </w:r>
      <w:r w:rsidR="002D2E18" w:rsidRPr="001E09C2">
        <w:rPr>
          <w:rFonts w:eastAsia="Times New Roman"/>
          <w:sz w:val="24"/>
          <w:szCs w:val="24"/>
        </w:rPr>
        <w:t>Арендатор передает имеющиеся у него права и обязанности по Договору аренды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в пределах срока действия Договора аренды, то есть по «___»______ _____г.</w:t>
      </w:r>
    </w:p>
    <w:p w14:paraId="60A1C990" w14:textId="77777777" w:rsidR="002D2E18" w:rsidRPr="001E09C2" w:rsidRDefault="002D2E18" w:rsidP="002D2E18">
      <w:pPr>
        <w:widowControl w:val="0"/>
        <w:autoSpaceDE w:val="0"/>
        <w:autoSpaceDN w:val="0"/>
        <w:adjustRightInd w:val="0"/>
        <w:ind w:firstLine="540"/>
        <w:rPr>
          <w:rFonts w:eastAsia="Times New Roman"/>
          <w:sz w:val="24"/>
          <w:szCs w:val="24"/>
        </w:rPr>
      </w:pPr>
      <w:r w:rsidRPr="001E09C2">
        <w:rPr>
          <w:rFonts w:eastAsia="Times New Roman"/>
          <w:sz w:val="24"/>
          <w:szCs w:val="24"/>
        </w:rPr>
        <w:t>1.3. Права и обязанности передаются в отношении аренды следующего лесного участка (далее - лесной участок):</w:t>
      </w:r>
    </w:p>
    <w:p w14:paraId="39BE72A1" w14:textId="77777777" w:rsidR="002D2E18" w:rsidRPr="002D2E18" w:rsidRDefault="002D2E18" w:rsidP="002D2E18">
      <w:pPr>
        <w:widowControl w:val="0"/>
        <w:autoSpaceDE w:val="0"/>
        <w:autoSpaceDN w:val="0"/>
        <w:adjustRightInd w:val="0"/>
        <w:ind w:firstLine="540"/>
        <w:rPr>
          <w:rFonts w:eastAsia="Times New Roman"/>
          <w:sz w:val="24"/>
          <w:szCs w:val="24"/>
        </w:rPr>
      </w:pPr>
      <w:r w:rsidRPr="001E09C2">
        <w:rPr>
          <w:rFonts w:eastAsia="Times New Roman"/>
          <w:sz w:val="24"/>
          <w:szCs w:val="24"/>
        </w:rPr>
        <w:t>- местоположение: ________________________;</w:t>
      </w:r>
    </w:p>
    <w:p w14:paraId="5A4051BE"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площадь ___________________________________ га;</w:t>
      </w:r>
    </w:p>
    <w:p w14:paraId="708CDC42"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кадастровый номер -_____________________________;</w:t>
      </w:r>
    </w:p>
    <w:p w14:paraId="66EAC1F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категория земель - ______________________________;</w:t>
      </w:r>
    </w:p>
    <w:p w14:paraId="571F1F07"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разрешенное использование - _____________________;</w:t>
      </w:r>
    </w:p>
    <w:p w14:paraId="5FF63FA2"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иная информация: ________________________________________.</w:t>
      </w:r>
    </w:p>
    <w:p w14:paraId="04F41FDE"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1.4. Границы лесного участка определены в _________________ и подтверждаются планом лесного участка с отметкой его границ (Приложение N ___к Договору аренды).</w:t>
      </w:r>
    </w:p>
    <w:p w14:paraId="24773E5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1.5. Арендатор гарантирует, что на момент подписания Сторонами настоящего Договора:</w:t>
      </w:r>
    </w:p>
    <w:p w14:paraId="0D9FA6BD"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принадлежащее ему на основании Договора аренды право аренды лесного участка не заложено, не продано, иным образом не отчуждено, в споре не состоит, в исполнительном производстве не участвует;</w:t>
      </w:r>
    </w:p>
    <w:p w14:paraId="40CC624C"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какой-либо задолженности по арендной плате перед арендодателем не имеет;</w:t>
      </w:r>
    </w:p>
    <w:p w14:paraId="7BE3DBF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земельный участок не обременен сервитутом.</w:t>
      </w:r>
    </w:p>
    <w:p w14:paraId="6F79A0B0" w14:textId="77777777" w:rsidR="002D2E18" w:rsidRPr="002D2E18" w:rsidRDefault="002D2E18" w:rsidP="002D2E18">
      <w:pPr>
        <w:widowControl w:val="0"/>
        <w:autoSpaceDE w:val="0"/>
        <w:autoSpaceDN w:val="0"/>
        <w:adjustRightInd w:val="0"/>
        <w:ind w:firstLine="540"/>
        <w:rPr>
          <w:rFonts w:eastAsia="Times New Roman"/>
          <w:sz w:val="24"/>
          <w:szCs w:val="24"/>
        </w:rPr>
      </w:pPr>
    </w:p>
    <w:p w14:paraId="28166EC2" w14:textId="77777777" w:rsidR="002D2E18" w:rsidRPr="001E09C2" w:rsidRDefault="002D2E18" w:rsidP="002D2E18">
      <w:pPr>
        <w:widowControl w:val="0"/>
        <w:autoSpaceDE w:val="0"/>
        <w:autoSpaceDN w:val="0"/>
        <w:adjustRightInd w:val="0"/>
        <w:ind w:firstLine="720"/>
        <w:jc w:val="center"/>
        <w:outlineLvl w:val="0"/>
        <w:rPr>
          <w:rFonts w:eastAsia="Times New Roman"/>
          <w:b/>
          <w:sz w:val="24"/>
          <w:szCs w:val="24"/>
        </w:rPr>
      </w:pPr>
      <w:r w:rsidRPr="001E09C2">
        <w:rPr>
          <w:rFonts w:eastAsia="Times New Roman"/>
          <w:b/>
          <w:sz w:val="24"/>
          <w:szCs w:val="24"/>
        </w:rPr>
        <w:t>2. УСЛОВИЯ ОПЛАТЫ</w:t>
      </w:r>
    </w:p>
    <w:p w14:paraId="7FA3D4D3" w14:textId="77777777" w:rsidR="002D2E18" w:rsidRPr="001E09C2" w:rsidRDefault="002D2E18" w:rsidP="002D2E18">
      <w:pPr>
        <w:widowControl w:val="0"/>
        <w:autoSpaceDE w:val="0"/>
        <w:autoSpaceDN w:val="0"/>
        <w:adjustRightInd w:val="0"/>
        <w:ind w:firstLine="540"/>
        <w:rPr>
          <w:rFonts w:eastAsia="Times New Roman"/>
          <w:sz w:val="24"/>
          <w:szCs w:val="24"/>
        </w:rPr>
      </w:pPr>
    </w:p>
    <w:p w14:paraId="4B28A660" w14:textId="77777777" w:rsidR="002D2E18" w:rsidRPr="001E09C2" w:rsidRDefault="002D2E18" w:rsidP="002D2E18">
      <w:pPr>
        <w:widowControl w:val="0"/>
        <w:numPr>
          <w:ilvl w:val="1"/>
          <w:numId w:val="28"/>
        </w:numPr>
        <w:autoSpaceDE w:val="0"/>
        <w:autoSpaceDN w:val="0"/>
        <w:adjustRightInd w:val="0"/>
        <w:ind w:left="0" w:firstLine="709"/>
        <w:rPr>
          <w:rFonts w:eastAsia="Times New Roman"/>
          <w:sz w:val="24"/>
          <w:szCs w:val="24"/>
        </w:rPr>
      </w:pPr>
      <w:r w:rsidRPr="001E09C2">
        <w:rPr>
          <w:rFonts w:eastAsia="Times New Roman"/>
          <w:sz w:val="24"/>
          <w:szCs w:val="24"/>
        </w:rPr>
        <w:t>Цена настоящего Договора составляет ________ (_____________) рублей, в том числе НДС.</w:t>
      </w:r>
    </w:p>
    <w:p w14:paraId="7183974D" w14:textId="77777777" w:rsidR="002D2E18" w:rsidRPr="001E09C2" w:rsidRDefault="002D2E18" w:rsidP="002D2E18">
      <w:pPr>
        <w:tabs>
          <w:tab w:val="left" w:pos="1276"/>
        </w:tabs>
        <w:ind w:firstLine="709"/>
        <w:contextualSpacing/>
        <w:rPr>
          <w:rFonts w:eastAsia="Times New Roman"/>
          <w:sz w:val="24"/>
          <w:szCs w:val="24"/>
          <w:lang w:eastAsia="en-US"/>
        </w:rPr>
      </w:pPr>
      <w:r w:rsidRPr="001E09C2">
        <w:rPr>
          <w:rFonts w:eastAsia="Times New Roman"/>
          <w:sz w:val="24"/>
          <w:szCs w:val="24"/>
        </w:rPr>
        <w:t>2.2.Оплата Цены, указанной в пункте 2.1 Договора, осуществляется в следующем порядке:</w:t>
      </w:r>
    </w:p>
    <w:p w14:paraId="60504A6D" w14:textId="77777777" w:rsidR="002D2E18" w:rsidRPr="001E09C2" w:rsidRDefault="002D2E18" w:rsidP="002D2E18">
      <w:pPr>
        <w:tabs>
          <w:tab w:val="left" w:pos="1418"/>
        </w:tabs>
        <w:ind w:firstLine="709"/>
        <w:contextualSpacing/>
        <w:rPr>
          <w:rFonts w:eastAsia="Times New Roman"/>
          <w:sz w:val="24"/>
          <w:szCs w:val="24"/>
          <w:lang w:eastAsia="en-US"/>
        </w:rPr>
      </w:pPr>
      <w:r w:rsidRPr="001E09C2">
        <w:rPr>
          <w:rFonts w:eastAsia="Times New Roman"/>
          <w:bCs/>
          <w:sz w:val="24"/>
          <w:szCs w:val="24"/>
        </w:rPr>
        <w:lastRenderedPageBreak/>
        <w:t xml:space="preserve">2.2.1. Сумма в размере ________ (________________) </w:t>
      </w:r>
      <w:r w:rsidRPr="001E09C2">
        <w:rPr>
          <w:rFonts w:eastAsia="Times New Roman"/>
          <w:b/>
          <w:i/>
          <w:iCs/>
          <w:color w:val="000000"/>
          <w:sz w:val="24"/>
          <w:szCs w:val="24"/>
          <w:shd w:val="clear" w:color="auto" w:fill="FFFFFF"/>
        </w:rPr>
        <w:t xml:space="preserve">(указывается цифрами и прописью) </w:t>
      </w:r>
      <w:r w:rsidRPr="001E09C2">
        <w:rPr>
          <w:rFonts w:eastAsia="Times New Roman"/>
          <w:bCs/>
          <w:sz w:val="24"/>
          <w:szCs w:val="24"/>
        </w:rPr>
        <w:t>рублей, внесенная в качестве задатка при проведении аукциона, засчитывается в счет оплаты цены Договора.</w:t>
      </w:r>
    </w:p>
    <w:p w14:paraId="03440F58" w14:textId="2DD036B4" w:rsidR="002D2E18" w:rsidRPr="001E09C2" w:rsidRDefault="002D2E18" w:rsidP="002D2E18">
      <w:pPr>
        <w:tabs>
          <w:tab w:val="left" w:pos="1418"/>
        </w:tabs>
        <w:ind w:firstLine="709"/>
        <w:contextualSpacing/>
        <w:rPr>
          <w:rFonts w:eastAsia="Times New Roman"/>
          <w:sz w:val="24"/>
          <w:szCs w:val="24"/>
          <w:lang w:eastAsia="en-US"/>
        </w:rPr>
      </w:pPr>
      <w:r w:rsidRPr="001E09C2">
        <w:rPr>
          <w:rFonts w:eastAsia="Times New Roman"/>
          <w:bCs/>
          <w:sz w:val="24"/>
          <w:szCs w:val="24"/>
        </w:rPr>
        <w:t>2.2.2.Оставшаяся сумма в размере ___________</w:t>
      </w:r>
      <w:r w:rsidRPr="001E09C2">
        <w:rPr>
          <w:rFonts w:eastAsia="Times New Roman"/>
          <w:sz w:val="24"/>
          <w:szCs w:val="24"/>
        </w:rPr>
        <w:t xml:space="preserve"> </w:t>
      </w:r>
      <w:r w:rsidRPr="001E09C2">
        <w:rPr>
          <w:rFonts w:eastAsia="Times New Roman"/>
          <w:bCs/>
          <w:sz w:val="24"/>
          <w:szCs w:val="24"/>
        </w:rPr>
        <w:t xml:space="preserve">(________________) </w:t>
      </w:r>
      <w:r w:rsidRPr="001E09C2">
        <w:rPr>
          <w:rFonts w:eastAsia="Times New Roman"/>
          <w:b/>
          <w:i/>
          <w:iCs/>
          <w:color w:val="000000"/>
          <w:sz w:val="24"/>
          <w:szCs w:val="24"/>
          <w:shd w:val="clear" w:color="auto" w:fill="FFFFFF"/>
        </w:rPr>
        <w:t xml:space="preserve">(указывается цифрами и прописью) </w:t>
      </w:r>
      <w:r w:rsidRPr="001E09C2">
        <w:rPr>
          <w:rFonts w:eastAsia="Times New Roman"/>
          <w:bCs/>
          <w:sz w:val="24"/>
          <w:szCs w:val="24"/>
        </w:rPr>
        <w:t xml:space="preserve">рублей, оплачивается Покупателем в течение 5 (пяти) рабочих дней с даты </w:t>
      </w:r>
      <w:r w:rsidR="00881A8E" w:rsidRPr="001E09C2">
        <w:rPr>
          <w:rFonts w:eastAsia="Times New Roman"/>
          <w:bCs/>
          <w:sz w:val="24"/>
          <w:szCs w:val="24"/>
        </w:rPr>
        <w:t xml:space="preserve">подписания настоящего </w:t>
      </w:r>
      <w:r w:rsidRPr="001E09C2">
        <w:rPr>
          <w:rFonts w:eastAsia="Times New Roman"/>
          <w:bCs/>
          <w:sz w:val="24"/>
          <w:szCs w:val="24"/>
        </w:rPr>
        <w:t>Договора.</w:t>
      </w:r>
    </w:p>
    <w:p w14:paraId="650D4AFB" w14:textId="27CF5C2D" w:rsidR="002D2E18" w:rsidRPr="001E09C2" w:rsidRDefault="002D2E18" w:rsidP="002D2E18">
      <w:pPr>
        <w:widowControl w:val="0"/>
        <w:autoSpaceDE w:val="0"/>
        <w:autoSpaceDN w:val="0"/>
        <w:adjustRightInd w:val="0"/>
        <w:ind w:firstLine="709"/>
        <w:rPr>
          <w:rFonts w:eastAsia="Times New Roman"/>
          <w:sz w:val="24"/>
          <w:szCs w:val="24"/>
        </w:rPr>
      </w:pPr>
      <w:r w:rsidRPr="001E09C2">
        <w:rPr>
          <w:rFonts w:eastAsia="Times New Roman"/>
          <w:sz w:val="24"/>
          <w:szCs w:val="24"/>
        </w:rPr>
        <w:t xml:space="preserve">2.3. Сумма, указанная в </w:t>
      </w:r>
      <w:hyperlink w:anchor="P71" w:history="1">
        <w:r w:rsidRPr="001E09C2">
          <w:rPr>
            <w:rFonts w:eastAsia="Times New Roman"/>
            <w:sz w:val="24"/>
            <w:szCs w:val="24"/>
          </w:rPr>
          <w:t>п. 2.</w:t>
        </w:r>
      </w:hyperlink>
      <w:r w:rsidRPr="001E09C2">
        <w:rPr>
          <w:rFonts w:eastAsia="Times New Roman"/>
          <w:sz w:val="24"/>
          <w:szCs w:val="24"/>
        </w:rPr>
        <w:t>2.2. настоящего Договора, оплачивается Новым арендатором на расчетный счет Арендатора, указанный в разделе 8 настоящего Договора.</w:t>
      </w:r>
    </w:p>
    <w:p w14:paraId="4A0258E0" w14:textId="77777777" w:rsidR="002D2E18" w:rsidRPr="001E09C2" w:rsidRDefault="002D2E18" w:rsidP="002D2E18">
      <w:pPr>
        <w:widowControl w:val="0"/>
        <w:autoSpaceDE w:val="0"/>
        <w:autoSpaceDN w:val="0"/>
        <w:adjustRightInd w:val="0"/>
        <w:ind w:firstLine="539"/>
        <w:rPr>
          <w:rFonts w:eastAsia="Times New Roman"/>
          <w:sz w:val="24"/>
          <w:szCs w:val="24"/>
        </w:rPr>
      </w:pPr>
    </w:p>
    <w:p w14:paraId="5718641D" w14:textId="77777777" w:rsidR="002D2E18" w:rsidRPr="001E09C2" w:rsidRDefault="002D2E18" w:rsidP="002D2E18">
      <w:pPr>
        <w:widowControl w:val="0"/>
        <w:autoSpaceDE w:val="0"/>
        <w:autoSpaceDN w:val="0"/>
        <w:adjustRightInd w:val="0"/>
        <w:ind w:firstLine="720"/>
        <w:jc w:val="center"/>
        <w:outlineLvl w:val="0"/>
        <w:rPr>
          <w:rFonts w:eastAsia="Times New Roman"/>
          <w:b/>
          <w:sz w:val="24"/>
          <w:szCs w:val="24"/>
        </w:rPr>
      </w:pPr>
    </w:p>
    <w:p w14:paraId="5DC58519" w14:textId="77777777" w:rsidR="002D2E18" w:rsidRPr="001E09C2" w:rsidRDefault="002D2E18" w:rsidP="002D2E18">
      <w:pPr>
        <w:widowControl w:val="0"/>
        <w:autoSpaceDE w:val="0"/>
        <w:autoSpaceDN w:val="0"/>
        <w:adjustRightInd w:val="0"/>
        <w:ind w:firstLine="720"/>
        <w:jc w:val="center"/>
        <w:outlineLvl w:val="0"/>
        <w:rPr>
          <w:rFonts w:eastAsia="Times New Roman"/>
          <w:b/>
          <w:sz w:val="24"/>
          <w:szCs w:val="24"/>
        </w:rPr>
      </w:pPr>
      <w:r w:rsidRPr="001E09C2">
        <w:rPr>
          <w:rFonts w:eastAsia="Times New Roman"/>
          <w:b/>
          <w:sz w:val="24"/>
          <w:szCs w:val="24"/>
        </w:rPr>
        <w:t>3. ПРАВА И ОБЯЗАННОСТИ СТОРОН</w:t>
      </w:r>
    </w:p>
    <w:p w14:paraId="7D9004BE" w14:textId="77777777" w:rsidR="002D2E18" w:rsidRPr="001E09C2" w:rsidRDefault="002D2E18" w:rsidP="002D2E18">
      <w:pPr>
        <w:widowControl w:val="0"/>
        <w:numPr>
          <w:ilvl w:val="1"/>
          <w:numId w:val="27"/>
        </w:numPr>
        <w:autoSpaceDE w:val="0"/>
        <w:autoSpaceDN w:val="0"/>
        <w:adjustRightInd w:val="0"/>
        <w:ind w:left="0" w:right="-2" w:firstLine="709"/>
        <w:rPr>
          <w:rFonts w:eastAsia="Times New Roman"/>
          <w:b/>
          <w:sz w:val="24"/>
          <w:szCs w:val="24"/>
        </w:rPr>
      </w:pPr>
      <w:r w:rsidRPr="001E09C2">
        <w:rPr>
          <w:rFonts w:eastAsia="Times New Roman"/>
          <w:b/>
          <w:sz w:val="24"/>
          <w:szCs w:val="24"/>
        </w:rPr>
        <w:t>Арендатор обязуется:</w:t>
      </w:r>
    </w:p>
    <w:p w14:paraId="1912E61C" w14:textId="1D92162E" w:rsidR="002D2E18" w:rsidRPr="002D2E18" w:rsidRDefault="002D2E18" w:rsidP="002D2E18">
      <w:pPr>
        <w:widowControl w:val="0"/>
        <w:numPr>
          <w:ilvl w:val="2"/>
          <w:numId w:val="27"/>
        </w:numPr>
        <w:autoSpaceDE w:val="0"/>
        <w:autoSpaceDN w:val="0"/>
        <w:adjustRightInd w:val="0"/>
        <w:ind w:left="0" w:right="-2" w:firstLine="709"/>
        <w:rPr>
          <w:rFonts w:eastAsia="Times New Roman"/>
          <w:sz w:val="24"/>
          <w:szCs w:val="24"/>
        </w:rPr>
      </w:pPr>
      <w:r w:rsidRPr="001E09C2">
        <w:rPr>
          <w:rFonts w:eastAsia="Times New Roman"/>
          <w:sz w:val="24"/>
          <w:szCs w:val="24"/>
        </w:rPr>
        <w:t xml:space="preserve">в течение </w:t>
      </w:r>
      <w:r w:rsidR="00881A8E" w:rsidRPr="001E09C2">
        <w:rPr>
          <w:rFonts w:eastAsia="Times New Roman"/>
          <w:sz w:val="24"/>
          <w:szCs w:val="24"/>
        </w:rPr>
        <w:t>5</w:t>
      </w:r>
      <w:r w:rsidRPr="001E09C2">
        <w:rPr>
          <w:rFonts w:eastAsia="Times New Roman"/>
          <w:sz w:val="24"/>
          <w:szCs w:val="24"/>
        </w:rPr>
        <w:t xml:space="preserve"> (</w:t>
      </w:r>
      <w:r w:rsidR="00881A8E" w:rsidRPr="001E09C2">
        <w:rPr>
          <w:rFonts w:eastAsia="Times New Roman"/>
          <w:sz w:val="24"/>
          <w:szCs w:val="24"/>
        </w:rPr>
        <w:t>пяти</w:t>
      </w:r>
      <w:r w:rsidRPr="001E09C2">
        <w:rPr>
          <w:rFonts w:eastAsia="Times New Roman"/>
          <w:sz w:val="24"/>
          <w:szCs w:val="24"/>
        </w:rPr>
        <w:t>) рабочих дней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w:t>
      </w:r>
      <w:r w:rsidRPr="002D2E18">
        <w:rPr>
          <w:rFonts w:eastAsia="Times New Roman"/>
          <w:sz w:val="24"/>
          <w:szCs w:val="24"/>
        </w:rPr>
        <w:t xml:space="preserve"> и Арендодателем передать по </w:t>
      </w:r>
      <w:hyperlink r:id="rId30" w:history="1">
        <w:r w:rsidRPr="002D2E18">
          <w:rPr>
            <w:rFonts w:eastAsia="Times New Roman"/>
            <w:sz w:val="24"/>
            <w:szCs w:val="24"/>
          </w:rPr>
          <w:t>акту</w:t>
        </w:r>
      </w:hyperlink>
      <w:r w:rsidRPr="002D2E18">
        <w:rPr>
          <w:rFonts w:eastAsia="Times New Roman"/>
          <w:sz w:val="24"/>
          <w:szCs w:val="24"/>
        </w:rPr>
        <w:t xml:space="preserve"> приема-передачи (Приложение № 1) Новому арендатору следующие документы:</w:t>
      </w:r>
    </w:p>
    <w:p w14:paraId="05128808" w14:textId="77777777" w:rsidR="002D2E18" w:rsidRPr="002D2E18" w:rsidRDefault="002D2E18" w:rsidP="002D2E18">
      <w:pPr>
        <w:widowControl w:val="0"/>
        <w:autoSpaceDE w:val="0"/>
        <w:autoSpaceDN w:val="0"/>
        <w:adjustRightInd w:val="0"/>
        <w:ind w:right="-2" w:firstLine="709"/>
        <w:rPr>
          <w:rFonts w:eastAsia="Times New Roman"/>
          <w:sz w:val="24"/>
          <w:szCs w:val="24"/>
        </w:rPr>
      </w:pPr>
      <w:r w:rsidRPr="002D2E18">
        <w:rPr>
          <w:rFonts w:eastAsia="Times New Roman"/>
          <w:sz w:val="24"/>
          <w:szCs w:val="24"/>
        </w:rPr>
        <w:t xml:space="preserve">- подлинный экземпляр Договора аренды со всеми приложениями, дополнениями и другими документами, которые являются неотъемлемой частью Договора аренды, </w:t>
      </w:r>
    </w:p>
    <w:p w14:paraId="32F955CD" w14:textId="77777777" w:rsidR="002D2E18" w:rsidRPr="002D2E18" w:rsidRDefault="002D2E18" w:rsidP="002D2E18">
      <w:pPr>
        <w:widowControl w:val="0"/>
        <w:autoSpaceDE w:val="0"/>
        <w:autoSpaceDN w:val="0"/>
        <w:adjustRightInd w:val="0"/>
        <w:ind w:right="-2" w:firstLine="709"/>
        <w:rPr>
          <w:rFonts w:eastAsia="Times New Roman"/>
          <w:sz w:val="24"/>
          <w:szCs w:val="24"/>
        </w:rPr>
      </w:pPr>
      <w:r w:rsidRPr="002D2E18">
        <w:rPr>
          <w:rFonts w:eastAsia="Times New Roman"/>
          <w:sz w:val="24"/>
          <w:szCs w:val="24"/>
        </w:rPr>
        <w:t xml:space="preserve">- акт сверки взаиморасчетов с Арендодателем по состоянию на дату государственной регистрации настоящего Договора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Pr="002D2E18">
        <w:rPr>
          <w:rFonts w:eastAsia="Times New Roman"/>
          <w:i/>
          <w:sz w:val="24"/>
          <w:szCs w:val="24"/>
        </w:rPr>
        <w:t>указывается при необходимости</w:t>
      </w:r>
      <w:r w:rsidRPr="002D2E18">
        <w:rPr>
          <w:rFonts w:eastAsia="Times New Roman"/>
          <w:sz w:val="24"/>
          <w:szCs w:val="24"/>
        </w:rPr>
        <w:t>),</w:t>
      </w:r>
    </w:p>
    <w:p w14:paraId="225D6A79" w14:textId="77777777" w:rsidR="002D2E18" w:rsidRPr="001E09C2" w:rsidRDefault="002D2E18" w:rsidP="002D2E18">
      <w:pPr>
        <w:widowControl w:val="0"/>
        <w:autoSpaceDE w:val="0"/>
        <w:autoSpaceDN w:val="0"/>
        <w:adjustRightInd w:val="0"/>
        <w:ind w:right="-2" w:firstLine="709"/>
        <w:rPr>
          <w:rFonts w:eastAsia="Times New Roman"/>
          <w:sz w:val="24"/>
          <w:szCs w:val="24"/>
        </w:rPr>
      </w:pPr>
      <w:r w:rsidRPr="001E09C2">
        <w:rPr>
          <w:rFonts w:eastAsia="Times New Roman"/>
          <w:sz w:val="24"/>
          <w:szCs w:val="24"/>
        </w:rPr>
        <w:t>- проект освоения лесов.</w:t>
      </w:r>
    </w:p>
    <w:p w14:paraId="74CA64FE" w14:textId="77777777" w:rsidR="002D2E18" w:rsidRPr="001E09C2" w:rsidRDefault="002D2E18" w:rsidP="002D2E18">
      <w:pPr>
        <w:widowControl w:val="0"/>
        <w:numPr>
          <w:ilvl w:val="2"/>
          <w:numId w:val="27"/>
        </w:numPr>
        <w:autoSpaceDE w:val="0"/>
        <w:autoSpaceDN w:val="0"/>
        <w:adjustRightInd w:val="0"/>
        <w:ind w:left="0" w:right="-2" w:firstLine="709"/>
        <w:rPr>
          <w:rFonts w:eastAsia="Times New Roman"/>
          <w:sz w:val="24"/>
          <w:szCs w:val="24"/>
        </w:rPr>
      </w:pPr>
      <w:r w:rsidRPr="001E09C2">
        <w:rPr>
          <w:rFonts w:eastAsia="Times New Roman"/>
          <w:sz w:val="24"/>
          <w:szCs w:val="24"/>
        </w:rPr>
        <w:t xml:space="preserve">сообщить Новому арендатору все прочие сведения, имеющие существенное значение для осуществления Новым арендатором своих прав и выполнения своих обязательств по Договору аренды. </w:t>
      </w:r>
    </w:p>
    <w:p w14:paraId="13915797" w14:textId="43958557" w:rsidR="002D2E18" w:rsidRPr="001E09C2" w:rsidRDefault="002D2E18" w:rsidP="002D2E18">
      <w:pPr>
        <w:widowControl w:val="0"/>
        <w:numPr>
          <w:ilvl w:val="2"/>
          <w:numId w:val="27"/>
        </w:numPr>
        <w:autoSpaceDE w:val="0"/>
        <w:autoSpaceDN w:val="0"/>
        <w:adjustRightInd w:val="0"/>
        <w:ind w:left="0" w:right="-2" w:firstLine="709"/>
        <w:rPr>
          <w:rFonts w:eastAsia="Times New Roman"/>
          <w:i/>
          <w:sz w:val="24"/>
          <w:szCs w:val="24"/>
        </w:rPr>
      </w:pPr>
      <w:r w:rsidRPr="001E09C2">
        <w:rPr>
          <w:rFonts w:eastAsia="Times New Roman"/>
          <w:sz w:val="24"/>
          <w:szCs w:val="24"/>
        </w:rPr>
        <w:t xml:space="preserve">в течение </w:t>
      </w:r>
      <w:r w:rsidR="00881A8E" w:rsidRPr="001E09C2">
        <w:rPr>
          <w:rFonts w:eastAsia="Times New Roman"/>
          <w:sz w:val="24"/>
          <w:szCs w:val="24"/>
        </w:rPr>
        <w:t>5</w:t>
      </w:r>
      <w:r w:rsidRPr="001E09C2">
        <w:rPr>
          <w:rFonts w:eastAsia="Times New Roman"/>
          <w:sz w:val="24"/>
          <w:szCs w:val="24"/>
        </w:rPr>
        <w:t xml:space="preserve"> (</w:t>
      </w:r>
      <w:r w:rsidR="00881A8E" w:rsidRPr="001E09C2">
        <w:rPr>
          <w:rFonts w:eastAsia="Times New Roman"/>
          <w:sz w:val="24"/>
          <w:szCs w:val="24"/>
        </w:rPr>
        <w:t>пяти</w:t>
      </w:r>
      <w:r w:rsidRPr="001E09C2">
        <w:rPr>
          <w:rFonts w:eastAsia="Times New Roman"/>
          <w:sz w:val="24"/>
          <w:szCs w:val="24"/>
        </w:rPr>
        <w:t xml:space="preserve">) рабочих дней с момента подписания настоящего Договора направить Арендодателю уведомление о передаче своих прав и обязанностей по Договору аренды. </w:t>
      </w:r>
    </w:p>
    <w:p w14:paraId="49DA0450" w14:textId="77777777" w:rsidR="002D2E18" w:rsidRPr="001E09C2" w:rsidRDefault="002D2E18" w:rsidP="002D2E18">
      <w:pPr>
        <w:widowControl w:val="0"/>
        <w:autoSpaceDE w:val="0"/>
        <w:autoSpaceDN w:val="0"/>
        <w:adjustRightInd w:val="0"/>
        <w:ind w:right="-2" w:firstLine="539"/>
        <w:rPr>
          <w:rFonts w:eastAsia="Times New Roman"/>
          <w:sz w:val="24"/>
          <w:szCs w:val="24"/>
        </w:rPr>
      </w:pPr>
    </w:p>
    <w:p w14:paraId="4BE43D57" w14:textId="77777777" w:rsidR="002D2E18" w:rsidRPr="001E09C2" w:rsidRDefault="002D2E18" w:rsidP="002D2E18">
      <w:pPr>
        <w:widowControl w:val="0"/>
        <w:autoSpaceDE w:val="0"/>
        <w:autoSpaceDN w:val="0"/>
        <w:adjustRightInd w:val="0"/>
        <w:ind w:right="-2" w:firstLine="539"/>
        <w:rPr>
          <w:rFonts w:eastAsia="Times New Roman"/>
          <w:sz w:val="24"/>
          <w:szCs w:val="24"/>
        </w:rPr>
      </w:pPr>
      <w:r w:rsidRPr="001E09C2">
        <w:rPr>
          <w:rFonts w:eastAsia="Times New Roman"/>
          <w:b/>
          <w:sz w:val="24"/>
          <w:szCs w:val="24"/>
        </w:rPr>
        <w:t>3</w:t>
      </w:r>
      <w:r w:rsidRPr="001E09C2">
        <w:rPr>
          <w:rFonts w:eastAsia="Times New Roman"/>
          <w:sz w:val="24"/>
          <w:szCs w:val="24"/>
        </w:rPr>
        <w:t>.</w:t>
      </w:r>
      <w:r w:rsidRPr="001E09C2">
        <w:rPr>
          <w:rFonts w:eastAsia="Times New Roman"/>
          <w:b/>
          <w:sz w:val="24"/>
          <w:szCs w:val="24"/>
        </w:rPr>
        <w:t>2. Новый арендатор обязуется:</w:t>
      </w:r>
    </w:p>
    <w:p w14:paraId="0E120900" w14:textId="77777777" w:rsidR="002D2E18" w:rsidRPr="001E09C2" w:rsidRDefault="002D2E18" w:rsidP="002D2E18">
      <w:pPr>
        <w:widowControl w:val="0"/>
        <w:autoSpaceDE w:val="0"/>
        <w:autoSpaceDN w:val="0"/>
        <w:adjustRightInd w:val="0"/>
        <w:ind w:right="-2" w:firstLine="539"/>
        <w:rPr>
          <w:rFonts w:eastAsia="Times New Roman"/>
          <w:sz w:val="24"/>
          <w:szCs w:val="24"/>
        </w:rPr>
      </w:pPr>
      <w:r w:rsidRPr="001E09C2">
        <w:rPr>
          <w:rFonts w:eastAsia="Times New Roman"/>
          <w:sz w:val="24"/>
          <w:szCs w:val="24"/>
        </w:rPr>
        <w:t>3.2.1. оплатить цену настоящего Договора в соответствии с разделом 2 настоящего Договора.</w:t>
      </w:r>
    </w:p>
    <w:p w14:paraId="64F00908" w14:textId="0A7E61C0" w:rsidR="002D2E18" w:rsidRPr="001E09C2" w:rsidRDefault="002D2E18" w:rsidP="002D2E18">
      <w:pPr>
        <w:widowControl w:val="0"/>
        <w:autoSpaceDE w:val="0"/>
        <w:autoSpaceDN w:val="0"/>
        <w:adjustRightInd w:val="0"/>
        <w:ind w:right="-2" w:firstLine="539"/>
        <w:rPr>
          <w:rFonts w:eastAsia="Times New Roman"/>
          <w:i/>
          <w:sz w:val="24"/>
          <w:szCs w:val="24"/>
        </w:rPr>
      </w:pPr>
      <w:r w:rsidRPr="001E09C2">
        <w:rPr>
          <w:rFonts w:eastAsia="Times New Roman"/>
          <w:sz w:val="24"/>
          <w:szCs w:val="24"/>
        </w:rPr>
        <w:t xml:space="preserve">3.2.2. </w:t>
      </w:r>
      <w:r w:rsidR="00881A8E" w:rsidRPr="001E09C2">
        <w:rPr>
          <w:rFonts w:eastAsia="Times New Roman"/>
          <w:sz w:val="24"/>
          <w:szCs w:val="24"/>
        </w:rPr>
        <w:t>заключить Соглашения о передаче прав и обязанностей (перенаем) по Договору аренды лесного участка между Арендатором, Новым арендатором и Арендодателем, в течение 30 дней с даты подписания настоящего Договора.</w:t>
      </w:r>
    </w:p>
    <w:p w14:paraId="67977569" w14:textId="77777777" w:rsidR="002D2E18" w:rsidRPr="002D2E18" w:rsidRDefault="002D2E18" w:rsidP="002D2E18">
      <w:pPr>
        <w:widowControl w:val="0"/>
        <w:autoSpaceDE w:val="0"/>
        <w:autoSpaceDN w:val="0"/>
        <w:adjustRightInd w:val="0"/>
        <w:ind w:right="-2" w:firstLine="539"/>
        <w:rPr>
          <w:rFonts w:eastAsia="Times New Roman"/>
          <w:sz w:val="24"/>
          <w:szCs w:val="24"/>
        </w:rPr>
      </w:pPr>
      <w:r w:rsidRPr="001E09C2">
        <w:rPr>
          <w:rFonts w:eastAsia="Times New Roman"/>
          <w:sz w:val="24"/>
          <w:szCs w:val="24"/>
        </w:rPr>
        <w:t xml:space="preserve"> 3.2.3. принять документы, указанные в п. 3.1.1. настоящего Договора, по акту приема передачи (Приложение № 1).3.2.4. выполнять условия Договора аренды в объеме прав и обязанностей арендатора,</w:t>
      </w:r>
      <w:r w:rsidRPr="002D2E18">
        <w:rPr>
          <w:rFonts w:eastAsia="Times New Roman"/>
          <w:sz w:val="24"/>
          <w:szCs w:val="24"/>
        </w:rPr>
        <w:t xml:space="preserve"> нести ответственность в соответствии с условиями Договора аренды и положениями действующего законодательства Российской Федерации.</w:t>
      </w:r>
    </w:p>
    <w:p w14:paraId="38802080" w14:textId="77777777" w:rsidR="002D2E18" w:rsidRPr="002D2E18" w:rsidRDefault="002D2E18" w:rsidP="002D2E18">
      <w:pPr>
        <w:widowControl w:val="0"/>
        <w:autoSpaceDE w:val="0"/>
        <w:autoSpaceDN w:val="0"/>
        <w:adjustRightInd w:val="0"/>
        <w:ind w:right="-2" w:firstLine="539"/>
        <w:rPr>
          <w:rFonts w:eastAsia="Times New Roman"/>
          <w:sz w:val="24"/>
          <w:szCs w:val="24"/>
        </w:rPr>
      </w:pPr>
      <w:r w:rsidRPr="002D2E18">
        <w:rPr>
          <w:rFonts w:eastAsia="Times New Roman"/>
          <w:sz w:val="24"/>
          <w:szCs w:val="24"/>
        </w:rPr>
        <w:t>3.2.4. своевременно производить арендные платежи за лесной участок с даты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w:t>
      </w:r>
    </w:p>
    <w:p w14:paraId="266BA2CC" w14:textId="77777777" w:rsidR="002D2E18" w:rsidRPr="002D2E18" w:rsidRDefault="002D2E18" w:rsidP="002D2E18">
      <w:pPr>
        <w:widowControl w:val="0"/>
        <w:autoSpaceDE w:val="0"/>
        <w:autoSpaceDN w:val="0"/>
        <w:adjustRightInd w:val="0"/>
        <w:ind w:right="-2" w:firstLine="540"/>
        <w:rPr>
          <w:rFonts w:eastAsia="Times New Roman"/>
          <w:sz w:val="24"/>
          <w:szCs w:val="24"/>
        </w:rPr>
      </w:pPr>
    </w:p>
    <w:p w14:paraId="0A512CDA" w14:textId="77777777" w:rsidR="002D2E18" w:rsidRPr="002D2E18" w:rsidRDefault="002D2E18" w:rsidP="002D2E18">
      <w:pPr>
        <w:widowControl w:val="0"/>
        <w:autoSpaceDE w:val="0"/>
        <w:autoSpaceDN w:val="0"/>
        <w:adjustRightInd w:val="0"/>
        <w:ind w:firstLine="720"/>
        <w:jc w:val="center"/>
        <w:outlineLvl w:val="0"/>
        <w:rPr>
          <w:rFonts w:eastAsia="Times New Roman"/>
          <w:sz w:val="24"/>
          <w:szCs w:val="24"/>
        </w:rPr>
      </w:pPr>
      <w:r w:rsidRPr="002D2E18">
        <w:rPr>
          <w:rFonts w:eastAsia="Times New Roman"/>
          <w:b/>
          <w:sz w:val="24"/>
          <w:szCs w:val="24"/>
        </w:rPr>
        <w:t>4.</w:t>
      </w:r>
      <w:r w:rsidRPr="002D2E18">
        <w:rPr>
          <w:rFonts w:eastAsia="Times New Roman"/>
          <w:sz w:val="24"/>
          <w:szCs w:val="24"/>
        </w:rPr>
        <w:t xml:space="preserve"> </w:t>
      </w:r>
      <w:r w:rsidRPr="002D2E18">
        <w:rPr>
          <w:rFonts w:eastAsia="Times New Roman"/>
          <w:b/>
          <w:sz w:val="24"/>
          <w:szCs w:val="24"/>
        </w:rPr>
        <w:t>ОТВЕТСТВЕННОСТЬ СТОРОН</w:t>
      </w:r>
    </w:p>
    <w:p w14:paraId="67325845" w14:textId="77777777" w:rsidR="002D2E18" w:rsidRPr="002D2E18" w:rsidRDefault="002D2E18" w:rsidP="002D2E18">
      <w:pPr>
        <w:widowControl w:val="0"/>
        <w:autoSpaceDE w:val="0"/>
        <w:autoSpaceDN w:val="0"/>
        <w:adjustRightInd w:val="0"/>
        <w:ind w:firstLine="540"/>
        <w:rPr>
          <w:rFonts w:eastAsia="Times New Roman"/>
          <w:sz w:val="24"/>
          <w:szCs w:val="24"/>
        </w:rPr>
      </w:pPr>
    </w:p>
    <w:p w14:paraId="11714E4C"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4.1. Стороны несут ответственность за достоверность передаваемых в соответствии с настоящим Договором документов и сведений.</w:t>
      </w:r>
    </w:p>
    <w:p w14:paraId="42D57D6B"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4.2.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w:t>
      </w:r>
      <w:r w:rsidRPr="002D2E18">
        <w:rPr>
          <w:rFonts w:eastAsia="Times New Roman"/>
          <w:sz w:val="24"/>
          <w:szCs w:val="24"/>
        </w:rPr>
        <w:lastRenderedPageBreak/>
        <w:t>Федерации.</w:t>
      </w:r>
    </w:p>
    <w:p w14:paraId="13395A7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4.3. 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w:t>
      </w:r>
    </w:p>
    <w:p w14:paraId="1A509D5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4.4. В случае просрочки оплаты цены, указанной в п. 2.2.2. настоящего Договора, Новый арендатор уплачивает Арендатору пени за каждый день просрочки в размере 0,1 % от суммы, подлежащей оплате.</w:t>
      </w:r>
    </w:p>
    <w:p w14:paraId="21AFD93C" w14:textId="77777777" w:rsidR="002D2E18" w:rsidRPr="002D2E18" w:rsidRDefault="002D2E18" w:rsidP="002D2E18">
      <w:pPr>
        <w:widowControl w:val="0"/>
        <w:autoSpaceDE w:val="0"/>
        <w:autoSpaceDN w:val="0"/>
        <w:adjustRightInd w:val="0"/>
        <w:ind w:firstLine="720"/>
        <w:jc w:val="center"/>
        <w:outlineLvl w:val="0"/>
        <w:rPr>
          <w:rFonts w:eastAsia="Times New Roman"/>
          <w:b/>
          <w:sz w:val="24"/>
          <w:szCs w:val="24"/>
        </w:rPr>
      </w:pPr>
      <w:r w:rsidRPr="002D2E18">
        <w:rPr>
          <w:rFonts w:eastAsia="Times New Roman"/>
          <w:b/>
          <w:sz w:val="24"/>
          <w:szCs w:val="24"/>
        </w:rPr>
        <w:t>5. ФОРС-МАЖОР</w:t>
      </w:r>
    </w:p>
    <w:p w14:paraId="722D9E19" w14:textId="77777777" w:rsidR="002D2E18" w:rsidRPr="002D2E18" w:rsidRDefault="002D2E18" w:rsidP="002D2E18">
      <w:pPr>
        <w:widowControl w:val="0"/>
        <w:autoSpaceDE w:val="0"/>
        <w:autoSpaceDN w:val="0"/>
        <w:adjustRightInd w:val="0"/>
        <w:ind w:firstLine="540"/>
        <w:rPr>
          <w:rFonts w:eastAsia="Times New Roman"/>
          <w:sz w:val="24"/>
          <w:szCs w:val="24"/>
        </w:rPr>
      </w:pPr>
    </w:p>
    <w:p w14:paraId="5B1713F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5.1. В случае возникновения обстоятельств непреодолимой силы, которые не могли быть известны заранее и которые нельзя было предвидеть или предупредить их последствия (стихийные бедствия, военные действия, изменения законодательства и т.п.), Стороны освобождаются от ответственности за неисполнение взятых на себя по Договору обязательств в части конкретных нарушений обязательств, вызванных наступлением обстоятельств непреодолимой силы.</w:t>
      </w:r>
    </w:p>
    <w:p w14:paraId="1F663111"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5.2. При наступлении обстоятельств, указанных в </w:t>
      </w:r>
      <w:hyperlink w:anchor="P87" w:history="1">
        <w:r w:rsidRPr="002D2E18">
          <w:rPr>
            <w:rFonts w:eastAsia="Times New Roman"/>
            <w:sz w:val="24"/>
            <w:szCs w:val="24"/>
          </w:rPr>
          <w:t>п. 5.1</w:t>
        </w:r>
      </w:hyperlink>
      <w:r w:rsidRPr="002D2E18">
        <w:rPr>
          <w:rFonts w:eastAsia="Times New Roman"/>
          <w:sz w:val="24"/>
          <w:szCs w:val="24"/>
        </w:rPr>
        <w:t xml:space="preserve">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исполнение Стороной своих обязательств по настоящему Договору.</w:t>
      </w:r>
    </w:p>
    <w:p w14:paraId="2E752B73"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5.3. В случае наступления обстоятельств, указанных в </w:t>
      </w:r>
      <w:hyperlink w:anchor="P87" w:history="1">
        <w:r w:rsidRPr="002D2E18">
          <w:rPr>
            <w:rFonts w:eastAsia="Times New Roman"/>
            <w:sz w:val="24"/>
            <w:szCs w:val="24"/>
          </w:rPr>
          <w:t>п. 5.1</w:t>
        </w:r>
      </w:hyperlink>
      <w:r w:rsidRPr="002D2E18">
        <w:rPr>
          <w:rFonts w:eastAsia="Times New Roman"/>
          <w:sz w:val="24"/>
          <w:szCs w:val="24"/>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14:paraId="60109F2F"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5.4. Если наступившие обстоятельства, перечисленные в </w:t>
      </w:r>
      <w:hyperlink w:anchor="P87" w:history="1">
        <w:r w:rsidRPr="002D2E18">
          <w:rPr>
            <w:rFonts w:eastAsia="Times New Roman"/>
            <w:sz w:val="24"/>
            <w:szCs w:val="24"/>
          </w:rPr>
          <w:t>п. 5.1</w:t>
        </w:r>
      </w:hyperlink>
      <w:r w:rsidRPr="002D2E18">
        <w:rPr>
          <w:rFonts w:eastAsia="Times New Roman"/>
          <w:sz w:val="24"/>
          <w:szCs w:val="24"/>
        </w:rPr>
        <w:t xml:space="preserve"> настоящего Договора, и их последствия продолжают действовать более 20 (двадцати) дней, Стороны проводят дополнительные переговоры для выявления приемлемых альтернативных способов исполнения настоящего Договора.</w:t>
      </w:r>
    </w:p>
    <w:p w14:paraId="78B7C80E" w14:textId="77777777" w:rsidR="002D2E18" w:rsidRPr="002D2E18" w:rsidRDefault="002D2E18" w:rsidP="002D2E18">
      <w:pPr>
        <w:widowControl w:val="0"/>
        <w:autoSpaceDE w:val="0"/>
        <w:autoSpaceDN w:val="0"/>
        <w:adjustRightInd w:val="0"/>
        <w:ind w:firstLine="540"/>
        <w:rPr>
          <w:rFonts w:eastAsia="Times New Roman"/>
          <w:sz w:val="24"/>
          <w:szCs w:val="24"/>
        </w:rPr>
      </w:pPr>
    </w:p>
    <w:p w14:paraId="3D82B633" w14:textId="77777777" w:rsidR="002D2E18" w:rsidRPr="002D2E18" w:rsidRDefault="002D2E18" w:rsidP="002D2E18">
      <w:pPr>
        <w:widowControl w:val="0"/>
        <w:autoSpaceDE w:val="0"/>
        <w:autoSpaceDN w:val="0"/>
        <w:adjustRightInd w:val="0"/>
        <w:ind w:firstLine="720"/>
        <w:jc w:val="center"/>
        <w:outlineLvl w:val="0"/>
        <w:rPr>
          <w:rFonts w:eastAsia="Times New Roman"/>
          <w:b/>
          <w:sz w:val="24"/>
          <w:szCs w:val="24"/>
        </w:rPr>
      </w:pPr>
      <w:r w:rsidRPr="002D2E18">
        <w:rPr>
          <w:rFonts w:eastAsia="Times New Roman"/>
          <w:b/>
          <w:sz w:val="24"/>
          <w:szCs w:val="24"/>
        </w:rPr>
        <w:t>6. РАЗРЕШЕНИЕ СПОРОВ</w:t>
      </w:r>
    </w:p>
    <w:p w14:paraId="5A9498C5" w14:textId="77777777" w:rsidR="002D2E18" w:rsidRPr="002D2E18" w:rsidRDefault="002D2E18" w:rsidP="002D2E18">
      <w:pPr>
        <w:widowControl w:val="0"/>
        <w:autoSpaceDE w:val="0"/>
        <w:autoSpaceDN w:val="0"/>
        <w:adjustRightInd w:val="0"/>
        <w:ind w:firstLine="540"/>
        <w:rPr>
          <w:rFonts w:eastAsia="Times New Roman"/>
          <w:sz w:val="24"/>
          <w:szCs w:val="24"/>
        </w:rPr>
      </w:pPr>
    </w:p>
    <w:p w14:paraId="11B59A08"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6.1.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2D2E18">
        <w:rPr>
          <w:rFonts w:eastAsia="Times New Roman"/>
          <w:i/>
          <w:sz w:val="24"/>
          <w:szCs w:val="24"/>
        </w:rPr>
        <w:t>для индивидуальных предпринимателей или юридических лиц</w:t>
      </w:r>
      <w:r w:rsidRPr="002D2E18">
        <w:rPr>
          <w:rFonts w:eastAsia="Times New Roman"/>
          <w:sz w:val="24"/>
          <w:szCs w:val="24"/>
        </w:rPr>
        <w:t>)/ в суде (</w:t>
      </w:r>
      <w:r w:rsidRPr="002D2E18">
        <w:rPr>
          <w:rFonts w:eastAsia="Times New Roman"/>
          <w:i/>
          <w:sz w:val="24"/>
          <w:szCs w:val="24"/>
        </w:rPr>
        <w:t>для физических лиц</w:t>
      </w:r>
      <w:r w:rsidRPr="002D2E18">
        <w:rPr>
          <w:rFonts w:eastAsia="Times New Roman"/>
          <w:sz w:val="24"/>
          <w:szCs w:val="24"/>
        </w:rPr>
        <w:t>) по месту нахождения Арендатора.</w:t>
      </w:r>
    </w:p>
    <w:p w14:paraId="7EE2DDEC"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6.2.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14:paraId="6068AFB4"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14:paraId="2B2967BB"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14:paraId="6E7D3484" w14:textId="77777777" w:rsidR="002D2E18" w:rsidRPr="002D2E18" w:rsidRDefault="002D2E18" w:rsidP="002D2E18">
      <w:pPr>
        <w:widowControl w:val="0"/>
        <w:autoSpaceDE w:val="0"/>
        <w:autoSpaceDN w:val="0"/>
        <w:adjustRightInd w:val="0"/>
        <w:ind w:firstLine="540"/>
        <w:rPr>
          <w:rFonts w:eastAsia="Times New Roman"/>
          <w:sz w:val="24"/>
          <w:szCs w:val="24"/>
        </w:rPr>
      </w:pPr>
    </w:p>
    <w:p w14:paraId="5454A603" w14:textId="77777777" w:rsidR="002D2E18" w:rsidRPr="002D2E18" w:rsidRDefault="002D2E18" w:rsidP="002D2E18">
      <w:pPr>
        <w:widowControl w:val="0"/>
        <w:autoSpaceDE w:val="0"/>
        <w:autoSpaceDN w:val="0"/>
        <w:adjustRightInd w:val="0"/>
        <w:ind w:firstLine="540"/>
        <w:jc w:val="center"/>
        <w:rPr>
          <w:rFonts w:eastAsia="Times New Roman"/>
          <w:b/>
          <w:sz w:val="24"/>
          <w:szCs w:val="24"/>
        </w:rPr>
      </w:pPr>
      <w:r w:rsidRPr="002D2E18">
        <w:rPr>
          <w:rFonts w:eastAsia="Times New Roman"/>
          <w:b/>
          <w:sz w:val="24"/>
          <w:szCs w:val="24"/>
        </w:rPr>
        <w:t>7. ДОПОЛНИТЕЛЬНЫЕ УСЛОВИЯ</w:t>
      </w:r>
    </w:p>
    <w:p w14:paraId="4E7196E2" w14:textId="77777777" w:rsidR="002D2E18" w:rsidRPr="002D2E18" w:rsidRDefault="002D2E18" w:rsidP="002D2E18">
      <w:pPr>
        <w:widowControl w:val="0"/>
        <w:autoSpaceDE w:val="0"/>
        <w:autoSpaceDN w:val="0"/>
        <w:adjustRightInd w:val="0"/>
        <w:ind w:firstLine="540"/>
        <w:rPr>
          <w:rFonts w:eastAsia="Times New Roman"/>
          <w:sz w:val="24"/>
          <w:szCs w:val="24"/>
        </w:rPr>
      </w:pPr>
    </w:p>
    <w:p w14:paraId="76B6351D"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7.1. Раскрытие информации Новым арендатором.</w:t>
      </w:r>
    </w:p>
    <w:p w14:paraId="472091A5"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7.1.1.Новый арендатор гарантирует Арендатору, что сведения и документы в отношении всей цепочки собственников и руководителей, включая бенефициаров (в том числе конечных) </w:t>
      </w:r>
      <w:r w:rsidRPr="002D2E18">
        <w:rPr>
          <w:rFonts w:eastAsia="Times New Roman"/>
          <w:sz w:val="24"/>
          <w:szCs w:val="24"/>
        </w:rPr>
        <w:lastRenderedPageBreak/>
        <w:t>Нового арендатора, предоставленные Арендатору _________указать источник получения информации________, являются полными, точными и достоверными.</w:t>
      </w:r>
    </w:p>
    <w:p w14:paraId="47804760"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7.1.2. При изменении Сведений Новый арендатор обязан не позднее 5 (пяти) календарных дней с момента таких изменений направить Арендатору соответствующее письменное уведомление с приложением копий подтверждающих документов, заверенных нотариусом или уполномоченным должностным лицом Нового арендатора.</w:t>
      </w:r>
    </w:p>
    <w:p w14:paraId="1F3EFEF3"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 xml:space="preserve">7.1.3. Новый арендатор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Арендатору, а также на раскрытие Арендатором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2D2E18">
        <w:rPr>
          <w:rFonts w:eastAsia="Times New Roman"/>
          <w:sz w:val="24"/>
          <w:szCs w:val="24"/>
        </w:rPr>
        <w:t>Росфинмониторингу</w:t>
      </w:r>
      <w:proofErr w:type="spellEnd"/>
      <w:r w:rsidRPr="002D2E18">
        <w:rPr>
          <w:rFonts w:eastAsia="Times New Roman"/>
          <w:sz w:val="24"/>
          <w:szCs w:val="24"/>
        </w:rPr>
        <w:t>, Правительству Российской Федерации) и последующую обработку Сведений такими органами (далее – «Раскрытие Сведений»). Новый арендатор освобождает Арендатора от любой ответственности в связи с Раскрытием Сведений, в том числе, возмещает Арендатору убытки, понесенные в связи с предъявлением Арендатору претензий, исков и требований любыми третьими лицами, чьи права были или могли быть нарушены таким Раскрытием Сведений.</w:t>
      </w:r>
    </w:p>
    <w:p w14:paraId="4EC77848"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7.1.4. 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одностороннего отказа Арендатора от исполнения Договора и предъявления Арендатором Новому арендатору требования о возмещении убытков, причиненных прекращением Договора. Договор считается расторгнутым с даты получения Новым арендатором соответствующего письменного уведомления Арендатора, если более поздняя дата не будет установлена в уведомлении.</w:t>
      </w:r>
    </w:p>
    <w:p w14:paraId="555E5159"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 Конфиденциальность.</w:t>
      </w:r>
    </w:p>
    <w:p w14:paraId="1E63B274"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7.2.1. Стороны обязуются обеспечивать конфиденциальность полученной друг от друга и переданной друг другу информации в любой форме во исполнение настоящего Договора, если она является конфиденциальной и подлежит охране, и не допускать ее разглашения.</w:t>
      </w:r>
    </w:p>
    <w:p w14:paraId="71C1CDED"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7.2.2. Любой ущерб, вызванный нарушением конфиденциальности, определяется и возмещается в соответствии с действующим законодательством Российской Федерации.</w:t>
      </w:r>
    </w:p>
    <w:p w14:paraId="3305E95F" w14:textId="77777777" w:rsidR="002D2E18" w:rsidRPr="002D2E18" w:rsidRDefault="002D2E18" w:rsidP="002D2E18">
      <w:pPr>
        <w:widowControl w:val="0"/>
        <w:autoSpaceDE w:val="0"/>
        <w:autoSpaceDN w:val="0"/>
        <w:adjustRightInd w:val="0"/>
        <w:ind w:firstLine="540"/>
        <w:rPr>
          <w:rFonts w:eastAsia="Times New Roman"/>
          <w:sz w:val="24"/>
          <w:szCs w:val="24"/>
        </w:rPr>
      </w:pPr>
      <w:r w:rsidRPr="002D2E18">
        <w:rPr>
          <w:rFonts w:eastAsia="Times New Roman"/>
          <w:sz w:val="24"/>
          <w:szCs w:val="24"/>
        </w:rPr>
        <w:t>7.2.3. Сторона, получившая конфиденциальную информацию, должна обеспечивать защиту этой информации от несанкционированного использования, распространения и публикации. Вышеперечисленные обязательства действуют во все время действия настоящего Договора и в течение 3-х лет после прекращения или расторжения договорных отношений.</w:t>
      </w:r>
    </w:p>
    <w:p w14:paraId="04D6A720"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7.3. Настоящий Договор составлен в двух экземплярах, имеющих равную юридическую силу, по одному для каждой из Сторон.</w:t>
      </w:r>
    </w:p>
    <w:p w14:paraId="39D62049" w14:textId="77777777" w:rsidR="002D2E18" w:rsidRPr="002D2E18" w:rsidRDefault="002D2E18" w:rsidP="002D2E18">
      <w:pPr>
        <w:widowControl w:val="0"/>
        <w:autoSpaceDE w:val="0"/>
        <w:autoSpaceDN w:val="0"/>
        <w:adjustRightInd w:val="0"/>
        <w:ind w:firstLine="539"/>
        <w:rPr>
          <w:rFonts w:eastAsia="Times New Roman"/>
          <w:i/>
          <w:sz w:val="24"/>
          <w:szCs w:val="24"/>
        </w:rPr>
      </w:pPr>
      <w:r w:rsidRPr="002D2E18">
        <w:rPr>
          <w:rFonts w:eastAsia="Times New Roman"/>
          <w:sz w:val="24"/>
          <w:szCs w:val="24"/>
        </w:rPr>
        <w:t>7.4. Настоящий Договор вступает в силу с момента его подписания.</w:t>
      </w:r>
    </w:p>
    <w:p w14:paraId="66A16A0F"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7.5. Стороны обязаны ежеквартально производить сверку расчетов по обязательствам, возникшим из настоящего Договора. Арендодатель направляет Арендатору подписанные акты сверки расчетов (далее – акты сверки), составленные на последнее число месяца прошедшего квартала в двух экземплярах. Арендатор в течение 5 (пяти) рабочих дней с даты получения акта сверки подписывает акт сверки и возвращает один экземпляр Арендодателю либо, при наличии разногласий, направляет в адрес Арендодателя подписанный протокол разногласий. Стороны обязуются провести сверку расчетов по обязательствам, возникшим из настоящего Договора, в случае прекращения его действия.</w:t>
      </w:r>
    </w:p>
    <w:p w14:paraId="596E9D9C"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7.6. Во всем остальном, что не предусмотрено настоящим Договором, Стороны руководствуются законодательством Российской Федерации.</w:t>
      </w:r>
    </w:p>
    <w:p w14:paraId="03A1538D" w14:textId="77777777" w:rsidR="002D2E18" w:rsidRPr="002D2E18" w:rsidRDefault="002D2E18" w:rsidP="002D2E18">
      <w:pPr>
        <w:widowControl w:val="0"/>
        <w:autoSpaceDE w:val="0"/>
        <w:autoSpaceDN w:val="0"/>
        <w:adjustRightInd w:val="0"/>
        <w:ind w:firstLine="539"/>
        <w:rPr>
          <w:rFonts w:eastAsia="Times New Roman"/>
          <w:sz w:val="24"/>
          <w:szCs w:val="24"/>
        </w:rPr>
      </w:pPr>
      <w:r w:rsidRPr="002D2E18">
        <w:rPr>
          <w:rFonts w:eastAsia="Times New Roman"/>
          <w:sz w:val="24"/>
          <w:szCs w:val="24"/>
        </w:rPr>
        <w:t>7.7. Неотъемлемой частью настоящего Договора является следующее приложение:</w:t>
      </w:r>
      <w:hyperlink r:id="rId31" w:history="1">
        <w:r w:rsidRPr="002D2E18">
          <w:rPr>
            <w:rFonts w:eastAsia="Times New Roman"/>
            <w:sz w:val="24"/>
            <w:szCs w:val="24"/>
          </w:rPr>
          <w:t xml:space="preserve"> Форма акт</w:t>
        </w:r>
      </w:hyperlink>
      <w:r w:rsidRPr="002D2E18">
        <w:rPr>
          <w:rFonts w:eastAsia="Times New Roman"/>
          <w:sz w:val="24"/>
          <w:szCs w:val="24"/>
        </w:rPr>
        <w:t xml:space="preserve">а приема-передачи документов по договору аренды земельного (лесного) участка, </w:t>
      </w:r>
      <w:r w:rsidRPr="002D2E18">
        <w:rPr>
          <w:rFonts w:eastAsia="Times New Roman"/>
          <w:sz w:val="24"/>
          <w:szCs w:val="24"/>
        </w:rPr>
        <w:lastRenderedPageBreak/>
        <w:t>находящегося в государственной собственности,  от «___»________ ____ г. № _____ (Приложение № 1).</w:t>
      </w:r>
    </w:p>
    <w:p w14:paraId="5F0EEE96" w14:textId="77777777" w:rsidR="002D2E18" w:rsidRPr="002D2E18" w:rsidRDefault="002D2E18" w:rsidP="002D2E18">
      <w:pPr>
        <w:widowControl w:val="0"/>
        <w:autoSpaceDE w:val="0"/>
        <w:autoSpaceDN w:val="0"/>
        <w:adjustRightInd w:val="0"/>
        <w:ind w:firstLine="540"/>
        <w:rPr>
          <w:rFonts w:eastAsia="Times New Roman"/>
          <w:sz w:val="24"/>
          <w:szCs w:val="24"/>
        </w:rPr>
      </w:pPr>
    </w:p>
    <w:p w14:paraId="5AE3CA54" w14:textId="77777777" w:rsidR="002D2E18" w:rsidRPr="002D2E18" w:rsidRDefault="002D2E18" w:rsidP="002D2E18">
      <w:pPr>
        <w:widowControl w:val="0"/>
        <w:autoSpaceDE w:val="0"/>
        <w:autoSpaceDN w:val="0"/>
        <w:adjustRightInd w:val="0"/>
        <w:ind w:firstLine="720"/>
        <w:jc w:val="center"/>
        <w:outlineLvl w:val="0"/>
        <w:rPr>
          <w:rFonts w:eastAsia="Times New Roman"/>
          <w:b/>
          <w:sz w:val="24"/>
          <w:szCs w:val="24"/>
        </w:rPr>
      </w:pPr>
    </w:p>
    <w:p w14:paraId="38643B71" w14:textId="6261B78A" w:rsidR="00966645" w:rsidRPr="003A3E29" w:rsidRDefault="00966645" w:rsidP="002D2E18">
      <w:pPr>
        <w:widowControl w:val="0"/>
        <w:autoSpaceDE w:val="0"/>
        <w:autoSpaceDN w:val="0"/>
        <w:adjustRightInd w:val="0"/>
        <w:ind w:firstLine="540"/>
        <w:rPr>
          <w:sz w:val="24"/>
          <w:szCs w:val="24"/>
        </w:rPr>
      </w:pPr>
    </w:p>
    <w:p w14:paraId="10B184F4" w14:textId="77777777" w:rsidR="0081352F" w:rsidRDefault="0081352F" w:rsidP="00966645">
      <w:pPr>
        <w:widowControl w:val="0"/>
        <w:autoSpaceDE w:val="0"/>
        <w:autoSpaceDN w:val="0"/>
        <w:adjustRightInd w:val="0"/>
        <w:ind w:firstLine="720"/>
        <w:jc w:val="center"/>
        <w:outlineLvl w:val="0"/>
        <w:rPr>
          <w:b/>
          <w:sz w:val="24"/>
          <w:szCs w:val="24"/>
        </w:rPr>
      </w:pPr>
    </w:p>
    <w:p w14:paraId="78492468" w14:textId="77777777" w:rsidR="00966645" w:rsidRPr="003A3E29" w:rsidRDefault="00966645" w:rsidP="00966645">
      <w:pPr>
        <w:widowControl w:val="0"/>
        <w:autoSpaceDE w:val="0"/>
        <w:autoSpaceDN w:val="0"/>
        <w:adjustRightInd w:val="0"/>
        <w:ind w:firstLine="720"/>
        <w:jc w:val="center"/>
        <w:outlineLvl w:val="0"/>
        <w:rPr>
          <w:sz w:val="24"/>
          <w:szCs w:val="24"/>
        </w:rPr>
      </w:pPr>
      <w:r w:rsidRPr="003A3E29">
        <w:rPr>
          <w:b/>
          <w:sz w:val="24"/>
          <w:szCs w:val="24"/>
        </w:rPr>
        <w:t>8. АДРЕСА И ПЛАТЕЖНЫЕ РЕКВИЗИТЫ СТОРОН</w:t>
      </w:r>
      <w:r w:rsidRPr="003A3E29">
        <w:rPr>
          <w:sz w:val="24"/>
          <w:szCs w:val="24"/>
        </w:rPr>
        <w:t>:</w:t>
      </w:r>
    </w:p>
    <w:p w14:paraId="29069920" w14:textId="77777777" w:rsidR="00966645" w:rsidRPr="003A3E29" w:rsidRDefault="00966645" w:rsidP="00966645">
      <w:pPr>
        <w:widowControl w:val="0"/>
        <w:autoSpaceDE w:val="0"/>
        <w:autoSpaceDN w:val="0"/>
        <w:adjustRightInd w:val="0"/>
        <w:ind w:firstLine="540"/>
        <w:rPr>
          <w:sz w:val="24"/>
          <w:szCs w:val="24"/>
        </w:rPr>
      </w:pPr>
    </w:p>
    <w:p w14:paraId="7D2D3750" w14:textId="77777777" w:rsidR="00966645" w:rsidRPr="003A3E29" w:rsidRDefault="00966645" w:rsidP="00966645">
      <w:pPr>
        <w:widowControl w:val="0"/>
        <w:autoSpaceDE w:val="0"/>
        <w:autoSpaceDN w:val="0"/>
        <w:adjustRightInd w:val="0"/>
        <w:rPr>
          <w:sz w:val="24"/>
          <w:szCs w:val="24"/>
        </w:rPr>
      </w:pPr>
      <w:r w:rsidRPr="003A3E29">
        <w:rPr>
          <w:sz w:val="24"/>
          <w:szCs w:val="24"/>
        </w:rPr>
        <w:t xml:space="preserve">    </w:t>
      </w:r>
    </w:p>
    <w:tbl>
      <w:tblPr>
        <w:tblW w:w="9497" w:type="dxa"/>
        <w:tblInd w:w="392" w:type="dxa"/>
        <w:tblLook w:val="04A0" w:firstRow="1" w:lastRow="0" w:firstColumn="1" w:lastColumn="0" w:noHBand="0" w:noVBand="1"/>
      </w:tblPr>
      <w:tblGrid>
        <w:gridCol w:w="4786"/>
        <w:gridCol w:w="284"/>
        <w:gridCol w:w="4427"/>
      </w:tblGrid>
      <w:tr w:rsidR="00966645" w:rsidRPr="003A3E29" w14:paraId="1DE355FD" w14:textId="77777777" w:rsidTr="00966645">
        <w:trPr>
          <w:trHeight w:val="3152"/>
        </w:trPr>
        <w:tc>
          <w:tcPr>
            <w:tcW w:w="4786" w:type="dxa"/>
            <w:hideMark/>
          </w:tcPr>
          <w:p w14:paraId="4AAFFE55" w14:textId="77777777" w:rsidR="00966645" w:rsidRPr="003A3E29" w:rsidRDefault="00966645" w:rsidP="003D2F5D">
            <w:pPr>
              <w:jc w:val="left"/>
              <w:rPr>
                <w:rFonts w:eastAsia="Times New Roman"/>
                <w:sz w:val="24"/>
                <w:szCs w:val="24"/>
              </w:rPr>
            </w:pPr>
            <w:r w:rsidRPr="003A3E29">
              <w:rPr>
                <w:rFonts w:eastAsia="Times New Roman"/>
                <w:sz w:val="24"/>
                <w:szCs w:val="24"/>
              </w:rPr>
              <w:t>Арендатор:</w:t>
            </w:r>
          </w:p>
          <w:p w14:paraId="5CBCEFE6" w14:textId="77777777" w:rsidR="00966645" w:rsidRPr="003A3E29" w:rsidRDefault="00966645" w:rsidP="003D2F5D">
            <w:pPr>
              <w:jc w:val="left"/>
              <w:rPr>
                <w:rFonts w:eastAsia="Times New Roman"/>
                <w:sz w:val="24"/>
                <w:szCs w:val="24"/>
              </w:rPr>
            </w:pPr>
            <w:r w:rsidRPr="003A3E29">
              <w:rPr>
                <w:rFonts w:eastAsia="Times New Roman"/>
                <w:sz w:val="24"/>
                <w:szCs w:val="24"/>
              </w:rPr>
              <w:t>______________________</w:t>
            </w:r>
          </w:p>
          <w:p w14:paraId="574C2F68" w14:textId="77777777" w:rsidR="00966645" w:rsidRPr="003A3E29" w:rsidRDefault="00966645" w:rsidP="003D2F5D">
            <w:pPr>
              <w:jc w:val="left"/>
              <w:rPr>
                <w:rFonts w:eastAsia="Times New Roman"/>
                <w:sz w:val="24"/>
                <w:szCs w:val="24"/>
              </w:rPr>
            </w:pPr>
            <w:r w:rsidRPr="003A3E29">
              <w:rPr>
                <w:rFonts w:eastAsia="Times New Roman"/>
                <w:sz w:val="24"/>
                <w:szCs w:val="24"/>
              </w:rPr>
              <w:t>Место нахождения:</w:t>
            </w:r>
          </w:p>
          <w:p w14:paraId="20C3955B" w14:textId="77777777" w:rsidR="00966645" w:rsidRPr="003A3E29" w:rsidRDefault="00966645" w:rsidP="003D2F5D">
            <w:pPr>
              <w:jc w:val="left"/>
              <w:rPr>
                <w:rFonts w:eastAsia="Times New Roman"/>
                <w:sz w:val="24"/>
                <w:szCs w:val="24"/>
              </w:rPr>
            </w:pPr>
            <w:r w:rsidRPr="003A3E29">
              <w:rPr>
                <w:rFonts w:eastAsia="Times New Roman"/>
                <w:sz w:val="24"/>
                <w:szCs w:val="24"/>
              </w:rPr>
              <w:t>ИНН:</w:t>
            </w:r>
          </w:p>
          <w:p w14:paraId="0A457F1B" w14:textId="77777777" w:rsidR="00966645" w:rsidRPr="003A3E29" w:rsidRDefault="00966645" w:rsidP="003D2F5D">
            <w:pPr>
              <w:jc w:val="left"/>
              <w:rPr>
                <w:rFonts w:eastAsia="Times New Roman"/>
                <w:sz w:val="24"/>
                <w:szCs w:val="24"/>
              </w:rPr>
            </w:pPr>
            <w:r w:rsidRPr="003A3E29">
              <w:rPr>
                <w:rFonts w:eastAsia="Times New Roman"/>
                <w:sz w:val="24"/>
                <w:szCs w:val="24"/>
              </w:rPr>
              <w:t>КПП:</w:t>
            </w:r>
          </w:p>
          <w:p w14:paraId="2729E762" w14:textId="77777777" w:rsidR="00966645" w:rsidRPr="003A3E29" w:rsidRDefault="00966645" w:rsidP="003D2F5D">
            <w:pPr>
              <w:jc w:val="left"/>
              <w:rPr>
                <w:rFonts w:eastAsia="Times New Roman"/>
                <w:sz w:val="24"/>
                <w:szCs w:val="24"/>
              </w:rPr>
            </w:pPr>
            <w:r w:rsidRPr="003A3E29">
              <w:rPr>
                <w:rFonts w:eastAsia="Times New Roman"/>
                <w:sz w:val="24"/>
                <w:szCs w:val="24"/>
              </w:rPr>
              <w:t>ОГРН:</w:t>
            </w:r>
          </w:p>
          <w:p w14:paraId="0D9E5367" w14:textId="77777777" w:rsidR="00966645" w:rsidRPr="003A3E29" w:rsidRDefault="00966645" w:rsidP="003D2F5D">
            <w:pPr>
              <w:jc w:val="left"/>
              <w:rPr>
                <w:rFonts w:eastAsia="Times New Roman"/>
                <w:sz w:val="24"/>
                <w:szCs w:val="24"/>
              </w:rPr>
            </w:pPr>
            <w:r w:rsidRPr="003A3E29">
              <w:rPr>
                <w:rFonts w:eastAsia="Times New Roman"/>
                <w:sz w:val="24"/>
                <w:szCs w:val="24"/>
              </w:rPr>
              <w:t>р/с:</w:t>
            </w:r>
          </w:p>
          <w:p w14:paraId="0DF23DC2" w14:textId="77777777" w:rsidR="00966645" w:rsidRPr="003A3E29" w:rsidRDefault="00966645" w:rsidP="003D2F5D">
            <w:pPr>
              <w:jc w:val="left"/>
              <w:rPr>
                <w:rFonts w:eastAsia="Times New Roman"/>
                <w:sz w:val="24"/>
                <w:szCs w:val="24"/>
              </w:rPr>
            </w:pPr>
            <w:r w:rsidRPr="003A3E29">
              <w:rPr>
                <w:rFonts w:eastAsia="Times New Roman"/>
                <w:sz w:val="24"/>
                <w:szCs w:val="24"/>
              </w:rPr>
              <w:t>в:</w:t>
            </w:r>
          </w:p>
          <w:p w14:paraId="2137FCD1" w14:textId="77777777" w:rsidR="00966645" w:rsidRPr="003A3E29" w:rsidRDefault="00966645" w:rsidP="003D2F5D">
            <w:pPr>
              <w:jc w:val="left"/>
              <w:rPr>
                <w:rFonts w:eastAsia="Times New Roman"/>
                <w:sz w:val="24"/>
                <w:szCs w:val="24"/>
              </w:rPr>
            </w:pPr>
            <w:r w:rsidRPr="003A3E29">
              <w:rPr>
                <w:rFonts w:eastAsia="Times New Roman"/>
                <w:sz w:val="24"/>
                <w:szCs w:val="24"/>
              </w:rPr>
              <w:t>к/с:</w:t>
            </w:r>
          </w:p>
          <w:p w14:paraId="7BEAA062" w14:textId="77777777" w:rsidR="00966645" w:rsidRPr="003A3E29" w:rsidRDefault="00966645" w:rsidP="003D2F5D">
            <w:pPr>
              <w:jc w:val="left"/>
              <w:rPr>
                <w:rFonts w:eastAsia="Times New Roman"/>
                <w:sz w:val="24"/>
                <w:szCs w:val="24"/>
              </w:rPr>
            </w:pPr>
            <w:r w:rsidRPr="003A3E29">
              <w:rPr>
                <w:rFonts w:eastAsia="Times New Roman"/>
                <w:sz w:val="24"/>
                <w:szCs w:val="24"/>
              </w:rPr>
              <w:t>БИК:</w:t>
            </w:r>
          </w:p>
        </w:tc>
        <w:tc>
          <w:tcPr>
            <w:tcW w:w="284" w:type="dxa"/>
            <w:hideMark/>
          </w:tcPr>
          <w:p w14:paraId="7317D439" w14:textId="77777777" w:rsidR="00966645" w:rsidRPr="003A3E29" w:rsidRDefault="00966645" w:rsidP="003D2F5D">
            <w:pPr>
              <w:jc w:val="left"/>
              <w:rPr>
                <w:rFonts w:eastAsia="Times New Roman"/>
                <w:sz w:val="24"/>
                <w:szCs w:val="24"/>
              </w:rPr>
            </w:pPr>
          </w:p>
        </w:tc>
        <w:tc>
          <w:tcPr>
            <w:tcW w:w="4427" w:type="dxa"/>
            <w:hideMark/>
          </w:tcPr>
          <w:p w14:paraId="74357BE0" w14:textId="77777777" w:rsidR="00966645" w:rsidRPr="003A3E29" w:rsidRDefault="00966645" w:rsidP="003D2F5D">
            <w:pPr>
              <w:jc w:val="left"/>
              <w:rPr>
                <w:rFonts w:eastAsia="Times New Roman"/>
                <w:sz w:val="24"/>
                <w:szCs w:val="24"/>
              </w:rPr>
            </w:pPr>
            <w:r w:rsidRPr="003A3E29">
              <w:rPr>
                <w:rFonts w:eastAsia="Times New Roman"/>
                <w:sz w:val="24"/>
                <w:szCs w:val="24"/>
              </w:rPr>
              <w:t>Новый арендатор:</w:t>
            </w:r>
          </w:p>
          <w:p w14:paraId="42DE333D" w14:textId="77777777" w:rsidR="00966645" w:rsidRPr="003A3E29" w:rsidRDefault="00966645" w:rsidP="003D2F5D">
            <w:pPr>
              <w:jc w:val="left"/>
              <w:rPr>
                <w:rFonts w:eastAsia="Times New Roman"/>
                <w:sz w:val="24"/>
                <w:szCs w:val="24"/>
              </w:rPr>
            </w:pPr>
            <w:r w:rsidRPr="003A3E29">
              <w:rPr>
                <w:rFonts w:eastAsia="Times New Roman"/>
                <w:sz w:val="24"/>
                <w:szCs w:val="24"/>
              </w:rPr>
              <w:t>______________________</w:t>
            </w:r>
          </w:p>
          <w:p w14:paraId="61609688" w14:textId="77777777" w:rsidR="00966645" w:rsidRPr="003A3E29" w:rsidRDefault="00966645" w:rsidP="003D2F5D">
            <w:pPr>
              <w:jc w:val="left"/>
              <w:rPr>
                <w:rFonts w:eastAsia="Times New Roman"/>
                <w:sz w:val="24"/>
                <w:szCs w:val="24"/>
              </w:rPr>
            </w:pPr>
            <w:r w:rsidRPr="003A3E29">
              <w:rPr>
                <w:rFonts w:eastAsia="Times New Roman"/>
                <w:sz w:val="24"/>
                <w:szCs w:val="24"/>
              </w:rPr>
              <w:t>Место нахождения:</w:t>
            </w:r>
          </w:p>
          <w:p w14:paraId="517BC469" w14:textId="77777777" w:rsidR="00966645" w:rsidRPr="003A3E29" w:rsidRDefault="00966645" w:rsidP="003D2F5D">
            <w:pPr>
              <w:jc w:val="left"/>
              <w:rPr>
                <w:rFonts w:eastAsia="Times New Roman"/>
                <w:sz w:val="24"/>
                <w:szCs w:val="24"/>
              </w:rPr>
            </w:pPr>
            <w:r w:rsidRPr="003A3E29">
              <w:rPr>
                <w:rFonts w:eastAsia="Times New Roman"/>
                <w:sz w:val="24"/>
                <w:szCs w:val="24"/>
              </w:rPr>
              <w:t>ИНН:</w:t>
            </w:r>
          </w:p>
          <w:p w14:paraId="142AC44B" w14:textId="77777777" w:rsidR="00966645" w:rsidRPr="003A3E29" w:rsidRDefault="00966645" w:rsidP="003D2F5D">
            <w:pPr>
              <w:jc w:val="left"/>
              <w:rPr>
                <w:rFonts w:eastAsia="Times New Roman"/>
                <w:sz w:val="24"/>
                <w:szCs w:val="24"/>
              </w:rPr>
            </w:pPr>
            <w:r w:rsidRPr="003A3E29">
              <w:rPr>
                <w:rFonts w:eastAsia="Times New Roman"/>
                <w:sz w:val="24"/>
                <w:szCs w:val="24"/>
              </w:rPr>
              <w:t>КПП:</w:t>
            </w:r>
          </w:p>
          <w:p w14:paraId="47B9240C" w14:textId="77777777" w:rsidR="00966645" w:rsidRPr="003A3E29" w:rsidRDefault="00966645" w:rsidP="003D2F5D">
            <w:pPr>
              <w:jc w:val="left"/>
              <w:rPr>
                <w:rFonts w:eastAsia="Times New Roman"/>
                <w:sz w:val="24"/>
                <w:szCs w:val="24"/>
              </w:rPr>
            </w:pPr>
            <w:r w:rsidRPr="003A3E29">
              <w:rPr>
                <w:rFonts w:eastAsia="Times New Roman"/>
                <w:sz w:val="24"/>
                <w:szCs w:val="24"/>
              </w:rPr>
              <w:t>ОГРН:</w:t>
            </w:r>
          </w:p>
          <w:p w14:paraId="24A8C00B" w14:textId="77777777" w:rsidR="00966645" w:rsidRPr="003A3E29" w:rsidRDefault="00966645" w:rsidP="003D2F5D">
            <w:pPr>
              <w:jc w:val="left"/>
              <w:rPr>
                <w:rFonts w:eastAsia="Times New Roman"/>
                <w:sz w:val="24"/>
                <w:szCs w:val="24"/>
              </w:rPr>
            </w:pPr>
            <w:r w:rsidRPr="003A3E29">
              <w:rPr>
                <w:rFonts w:eastAsia="Times New Roman"/>
                <w:sz w:val="24"/>
                <w:szCs w:val="24"/>
              </w:rPr>
              <w:t>р/с:</w:t>
            </w:r>
          </w:p>
          <w:p w14:paraId="78DC3E1C" w14:textId="77777777" w:rsidR="00966645" w:rsidRPr="003A3E29" w:rsidRDefault="00966645" w:rsidP="003D2F5D">
            <w:pPr>
              <w:jc w:val="left"/>
              <w:rPr>
                <w:rFonts w:eastAsia="Times New Roman"/>
                <w:sz w:val="24"/>
                <w:szCs w:val="24"/>
              </w:rPr>
            </w:pPr>
            <w:r w:rsidRPr="003A3E29">
              <w:rPr>
                <w:rFonts w:eastAsia="Times New Roman"/>
                <w:sz w:val="24"/>
                <w:szCs w:val="24"/>
              </w:rPr>
              <w:t>в:</w:t>
            </w:r>
          </w:p>
          <w:p w14:paraId="3447A964" w14:textId="77777777" w:rsidR="00966645" w:rsidRPr="003A3E29" w:rsidRDefault="00966645" w:rsidP="003D2F5D">
            <w:pPr>
              <w:jc w:val="left"/>
              <w:rPr>
                <w:rFonts w:eastAsia="Times New Roman"/>
                <w:sz w:val="24"/>
                <w:szCs w:val="24"/>
              </w:rPr>
            </w:pPr>
            <w:r w:rsidRPr="003A3E29">
              <w:rPr>
                <w:rFonts w:eastAsia="Times New Roman"/>
                <w:sz w:val="24"/>
                <w:szCs w:val="24"/>
              </w:rPr>
              <w:t>к/с:</w:t>
            </w:r>
          </w:p>
          <w:p w14:paraId="3C3A267D" w14:textId="77777777" w:rsidR="00966645" w:rsidRPr="003A3E29" w:rsidRDefault="00966645" w:rsidP="003D2F5D">
            <w:pPr>
              <w:jc w:val="left"/>
              <w:rPr>
                <w:rFonts w:eastAsia="Times New Roman"/>
                <w:sz w:val="24"/>
                <w:szCs w:val="24"/>
              </w:rPr>
            </w:pPr>
            <w:r w:rsidRPr="003A3E29">
              <w:rPr>
                <w:rFonts w:eastAsia="Times New Roman"/>
                <w:sz w:val="24"/>
                <w:szCs w:val="24"/>
              </w:rPr>
              <w:t>БИК:</w:t>
            </w:r>
          </w:p>
        </w:tc>
      </w:tr>
    </w:tbl>
    <w:p w14:paraId="356696D0" w14:textId="77777777" w:rsidR="00966645" w:rsidRPr="003A3E29" w:rsidRDefault="00966645" w:rsidP="0096664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r w:rsidRPr="003A3E29">
        <w:rPr>
          <w:rFonts w:eastAsia="Times New Roman"/>
          <w:sz w:val="24"/>
          <w:szCs w:val="24"/>
        </w:rPr>
        <w:t>Подписи Сторон:</w:t>
      </w:r>
    </w:p>
    <w:p w14:paraId="3BB4837A" w14:textId="77777777" w:rsidR="00966645" w:rsidRPr="003A3E29" w:rsidRDefault="00966645" w:rsidP="0096664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center"/>
        <w:rPr>
          <w:rFonts w:eastAsia="Times New Roman"/>
          <w:sz w:val="24"/>
          <w:szCs w:val="24"/>
        </w:rPr>
      </w:pPr>
    </w:p>
    <w:tbl>
      <w:tblPr>
        <w:tblW w:w="0" w:type="auto"/>
        <w:tblLook w:val="04A0" w:firstRow="1" w:lastRow="0" w:firstColumn="1" w:lastColumn="0" w:noHBand="0" w:noVBand="1"/>
      </w:tblPr>
      <w:tblGrid>
        <w:gridCol w:w="4911"/>
        <w:gridCol w:w="5084"/>
      </w:tblGrid>
      <w:tr w:rsidR="00966645" w:rsidRPr="003A3E29" w14:paraId="73646222" w14:textId="77777777" w:rsidTr="003D2F5D">
        <w:tc>
          <w:tcPr>
            <w:tcW w:w="4928" w:type="dxa"/>
            <w:hideMark/>
          </w:tcPr>
          <w:p w14:paraId="1724B7F7" w14:textId="77777777" w:rsidR="00966645" w:rsidRPr="003A3E29" w:rsidRDefault="00966645" w:rsidP="003D2F5D">
            <w:pPr>
              <w:rPr>
                <w:rFonts w:eastAsia="Times New Roman"/>
                <w:sz w:val="24"/>
                <w:szCs w:val="24"/>
              </w:rPr>
            </w:pPr>
            <w:r w:rsidRPr="003A3E29">
              <w:rPr>
                <w:rFonts w:eastAsia="Times New Roman"/>
                <w:sz w:val="24"/>
                <w:szCs w:val="24"/>
              </w:rPr>
              <w:t>От Арендатора:</w:t>
            </w:r>
          </w:p>
          <w:p w14:paraId="41D85B40" w14:textId="77777777" w:rsidR="00966645" w:rsidRDefault="00966645" w:rsidP="003D2F5D">
            <w:pPr>
              <w:rPr>
                <w:rFonts w:eastAsia="Times New Roman"/>
                <w:sz w:val="24"/>
                <w:szCs w:val="24"/>
              </w:rPr>
            </w:pPr>
            <w:r w:rsidRPr="003A3E29">
              <w:rPr>
                <w:rFonts w:eastAsia="Times New Roman"/>
                <w:sz w:val="24"/>
                <w:szCs w:val="24"/>
              </w:rPr>
              <w:t>_______________ /______________/</w:t>
            </w:r>
          </w:p>
          <w:p w14:paraId="76B22DA2" w14:textId="77777777" w:rsidR="00966645" w:rsidRPr="003A3E29" w:rsidRDefault="00966645" w:rsidP="003D2F5D">
            <w:pPr>
              <w:rPr>
                <w:rFonts w:eastAsia="Times New Roman"/>
                <w:sz w:val="24"/>
                <w:szCs w:val="24"/>
              </w:rPr>
            </w:pPr>
          </w:p>
        </w:tc>
        <w:tc>
          <w:tcPr>
            <w:tcW w:w="5103" w:type="dxa"/>
            <w:hideMark/>
          </w:tcPr>
          <w:p w14:paraId="2C8D94D1" w14:textId="77777777" w:rsidR="00966645" w:rsidRPr="003A3E29" w:rsidRDefault="00966645" w:rsidP="003D2F5D">
            <w:pPr>
              <w:rPr>
                <w:rFonts w:eastAsia="Times New Roman"/>
                <w:sz w:val="24"/>
                <w:szCs w:val="24"/>
              </w:rPr>
            </w:pPr>
            <w:r w:rsidRPr="003A3E29">
              <w:rPr>
                <w:rFonts w:eastAsia="Times New Roman"/>
                <w:sz w:val="24"/>
                <w:szCs w:val="24"/>
              </w:rPr>
              <w:t>От Нового арендатора: </w:t>
            </w:r>
          </w:p>
          <w:p w14:paraId="4E92DE3B" w14:textId="77777777" w:rsidR="00966645" w:rsidRPr="003A3E29" w:rsidRDefault="00966645" w:rsidP="003D2F5D">
            <w:pPr>
              <w:rPr>
                <w:rFonts w:eastAsia="Times New Roman"/>
                <w:sz w:val="24"/>
                <w:szCs w:val="24"/>
              </w:rPr>
            </w:pPr>
            <w:r w:rsidRPr="003A3E29">
              <w:rPr>
                <w:rFonts w:eastAsia="Times New Roman"/>
                <w:sz w:val="24"/>
                <w:szCs w:val="24"/>
              </w:rPr>
              <w:t>_______________ /______________/</w:t>
            </w:r>
          </w:p>
        </w:tc>
      </w:tr>
    </w:tbl>
    <w:p w14:paraId="103FED51"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М.П.                                      М.П.</w:t>
      </w:r>
    </w:p>
    <w:p w14:paraId="7F7FFF2F" w14:textId="77777777" w:rsidR="00966645" w:rsidRPr="003A3E29" w:rsidRDefault="00966645" w:rsidP="00966645">
      <w:pPr>
        <w:widowControl w:val="0"/>
        <w:autoSpaceDE w:val="0"/>
        <w:autoSpaceDN w:val="0"/>
        <w:adjustRightInd w:val="0"/>
        <w:rPr>
          <w:rFonts w:ascii="Courier New" w:eastAsia="Times New Roman" w:hAnsi="Courier New" w:cs="Courier New"/>
          <w:b/>
          <w:bCs/>
          <w:sz w:val="24"/>
          <w:szCs w:val="24"/>
        </w:rPr>
      </w:pPr>
    </w:p>
    <w:p w14:paraId="551BB22A" w14:textId="77777777" w:rsidR="00901D11" w:rsidRDefault="00901D11" w:rsidP="00966645">
      <w:pPr>
        <w:autoSpaceDE w:val="0"/>
        <w:autoSpaceDN w:val="0"/>
        <w:adjustRightInd w:val="0"/>
        <w:jc w:val="right"/>
        <w:rPr>
          <w:sz w:val="24"/>
          <w:szCs w:val="24"/>
        </w:rPr>
      </w:pPr>
    </w:p>
    <w:p w14:paraId="228EEA39" w14:textId="77777777" w:rsidR="00901D11" w:rsidRDefault="00901D11" w:rsidP="00966645">
      <w:pPr>
        <w:autoSpaceDE w:val="0"/>
        <w:autoSpaceDN w:val="0"/>
        <w:adjustRightInd w:val="0"/>
        <w:jc w:val="right"/>
        <w:rPr>
          <w:sz w:val="24"/>
          <w:szCs w:val="24"/>
        </w:rPr>
      </w:pPr>
    </w:p>
    <w:p w14:paraId="597AC9DA" w14:textId="77777777" w:rsidR="00901D11" w:rsidRDefault="00901D11">
      <w:pPr>
        <w:jc w:val="left"/>
        <w:rPr>
          <w:sz w:val="24"/>
          <w:szCs w:val="24"/>
        </w:rPr>
      </w:pPr>
      <w:r>
        <w:rPr>
          <w:sz w:val="24"/>
          <w:szCs w:val="24"/>
        </w:rPr>
        <w:br w:type="page"/>
      </w:r>
    </w:p>
    <w:p w14:paraId="6C6DA834" w14:textId="34C3E025" w:rsidR="00966645" w:rsidRPr="003A3E29" w:rsidRDefault="00966645" w:rsidP="00966645">
      <w:pPr>
        <w:autoSpaceDE w:val="0"/>
        <w:autoSpaceDN w:val="0"/>
        <w:adjustRightInd w:val="0"/>
        <w:jc w:val="right"/>
        <w:rPr>
          <w:sz w:val="24"/>
          <w:szCs w:val="24"/>
        </w:rPr>
      </w:pPr>
      <w:r w:rsidRPr="003A3E29">
        <w:rPr>
          <w:sz w:val="24"/>
          <w:szCs w:val="24"/>
        </w:rPr>
        <w:lastRenderedPageBreak/>
        <w:t>Приложение № 1</w:t>
      </w:r>
    </w:p>
    <w:p w14:paraId="433A7260" w14:textId="77777777" w:rsidR="00901D11" w:rsidRDefault="00966645" w:rsidP="00901D11">
      <w:pPr>
        <w:autoSpaceDE w:val="0"/>
        <w:autoSpaceDN w:val="0"/>
        <w:adjustRightInd w:val="0"/>
        <w:jc w:val="right"/>
        <w:rPr>
          <w:sz w:val="24"/>
          <w:szCs w:val="24"/>
        </w:rPr>
      </w:pPr>
      <w:r w:rsidRPr="003A3E29">
        <w:rPr>
          <w:sz w:val="24"/>
          <w:szCs w:val="24"/>
        </w:rPr>
        <w:t xml:space="preserve">к </w:t>
      </w:r>
      <w:hyperlink r:id="rId32" w:history="1">
        <w:r w:rsidRPr="003A3E29">
          <w:rPr>
            <w:sz w:val="24"/>
            <w:szCs w:val="24"/>
          </w:rPr>
          <w:t>Договору</w:t>
        </w:r>
      </w:hyperlink>
      <w:r w:rsidR="00901D11">
        <w:rPr>
          <w:sz w:val="24"/>
          <w:szCs w:val="24"/>
        </w:rPr>
        <w:t xml:space="preserve"> </w:t>
      </w:r>
      <w:r w:rsidRPr="003A3E29">
        <w:rPr>
          <w:sz w:val="24"/>
          <w:szCs w:val="24"/>
        </w:rPr>
        <w:t>перенайма земельного (лесного)</w:t>
      </w:r>
    </w:p>
    <w:p w14:paraId="11DB9A70" w14:textId="229FC8A0" w:rsidR="00966645" w:rsidRPr="003A3E29" w:rsidRDefault="00966645" w:rsidP="00901D11">
      <w:pPr>
        <w:autoSpaceDE w:val="0"/>
        <w:autoSpaceDN w:val="0"/>
        <w:adjustRightInd w:val="0"/>
        <w:jc w:val="right"/>
        <w:rPr>
          <w:sz w:val="24"/>
          <w:szCs w:val="24"/>
        </w:rPr>
      </w:pPr>
      <w:r w:rsidRPr="003A3E29">
        <w:rPr>
          <w:sz w:val="24"/>
          <w:szCs w:val="24"/>
        </w:rPr>
        <w:t xml:space="preserve"> участка,</w:t>
      </w:r>
      <w:r w:rsidR="00901D11">
        <w:rPr>
          <w:sz w:val="24"/>
          <w:szCs w:val="24"/>
        </w:rPr>
        <w:t xml:space="preserve"> </w:t>
      </w:r>
      <w:r w:rsidRPr="003A3E29">
        <w:rPr>
          <w:sz w:val="24"/>
          <w:szCs w:val="24"/>
        </w:rPr>
        <w:t>находящегося в государственной</w:t>
      </w:r>
    </w:p>
    <w:p w14:paraId="30C06CAA" w14:textId="77777777" w:rsidR="00966645" w:rsidRPr="003A3E29" w:rsidRDefault="00966645" w:rsidP="00966645">
      <w:pPr>
        <w:widowControl w:val="0"/>
        <w:autoSpaceDE w:val="0"/>
        <w:autoSpaceDN w:val="0"/>
        <w:adjustRightInd w:val="0"/>
        <w:ind w:firstLine="720"/>
        <w:jc w:val="right"/>
        <w:rPr>
          <w:sz w:val="24"/>
          <w:szCs w:val="24"/>
        </w:rPr>
      </w:pPr>
      <w:r w:rsidRPr="003A3E29">
        <w:rPr>
          <w:sz w:val="24"/>
          <w:szCs w:val="24"/>
        </w:rPr>
        <w:t xml:space="preserve">собственности </w:t>
      </w:r>
    </w:p>
    <w:p w14:paraId="61159584" w14:textId="77777777" w:rsidR="00966645" w:rsidRPr="003A3E29" w:rsidRDefault="00966645" w:rsidP="00966645">
      <w:pPr>
        <w:autoSpaceDE w:val="0"/>
        <w:autoSpaceDN w:val="0"/>
        <w:adjustRightInd w:val="0"/>
        <w:jc w:val="right"/>
        <w:rPr>
          <w:sz w:val="24"/>
          <w:szCs w:val="24"/>
        </w:rPr>
      </w:pPr>
      <w:r w:rsidRPr="003A3E29">
        <w:rPr>
          <w:sz w:val="24"/>
          <w:szCs w:val="24"/>
        </w:rPr>
        <w:t>№ ____ от «___»________ ____ г.</w:t>
      </w:r>
    </w:p>
    <w:p w14:paraId="38B06FA1" w14:textId="77777777" w:rsidR="00670512" w:rsidRDefault="00966645" w:rsidP="00901D11">
      <w:pPr>
        <w:autoSpaceDE w:val="0"/>
        <w:autoSpaceDN w:val="0"/>
        <w:adjustRightInd w:val="0"/>
        <w:ind w:firstLine="540"/>
        <w:outlineLvl w:val="0"/>
        <w:rPr>
          <w:b/>
          <w:sz w:val="24"/>
          <w:szCs w:val="24"/>
        </w:rPr>
      </w:pPr>
      <w:r w:rsidRPr="003A3E29">
        <w:rPr>
          <w:b/>
          <w:sz w:val="24"/>
          <w:szCs w:val="24"/>
        </w:rPr>
        <w:t>(Форма)</w:t>
      </w:r>
    </w:p>
    <w:p w14:paraId="1F70519C" w14:textId="63B73C51" w:rsidR="00966645" w:rsidRPr="003A3E29" w:rsidRDefault="00966645" w:rsidP="00670512">
      <w:pPr>
        <w:autoSpaceDE w:val="0"/>
        <w:autoSpaceDN w:val="0"/>
        <w:adjustRightInd w:val="0"/>
        <w:ind w:firstLine="540"/>
        <w:jc w:val="center"/>
        <w:outlineLvl w:val="0"/>
        <w:rPr>
          <w:sz w:val="24"/>
          <w:szCs w:val="24"/>
        </w:rPr>
      </w:pPr>
      <w:r w:rsidRPr="003A3E29">
        <w:rPr>
          <w:sz w:val="24"/>
          <w:szCs w:val="24"/>
        </w:rPr>
        <w:t>Акт</w:t>
      </w:r>
    </w:p>
    <w:p w14:paraId="32F78FC2" w14:textId="77777777" w:rsidR="00966645" w:rsidRPr="003A3E29" w:rsidRDefault="00966645" w:rsidP="00966645">
      <w:pPr>
        <w:autoSpaceDE w:val="0"/>
        <w:autoSpaceDN w:val="0"/>
        <w:adjustRightInd w:val="0"/>
        <w:jc w:val="center"/>
        <w:rPr>
          <w:sz w:val="24"/>
          <w:szCs w:val="24"/>
        </w:rPr>
      </w:pPr>
      <w:r w:rsidRPr="003A3E29">
        <w:rPr>
          <w:sz w:val="24"/>
          <w:szCs w:val="24"/>
        </w:rPr>
        <w:t>приема-передачи</w:t>
      </w:r>
    </w:p>
    <w:p w14:paraId="5E52E742" w14:textId="7C746740" w:rsidR="00966645" w:rsidRPr="003A3E29" w:rsidRDefault="00966645" w:rsidP="00966645">
      <w:pPr>
        <w:autoSpaceDE w:val="0"/>
        <w:autoSpaceDN w:val="0"/>
        <w:adjustRightInd w:val="0"/>
        <w:jc w:val="center"/>
        <w:rPr>
          <w:sz w:val="24"/>
          <w:szCs w:val="24"/>
        </w:rPr>
      </w:pPr>
      <w:r w:rsidRPr="003A3E29">
        <w:rPr>
          <w:sz w:val="24"/>
          <w:szCs w:val="24"/>
        </w:rPr>
        <w:t xml:space="preserve">документов по договору </w:t>
      </w:r>
      <w:r w:rsidR="00780D2C">
        <w:rPr>
          <w:sz w:val="24"/>
          <w:szCs w:val="24"/>
        </w:rPr>
        <w:t xml:space="preserve">о </w:t>
      </w:r>
      <w:r w:rsidRPr="003A3E29">
        <w:rPr>
          <w:sz w:val="24"/>
          <w:szCs w:val="24"/>
        </w:rPr>
        <w:t>перенайм</w:t>
      </w:r>
      <w:r w:rsidR="00780D2C">
        <w:rPr>
          <w:sz w:val="24"/>
          <w:szCs w:val="24"/>
        </w:rPr>
        <w:t>е</w:t>
      </w:r>
      <w:r w:rsidRPr="003A3E29">
        <w:rPr>
          <w:sz w:val="24"/>
          <w:szCs w:val="24"/>
        </w:rPr>
        <w:t xml:space="preserve"> земельного (лесного) участка,</w:t>
      </w:r>
    </w:p>
    <w:p w14:paraId="2D7EAA64" w14:textId="77777777" w:rsidR="00966645" w:rsidRPr="003A3E29" w:rsidRDefault="00966645" w:rsidP="00966645">
      <w:pPr>
        <w:widowControl w:val="0"/>
        <w:autoSpaceDE w:val="0"/>
        <w:autoSpaceDN w:val="0"/>
        <w:adjustRightInd w:val="0"/>
        <w:ind w:firstLine="720"/>
        <w:jc w:val="center"/>
        <w:rPr>
          <w:sz w:val="24"/>
          <w:szCs w:val="24"/>
        </w:rPr>
      </w:pPr>
      <w:r w:rsidRPr="003A3E29">
        <w:rPr>
          <w:sz w:val="24"/>
          <w:szCs w:val="24"/>
        </w:rPr>
        <w:t xml:space="preserve">находящегося в государственной собственности </w:t>
      </w:r>
    </w:p>
    <w:p w14:paraId="259F15AD" w14:textId="77777777" w:rsidR="00966645" w:rsidRPr="003A3E29" w:rsidRDefault="00966645" w:rsidP="00966645">
      <w:pPr>
        <w:autoSpaceDE w:val="0"/>
        <w:autoSpaceDN w:val="0"/>
        <w:adjustRightInd w:val="0"/>
        <w:outlineLvl w:val="0"/>
        <w:rPr>
          <w:sz w:val="24"/>
          <w:szCs w:val="24"/>
        </w:rPr>
      </w:pPr>
      <w:r w:rsidRPr="003A3E29">
        <w:rPr>
          <w:sz w:val="24"/>
          <w:szCs w:val="24"/>
        </w:rPr>
        <w:t xml:space="preserve">    г. ______________ </w:t>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r>
      <w:r w:rsidRPr="003A3E29">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A3E29">
        <w:rPr>
          <w:sz w:val="24"/>
          <w:szCs w:val="24"/>
        </w:rPr>
        <w:t>«___»________ ____ г.</w:t>
      </w:r>
    </w:p>
    <w:p w14:paraId="630F63F0" w14:textId="77777777" w:rsidR="00966645" w:rsidRPr="003A3E29" w:rsidRDefault="00966645" w:rsidP="00966645">
      <w:pPr>
        <w:autoSpaceDE w:val="0"/>
        <w:autoSpaceDN w:val="0"/>
        <w:adjustRightInd w:val="0"/>
        <w:outlineLvl w:val="0"/>
        <w:rPr>
          <w:sz w:val="24"/>
          <w:szCs w:val="24"/>
        </w:rPr>
      </w:pPr>
    </w:p>
    <w:p w14:paraId="6079E313" w14:textId="77777777" w:rsidR="00966645" w:rsidRPr="003A3E29" w:rsidRDefault="00966645" w:rsidP="00966645">
      <w:pPr>
        <w:autoSpaceDE w:val="0"/>
        <w:autoSpaceDN w:val="0"/>
        <w:adjustRightInd w:val="0"/>
        <w:ind w:firstLine="709"/>
        <w:outlineLvl w:val="0"/>
        <w:rPr>
          <w:sz w:val="24"/>
          <w:szCs w:val="24"/>
        </w:rPr>
      </w:pPr>
      <w:r w:rsidRPr="003A3E29">
        <w:rPr>
          <w:b/>
          <w:sz w:val="24"/>
          <w:szCs w:val="24"/>
        </w:rPr>
        <w:t>Акционерное общество «Производственное объединение «Электрохимический завод»</w:t>
      </w:r>
      <w:r w:rsidRPr="003A3E29">
        <w:rPr>
          <w:sz w:val="24"/>
          <w:szCs w:val="24"/>
        </w:rPr>
        <w:t>, именуемое в дальнейшем "Арендатор", в лице ________________________, действующего на основании ___________________________________________, с одной стороны, и _________________________, именуем__ в дальнейшем "Новый арендатор", в лице __________________________________________, действующего на основании _______________________, с другой стороны, составили настоящий Акт приема-передачи о нижеследующем:</w:t>
      </w:r>
    </w:p>
    <w:p w14:paraId="3F093787" w14:textId="737162BE" w:rsidR="00966645" w:rsidRPr="003A3E29" w:rsidRDefault="00966645" w:rsidP="006F4798">
      <w:pPr>
        <w:widowControl w:val="0"/>
        <w:numPr>
          <w:ilvl w:val="0"/>
          <w:numId w:val="56"/>
        </w:numPr>
        <w:autoSpaceDE w:val="0"/>
        <w:autoSpaceDN w:val="0"/>
        <w:adjustRightInd w:val="0"/>
        <w:spacing w:after="200" w:line="276" w:lineRule="auto"/>
        <w:ind w:left="0" w:firstLine="709"/>
        <w:contextualSpacing/>
        <w:outlineLvl w:val="0"/>
        <w:rPr>
          <w:sz w:val="24"/>
          <w:szCs w:val="24"/>
        </w:rPr>
      </w:pPr>
      <w:r w:rsidRPr="003A3E29">
        <w:rPr>
          <w:sz w:val="24"/>
          <w:szCs w:val="24"/>
        </w:rPr>
        <w:t xml:space="preserve">Во исполнение обязательств по договору от «____» _______ _____г. № __________ </w:t>
      </w:r>
      <w:r w:rsidR="00780D2C">
        <w:rPr>
          <w:sz w:val="24"/>
          <w:szCs w:val="24"/>
        </w:rPr>
        <w:t xml:space="preserve">о </w:t>
      </w:r>
      <w:r w:rsidRPr="003A3E29">
        <w:rPr>
          <w:sz w:val="24"/>
          <w:szCs w:val="24"/>
        </w:rPr>
        <w:t>перенайм</w:t>
      </w:r>
      <w:r w:rsidR="00780D2C">
        <w:rPr>
          <w:sz w:val="24"/>
          <w:szCs w:val="24"/>
        </w:rPr>
        <w:t>е</w:t>
      </w:r>
      <w:r w:rsidRPr="003A3E29">
        <w:rPr>
          <w:sz w:val="24"/>
          <w:szCs w:val="24"/>
        </w:rPr>
        <w:t xml:space="preserve"> земельного (лесного) участка, находящегося в государственной собственности,  Арендатор передал, а Новый арендатор принял следующие документы:</w:t>
      </w:r>
    </w:p>
    <w:p w14:paraId="5FA417E6" w14:textId="11144AC3" w:rsidR="00966645" w:rsidRPr="003A3E29" w:rsidRDefault="006F4798" w:rsidP="006F4798">
      <w:pPr>
        <w:widowControl w:val="0"/>
        <w:autoSpaceDE w:val="0"/>
        <w:autoSpaceDN w:val="0"/>
        <w:adjustRightInd w:val="0"/>
        <w:spacing w:after="200" w:line="276" w:lineRule="auto"/>
        <w:ind w:firstLine="709"/>
        <w:contextualSpacing/>
        <w:rPr>
          <w:sz w:val="24"/>
          <w:szCs w:val="24"/>
        </w:rPr>
      </w:pPr>
      <w:r>
        <w:rPr>
          <w:sz w:val="24"/>
          <w:szCs w:val="24"/>
        </w:rPr>
        <w:t xml:space="preserve">а) </w:t>
      </w:r>
      <w:r w:rsidR="00966645" w:rsidRPr="003A3E29">
        <w:rPr>
          <w:sz w:val="24"/>
          <w:szCs w:val="24"/>
        </w:rPr>
        <w:t>подлинный договор аренды от ____________г. № _____________ лесного участка, находящегося в государственной собственности, заключенный  между Арендодателем: __________________ и Арендатором, со всеми приложениями, дополнениями и другими документами, которые являются неотъемлемой частью названного договора;</w:t>
      </w:r>
    </w:p>
    <w:p w14:paraId="3535B4F0" w14:textId="5FE5FD58" w:rsidR="00966645" w:rsidRPr="003A3E29" w:rsidRDefault="006F4798" w:rsidP="006F4798">
      <w:pPr>
        <w:widowControl w:val="0"/>
        <w:spacing w:after="200" w:line="276" w:lineRule="auto"/>
        <w:ind w:firstLine="709"/>
        <w:contextualSpacing/>
        <w:rPr>
          <w:sz w:val="24"/>
          <w:szCs w:val="24"/>
        </w:rPr>
      </w:pPr>
      <w:r>
        <w:rPr>
          <w:sz w:val="24"/>
          <w:szCs w:val="24"/>
        </w:rPr>
        <w:t>б)</w:t>
      </w:r>
      <w:r w:rsidR="00966645" w:rsidRPr="003A3E29">
        <w:rPr>
          <w:sz w:val="24"/>
          <w:szCs w:val="24"/>
        </w:rPr>
        <w:t xml:space="preserve"> акт сверки взаиморасчетов с Арендодателем по состоянию на дату государственной регистрации Соглашения о передаче прав и обязанностей (перенаем) по Договору аренды лесного участка, заключенного между Арендатором, Новым арендатором и Арендодателем, </w:t>
      </w:r>
      <w:r w:rsidR="00966645" w:rsidRPr="003A3E29">
        <w:rPr>
          <w:i/>
          <w:sz w:val="24"/>
          <w:szCs w:val="24"/>
        </w:rPr>
        <w:t>указывается при необходимости</w:t>
      </w:r>
      <w:r w:rsidR="00966645" w:rsidRPr="003A3E29">
        <w:rPr>
          <w:sz w:val="24"/>
          <w:szCs w:val="24"/>
        </w:rPr>
        <w:t>);</w:t>
      </w:r>
    </w:p>
    <w:p w14:paraId="686B219E" w14:textId="74DACBD8" w:rsidR="00966645" w:rsidRPr="003A3E29" w:rsidRDefault="006F4798" w:rsidP="006F4798">
      <w:pPr>
        <w:widowControl w:val="0"/>
        <w:autoSpaceDE w:val="0"/>
        <w:autoSpaceDN w:val="0"/>
        <w:adjustRightInd w:val="0"/>
        <w:spacing w:after="200" w:line="276" w:lineRule="auto"/>
        <w:ind w:firstLine="709"/>
        <w:contextualSpacing/>
        <w:rPr>
          <w:sz w:val="24"/>
          <w:szCs w:val="24"/>
        </w:rPr>
      </w:pPr>
      <w:r>
        <w:rPr>
          <w:sz w:val="24"/>
          <w:szCs w:val="24"/>
        </w:rPr>
        <w:t>в)</w:t>
      </w:r>
      <w:r w:rsidR="00966645" w:rsidRPr="003A3E29">
        <w:rPr>
          <w:sz w:val="24"/>
          <w:szCs w:val="24"/>
        </w:rPr>
        <w:t xml:space="preserve"> проект освоения лесов___________.</w:t>
      </w:r>
    </w:p>
    <w:p w14:paraId="70F5A0B5" w14:textId="77777777" w:rsidR="00966645" w:rsidRPr="003A3E29" w:rsidRDefault="00966645" w:rsidP="006F4798">
      <w:pPr>
        <w:autoSpaceDE w:val="0"/>
        <w:autoSpaceDN w:val="0"/>
        <w:adjustRightInd w:val="0"/>
        <w:spacing w:before="220"/>
        <w:ind w:firstLine="709"/>
        <w:rPr>
          <w:sz w:val="24"/>
          <w:szCs w:val="24"/>
        </w:rPr>
      </w:pPr>
      <w:r w:rsidRPr="003A3E29">
        <w:rPr>
          <w:sz w:val="24"/>
          <w:szCs w:val="24"/>
        </w:rPr>
        <w:t>2. С подписанием настоящего Акта приема-передачи обязательства Арендатора по передаче Новому арендатору документов для осуществления им своих прав и обязанностей по договору аренды от ____________г. № _____________ лесного участка, находящегося в государственной собственности, считаются выполненными.</w:t>
      </w:r>
    </w:p>
    <w:p w14:paraId="1A2338B1" w14:textId="77777777" w:rsidR="00966645" w:rsidRPr="003A3E29" w:rsidRDefault="00966645" w:rsidP="00670512">
      <w:pPr>
        <w:autoSpaceDE w:val="0"/>
        <w:autoSpaceDN w:val="0"/>
        <w:adjustRightInd w:val="0"/>
        <w:ind w:firstLine="709"/>
        <w:rPr>
          <w:sz w:val="24"/>
          <w:szCs w:val="24"/>
        </w:rPr>
      </w:pPr>
      <w:r w:rsidRPr="003A3E29">
        <w:rPr>
          <w:sz w:val="24"/>
          <w:szCs w:val="24"/>
        </w:rPr>
        <w:t>3. Настоящий акт составлен в 2 (двух) экземплярах, обладающих одинаковой юридической силой, по одному для каждой из Сторон.</w:t>
      </w:r>
    </w:p>
    <w:p w14:paraId="19D685D8" w14:textId="35EC9044" w:rsidR="00966645" w:rsidRPr="003A3E29" w:rsidRDefault="00966645" w:rsidP="00670512">
      <w:pPr>
        <w:autoSpaceDE w:val="0"/>
        <w:autoSpaceDN w:val="0"/>
        <w:adjustRightInd w:val="0"/>
        <w:jc w:val="center"/>
        <w:rPr>
          <w:sz w:val="24"/>
          <w:szCs w:val="24"/>
        </w:rPr>
      </w:pPr>
      <w:r w:rsidRPr="003A3E29">
        <w:rPr>
          <w:sz w:val="24"/>
          <w:szCs w:val="24"/>
        </w:rPr>
        <w:t>ПОДПИСИ СТОРОН:</w:t>
      </w:r>
    </w:p>
    <w:p w14:paraId="14057DEE" w14:textId="571358EC" w:rsidR="00966645" w:rsidRPr="003A3E29" w:rsidRDefault="00966645" w:rsidP="00966645">
      <w:pPr>
        <w:autoSpaceDE w:val="0"/>
        <w:autoSpaceDN w:val="0"/>
        <w:adjustRightInd w:val="0"/>
        <w:outlineLvl w:val="0"/>
        <w:rPr>
          <w:sz w:val="24"/>
          <w:szCs w:val="24"/>
        </w:rPr>
      </w:pPr>
      <w:r w:rsidRPr="003A3E29">
        <w:rPr>
          <w:sz w:val="24"/>
          <w:szCs w:val="24"/>
        </w:rPr>
        <w:t xml:space="preserve">               Арендатор:                            </w:t>
      </w:r>
      <w:r w:rsidR="00901D11">
        <w:rPr>
          <w:sz w:val="24"/>
          <w:szCs w:val="24"/>
        </w:rPr>
        <w:t xml:space="preserve">                                            </w:t>
      </w:r>
      <w:r w:rsidRPr="003A3E29">
        <w:rPr>
          <w:sz w:val="24"/>
          <w:szCs w:val="24"/>
        </w:rPr>
        <w:t xml:space="preserve"> Новый арендатор:</w:t>
      </w:r>
    </w:p>
    <w:p w14:paraId="30A78831" w14:textId="1C47387E" w:rsidR="00966645" w:rsidRPr="003A3E29" w:rsidRDefault="00966645" w:rsidP="00966645">
      <w:pPr>
        <w:autoSpaceDE w:val="0"/>
        <w:autoSpaceDN w:val="0"/>
        <w:adjustRightInd w:val="0"/>
        <w:outlineLvl w:val="0"/>
        <w:rPr>
          <w:sz w:val="24"/>
          <w:szCs w:val="24"/>
        </w:rPr>
      </w:pPr>
      <w:r w:rsidRPr="003A3E29">
        <w:rPr>
          <w:sz w:val="24"/>
          <w:szCs w:val="24"/>
        </w:rPr>
        <w:t xml:space="preserve">    _______________/____________/        </w:t>
      </w:r>
      <w:r w:rsidR="00901D11">
        <w:rPr>
          <w:sz w:val="24"/>
          <w:szCs w:val="24"/>
        </w:rPr>
        <w:t xml:space="preserve">                             </w:t>
      </w:r>
      <w:r w:rsidRPr="003A3E29">
        <w:rPr>
          <w:sz w:val="24"/>
          <w:szCs w:val="24"/>
        </w:rPr>
        <w:t xml:space="preserve">    ________________/____________/</w:t>
      </w:r>
    </w:p>
    <w:p w14:paraId="262081F7" w14:textId="6429343A" w:rsidR="00966645" w:rsidRPr="003A3E29" w:rsidRDefault="00966645" w:rsidP="00966645">
      <w:pPr>
        <w:autoSpaceDE w:val="0"/>
        <w:autoSpaceDN w:val="0"/>
        <w:adjustRightInd w:val="0"/>
        <w:outlineLvl w:val="0"/>
        <w:rPr>
          <w:sz w:val="24"/>
          <w:szCs w:val="24"/>
        </w:rPr>
      </w:pPr>
      <w:r w:rsidRPr="003A3E29">
        <w:rPr>
          <w:sz w:val="24"/>
          <w:szCs w:val="24"/>
        </w:rPr>
        <w:t xml:space="preserve">       (</w:t>
      </w:r>
      <w:r w:rsidR="00901D11">
        <w:rPr>
          <w:sz w:val="24"/>
          <w:szCs w:val="24"/>
        </w:rPr>
        <w:t xml:space="preserve">   </w:t>
      </w:r>
      <w:r w:rsidRPr="003A3E29">
        <w:rPr>
          <w:sz w:val="24"/>
          <w:szCs w:val="24"/>
        </w:rPr>
        <w:t xml:space="preserve">подпись)      </w:t>
      </w:r>
      <w:r w:rsidRPr="003A3E29">
        <w:rPr>
          <w:sz w:val="24"/>
          <w:szCs w:val="24"/>
        </w:rPr>
        <w:tab/>
        <w:t xml:space="preserve">(Ф.И.О.)                  </w:t>
      </w:r>
      <w:r w:rsidR="00901D11">
        <w:rPr>
          <w:sz w:val="24"/>
          <w:szCs w:val="24"/>
        </w:rPr>
        <w:t xml:space="preserve">                                         </w:t>
      </w:r>
      <w:r w:rsidRPr="003A3E29">
        <w:rPr>
          <w:sz w:val="24"/>
          <w:szCs w:val="24"/>
        </w:rPr>
        <w:t xml:space="preserve"> (подпись)      </w:t>
      </w:r>
      <w:r w:rsidRPr="003A3E29">
        <w:rPr>
          <w:sz w:val="24"/>
          <w:szCs w:val="24"/>
        </w:rPr>
        <w:tab/>
      </w:r>
      <w:r w:rsidRPr="003A3E29">
        <w:rPr>
          <w:sz w:val="24"/>
          <w:szCs w:val="24"/>
        </w:rPr>
        <w:tab/>
        <w:t>(Ф.И.О.)</w:t>
      </w:r>
    </w:p>
    <w:p w14:paraId="0D4C8D31" w14:textId="1BC58E3B" w:rsidR="00966645" w:rsidRPr="003A3E29" w:rsidRDefault="00966645" w:rsidP="00966645">
      <w:pPr>
        <w:autoSpaceDE w:val="0"/>
        <w:autoSpaceDN w:val="0"/>
        <w:adjustRightInd w:val="0"/>
        <w:outlineLvl w:val="0"/>
        <w:rPr>
          <w:sz w:val="24"/>
          <w:szCs w:val="24"/>
        </w:rPr>
      </w:pPr>
      <w:r w:rsidRPr="003A3E29">
        <w:rPr>
          <w:sz w:val="24"/>
          <w:szCs w:val="24"/>
        </w:rPr>
        <w:t xml:space="preserve">                 М.П.                                      </w:t>
      </w:r>
      <w:r w:rsidRPr="003A3E29">
        <w:rPr>
          <w:sz w:val="24"/>
          <w:szCs w:val="24"/>
        </w:rPr>
        <w:tab/>
      </w:r>
      <w:r w:rsidR="00901D11">
        <w:rPr>
          <w:sz w:val="24"/>
          <w:szCs w:val="24"/>
        </w:rPr>
        <w:t xml:space="preserve">                                                         </w:t>
      </w:r>
      <w:r w:rsidRPr="003A3E29">
        <w:rPr>
          <w:sz w:val="24"/>
          <w:szCs w:val="24"/>
        </w:rPr>
        <w:t>М.П.</w:t>
      </w:r>
    </w:p>
    <w:p w14:paraId="16B8E0FD" w14:textId="77777777" w:rsidR="00966645" w:rsidRPr="003A3E29" w:rsidRDefault="00966645" w:rsidP="00670512">
      <w:pPr>
        <w:jc w:val="center"/>
        <w:rPr>
          <w:b/>
          <w:sz w:val="24"/>
          <w:szCs w:val="24"/>
        </w:rPr>
      </w:pPr>
      <w:r w:rsidRPr="003A3E29">
        <w:rPr>
          <w:b/>
          <w:sz w:val="24"/>
          <w:szCs w:val="24"/>
        </w:rPr>
        <w:t>Форма согласована:</w:t>
      </w:r>
    </w:p>
    <w:p w14:paraId="4D9C0B66" w14:textId="77777777" w:rsidR="00966645" w:rsidRPr="003A3E29" w:rsidRDefault="00966645" w:rsidP="00901D11">
      <w:pPr>
        <w:jc w:val="left"/>
      </w:pPr>
    </w:p>
    <w:p w14:paraId="766E1873" w14:textId="63748760" w:rsidR="00966645" w:rsidRPr="003A3E29" w:rsidRDefault="00901D11" w:rsidP="00901D11">
      <w:pPr>
        <w:autoSpaceDE w:val="0"/>
        <w:autoSpaceDN w:val="0"/>
        <w:adjustRightInd w:val="0"/>
        <w:jc w:val="left"/>
        <w:outlineLvl w:val="0"/>
        <w:rPr>
          <w:sz w:val="24"/>
          <w:szCs w:val="24"/>
        </w:rPr>
      </w:pPr>
      <w:r>
        <w:rPr>
          <w:sz w:val="24"/>
          <w:szCs w:val="24"/>
        </w:rPr>
        <w:t xml:space="preserve">                    </w:t>
      </w:r>
      <w:r w:rsidR="00966645" w:rsidRPr="003A3E29">
        <w:rPr>
          <w:sz w:val="24"/>
          <w:szCs w:val="24"/>
        </w:rPr>
        <w:t xml:space="preserve">Арендатор:                           </w:t>
      </w:r>
      <w:r>
        <w:rPr>
          <w:sz w:val="24"/>
          <w:szCs w:val="24"/>
        </w:rPr>
        <w:t xml:space="preserve">                                                 </w:t>
      </w:r>
      <w:r w:rsidR="00966645" w:rsidRPr="003A3E29">
        <w:rPr>
          <w:sz w:val="24"/>
          <w:szCs w:val="24"/>
        </w:rPr>
        <w:t xml:space="preserve">  Новый арендатор:</w:t>
      </w:r>
    </w:p>
    <w:p w14:paraId="1D861C74" w14:textId="141447F9" w:rsidR="00966645" w:rsidRPr="003A3E29" w:rsidRDefault="00901D11" w:rsidP="00901D11">
      <w:pPr>
        <w:autoSpaceDE w:val="0"/>
        <w:autoSpaceDN w:val="0"/>
        <w:adjustRightInd w:val="0"/>
        <w:jc w:val="left"/>
        <w:outlineLvl w:val="0"/>
        <w:rPr>
          <w:sz w:val="24"/>
          <w:szCs w:val="24"/>
        </w:rPr>
      </w:pPr>
      <w:r>
        <w:rPr>
          <w:sz w:val="24"/>
          <w:szCs w:val="24"/>
        </w:rPr>
        <w:t xml:space="preserve">      </w:t>
      </w:r>
      <w:r w:rsidR="00966645" w:rsidRPr="003A3E29">
        <w:rPr>
          <w:sz w:val="24"/>
          <w:szCs w:val="24"/>
        </w:rPr>
        <w:t xml:space="preserve">_______________/____________/           </w:t>
      </w:r>
      <w:r>
        <w:rPr>
          <w:sz w:val="24"/>
          <w:szCs w:val="24"/>
        </w:rPr>
        <w:t xml:space="preserve">                              </w:t>
      </w:r>
      <w:r w:rsidR="00966645" w:rsidRPr="003A3E29">
        <w:rPr>
          <w:sz w:val="24"/>
          <w:szCs w:val="24"/>
        </w:rPr>
        <w:t xml:space="preserve"> ________________/____________/</w:t>
      </w:r>
    </w:p>
    <w:p w14:paraId="03D9FD09" w14:textId="1CF84385" w:rsidR="00966645" w:rsidRPr="003A3E29" w:rsidRDefault="00901D11" w:rsidP="00901D11">
      <w:pPr>
        <w:autoSpaceDE w:val="0"/>
        <w:autoSpaceDN w:val="0"/>
        <w:adjustRightInd w:val="0"/>
        <w:jc w:val="left"/>
        <w:outlineLvl w:val="0"/>
        <w:rPr>
          <w:sz w:val="24"/>
          <w:szCs w:val="24"/>
        </w:rPr>
      </w:pPr>
      <w:r>
        <w:rPr>
          <w:sz w:val="24"/>
          <w:szCs w:val="24"/>
        </w:rPr>
        <w:t xml:space="preserve">        </w:t>
      </w:r>
      <w:r w:rsidR="00670512">
        <w:rPr>
          <w:sz w:val="24"/>
          <w:szCs w:val="24"/>
        </w:rPr>
        <w:t xml:space="preserve"> </w:t>
      </w:r>
      <w:r>
        <w:rPr>
          <w:sz w:val="24"/>
          <w:szCs w:val="24"/>
        </w:rPr>
        <w:t xml:space="preserve"> </w:t>
      </w:r>
      <w:r w:rsidR="00966645" w:rsidRPr="003A3E29">
        <w:rPr>
          <w:sz w:val="24"/>
          <w:szCs w:val="24"/>
        </w:rPr>
        <w:t xml:space="preserve">(подпись)      </w:t>
      </w:r>
      <w:r w:rsidR="00966645" w:rsidRPr="003A3E29">
        <w:rPr>
          <w:sz w:val="24"/>
          <w:szCs w:val="24"/>
        </w:rPr>
        <w:tab/>
        <w:t xml:space="preserve">(Ф.И.О.)                  </w:t>
      </w:r>
      <w:r>
        <w:rPr>
          <w:sz w:val="24"/>
          <w:szCs w:val="24"/>
        </w:rPr>
        <w:t xml:space="preserve">                                                  </w:t>
      </w:r>
      <w:r w:rsidR="00966645" w:rsidRPr="003A3E29">
        <w:rPr>
          <w:sz w:val="24"/>
          <w:szCs w:val="24"/>
        </w:rPr>
        <w:t xml:space="preserve"> (подпись)      </w:t>
      </w:r>
      <w:r w:rsidR="00966645" w:rsidRPr="003A3E29">
        <w:rPr>
          <w:sz w:val="24"/>
          <w:szCs w:val="24"/>
        </w:rPr>
        <w:tab/>
      </w:r>
      <w:r w:rsidR="00966645" w:rsidRPr="003A3E29">
        <w:rPr>
          <w:sz w:val="24"/>
          <w:szCs w:val="24"/>
        </w:rPr>
        <w:tab/>
        <w:t>(Ф.И.О.)</w:t>
      </w:r>
    </w:p>
    <w:p w14:paraId="5CCCFDB0" w14:textId="4C852B84" w:rsidR="00966645" w:rsidRPr="003A3E29" w:rsidRDefault="00901D11" w:rsidP="00901D11">
      <w:pPr>
        <w:autoSpaceDE w:val="0"/>
        <w:autoSpaceDN w:val="0"/>
        <w:adjustRightInd w:val="0"/>
        <w:jc w:val="left"/>
        <w:outlineLvl w:val="0"/>
        <w:rPr>
          <w:sz w:val="24"/>
          <w:szCs w:val="24"/>
        </w:rPr>
      </w:pPr>
      <w:r>
        <w:rPr>
          <w:sz w:val="24"/>
          <w:szCs w:val="24"/>
        </w:rPr>
        <w:t xml:space="preserve">                         </w:t>
      </w:r>
      <w:r w:rsidR="00966645" w:rsidRPr="003A3E29">
        <w:rPr>
          <w:sz w:val="24"/>
          <w:szCs w:val="24"/>
        </w:rPr>
        <w:t xml:space="preserve">М.П.                                     </w:t>
      </w:r>
      <w:r>
        <w:rPr>
          <w:sz w:val="24"/>
          <w:szCs w:val="24"/>
        </w:rPr>
        <w:t xml:space="preserve">                                                         </w:t>
      </w:r>
      <w:r w:rsidR="00966645" w:rsidRPr="003A3E29">
        <w:rPr>
          <w:sz w:val="24"/>
          <w:szCs w:val="24"/>
        </w:rPr>
        <w:t xml:space="preserve"> </w:t>
      </w:r>
      <w:r w:rsidR="00966645" w:rsidRPr="003A3E29">
        <w:rPr>
          <w:sz w:val="24"/>
          <w:szCs w:val="24"/>
        </w:rPr>
        <w:tab/>
        <w:t>М.П.</w:t>
      </w:r>
      <w:bookmarkEnd w:id="253"/>
      <w:bookmarkEnd w:id="254"/>
    </w:p>
    <w:sectPr w:rsidR="00966645" w:rsidRPr="003A3E29" w:rsidSect="00670512">
      <w:pgSz w:w="11906" w:h="16838" w:code="9"/>
      <w:pgMar w:top="709" w:right="993" w:bottom="567" w:left="1134" w:header="709" w:footer="709" w:gutter="0"/>
      <w:cols w:space="708"/>
      <w:titlePg/>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6367AF" w15:done="0"/>
  <w15:commentEx w15:paraId="59286DD1" w15:done="0"/>
  <w15:commentEx w15:paraId="3968EFDA" w15:done="0"/>
  <w15:commentEx w15:paraId="0D101F92" w15:done="0"/>
  <w15:commentEx w15:paraId="18DBA691" w15:done="0"/>
  <w15:commentEx w15:paraId="496B0E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1C5CC" w14:textId="77777777" w:rsidR="00B27274" w:rsidRDefault="00B27274">
      <w:r>
        <w:separator/>
      </w:r>
    </w:p>
    <w:p w14:paraId="782DF394" w14:textId="77777777" w:rsidR="00B27274" w:rsidRDefault="00B27274"/>
  </w:endnote>
  <w:endnote w:type="continuationSeparator" w:id="0">
    <w:p w14:paraId="459ADA69" w14:textId="77777777" w:rsidR="00B27274" w:rsidRDefault="00B27274">
      <w:r>
        <w:continuationSeparator/>
      </w:r>
    </w:p>
    <w:p w14:paraId="60B9BADF" w14:textId="77777777" w:rsidR="00B27274" w:rsidRDefault="00B27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25BA" w14:textId="77777777" w:rsidR="00881A8E" w:rsidRDefault="00881A8E" w:rsidP="00DE3870">
    <w:pPr>
      <w:pStyle w:val="a8"/>
      <w:jc w:val="right"/>
    </w:pPr>
    <w:r>
      <w:fldChar w:fldCharType="begin"/>
    </w:r>
    <w:r>
      <w:instrText>PAGE   \* MERGEFORMAT</w:instrText>
    </w:r>
    <w:r>
      <w:fldChar w:fldCharType="separate"/>
    </w:r>
    <w:r w:rsidR="00EA7ED4">
      <w:rPr>
        <w:noProof/>
      </w:rPr>
      <w:t>70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868903"/>
      <w:docPartObj>
        <w:docPartGallery w:val="Page Numbers (Bottom of Page)"/>
        <w:docPartUnique/>
      </w:docPartObj>
    </w:sdtPr>
    <w:sdtEndPr/>
    <w:sdtContent>
      <w:p w14:paraId="4E131393" w14:textId="29DAD501" w:rsidR="00881A8E" w:rsidRDefault="00881A8E" w:rsidP="008318B8">
        <w:pPr>
          <w:pStyle w:val="a8"/>
          <w:jc w:val="right"/>
        </w:pPr>
        <w:r>
          <w:fldChar w:fldCharType="begin"/>
        </w:r>
        <w:r>
          <w:instrText>PAGE   \* MERGEFORMAT</w:instrText>
        </w:r>
        <w:r>
          <w:fldChar w:fldCharType="separate"/>
        </w:r>
        <w:r w:rsidR="00EA7ED4">
          <w:rPr>
            <w:noProof/>
          </w:rPr>
          <w:t>87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BBBEB" w14:textId="77777777" w:rsidR="00B27274" w:rsidRDefault="00B27274">
      <w:r>
        <w:separator/>
      </w:r>
    </w:p>
    <w:p w14:paraId="1D44DC3F" w14:textId="77777777" w:rsidR="00B27274" w:rsidRDefault="00B27274"/>
  </w:footnote>
  <w:footnote w:type="continuationSeparator" w:id="0">
    <w:p w14:paraId="346D09C1" w14:textId="77777777" w:rsidR="00B27274" w:rsidRDefault="00B27274">
      <w:r>
        <w:continuationSeparator/>
      </w:r>
    </w:p>
    <w:p w14:paraId="561C0B67" w14:textId="77777777" w:rsidR="00B27274" w:rsidRDefault="00B27274"/>
  </w:footnote>
  <w:footnote w:id="1">
    <w:p w14:paraId="3CE67729" w14:textId="77777777" w:rsidR="00881A8E" w:rsidRDefault="00881A8E" w:rsidP="00DE387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14:paraId="3D2C282A" w14:textId="70351AA1" w:rsidR="00881A8E" w:rsidRDefault="00881A8E">
        <w:pPr>
          <w:pStyle w:val="a6"/>
          <w:jc w:val="center"/>
        </w:pPr>
        <w:r>
          <w:fldChar w:fldCharType="begin"/>
        </w:r>
        <w:r>
          <w:instrText>PAGE   \* MERGEFORMAT</w:instrText>
        </w:r>
        <w:r>
          <w:fldChar w:fldCharType="separate"/>
        </w:r>
        <w:r w:rsidR="00EA7ED4">
          <w:rPr>
            <w:noProof/>
          </w:rPr>
          <w:t>87</w:t>
        </w:r>
        <w:r>
          <w:fldChar w:fldCharType="end"/>
        </w:r>
      </w:p>
    </w:sdtContent>
  </w:sdt>
  <w:p w14:paraId="620D97AA" w14:textId="77777777" w:rsidR="00881A8E" w:rsidRDefault="00881A8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B33"/>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447217"/>
    <w:multiLevelType w:val="hybridMultilevel"/>
    <w:tmpl w:val="4E904050"/>
    <w:lvl w:ilvl="0" w:tplc="A50C60A4">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36B27"/>
    <w:multiLevelType w:val="hybridMultilevel"/>
    <w:tmpl w:val="18B09E6A"/>
    <w:lvl w:ilvl="0" w:tplc="F6F0E6EC">
      <w:start w:val="1"/>
      <w:numFmt w:val="decimal"/>
      <w:lvlText w:val="7.%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5C3323C"/>
    <w:multiLevelType w:val="hybridMultilevel"/>
    <w:tmpl w:val="BAEEC25C"/>
    <w:lvl w:ilvl="0" w:tplc="14A094F4">
      <w:start w:val="1"/>
      <w:numFmt w:val="russianLower"/>
      <w:lvlText w:val="%1)"/>
      <w:lvlJc w:val="left"/>
      <w:pPr>
        <w:ind w:left="1571" w:hanging="360"/>
      </w:pPr>
      <w:rPr>
        <w:rFonts w:hint="default"/>
        <w:i w:val="0"/>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06620913"/>
    <w:multiLevelType w:val="multilevel"/>
    <w:tmpl w:val="F68AB3BE"/>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855"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0A272389"/>
    <w:multiLevelType w:val="hybridMultilevel"/>
    <w:tmpl w:val="DADA5CC8"/>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0A4C2E08"/>
    <w:multiLevelType w:val="hybridMultilevel"/>
    <w:tmpl w:val="964A2EE0"/>
    <w:lvl w:ilvl="0" w:tplc="185C0906">
      <w:start w:val="1"/>
      <w:numFmt w:val="russianLower"/>
      <w:lvlText w:val="%1)."/>
      <w:lvlJc w:val="left"/>
      <w:pPr>
        <w:ind w:left="1637"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5">
    <w:nsid w:val="0B7D79D0"/>
    <w:multiLevelType w:val="hybridMultilevel"/>
    <w:tmpl w:val="DBF4C79E"/>
    <w:lvl w:ilvl="0" w:tplc="6D1899F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BB4EAF"/>
    <w:multiLevelType w:val="hybridMultilevel"/>
    <w:tmpl w:val="B7444E1A"/>
    <w:lvl w:ilvl="0" w:tplc="D29C306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2229C0"/>
    <w:multiLevelType w:val="multilevel"/>
    <w:tmpl w:val="3D42817E"/>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0"/>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2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1A5898"/>
    <w:multiLevelType w:val="hybridMultilevel"/>
    <w:tmpl w:val="0BBA1928"/>
    <w:lvl w:ilvl="0" w:tplc="A7C4A1D6">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D7E2E08"/>
    <w:multiLevelType w:val="hybridMultilevel"/>
    <w:tmpl w:val="10C26350"/>
    <w:lvl w:ilvl="0" w:tplc="10644EE8">
      <w:start w:val="1"/>
      <w:numFmt w:val="decimal"/>
      <w:lvlText w:val="8.%1."/>
      <w:lvlJc w:val="left"/>
      <w:pPr>
        <w:ind w:left="720" w:hanging="360"/>
      </w:pPr>
      <w:rPr>
        <w:rFonts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3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1FAD5AE4"/>
    <w:multiLevelType w:val="hybridMultilevel"/>
    <w:tmpl w:val="566ABB96"/>
    <w:lvl w:ilvl="0" w:tplc="FCE0DD66">
      <w:start w:val="1"/>
      <w:numFmt w:val="decimal"/>
      <w:lvlText w:val="%1."/>
      <w:lvlJc w:val="left"/>
      <w:pPr>
        <w:ind w:left="1740" w:hanging="360"/>
      </w:pPr>
      <w:rPr>
        <w:rFonts w:hint="default"/>
      </w:rPr>
    </w:lvl>
    <w:lvl w:ilvl="1" w:tplc="04190019">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34">
    <w:nsid w:val="21771C86"/>
    <w:multiLevelType w:val="hybridMultilevel"/>
    <w:tmpl w:val="9E883BBC"/>
    <w:lvl w:ilvl="0" w:tplc="14A094F4">
      <w:start w:val="1"/>
      <w:numFmt w:val="russianLower"/>
      <w:lvlText w:val="%1)"/>
      <w:lvlJc w:val="left"/>
      <w:pPr>
        <w:ind w:left="1353"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62A5B61"/>
    <w:multiLevelType w:val="multilevel"/>
    <w:tmpl w:val="60E0D51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37">
    <w:nsid w:val="28981210"/>
    <w:multiLevelType w:val="hybridMultilevel"/>
    <w:tmpl w:val="690209A6"/>
    <w:lvl w:ilvl="0" w:tplc="7CF64B36">
      <w:start w:val="1"/>
      <w:numFmt w:val="decimal"/>
      <w:lvlText w:val="5.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CCE17B4"/>
    <w:multiLevelType w:val="hybridMultilevel"/>
    <w:tmpl w:val="00CC0450"/>
    <w:lvl w:ilvl="0" w:tplc="2D149FD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30266D85"/>
    <w:multiLevelType w:val="hybridMultilevel"/>
    <w:tmpl w:val="CA607A14"/>
    <w:lvl w:ilvl="0" w:tplc="67E0838C">
      <w:start w:val="1"/>
      <w:numFmt w:val="decimal"/>
      <w:lvlText w:val="2.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235B53"/>
    <w:multiLevelType w:val="multilevel"/>
    <w:tmpl w:val="A8484E14"/>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4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302F69"/>
    <w:multiLevelType w:val="multilevel"/>
    <w:tmpl w:val="A42CA914"/>
    <w:lvl w:ilvl="0">
      <w:start w:val="3"/>
      <w:numFmt w:val="decimal"/>
      <w:lvlText w:val="%1."/>
      <w:lvlJc w:val="left"/>
      <w:pPr>
        <w:ind w:left="720" w:hanging="360"/>
      </w:pPr>
      <w:rPr>
        <w:rFonts w:hint="default"/>
      </w:rPr>
    </w:lvl>
    <w:lvl w:ilvl="1">
      <w:start w:val="1"/>
      <w:numFmt w:val="decimal"/>
      <w:isLgl/>
      <w:lvlText w:val="%1.%2."/>
      <w:lvlJc w:val="left"/>
      <w:pPr>
        <w:ind w:left="960" w:hanging="420"/>
      </w:pPr>
      <w:rPr>
        <w:rFonts w:hint="default"/>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9">
    <w:nsid w:val="39A93B75"/>
    <w:multiLevelType w:val="multilevel"/>
    <w:tmpl w:val="A686163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0">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CBC44F4"/>
    <w:multiLevelType w:val="hybridMultilevel"/>
    <w:tmpl w:val="FFFAC2A0"/>
    <w:lvl w:ilvl="0" w:tplc="4A946E6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206101D"/>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D1641D"/>
    <w:multiLevelType w:val="hybridMultilevel"/>
    <w:tmpl w:val="E26CF09C"/>
    <w:lvl w:ilvl="0" w:tplc="4DD6921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7EA1140"/>
    <w:multiLevelType w:val="hybridMultilevel"/>
    <w:tmpl w:val="DEEA53B4"/>
    <w:lvl w:ilvl="0" w:tplc="12767ED0">
      <w:start w:val="1"/>
      <w:numFmt w:val="decimal"/>
      <w:lvlText w:val="5.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4848272E"/>
    <w:multiLevelType w:val="hybridMultilevel"/>
    <w:tmpl w:val="70FAC4AA"/>
    <w:lvl w:ilvl="0" w:tplc="437EA90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883057D"/>
    <w:multiLevelType w:val="multilevel"/>
    <w:tmpl w:val="E7C885EA"/>
    <w:lvl w:ilvl="0">
      <w:start w:val="9"/>
      <w:numFmt w:val="decimal"/>
      <w:lvlText w:val="%1."/>
      <w:lvlJc w:val="left"/>
      <w:pPr>
        <w:ind w:left="1800" w:hanging="360"/>
      </w:pPr>
      <w:rPr>
        <w:rFonts w:cs="Times New Roman" w:hint="default"/>
        <w:b/>
      </w:rPr>
    </w:lvl>
    <w:lvl w:ilvl="1">
      <w:start w:val="1"/>
      <w:numFmt w:val="decimal"/>
      <w:isLgl/>
      <w:lvlText w:val="%1.%2."/>
      <w:lvlJc w:val="left"/>
      <w:pPr>
        <w:ind w:left="2610" w:hanging="1170"/>
      </w:pPr>
      <w:rPr>
        <w:rFonts w:cs="Times New Roman" w:hint="default"/>
      </w:rPr>
    </w:lvl>
    <w:lvl w:ilvl="2">
      <w:start w:val="1"/>
      <w:numFmt w:val="decimal"/>
      <w:isLgl/>
      <w:lvlText w:val="%1.%2.%3."/>
      <w:lvlJc w:val="left"/>
      <w:pPr>
        <w:ind w:left="2610" w:hanging="1170"/>
      </w:pPr>
      <w:rPr>
        <w:rFonts w:cs="Times New Roman" w:hint="default"/>
      </w:rPr>
    </w:lvl>
    <w:lvl w:ilvl="3">
      <w:start w:val="1"/>
      <w:numFmt w:val="decimal"/>
      <w:isLgl/>
      <w:lvlText w:val="%1.%2.%3.%4."/>
      <w:lvlJc w:val="left"/>
      <w:pPr>
        <w:ind w:left="2610" w:hanging="1170"/>
      </w:pPr>
      <w:rPr>
        <w:rFonts w:cs="Times New Roman" w:hint="default"/>
      </w:rPr>
    </w:lvl>
    <w:lvl w:ilvl="4">
      <w:start w:val="1"/>
      <w:numFmt w:val="decimal"/>
      <w:isLgl/>
      <w:lvlText w:val="%1.%2.%3.%4.%5."/>
      <w:lvlJc w:val="left"/>
      <w:pPr>
        <w:ind w:left="2610" w:hanging="1170"/>
      </w:pPr>
      <w:rPr>
        <w:rFonts w:cs="Times New Roman" w:hint="default"/>
      </w:rPr>
    </w:lvl>
    <w:lvl w:ilvl="5">
      <w:start w:val="1"/>
      <w:numFmt w:val="decimal"/>
      <w:isLgl/>
      <w:lvlText w:val="%1.%2.%3.%4.%5.%6."/>
      <w:lvlJc w:val="left"/>
      <w:pPr>
        <w:ind w:left="2610" w:hanging="117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2880" w:hanging="1440"/>
      </w:pPr>
      <w:rPr>
        <w:rFonts w:cs="Times New Roman" w:hint="default"/>
      </w:rPr>
    </w:lvl>
    <w:lvl w:ilvl="8">
      <w:start w:val="1"/>
      <w:numFmt w:val="decimal"/>
      <w:isLgl/>
      <w:lvlText w:val="%1.%2.%3.%4.%5.%6.%7.%8.%9."/>
      <w:lvlJc w:val="left"/>
      <w:pPr>
        <w:ind w:left="3240" w:hanging="1800"/>
      </w:pPr>
      <w:rPr>
        <w:rFonts w:cs="Times New Roman" w:hint="default"/>
      </w:rPr>
    </w:lvl>
  </w:abstractNum>
  <w:abstractNum w:abstractNumId="5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0">
    <w:nsid w:val="4B40121F"/>
    <w:multiLevelType w:val="multilevel"/>
    <w:tmpl w:val="5BAE8D1A"/>
    <w:lvl w:ilvl="0">
      <w:start w:val="1"/>
      <w:numFmt w:val="decimal"/>
      <w:lvlText w:val="%1."/>
      <w:lvlJc w:val="left"/>
      <w:pPr>
        <w:ind w:left="720" w:hanging="360"/>
      </w:pPr>
      <w:rPr>
        <w:rFonts w:hint="default"/>
      </w:rPr>
    </w:lvl>
    <w:lvl w:ilvl="1">
      <w:start w:val="1"/>
      <w:numFmt w:val="decimal"/>
      <w:isLgl/>
      <w:lvlText w:val="%1.%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1">
    <w:nsid w:val="4B6E7458"/>
    <w:multiLevelType w:val="hybridMultilevel"/>
    <w:tmpl w:val="162290EA"/>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30E0219"/>
    <w:multiLevelType w:val="hybridMultilevel"/>
    <w:tmpl w:val="41CA4F0E"/>
    <w:lvl w:ilvl="0" w:tplc="542C80D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44354B7"/>
    <w:multiLevelType w:val="hybridMultilevel"/>
    <w:tmpl w:val="76923474"/>
    <w:lvl w:ilvl="0" w:tplc="D0865B04">
      <w:start w:val="1"/>
      <w:numFmt w:val="decimal"/>
      <w:lvlText w:val="10.%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85C0D92"/>
    <w:multiLevelType w:val="multilevel"/>
    <w:tmpl w:val="F2A8D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8B90C06"/>
    <w:multiLevelType w:val="hybridMultilevel"/>
    <w:tmpl w:val="DEB67EBC"/>
    <w:lvl w:ilvl="0" w:tplc="B57C00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B260C9B"/>
    <w:multiLevelType w:val="hybridMultilevel"/>
    <w:tmpl w:val="ADCABE28"/>
    <w:lvl w:ilvl="0" w:tplc="971CAF6C">
      <w:start w:val="1"/>
      <w:numFmt w:val="russianLower"/>
      <w:lvlText w:val="%1)."/>
      <w:lvlJc w:val="left"/>
      <w:pPr>
        <w:ind w:left="1070"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2">
    <w:nsid w:val="5B4D56BF"/>
    <w:multiLevelType w:val="hybridMultilevel"/>
    <w:tmpl w:val="33024D2A"/>
    <w:lvl w:ilvl="0" w:tplc="ED242B4E">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E5942A9"/>
    <w:multiLevelType w:val="hybridMultilevel"/>
    <w:tmpl w:val="29AAE674"/>
    <w:lvl w:ilvl="0" w:tplc="88A2567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4">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0376081"/>
    <w:multiLevelType w:val="multilevel"/>
    <w:tmpl w:val="6E845D04"/>
    <w:lvl w:ilvl="0">
      <w:start w:val="2"/>
      <w:numFmt w:val="decimal"/>
      <w:lvlText w:val="%1."/>
      <w:lvlJc w:val="left"/>
      <w:pPr>
        <w:ind w:left="720" w:hanging="360"/>
      </w:pPr>
      <w:rPr>
        <w:rFonts w:hint="default"/>
      </w:rPr>
    </w:lvl>
    <w:lvl w:ilvl="1">
      <w:start w:val="1"/>
      <w:numFmt w:val="decimal"/>
      <w:isLgl/>
      <w:lvlText w:val="%1.%2."/>
      <w:lvlJc w:val="left"/>
      <w:pPr>
        <w:ind w:left="1574" w:hanging="1035"/>
      </w:pPr>
      <w:rPr>
        <w:rFonts w:hint="default"/>
      </w:rPr>
    </w:lvl>
    <w:lvl w:ilvl="2">
      <w:start w:val="1"/>
      <w:numFmt w:val="decimal"/>
      <w:isLgl/>
      <w:lvlText w:val="%1.%2.%3."/>
      <w:lvlJc w:val="left"/>
      <w:pPr>
        <w:ind w:left="1753" w:hanging="1035"/>
      </w:pPr>
      <w:rPr>
        <w:rFonts w:hint="default"/>
      </w:rPr>
    </w:lvl>
    <w:lvl w:ilvl="3">
      <w:start w:val="1"/>
      <w:numFmt w:val="decimal"/>
      <w:isLgl/>
      <w:lvlText w:val="%1.%2.%3.%4."/>
      <w:lvlJc w:val="left"/>
      <w:pPr>
        <w:ind w:left="1932" w:hanging="1035"/>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874" w:hanging="1440"/>
      </w:pPr>
      <w:rPr>
        <w:rFonts w:hint="default"/>
      </w:rPr>
    </w:lvl>
    <w:lvl w:ilvl="7">
      <w:start w:val="1"/>
      <w:numFmt w:val="decimal"/>
      <w:isLgl/>
      <w:lvlText w:val="%1.%2.%3.%4.%5.%6.%7.%8."/>
      <w:lvlJc w:val="left"/>
      <w:pPr>
        <w:ind w:left="3053" w:hanging="1440"/>
      </w:pPr>
      <w:rPr>
        <w:rFonts w:hint="default"/>
      </w:rPr>
    </w:lvl>
    <w:lvl w:ilvl="8">
      <w:start w:val="1"/>
      <w:numFmt w:val="decimal"/>
      <w:isLgl/>
      <w:lvlText w:val="%1.%2.%3.%4.%5.%6.%7.%8.%9."/>
      <w:lvlJc w:val="left"/>
      <w:pPr>
        <w:ind w:left="3592" w:hanging="1800"/>
      </w:pPr>
      <w:rPr>
        <w:rFonts w:hint="default"/>
      </w:rPr>
    </w:lvl>
  </w:abstractNum>
  <w:abstractNum w:abstractNumId="7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6226227"/>
    <w:multiLevelType w:val="hybridMultilevel"/>
    <w:tmpl w:val="A1EC4FC4"/>
    <w:lvl w:ilvl="0" w:tplc="0FB02ED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66C070E"/>
    <w:multiLevelType w:val="hybridMultilevel"/>
    <w:tmpl w:val="83CE03E4"/>
    <w:lvl w:ilvl="0" w:tplc="45CAE362">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8CC2ABB"/>
    <w:multiLevelType w:val="hybridMultilevel"/>
    <w:tmpl w:val="E8884220"/>
    <w:lvl w:ilvl="0" w:tplc="1144B46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3">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6B7837D2"/>
    <w:multiLevelType w:val="hybridMultilevel"/>
    <w:tmpl w:val="49BAF0D4"/>
    <w:lvl w:ilvl="0" w:tplc="F6F0E6EC">
      <w:start w:val="1"/>
      <w:numFmt w:val="decimal"/>
      <w:lvlText w:val="7.%1."/>
      <w:lvlJc w:val="left"/>
      <w:pPr>
        <w:ind w:left="3553" w:hanging="360"/>
      </w:pPr>
      <w:rPr>
        <w:rFonts w:cs="Times New Roman" w:hint="default"/>
      </w:rPr>
    </w:lvl>
    <w:lvl w:ilvl="1" w:tplc="04190019" w:tentative="1">
      <w:start w:val="1"/>
      <w:numFmt w:val="lowerLetter"/>
      <w:lvlText w:val="%2."/>
      <w:lvlJc w:val="left"/>
      <w:pPr>
        <w:ind w:left="4273" w:hanging="360"/>
      </w:pPr>
      <w:rPr>
        <w:rFonts w:cs="Times New Roman"/>
      </w:rPr>
    </w:lvl>
    <w:lvl w:ilvl="2" w:tplc="0419001B" w:tentative="1">
      <w:start w:val="1"/>
      <w:numFmt w:val="lowerRoman"/>
      <w:lvlText w:val="%3."/>
      <w:lvlJc w:val="right"/>
      <w:pPr>
        <w:ind w:left="4993" w:hanging="180"/>
      </w:pPr>
      <w:rPr>
        <w:rFonts w:cs="Times New Roman"/>
      </w:rPr>
    </w:lvl>
    <w:lvl w:ilvl="3" w:tplc="0419000F" w:tentative="1">
      <w:start w:val="1"/>
      <w:numFmt w:val="decimal"/>
      <w:lvlText w:val="%4."/>
      <w:lvlJc w:val="left"/>
      <w:pPr>
        <w:ind w:left="5713" w:hanging="360"/>
      </w:pPr>
      <w:rPr>
        <w:rFonts w:cs="Times New Roman"/>
      </w:rPr>
    </w:lvl>
    <w:lvl w:ilvl="4" w:tplc="04190019" w:tentative="1">
      <w:start w:val="1"/>
      <w:numFmt w:val="lowerLetter"/>
      <w:lvlText w:val="%5."/>
      <w:lvlJc w:val="left"/>
      <w:pPr>
        <w:ind w:left="6433" w:hanging="360"/>
      </w:pPr>
      <w:rPr>
        <w:rFonts w:cs="Times New Roman"/>
      </w:rPr>
    </w:lvl>
    <w:lvl w:ilvl="5" w:tplc="0419001B" w:tentative="1">
      <w:start w:val="1"/>
      <w:numFmt w:val="lowerRoman"/>
      <w:lvlText w:val="%6."/>
      <w:lvlJc w:val="right"/>
      <w:pPr>
        <w:ind w:left="7153" w:hanging="180"/>
      </w:pPr>
      <w:rPr>
        <w:rFonts w:cs="Times New Roman"/>
      </w:rPr>
    </w:lvl>
    <w:lvl w:ilvl="6" w:tplc="0419000F" w:tentative="1">
      <w:start w:val="1"/>
      <w:numFmt w:val="decimal"/>
      <w:lvlText w:val="%7."/>
      <w:lvlJc w:val="left"/>
      <w:pPr>
        <w:ind w:left="7873" w:hanging="360"/>
      </w:pPr>
      <w:rPr>
        <w:rFonts w:cs="Times New Roman"/>
      </w:rPr>
    </w:lvl>
    <w:lvl w:ilvl="7" w:tplc="04190019" w:tentative="1">
      <w:start w:val="1"/>
      <w:numFmt w:val="lowerLetter"/>
      <w:lvlText w:val="%8."/>
      <w:lvlJc w:val="left"/>
      <w:pPr>
        <w:ind w:left="8593" w:hanging="360"/>
      </w:pPr>
      <w:rPr>
        <w:rFonts w:cs="Times New Roman"/>
      </w:rPr>
    </w:lvl>
    <w:lvl w:ilvl="8" w:tplc="0419001B" w:tentative="1">
      <w:start w:val="1"/>
      <w:numFmt w:val="lowerRoman"/>
      <w:lvlText w:val="%9."/>
      <w:lvlJc w:val="right"/>
      <w:pPr>
        <w:ind w:left="9313" w:hanging="180"/>
      </w:pPr>
      <w:rPr>
        <w:rFonts w:cs="Times New Roman"/>
      </w:rPr>
    </w:lvl>
  </w:abstractNum>
  <w:abstractNum w:abstractNumId="85">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7425F5C"/>
    <w:multiLevelType w:val="hybridMultilevel"/>
    <w:tmpl w:val="18444EDE"/>
    <w:lvl w:ilvl="0" w:tplc="105631CC">
      <w:start w:val="1"/>
      <w:numFmt w:val="decimal"/>
      <w:lvlText w:val="8.%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74D1F4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781B7E24"/>
    <w:multiLevelType w:val="hybridMultilevel"/>
    <w:tmpl w:val="00C4B8A2"/>
    <w:lvl w:ilvl="0" w:tplc="9E580570">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A2A64DE"/>
    <w:multiLevelType w:val="multilevel"/>
    <w:tmpl w:val="BE986C1C"/>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9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EDB659D"/>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num w:numId="1">
    <w:abstractNumId w:val="83"/>
  </w:num>
  <w:num w:numId="2">
    <w:abstractNumId w:val="34"/>
  </w:num>
  <w:num w:numId="3">
    <w:abstractNumId w:val="9"/>
  </w:num>
  <w:num w:numId="4">
    <w:abstractNumId w:val="28"/>
  </w:num>
  <w:num w:numId="5">
    <w:abstractNumId w:val="43"/>
  </w:num>
  <w:num w:numId="6">
    <w:abstractNumId w:val="25"/>
  </w:num>
  <w:num w:numId="7">
    <w:abstractNumId w:val="71"/>
  </w:num>
  <w:num w:numId="8">
    <w:abstractNumId w:val="76"/>
  </w:num>
  <w:num w:numId="9">
    <w:abstractNumId w:val="4"/>
  </w:num>
  <w:num w:numId="10">
    <w:abstractNumId w:val="32"/>
  </w:num>
  <w:num w:numId="11">
    <w:abstractNumId w:val="14"/>
  </w:num>
  <w:num w:numId="12">
    <w:abstractNumId w:val="39"/>
  </w:num>
  <w:num w:numId="13">
    <w:abstractNumId w:val="21"/>
  </w:num>
  <w:num w:numId="14">
    <w:abstractNumId w:val="41"/>
  </w:num>
  <w:num w:numId="15">
    <w:abstractNumId w:val="5"/>
  </w:num>
  <w:num w:numId="16">
    <w:abstractNumId w:val="59"/>
  </w:num>
  <w:num w:numId="17">
    <w:abstractNumId w:val="82"/>
  </w:num>
  <w:num w:numId="18">
    <w:abstractNumId w:val="13"/>
  </w:num>
  <w:num w:numId="19">
    <w:abstractNumId w:val="69"/>
  </w:num>
  <w:num w:numId="20">
    <w:abstractNumId w:val="43"/>
    <w:lvlOverride w:ilvl="0">
      <w:startOverride w:val="1"/>
    </w:lvlOverride>
    <w:lvlOverride w:ilvl="1">
      <w:startOverride w:val="3"/>
    </w:lvlOverride>
    <w:lvlOverride w:ilvl="2">
      <w:startOverride w:val="2"/>
    </w:lvlOverride>
  </w:num>
  <w:num w:numId="21">
    <w:abstractNumId w:val="61"/>
  </w:num>
  <w:num w:numId="22">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55"/>
  </w:num>
  <w:num w:numId="25">
    <w:abstractNumId w:val="68"/>
  </w:num>
  <w:num w:numId="26">
    <w:abstractNumId w:val="1"/>
  </w:num>
  <w:num w:numId="27">
    <w:abstractNumId w:val="48"/>
  </w:num>
  <w:num w:numId="28">
    <w:abstractNumId w:val="75"/>
  </w:num>
  <w:num w:numId="29">
    <w:abstractNumId w:val="60"/>
  </w:num>
  <w:num w:numId="30">
    <w:abstractNumId w:val="90"/>
  </w:num>
  <w:num w:numId="31">
    <w:abstractNumId w:val="53"/>
  </w:num>
  <w:num w:numId="32">
    <w:abstractNumId w:val="79"/>
  </w:num>
  <w:num w:numId="33">
    <w:abstractNumId w:val="57"/>
  </w:num>
  <w:num w:numId="34">
    <w:abstractNumId w:val="38"/>
  </w:num>
  <w:num w:numId="35">
    <w:abstractNumId w:val="78"/>
  </w:num>
  <w:num w:numId="36">
    <w:abstractNumId w:val="80"/>
  </w:num>
  <w:num w:numId="37">
    <w:abstractNumId w:val="65"/>
  </w:num>
  <w:num w:numId="38">
    <w:abstractNumId w:val="91"/>
  </w:num>
  <w:num w:numId="39">
    <w:abstractNumId w:val="27"/>
  </w:num>
  <w:num w:numId="40">
    <w:abstractNumId w:val="94"/>
  </w:num>
  <w:num w:numId="41">
    <w:abstractNumId w:val="51"/>
  </w:num>
  <w:num w:numId="42">
    <w:abstractNumId w:val="19"/>
  </w:num>
  <w:num w:numId="43">
    <w:abstractNumId w:val="89"/>
  </w:num>
  <w:num w:numId="44">
    <w:abstractNumId w:val="15"/>
  </w:num>
  <w:num w:numId="45">
    <w:abstractNumId w:val="72"/>
  </w:num>
  <w:num w:numId="46">
    <w:abstractNumId w:val="0"/>
  </w:num>
  <w:num w:numId="47">
    <w:abstractNumId w:val="50"/>
  </w:num>
  <w:num w:numId="48">
    <w:abstractNumId w:val="7"/>
  </w:num>
  <w:num w:numId="49">
    <w:abstractNumId w:val="11"/>
  </w:num>
  <w:num w:numId="50">
    <w:abstractNumId w:val="73"/>
  </w:num>
  <w:num w:numId="51">
    <w:abstractNumId w:val="43"/>
    <w:lvlOverride w:ilvl="0">
      <w:startOverride w:val="4"/>
    </w:lvlOverride>
    <w:lvlOverride w:ilvl="1">
      <w:startOverride w:val="1"/>
    </w:lvlOverride>
    <w:lvlOverride w:ilvl="2">
      <w:startOverride w:val="4"/>
    </w:lvlOverride>
  </w:num>
  <w:num w:numId="52">
    <w:abstractNumId w:val="49"/>
  </w:num>
  <w:num w:numId="53">
    <w:abstractNumId w:val="47"/>
  </w:num>
  <w:num w:numId="54">
    <w:abstractNumId w:val="54"/>
  </w:num>
  <w:num w:numId="55">
    <w:abstractNumId w:val="23"/>
  </w:num>
  <w:num w:numId="56">
    <w:abstractNumId w:val="33"/>
  </w:num>
  <w:num w:numId="57">
    <w:abstractNumId w:val="43"/>
    <w:lvlOverride w:ilvl="0">
      <w:startOverride w:val="2"/>
    </w:lvlOverride>
    <w:lvlOverride w:ilvl="1">
      <w:startOverride w:val="6"/>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num>
  <w:num w:numId="59">
    <w:abstractNumId w:val="10"/>
  </w:num>
  <w:num w:numId="60">
    <w:abstractNumId w:val="6"/>
  </w:num>
  <w:num w:numId="61">
    <w:abstractNumId w:val="12"/>
  </w:num>
  <w:num w:numId="62">
    <w:abstractNumId w:val="22"/>
  </w:num>
  <w:num w:numId="63">
    <w:abstractNumId w:val="87"/>
  </w:num>
  <w:num w:numId="64">
    <w:abstractNumId w:val="52"/>
  </w:num>
  <w:num w:numId="65">
    <w:abstractNumId w:val="81"/>
  </w:num>
  <w:num w:numId="66">
    <w:abstractNumId w:val="17"/>
  </w:num>
  <w:num w:numId="67">
    <w:abstractNumId w:val="45"/>
  </w:num>
  <w:num w:numId="68">
    <w:abstractNumId w:val="64"/>
  </w:num>
  <w:num w:numId="69">
    <w:abstractNumId w:val="92"/>
  </w:num>
  <w:num w:numId="70">
    <w:abstractNumId w:val="18"/>
  </w:num>
  <w:num w:numId="71">
    <w:abstractNumId w:val="86"/>
  </w:num>
  <w:num w:numId="72">
    <w:abstractNumId w:val="77"/>
  </w:num>
  <w:num w:numId="73">
    <w:abstractNumId w:val="46"/>
  </w:num>
  <w:num w:numId="74">
    <w:abstractNumId w:val="26"/>
  </w:num>
  <w:num w:numId="75">
    <w:abstractNumId w:val="74"/>
  </w:num>
  <w:num w:numId="76">
    <w:abstractNumId w:val="70"/>
  </w:num>
  <w:num w:numId="77">
    <w:abstractNumId w:val="85"/>
  </w:num>
  <w:num w:numId="78">
    <w:abstractNumId w:val="31"/>
  </w:num>
  <w:num w:numId="79">
    <w:abstractNumId w:val="3"/>
  </w:num>
  <w:num w:numId="80">
    <w:abstractNumId w:val="44"/>
  </w:num>
  <w:num w:numId="81">
    <w:abstractNumId w:val="62"/>
  </w:num>
  <w:num w:numId="82">
    <w:abstractNumId w:val="36"/>
  </w:num>
  <w:num w:numId="83">
    <w:abstractNumId w:val="63"/>
  </w:num>
  <w:num w:numId="84">
    <w:abstractNumId w:val="30"/>
  </w:num>
  <w:num w:numId="85">
    <w:abstractNumId w:val="93"/>
  </w:num>
  <w:num w:numId="86">
    <w:abstractNumId w:val="16"/>
  </w:num>
  <w:num w:numId="87">
    <w:abstractNumId w:val="24"/>
  </w:num>
  <w:num w:numId="88">
    <w:abstractNumId w:val="42"/>
  </w:num>
  <w:num w:numId="89">
    <w:abstractNumId w:val="4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
  </w:num>
  <w:num w:numId="91">
    <w:abstractNumId w:val="67"/>
  </w:num>
  <w:num w:numId="92">
    <w:abstractNumId w:val="40"/>
  </w:num>
  <w:num w:numId="93">
    <w:abstractNumId w:val="37"/>
  </w:num>
  <w:num w:numId="94">
    <w:abstractNumId w:val="29"/>
  </w:num>
  <w:num w:numId="95">
    <w:abstractNumId w:val="66"/>
  </w:num>
  <w:num w:numId="96">
    <w:abstractNumId w:val="56"/>
  </w:num>
  <w:num w:numId="97">
    <w:abstractNumId w:val="88"/>
  </w:num>
  <w:num w:numId="98">
    <w:abstractNumId w:val="2"/>
  </w:num>
  <w:num w:numId="99">
    <w:abstractNumId w:val="84"/>
  </w:num>
  <w:num w:numId="100">
    <w:abstractNumId w:val="58"/>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аксимова Светлана Алексеевна">
    <w15:presenceInfo w15:providerId="AD" w15:userId="S-1-5-21-3119835862-1306673144-2631644997-16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2600"/>
    <w:rsid w:val="00003940"/>
    <w:rsid w:val="00003C4C"/>
    <w:rsid w:val="00003CC7"/>
    <w:rsid w:val="000049F5"/>
    <w:rsid w:val="00005037"/>
    <w:rsid w:val="0000548A"/>
    <w:rsid w:val="00005B2E"/>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ED0"/>
    <w:rsid w:val="0001771D"/>
    <w:rsid w:val="000208C9"/>
    <w:rsid w:val="00020A65"/>
    <w:rsid w:val="00020BD4"/>
    <w:rsid w:val="00020EF0"/>
    <w:rsid w:val="0002162F"/>
    <w:rsid w:val="000217A3"/>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25B"/>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1DA"/>
    <w:rsid w:val="00037499"/>
    <w:rsid w:val="000379E5"/>
    <w:rsid w:val="00037AE0"/>
    <w:rsid w:val="00037F33"/>
    <w:rsid w:val="00037F60"/>
    <w:rsid w:val="0004075C"/>
    <w:rsid w:val="0004092B"/>
    <w:rsid w:val="00042012"/>
    <w:rsid w:val="00042024"/>
    <w:rsid w:val="000434FB"/>
    <w:rsid w:val="00043562"/>
    <w:rsid w:val="0004388F"/>
    <w:rsid w:val="00043A4C"/>
    <w:rsid w:val="00043C81"/>
    <w:rsid w:val="00043CE9"/>
    <w:rsid w:val="00044054"/>
    <w:rsid w:val="0004433F"/>
    <w:rsid w:val="00044630"/>
    <w:rsid w:val="00044707"/>
    <w:rsid w:val="00044C36"/>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6F6"/>
    <w:rsid w:val="00056C13"/>
    <w:rsid w:val="00056EAC"/>
    <w:rsid w:val="000575D3"/>
    <w:rsid w:val="000575F6"/>
    <w:rsid w:val="00057972"/>
    <w:rsid w:val="00057A8E"/>
    <w:rsid w:val="00057B15"/>
    <w:rsid w:val="00057FF6"/>
    <w:rsid w:val="000608CF"/>
    <w:rsid w:val="0006094E"/>
    <w:rsid w:val="00060D0C"/>
    <w:rsid w:val="00060DFF"/>
    <w:rsid w:val="0006163C"/>
    <w:rsid w:val="00062A93"/>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77610"/>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5CCE"/>
    <w:rsid w:val="000865AA"/>
    <w:rsid w:val="0008665B"/>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630"/>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4D1B"/>
    <w:rsid w:val="000B5538"/>
    <w:rsid w:val="000B5768"/>
    <w:rsid w:val="000B60A6"/>
    <w:rsid w:val="000B69F5"/>
    <w:rsid w:val="000B6F20"/>
    <w:rsid w:val="000B7720"/>
    <w:rsid w:val="000B77F9"/>
    <w:rsid w:val="000B7D38"/>
    <w:rsid w:val="000C0C92"/>
    <w:rsid w:val="000C0DEA"/>
    <w:rsid w:val="000C0F87"/>
    <w:rsid w:val="000C14C8"/>
    <w:rsid w:val="000C17FB"/>
    <w:rsid w:val="000C1B5D"/>
    <w:rsid w:val="000C20FA"/>
    <w:rsid w:val="000C2184"/>
    <w:rsid w:val="000C300C"/>
    <w:rsid w:val="000C3156"/>
    <w:rsid w:val="000C349B"/>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23"/>
    <w:rsid w:val="000D1EDC"/>
    <w:rsid w:val="000D2AFD"/>
    <w:rsid w:val="000D2C68"/>
    <w:rsid w:val="000D2EFC"/>
    <w:rsid w:val="000D3BEE"/>
    <w:rsid w:val="000D3D28"/>
    <w:rsid w:val="000D3E0E"/>
    <w:rsid w:val="000D41A7"/>
    <w:rsid w:val="000D46C3"/>
    <w:rsid w:val="000D4BB2"/>
    <w:rsid w:val="000D4EA0"/>
    <w:rsid w:val="000D5402"/>
    <w:rsid w:val="000D558B"/>
    <w:rsid w:val="000D595C"/>
    <w:rsid w:val="000D5BFF"/>
    <w:rsid w:val="000D5C1E"/>
    <w:rsid w:val="000D5ED8"/>
    <w:rsid w:val="000D673B"/>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47E"/>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0F7"/>
    <w:rsid w:val="000F5461"/>
    <w:rsid w:val="000F569A"/>
    <w:rsid w:val="000F5761"/>
    <w:rsid w:val="000F64CE"/>
    <w:rsid w:val="000F658B"/>
    <w:rsid w:val="000F66A1"/>
    <w:rsid w:val="000F67EB"/>
    <w:rsid w:val="000F7626"/>
    <w:rsid w:val="000F78CE"/>
    <w:rsid w:val="00100A0A"/>
    <w:rsid w:val="00100A33"/>
    <w:rsid w:val="00100BAA"/>
    <w:rsid w:val="00100E75"/>
    <w:rsid w:val="00100F8B"/>
    <w:rsid w:val="001017C9"/>
    <w:rsid w:val="00102E98"/>
    <w:rsid w:val="0010391B"/>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2EA1"/>
    <w:rsid w:val="001133D5"/>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649"/>
    <w:rsid w:val="001237DB"/>
    <w:rsid w:val="00123DCE"/>
    <w:rsid w:val="00124171"/>
    <w:rsid w:val="0012434A"/>
    <w:rsid w:val="0012498C"/>
    <w:rsid w:val="001252B3"/>
    <w:rsid w:val="00125FDF"/>
    <w:rsid w:val="0012621E"/>
    <w:rsid w:val="00126815"/>
    <w:rsid w:val="001268C7"/>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168"/>
    <w:rsid w:val="0015251D"/>
    <w:rsid w:val="00152E72"/>
    <w:rsid w:val="00153317"/>
    <w:rsid w:val="001540FC"/>
    <w:rsid w:val="001542E5"/>
    <w:rsid w:val="00155411"/>
    <w:rsid w:val="0015570C"/>
    <w:rsid w:val="00155DB8"/>
    <w:rsid w:val="0015682B"/>
    <w:rsid w:val="00157461"/>
    <w:rsid w:val="001610B3"/>
    <w:rsid w:val="001614D4"/>
    <w:rsid w:val="00162310"/>
    <w:rsid w:val="00162551"/>
    <w:rsid w:val="00162B11"/>
    <w:rsid w:val="001634EF"/>
    <w:rsid w:val="0016377F"/>
    <w:rsid w:val="00163B26"/>
    <w:rsid w:val="00163D47"/>
    <w:rsid w:val="00163E8E"/>
    <w:rsid w:val="0016468B"/>
    <w:rsid w:val="001651BB"/>
    <w:rsid w:val="001651D6"/>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E59"/>
    <w:rsid w:val="00176FA7"/>
    <w:rsid w:val="00176FEC"/>
    <w:rsid w:val="001773A7"/>
    <w:rsid w:val="00180A2C"/>
    <w:rsid w:val="00181607"/>
    <w:rsid w:val="00181D0E"/>
    <w:rsid w:val="001820E4"/>
    <w:rsid w:val="001824B1"/>
    <w:rsid w:val="00182625"/>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248"/>
    <w:rsid w:val="00194793"/>
    <w:rsid w:val="00194AB3"/>
    <w:rsid w:val="00194B76"/>
    <w:rsid w:val="00195BC7"/>
    <w:rsid w:val="001962E6"/>
    <w:rsid w:val="001970B1"/>
    <w:rsid w:val="00197469"/>
    <w:rsid w:val="00197751"/>
    <w:rsid w:val="001977E8"/>
    <w:rsid w:val="00197884"/>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1BA2"/>
    <w:rsid w:val="001B293A"/>
    <w:rsid w:val="001B327E"/>
    <w:rsid w:val="001B35BE"/>
    <w:rsid w:val="001B4392"/>
    <w:rsid w:val="001B4B89"/>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70"/>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F0A"/>
    <w:rsid w:val="001D038D"/>
    <w:rsid w:val="001D07DA"/>
    <w:rsid w:val="001D153C"/>
    <w:rsid w:val="001D1952"/>
    <w:rsid w:val="001D2408"/>
    <w:rsid w:val="001D27AE"/>
    <w:rsid w:val="001D37E1"/>
    <w:rsid w:val="001D38F0"/>
    <w:rsid w:val="001D3A9C"/>
    <w:rsid w:val="001D3E7D"/>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9C2"/>
    <w:rsid w:val="001E0A85"/>
    <w:rsid w:val="001E0DDB"/>
    <w:rsid w:val="001E0EC4"/>
    <w:rsid w:val="001E17AB"/>
    <w:rsid w:val="001E1B36"/>
    <w:rsid w:val="001E24C0"/>
    <w:rsid w:val="001E2965"/>
    <w:rsid w:val="001E37EC"/>
    <w:rsid w:val="001E3FAF"/>
    <w:rsid w:val="001E4A77"/>
    <w:rsid w:val="001E4AC7"/>
    <w:rsid w:val="001E52E5"/>
    <w:rsid w:val="001E55C8"/>
    <w:rsid w:val="001E5997"/>
    <w:rsid w:val="001E5ED0"/>
    <w:rsid w:val="001E5F55"/>
    <w:rsid w:val="001E646B"/>
    <w:rsid w:val="001E6850"/>
    <w:rsid w:val="001E7727"/>
    <w:rsid w:val="001E78E7"/>
    <w:rsid w:val="001E7BE4"/>
    <w:rsid w:val="001E7E45"/>
    <w:rsid w:val="001F0C3D"/>
    <w:rsid w:val="001F1091"/>
    <w:rsid w:val="001F125E"/>
    <w:rsid w:val="001F132E"/>
    <w:rsid w:val="001F1372"/>
    <w:rsid w:val="001F1464"/>
    <w:rsid w:val="001F1651"/>
    <w:rsid w:val="001F1A9F"/>
    <w:rsid w:val="001F1F8A"/>
    <w:rsid w:val="001F2004"/>
    <w:rsid w:val="001F233C"/>
    <w:rsid w:val="001F24DB"/>
    <w:rsid w:val="001F289F"/>
    <w:rsid w:val="001F2922"/>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7F0D"/>
    <w:rsid w:val="002001C1"/>
    <w:rsid w:val="00200236"/>
    <w:rsid w:val="00201403"/>
    <w:rsid w:val="00201508"/>
    <w:rsid w:val="00201535"/>
    <w:rsid w:val="002015FE"/>
    <w:rsid w:val="00201E85"/>
    <w:rsid w:val="00202046"/>
    <w:rsid w:val="0020224D"/>
    <w:rsid w:val="002022A9"/>
    <w:rsid w:val="00202BD9"/>
    <w:rsid w:val="00202BE8"/>
    <w:rsid w:val="00203574"/>
    <w:rsid w:val="00203690"/>
    <w:rsid w:val="002041AC"/>
    <w:rsid w:val="00204291"/>
    <w:rsid w:val="002045A8"/>
    <w:rsid w:val="00204CDB"/>
    <w:rsid w:val="00204D71"/>
    <w:rsid w:val="00205119"/>
    <w:rsid w:val="002052AC"/>
    <w:rsid w:val="002055D1"/>
    <w:rsid w:val="00205A77"/>
    <w:rsid w:val="00205C06"/>
    <w:rsid w:val="002060A3"/>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9E9"/>
    <w:rsid w:val="00212CF6"/>
    <w:rsid w:val="0021308A"/>
    <w:rsid w:val="002143E0"/>
    <w:rsid w:val="0021569D"/>
    <w:rsid w:val="00217185"/>
    <w:rsid w:val="002171F6"/>
    <w:rsid w:val="002172F6"/>
    <w:rsid w:val="002176CB"/>
    <w:rsid w:val="00220416"/>
    <w:rsid w:val="00220871"/>
    <w:rsid w:val="00220A2A"/>
    <w:rsid w:val="00220A49"/>
    <w:rsid w:val="00220AC1"/>
    <w:rsid w:val="00220FC9"/>
    <w:rsid w:val="00221957"/>
    <w:rsid w:val="00221B07"/>
    <w:rsid w:val="00221B2B"/>
    <w:rsid w:val="00221E35"/>
    <w:rsid w:val="002221DD"/>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9FD"/>
    <w:rsid w:val="00235F28"/>
    <w:rsid w:val="002365F7"/>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ACB"/>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4FE"/>
    <w:rsid w:val="002515B4"/>
    <w:rsid w:val="00252116"/>
    <w:rsid w:val="002521F4"/>
    <w:rsid w:val="00252EC7"/>
    <w:rsid w:val="00254552"/>
    <w:rsid w:val="00254AFC"/>
    <w:rsid w:val="00255AF9"/>
    <w:rsid w:val="002564B9"/>
    <w:rsid w:val="00256B39"/>
    <w:rsid w:val="002577F0"/>
    <w:rsid w:val="00257C68"/>
    <w:rsid w:val="00260053"/>
    <w:rsid w:val="002601BB"/>
    <w:rsid w:val="00261100"/>
    <w:rsid w:val="00261487"/>
    <w:rsid w:val="00261B09"/>
    <w:rsid w:val="00261D0F"/>
    <w:rsid w:val="00261E5C"/>
    <w:rsid w:val="0026217E"/>
    <w:rsid w:val="002626F3"/>
    <w:rsid w:val="002627AF"/>
    <w:rsid w:val="00262CFA"/>
    <w:rsid w:val="002630C2"/>
    <w:rsid w:val="002632D2"/>
    <w:rsid w:val="002634FF"/>
    <w:rsid w:val="002635D2"/>
    <w:rsid w:val="00263AF2"/>
    <w:rsid w:val="00263DB4"/>
    <w:rsid w:val="002648A9"/>
    <w:rsid w:val="00264CE5"/>
    <w:rsid w:val="00265EA8"/>
    <w:rsid w:val="00266D21"/>
    <w:rsid w:val="00266F05"/>
    <w:rsid w:val="00267915"/>
    <w:rsid w:val="00267CB3"/>
    <w:rsid w:val="00267E62"/>
    <w:rsid w:val="002703EA"/>
    <w:rsid w:val="00270532"/>
    <w:rsid w:val="00270A48"/>
    <w:rsid w:val="00271184"/>
    <w:rsid w:val="0027223E"/>
    <w:rsid w:val="0027264B"/>
    <w:rsid w:val="002730B8"/>
    <w:rsid w:val="002730CD"/>
    <w:rsid w:val="0027343A"/>
    <w:rsid w:val="00273662"/>
    <w:rsid w:val="00274335"/>
    <w:rsid w:val="00274400"/>
    <w:rsid w:val="002749EC"/>
    <w:rsid w:val="0027549F"/>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CB"/>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6D2"/>
    <w:rsid w:val="00283984"/>
    <w:rsid w:val="00283AE0"/>
    <w:rsid w:val="002840EC"/>
    <w:rsid w:val="002840EF"/>
    <w:rsid w:val="00284C1A"/>
    <w:rsid w:val="00284CAC"/>
    <w:rsid w:val="00284F8E"/>
    <w:rsid w:val="002851C6"/>
    <w:rsid w:val="00285745"/>
    <w:rsid w:val="00285D7C"/>
    <w:rsid w:val="0028601D"/>
    <w:rsid w:val="00286D8E"/>
    <w:rsid w:val="002877D7"/>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330B"/>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1B"/>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B4C"/>
    <w:rsid w:val="002B4FEA"/>
    <w:rsid w:val="002B50DE"/>
    <w:rsid w:val="002B5276"/>
    <w:rsid w:val="002B580B"/>
    <w:rsid w:val="002B5B71"/>
    <w:rsid w:val="002B65F8"/>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9F"/>
    <w:rsid w:val="002D0E29"/>
    <w:rsid w:val="002D0F1C"/>
    <w:rsid w:val="002D1AE8"/>
    <w:rsid w:val="002D1D66"/>
    <w:rsid w:val="002D1E35"/>
    <w:rsid w:val="002D1E54"/>
    <w:rsid w:val="002D246A"/>
    <w:rsid w:val="002D29DD"/>
    <w:rsid w:val="002D2A13"/>
    <w:rsid w:val="002D2B6A"/>
    <w:rsid w:val="002D2E18"/>
    <w:rsid w:val="002D2F5E"/>
    <w:rsid w:val="002D2FC6"/>
    <w:rsid w:val="002D30ED"/>
    <w:rsid w:val="002D3126"/>
    <w:rsid w:val="002D31BC"/>
    <w:rsid w:val="002D31DB"/>
    <w:rsid w:val="002D384C"/>
    <w:rsid w:val="002D3908"/>
    <w:rsid w:val="002D39CD"/>
    <w:rsid w:val="002D44B5"/>
    <w:rsid w:val="002D45EA"/>
    <w:rsid w:val="002D46C9"/>
    <w:rsid w:val="002D4DC0"/>
    <w:rsid w:val="002D55AD"/>
    <w:rsid w:val="002D5B8E"/>
    <w:rsid w:val="002D67D2"/>
    <w:rsid w:val="002D6A85"/>
    <w:rsid w:val="002D6FB0"/>
    <w:rsid w:val="002D74EE"/>
    <w:rsid w:val="002D759A"/>
    <w:rsid w:val="002D78DF"/>
    <w:rsid w:val="002D7BE0"/>
    <w:rsid w:val="002E0029"/>
    <w:rsid w:val="002E0883"/>
    <w:rsid w:val="002E098A"/>
    <w:rsid w:val="002E11DB"/>
    <w:rsid w:val="002E1D86"/>
    <w:rsid w:val="002E246D"/>
    <w:rsid w:val="002E2967"/>
    <w:rsid w:val="002E3215"/>
    <w:rsid w:val="002E38B2"/>
    <w:rsid w:val="002E4007"/>
    <w:rsid w:val="002E410E"/>
    <w:rsid w:val="002E421B"/>
    <w:rsid w:val="002E4851"/>
    <w:rsid w:val="002E5576"/>
    <w:rsid w:val="002E5596"/>
    <w:rsid w:val="002E5E34"/>
    <w:rsid w:val="002E6045"/>
    <w:rsid w:val="002E6D1A"/>
    <w:rsid w:val="002E7ACC"/>
    <w:rsid w:val="002E7DAD"/>
    <w:rsid w:val="002E7DB4"/>
    <w:rsid w:val="002F2540"/>
    <w:rsid w:val="002F3B2C"/>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47FB"/>
    <w:rsid w:val="00315BD0"/>
    <w:rsid w:val="003169C4"/>
    <w:rsid w:val="00316CFB"/>
    <w:rsid w:val="00316D59"/>
    <w:rsid w:val="00316D89"/>
    <w:rsid w:val="00317167"/>
    <w:rsid w:val="00317967"/>
    <w:rsid w:val="003206E9"/>
    <w:rsid w:val="00321134"/>
    <w:rsid w:val="00321428"/>
    <w:rsid w:val="00321682"/>
    <w:rsid w:val="00321C56"/>
    <w:rsid w:val="00321FB0"/>
    <w:rsid w:val="00321FD9"/>
    <w:rsid w:val="0032267F"/>
    <w:rsid w:val="003238A6"/>
    <w:rsid w:val="00323DA5"/>
    <w:rsid w:val="00323DC9"/>
    <w:rsid w:val="003244D9"/>
    <w:rsid w:val="00324707"/>
    <w:rsid w:val="00325166"/>
    <w:rsid w:val="00325C41"/>
    <w:rsid w:val="00325C61"/>
    <w:rsid w:val="003264B0"/>
    <w:rsid w:val="0032725E"/>
    <w:rsid w:val="00327C45"/>
    <w:rsid w:val="003301C8"/>
    <w:rsid w:val="003306E2"/>
    <w:rsid w:val="00330ACC"/>
    <w:rsid w:val="003313D9"/>
    <w:rsid w:val="00331E98"/>
    <w:rsid w:val="00331EE1"/>
    <w:rsid w:val="003320F2"/>
    <w:rsid w:val="00332881"/>
    <w:rsid w:val="00332933"/>
    <w:rsid w:val="003330AA"/>
    <w:rsid w:val="00333C86"/>
    <w:rsid w:val="0033413F"/>
    <w:rsid w:val="0033530A"/>
    <w:rsid w:val="00335A03"/>
    <w:rsid w:val="003361F0"/>
    <w:rsid w:val="003363A8"/>
    <w:rsid w:val="0033681A"/>
    <w:rsid w:val="00336F95"/>
    <w:rsid w:val="00337572"/>
    <w:rsid w:val="003377BF"/>
    <w:rsid w:val="0033791C"/>
    <w:rsid w:val="00337A5F"/>
    <w:rsid w:val="003403C6"/>
    <w:rsid w:val="00340756"/>
    <w:rsid w:val="00342112"/>
    <w:rsid w:val="00342795"/>
    <w:rsid w:val="00342A76"/>
    <w:rsid w:val="00342C63"/>
    <w:rsid w:val="0034325A"/>
    <w:rsid w:val="00343BDA"/>
    <w:rsid w:val="00343D9D"/>
    <w:rsid w:val="00344006"/>
    <w:rsid w:val="003440A5"/>
    <w:rsid w:val="0034431A"/>
    <w:rsid w:val="00344989"/>
    <w:rsid w:val="003456B3"/>
    <w:rsid w:val="00346779"/>
    <w:rsid w:val="00347629"/>
    <w:rsid w:val="00347FF6"/>
    <w:rsid w:val="003502F3"/>
    <w:rsid w:val="003504F2"/>
    <w:rsid w:val="003509E4"/>
    <w:rsid w:val="00351264"/>
    <w:rsid w:val="0035205B"/>
    <w:rsid w:val="0035279A"/>
    <w:rsid w:val="003529AE"/>
    <w:rsid w:val="00352CC5"/>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2CBA"/>
    <w:rsid w:val="003632B2"/>
    <w:rsid w:val="00363EF1"/>
    <w:rsid w:val="00363F47"/>
    <w:rsid w:val="00364514"/>
    <w:rsid w:val="00364CD9"/>
    <w:rsid w:val="00364D75"/>
    <w:rsid w:val="003654C6"/>
    <w:rsid w:val="00365838"/>
    <w:rsid w:val="0036612B"/>
    <w:rsid w:val="0036612C"/>
    <w:rsid w:val="003668FC"/>
    <w:rsid w:val="00366A21"/>
    <w:rsid w:val="00366B59"/>
    <w:rsid w:val="003679F5"/>
    <w:rsid w:val="00367D64"/>
    <w:rsid w:val="00370C8E"/>
    <w:rsid w:val="0037121D"/>
    <w:rsid w:val="00371AC7"/>
    <w:rsid w:val="00371C84"/>
    <w:rsid w:val="00372438"/>
    <w:rsid w:val="00372B9C"/>
    <w:rsid w:val="00372EBD"/>
    <w:rsid w:val="003730E2"/>
    <w:rsid w:val="00373974"/>
    <w:rsid w:val="00373F5C"/>
    <w:rsid w:val="003743E5"/>
    <w:rsid w:val="003746DF"/>
    <w:rsid w:val="00374A4B"/>
    <w:rsid w:val="00374CE4"/>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5910"/>
    <w:rsid w:val="0039684F"/>
    <w:rsid w:val="003970F6"/>
    <w:rsid w:val="00397221"/>
    <w:rsid w:val="0039795F"/>
    <w:rsid w:val="00397CE0"/>
    <w:rsid w:val="00397E7B"/>
    <w:rsid w:val="003A05CA"/>
    <w:rsid w:val="003A0895"/>
    <w:rsid w:val="003A0C41"/>
    <w:rsid w:val="003A0EB1"/>
    <w:rsid w:val="003A186F"/>
    <w:rsid w:val="003A1A3C"/>
    <w:rsid w:val="003A22FC"/>
    <w:rsid w:val="003A2472"/>
    <w:rsid w:val="003A26A8"/>
    <w:rsid w:val="003A30DC"/>
    <w:rsid w:val="003A342D"/>
    <w:rsid w:val="003A3E29"/>
    <w:rsid w:val="003A42C2"/>
    <w:rsid w:val="003A46D2"/>
    <w:rsid w:val="003A4ADC"/>
    <w:rsid w:val="003A58D6"/>
    <w:rsid w:val="003A6024"/>
    <w:rsid w:val="003A64EB"/>
    <w:rsid w:val="003A6B2C"/>
    <w:rsid w:val="003A7620"/>
    <w:rsid w:val="003A7CF9"/>
    <w:rsid w:val="003A7EA5"/>
    <w:rsid w:val="003B0080"/>
    <w:rsid w:val="003B049B"/>
    <w:rsid w:val="003B09E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64E"/>
    <w:rsid w:val="003D2EEF"/>
    <w:rsid w:val="003D2F5D"/>
    <w:rsid w:val="003D2F7B"/>
    <w:rsid w:val="003D301E"/>
    <w:rsid w:val="003D3028"/>
    <w:rsid w:val="003D344B"/>
    <w:rsid w:val="003D3696"/>
    <w:rsid w:val="003D37B0"/>
    <w:rsid w:val="003D3874"/>
    <w:rsid w:val="003D41EA"/>
    <w:rsid w:val="003D4657"/>
    <w:rsid w:val="003D494B"/>
    <w:rsid w:val="003D4995"/>
    <w:rsid w:val="003D4AFC"/>
    <w:rsid w:val="003D4B88"/>
    <w:rsid w:val="003D54B7"/>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570"/>
    <w:rsid w:val="003F075B"/>
    <w:rsid w:val="003F0899"/>
    <w:rsid w:val="003F0A64"/>
    <w:rsid w:val="003F0B8A"/>
    <w:rsid w:val="003F0E67"/>
    <w:rsid w:val="003F1851"/>
    <w:rsid w:val="003F2416"/>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198"/>
    <w:rsid w:val="00413583"/>
    <w:rsid w:val="00413FFA"/>
    <w:rsid w:val="00414161"/>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080"/>
    <w:rsid w:val="0042670A"/>
    <w:rsid w:val="00426C8A"/>
    <w:rsid w:val="00426EC0"/>
    <w:rsid w:val="0042781E"/>
    <w:rsid w:val="00427B33"/>
    <w:rsid w:val="00427BDA"/>
    <w:rsid w:val="00427E33"/>
    <w:rsid w:val="004307BB"/>
    <w:rsid w:val="0043122F"/>
    <w:rsid w:val="00431235"/>
    <w:rsid w:val="00431459"/>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7E1"/>
    <w:rsid w:val="004419E1"/>
    <w:rsid w:val="00441DFB"/>
    <w:rsid w:val="004426F8"/>
    <w:rsid w:val="00442B0A"/>
    <w:rsid w:val="00442B7A"/>
    <w:rsid w:val="00442E34"/>
    <w:rsid w:val="00443763"/>
    <w:rsid w:val="004439ED"/>
    <w:rsid w:val="00443B0B"/>
    <w:rsid w:val="00443C0C"/>
    <w:rsid w:val="00444C3C"/>
    <w:rsid w:val="00444C6B"/>
    <w:rsid w:val="004457EC"/>
    <w:rsid w:val="004458ED"/>
    <w:rsid w:val="00445C7B"/>
    <w:rsid w:val="00445EA0"/>
    <w:rsid w:val="00445FFD"/>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CB6"/>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693"/>
    <w:rsid w:val="00461E6F"/>
    <w:rsid w:val="0046200A"/>
    <w:rsid w:val="004621D0"/>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3F"/>
    <w:rsid w:val="00475CAB"/>
    <w:rsid w:val="00475CC8"/>
    <w:rsid w:val="00475D0C"/>
    <w:rsid w:val="00476600"/>
    <w:rsid w:val="00477CB7"/>
    <w:rsid w:val="004803EC"/>
    <w:rsid w:val="0048070B"/>
    <w:rsid w:val="004807B4"/>
    <w:rsid w:val="00480CE4"/>
    <w:rsid w:val="00481015"/>
    <w:rsid w:val="0048109E"/>
    <w:rsid w:val="004810A2"/>
    <w:rsid w:val="00481587"/>
    <w:rsid w:val="004817E7"/>
    <w:rsid w:val="00481D86"/>
    <w:rsid w:val="00481E69"/>
    <w:rsid w:val="004826BB"/>
    <w:rsid w:val="00482CC0"/>
    <w:rsid w:val="00483050"/>
    <w:rsid w:val="00483A41"/>
    <w:rsid w:val="00483F0D"/>
    <w:rsid w:val="004842AF"/>
    <w:rsid w:val="0048447F"/>
    <w:rsid w:val="004852E4"/>
    <w:rsid w:val="00485928"/>
    <w:rsid w:val="00485A02"/>
    <w:rsid w:val="00485A8D"/>
    <w:rsid w:val="00486A7E"/>
    <w:rsid w:val="00486EB2"/>
    <w:rsid w:val="0048775D"/>
    <w:rsid w:val="00487891"/>
    <w:rsid w:val="00487C2B"/>
    <w:rsid w:val="0049023E"/>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668A"/>
    <w:rsid w:val="0049700C"/>
    <w:rsid w:val="0049727D"/>
    <w:rsid w:val="0049743F"/>
    <w:rsid w:val="0049746C"/>
    <w:rsid w:val="004974D3"/>
    <w:rsid w:val="00497A36"/>
    <w:rsid w:val="004A08A1"/>
    <w:rsid w:val="004A08C0"/>
    <w:rsid w:val="004A08FC"/>
    <w:rsid w:val="004A0C06"/>
    <w:rsid w:val="004A0C7D"/>
    <w:rsid w:val="004A1229"/>
    <w:rsid w:val="004A1CD0"/>
    <w:rsid w:val="004A21FE"/>
    <w:rsid w:val="004A2257"/>
    <w:rsid w:val="004A2EB6"/>
    <w:rsid w:val="004A386A"/>
    <w:rsid w:val="004A3C2D"/>
    <w:rsid w:val="004A498F"/>
    <w:rsid w:val="004A4D6C"/>
    <w:rsid w:val="004A5147"/>
    <w:rsid w:val="004A5559"/>
    <w:rsid w:val="004A70C4"/>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19BA"/>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2E8D"/>
    <w:rsid w:val="004D3218"/>
    <w:rsid w:val="004D32A7"/>
    <w:rsid w:val="004D3693"/>
    <w:rsid w:val="004D3ABE"/>
    <w:rsid w:val="004D3D4E"/>
    <w:rsid w:val="004D3D70"/>
    <w:rsid w:val="004D3D76"/>
    <w:rsid w:val="004D4196"/>
    <w:rsid w:val="004D41CB"/>
    <w:rsid w:val="004D43D0"/>
    <w:rsid w:val="004D4806"/>
    <w:rsid w:val="004D50A4"/>
    <w:rsid w:val="004D58FA"/>
    <w:rsid w:val="004D5BB1"/>
    <w:rsid w:val="004D5BEA"/>
    <w:rsid w:val="004D5C3B"/>
    <w:rsid w:val="004D5F44"/>
    <w:rsid w:val="004D6087"/>
    <w:rsid w:val="004D6569"/>
    <w:rsid w:val="004D67E2"/>
    <w:rsid w:val="004D6E89"/>
    <w:rsid w:val="004D6E93"/>
    <w:rsid w:val="004D7052"/>
    <w:rsid w:val="004D7485"/>
    <w:rsid w:val="004D7C22"/>
    <w:rsid w:val="004E01FD"/>
    <w:rsid w:val="004E0357"/>
    <w:rsid w:val="004E048A"/>
    <w:rsid w:val="004E066B"/>
    <w:rsid w:val="004E0902"/>
    <w:rsid w:val="004E0933"/>
    <w:rsid w:val="004E0E51"/>
    <w:rsid w:val="004E1726"/>
    <w:rsid w:val="004E193A"/>
    <w:rsid w:val="004E2048"/>
    <w:rsid w:val="004E2B05"/>
    <w:rsid w:val="004E3001"/>
    <w:rsid w:val="004E308F"/>
    <w:rsid w:val="004E35DD"/>
    <w:rsid w:val="004E3FFB"/>
    <w:rsid w:val="004E40BF"/>
    <w:rsid w:val="004E4127"/>
    <w:rsid w:val="004E49EC"/>
    <w:rsid w:val="004E4B03"/>
    <w:rsid w:val="004E4C09"/>
    <w:rsid w:val="004E4E24"/>
    <w:rsid w:val="004E5F96"/>
    <w:rsid w:val="004E6015"/>
    <w:rsid w:val="004E61B0"/>
    <w:rsid w:val="004E633D"/>
    <w:rsid w:val="004E685A"/>
    <w:rsid w:val="004E69BB"/>
    <w:rsid w:val="004E6A1A"/>
    <w:rsid w:val="004E6CED"/>
    <w:rsid w:val="004E6F08"/>
    <w:rsid w:val="004E6FE1"/>
    <w:rsid w:val="004E767B"/>
    <w:rsid w:val="004E7894"/>
    <w:rsid w:val="004F06E2"/>
    <w:rsid w:val="004F0AD8"/>
    <w:rsid w:val="004F0B05"/>
    <w:rsid w:val="004F166D"/>
    <w:rsid w:val="004F1721"/>
    <w:rsid w:val="004F17C2"/>
    <w:rsid w:val="004F181F"/>
    <w:rsid w:val="004F1D9C"/>
    <w:rsid w:val="004F2DE9"/>
    <w:rsid w:val="004F2FFA"/>
    <w:rsid w:val="004F4FF2"/>
    <w:rsid w:val="004F534D"/>
    <w:rsid w:val="004F57FA"/>
    <w:rsid w:val="004F6300"/>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47A"/>
    <w:rsid w:val="00505665"/>
    <w:rsid w:val="005057AB"/>
    <w:rsid w:val="0050623B"/>
    <w:rsid w:val="005067E9"/>
    <w:rsid w:val="00506DF6"/>
    <w:rsid w:val="00506E2A"/>
    <w:rsid w:val="005075CF"/>
    <w:rsid w:val="00507A53"/>
    <w:rsid w:val="00507E4C"/>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17B07"/>
    <w:rsid w:val="00520214"/>
    <w:rsid w:val="00520281"/>
    <w:rsid w:val="0052046C"/>
    <w:rsid w:val="00520782"/>
    <w:rsid w:val="00520CA8"/>
    <w:rsid w:val="00521B4E"/>
    <w:rsid w:val="00522FD5"/>
    <w:rsid w:val="00523A86"/>
    <w:rsid w:val="00524281"/>
    <w:rsid w:val="0052456F"/>
    <w:rsid w:val="0052470F"/>
    <w:rsid w:val="00524CE2"/>
    <w:rsid w:val="00524D82"/>
    <w:rsid w:val="00525369"/>
    <w:rsid w:val="0052541B"/>
    <w:rsid w:val="00525699"/>
    <w:rsid w:val="00525D02"/>
    <w:rsid w:val="00525F14"/>
    <w:rsid w:val="00526193"/>
    <w:rsid w:val="00526A0D"/>
    <w:rsid w:val="00526BEE"/>
    <w:rsid w:val="005270CF"/>
    <w:rsid w:val="00527645"/>
    <w:rsid w:val="005278B8"/>
    <w:rsid w:val="00527FA5"/>
    <w:rsid w:val="00531AAC"/>
    <w:rsid w:val="00531C6D"/>
    <w:rsid w:val="005328A0"/>
    <w:rsid w:val="00532AED"/>
    <w:rsid w:val="00532C40"/>
    <w:rsid w:val="00532CC3"/>
    <w:rsid w:val="005336A7"/>
    <w:rsid w:val="005337C2"/>
    <w:rsid w:val="005338E2"/>
    <w:rsid w:val="00533D6E"/>
    <w:rsid w:val="00533E37"/>
    <w:rsid w:val="00534651"/>
    <w:rsid w:val="0053520B"/>
    <w:rsid w:val="00535255"/>
    <w:rsid w:val="0053562B"/>
    <w:rsid w:val="00535E2F"/>
    <w:rsid w:val="00536ADE"/>
    <w:rsid w:val="0053744B"/>
    <w:rsid w:val="00537CB7"/>
    <w:rsid w:val="00540648"/>
    <w:rsid w:val="005408EC"/>
    <w:rsid w:val="00540B65"/>
    <w:rsid w:val="00540D07"/>
    <w:rsid w:val="00540EF4"/>
    <w:rsid w:val="0054210A"/>
    <w:rsid w:val="00542763"/>
    <w:rsid w:val="00542AFA"/>
    <w:rsid w:val="00543226"/>
    <w:rsid w:val="005440A0"/>
    <w:rsid w:val="005441C8"/>
    <w:rsid w:val="005445F6"/>
    <w:rsid w:val="00544C3F"/>
    <w:rsid w:val="00545774"/>
    <w:rsid w:val="00545C14"/>
    <w:rsid w:val="00546404"/>
    <w:rsid w:val="0054711F"/>
    <w:rsid w:val="005477C3"/>
    <w:rsid w:val="005477E2"/>
    <w:rsid w:val="00547A65"/>
    <w:rsid w:val="00547B05"/>
    <w:rsid w:val="00550173"/>
    <w:rsid w:val="005503B0"/>
    <w:rsid w:val="00550D59"/>
    <w:rsid w:val="00551368"/>
    <w:rsid w:val="00551BF7"/>
    <w:rsid w:val="00552104"/>
    <w:rsid w:val="00552148"/>
    <w:rsid w:val="005523FA"/>
    <w:rsid w:val="005528F3"/>
    <w:rsid w:val="0055318C"/>
    <w:rsid w:val="0055329E"/>
    <w:rsid w:val="00553BC9"/>
    <w:rsid w:val="00553E8A"/>
    <w:rsid w:val="0055411A"/>
    <w:rsid w:val="005541A3"/>
    <w:rsid w:val="0055487A"/>
    <w:rsid w:val="00554937"/>
    <w:rsid w:val="00554DE9"/>
    <w:rsid w:val="0055543C"/>
    <w:rsid w:val="005558BC"/>
    <w:rsid w:val="00556023"/>
    <w:rsid w:val="0055644D"/>
    <w:rsid w:val="00557F9E"/>
    <w:rsid w:val="0056031B"/>
    <w:rsid w:val="005603F5"/>
    <w:rsid w:val="00560B96"/>
    <w:rsid w:val="00560D44"/>
    <w:rsid w:val="005621AD"/>
    <w:rsid w:val="005622F2"/>
    <w:rsid w:val="005624C6"/>
    <w:rsid w:val="005630C6"/>
    <w:rsid w:val="00563896"/>
    <w:rsid w:val="00563E51"/>
    <w:rsid w:val="00564406"/>
    <w:rsid w:val="00564633"/>
    <w:rsid w:val="00564A97"/>
    <w:rsid w:val="00564D60"/>
    <w:rsid w:val="00564E5B"/>
    <w:rsid w:val="005650A7"/>
    <w:rsid w:val="005663E7"/>
    <w:rsid w:val="00566FBA"/>
    <w:rsid w:val="00567077"/>
    <w:rsid w:val="00567196"/>
    <w:rsid w:val="00567BB4"/>
    <w:rsid w:val="005703E4"/>
    <w:rsid w:val="00570892"/>
    <w:rsid w:val="0057099F"/>
    <w:rsid w:val="00571275"/>
    <w:rsid w:val="005718C6"/>
    <w:rsid w:val="005719F2"/>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509"/>
    <w:rsid w:val="005837ED"/>
    <w:rsid w:val="00583AAE"/>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9D"/>
    <w:rsid w:val="005936F6"/>
    <w:rsid w:val="00593E85"/>
    <w:rsid w:val="00594152"/>
    <w:rsid w:val="00594284"/>
    <w:rsid w:val="00595157"/>
    <w:rsid w:val="00595790"/>
    <w:rsid w:val="005958AE"/>
    <w:rsid w:val="005961D3"/>
    <w:rsid w:val="005966A8"/>
    <w:rsid w:val="005966E4"/>
    <w:rsid w:val="0059701E"/>
    <w:rsid w:val="0059771C"/>
    <w:rsid w:val="005977CD"/>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1D3"/>
    <w:rsid w:val="005A42BF"/>
    <w:rsid w:val="005A47CF"/>
    <w:rsid w:val="005A4AFC"/>
    <w:rsid w:val="005A4DE0"/>
    <w:rsid w:val="005A4E18"/>
    <w:rsid w:val="005A6754"/>
    <w:rsid w:val="005A68FD"/>
    <w:rsid w:val="005B00A7"/>
    <w:rsid w:val="005B0233"/>
    <w:rsid w:val="005B052A"/>
    <w:rsid w:val="005B0B38"/>
    <w:rsid w:val="005B0E55"/>
    <w:rsid w:val="005B0F22"/>
    <w:rsid w:val="005B1114"/>
    <w:rsid w:val="005B19B4"/>
    <w:rsid w:val="005B1E7E"/>
    <w:rsid w:val="005B1F44"/>
    <w:rsid w:val="005B2E4E"/>
    <w:rsid w:val="005B3093"/>
    <w:rsid w:val="005B3C36"/>
    <w:rsid w:val="005B46B8"/>
    <w:rsid w:val="005B483D"/>
    <w:rsid w:val="005B48FF"/>
    <w:rsid w:val="005B4FB9"/>
    <w:rsid w:val="005B5017"/>
    <w:rsid w:val="005B514E"/>
    <w:rsid w:val="005B549F"/>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20B"/>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17"/>
    <w:rsid w:val="005D59A4"/>
    <w:rsid w:val="005D5FB0"/>
    <w:rsid w:val="005D6067"/>
    <w:rsid w:val="005D6294"/>
    <w:rsid w:val="005D6434"/>
    <w:rsid w:val="005D65FC"/>
    <w:rsid w:val="005D6850"/>
    <w:rsid w:val="005D6891"/>
    <w:rsid w:val="005D6A71"/>
    <w:rsid w:val="005D6DA6"/>
    <w:rsid w:val="005E098D"/>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4B5"/>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77E"/>
    <w:rsid w:val="00607E4F"/>
    <w:rsid w:val="00607FFC"/>
    <w:rsid w:val="00610481"/>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2B5"/>
    <w:rsid w:val="00631522"/>
    <w:rsid w:val="0063176D"/>
    <w:rsid w:val="0063200B"/>
    <w:rsid w:val="006322D7"/>
    <w:rsid w:val="0063269C"/>
    <w:rsid w:val="00632A97"/>
    <w:rsid w:val="00633802"/>
    <w:rsid w:val="00633FF9"/>
    <w:rsid w:val="0063432B"/>
    <w:rsid w:val="0063475B"/>
    <w:rsid w:val="00634882"/>
    <w:rsid w:val="00635060"/>
    <w:rsid w:val="006351A2"/>
    <w:rsid w:val="006353DD"/>
    <w:rsid w:val="006357CA"/>
    <w:rsid w:val="006357EB"/>
    <w:rsid w:val="00636113"/>
    <w:rsid w:val="006361D1"/>
    <w:rsid w:val="006364CA"/>
    <w:rsid w:val="00636886"/>
    <w:rsid w:val="006369E7"/>
    <w:rsid w:val="00637175"/>
    <w:rsid w:val="006371D1"/>
    <w:rsid w:val="00637F53"/>
    <w:rsid w:val="00640A21"/>
    <w:rsid w:val="00640B8D"/>
    <w:rsid w:val="00641598"/>
    <w:rsid w:val="00641A75"/>
    <w:rsid w:val="00642035"/>
    <w:rsid w:val="006427FB"/>
    <w:rsid w:val="00642A36"/>
    <w:rsid w:val="006431E1"/>
    <w:rsid w:val="00643660"/>
    <w:rsid w:val="00643D85"/>
    <w:rsid w:val="00643DEC"/>
    <w:rsid w:val="00643FDA"/>
    <w:rsid w:val="006445F4"/>
    <w:rsid w:val="00644A36"/>
    <w:rsid w:val="00644C3A"/>
    <w:rsid w:val="00644D31"/>
    <w:rsid w:val="006452F5"/>
    <w:rsid w:val="00645334"/>
    <w:rsid w:val="006453EF"/>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254E"/>
    <w:rsid w:val="006535AE"/>
    <w:rsid w:val="00653834"/>
    <w:rsid w:val="00653B9C"/>
    <w:rsid w:val="0065495E"/>
    <w:rsid w:val="00654C13"/>
    <w:rsid w:val="00654D97"/>
    <w:rsid w:val="00655FE3"/>
    <w:rsid w:val="006561AB"/>
    <w:rsid w:val="0065686C"/>
    <w:rsid w:val="00656BA8"/>
    <w:rsid w:val="00656D31"/>
    <w:rsid w:val="00656EA6"/>
    <w:rsid w:val="0065797E"/>
    <w:rsid w:val="00657CE5"/>
    <w:rsid w:val="006607EE"/>
    <w:rsid w:val="00660E84"/>
    <w:rsid w:val="0066202D"/>
    <w:rsid w:val="00662806"/>
    <w:rsid w:val="00662F95"/>
    <w:rsid w:val="00663081"/>
    <w:rsid w:val="00663A1E"/>
    <w:rsid w:val="006641F7"/>
    <w:rsid w:val="00664318"/>
    <w:rsid w:val="00664E16"/>
    <w:rsid w:val="00665900"/>
    <w:rsid w:val="00665A4F"/>
    <w:rsid w:val="00665CA7"/>
    <w:rsid w:val="006669D1"/>
    <w:rsid w:val="00667136"/>
    <w:rsid w:val="0066725E"/>
    <w:rsid w:val="00667902"/>
    <w:rsid w:val="0066794E"/>
    <w:rsid w:val="00667CE3"/>
    <w:rsid w:val="00670124"/>
    <w:rsid w:val="00670512"/>
    <w:rsid w:val="00670A57"/>
    <w:rsid w:val="00671286"/>
    <w:rsid w:val="00671A71"/>
    <w:rsid w:val="006721C3"/>
    <w:rsid w:val="006726C5"/>
    <w:rsid w:val="00672ACD"/>
    <w:rsid w:val="00672D84"/>
    <w:rsid w:val="00672E5A"/>
    <w:rsid w:val="00673554"/>
    <w:rsid w:val="006737B5"/>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77AAF"/>
    <w:rsid w:val="00680329"/>
    <w:rsid w:val="00680A07"/>
    <w:rsid w:val="00680F95"/>
    <w:rsid w:val="00682215"/>
    <w:rsid w:val="006824D4"/>
    <w:rsid w:val="0068271E"/>
    <w:rsid w:val="006827B7"/>
    <w:rsid w:val="00682860"/>
    <w:rsid w:val="00682A65"/>
    <w:rsid w:val="00682E1D"/>
    <w:rsid w:val="00682FC9"/>
    <w:rsid w:val="00684147"/>
    <w:rsid w:val="006845DD"/>
    <w:rsid w:val="00684A13"/>
    <w:rsid w:val="00684CA9"/>
    <w:rsid w:val="0068500F"/>
    <w:rsid w:val="00685650"/>
    <w:rsid w:val="00685F4A"/>
    <w:rsid w:val="0068637B"/>
    <w:rsid w:val="006863B6"/>
    <w:rsid w:val="00686DCF"/>
    <w:rsid w:val="00687135"/>
    <w:rsid w:val="00687149"/>
    <w:rsid w:val="006874FB"/>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3F0"/>
    <w:rsid w:val="006945CE"/>
    <w:rsid w:val="00694CD9"/>
    <w:rsid w:val="006950FF"/>
    <w:rsid w:val="006955FD"/>
    <w:rsid w:val="0069565E"/>
    <w:rsid w:val="0069639C"/>
    <w:rsid w:val="006964B1"/>
    <w:rsid w:val="006966AD"/>
    <w:rsid w:val="00696736"/>
    <w:rsid w:val="00696CE8"/>
    <w:rsid w:val="00696FB1"/>
    <w:rsid w:val="00696FB7"/>
    <w:rsid w:val="00697819"/>
    <w:rsid w:val="0069786E"/>
    <w:rsid w:val="00697BEC"/>
    <w:rsid w:val="006A02B5"/>
    <w:rsid w:val="006A02BF"/>
    <w:rsid w:val="006A038E"/>
    <w:rsid w:val="006A0A08"/>
    <w:rsid w:val="006A1157"/>
    <w:rsid w:val="006A19C4"/>
    <w:rsid w:val="006A1FD7"/>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A7B90"/>
    <w:rsid w:val="006B0023"/>
    <w:rsid w:val="006B0E0E"/>
    <w:rsid w:val="006B15C2"/>
    <w:rsid w:val="006B18A1"/>
    <w:rsid w:val="006B1924"/>
    <w:rsid w:val="006B1BDE"/>
    <w:rsid w:val="006B2754"/>
    <w:rsid w:val="006B2F2F"/>
    <w:rsid w:val="006B443D"/>
    <w:rsid w:val="006B4529"/>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BB2"/>
    <w:rsid w:val="006C7CB1"/>
    <w:rsid w:val="006C7CC8"/>
    <w:rsid w:val="006D0290"/>
    <w:rsid w:val="006D1079"/>
    <w:rsid w:val="006D1976"/>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07DE"/>
    <w:rsid w:val="006E15D3"/>
    <w:rsid w:val="006E1AEF"/>
    <w:rsid w:val="006E1B72"/>
    <w:rsid w:val="006E26C6"/>
    <w:rsid w:val="006E273B"/>
    <w:rsid w:val="006E3076"/>
    <w:rsid w:val="006E3F8D"/>
    <w:rsid w:val="006E4182"/>
    <w:rsid w:val="006E4682"/>
    <w:rsid w:val="006E491F"/>
    <w:rsid w:val="006E51A7"/>
    <w:rsid w:val="006E51DC"/>
    <w:rsid w:val="006E5337"/>
    <w:rsid w:val="006E5574"/>
    <w:rsid w:val="006E5E80"/>
    <w:rsid w:val="006E66FC"/>
    <w:rsid w:val="006E673E"/>
    <w:rsid w:val="006E6BF9"/>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3CC4"/>
    <w:rsid w:val="006F4663"/>
    <w:rsid w:val="006F4798"/>
    <w:rsid w:val="006F5057"/>
    <w:rsid w:val="006F510C"/>
    <w:rsid w:val="006F53A9"/>
    <w:rsid w:val="006F7344"/>
    <w:rsid w:val="006F7682"/>
    <w:rsid w:val="006F77B5"/>
    <w:rsid w:val="006F7AA4"/>
    <w:rsid w:val="006F7C4A"/>
    <w:rsid w:val="00700463"/>
    <w:rsid w:val="0070057A"/>
    <w:rsid w:val="007007CB"/>
    <w:rsid w:val="0070085C"/>
    <w:rsid w:val="00700D8F"/>
    <w:rsid w:val="0070101B"/>
    <w:rsid w:val="0070173E"/>
    <w:rsid w:val="007018AA"/>
    <w:rsid w:val="007021B1"/>
    <w:rsid w:val="007031C5"/>
    <w:rsid w:val="00703A5A"/>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1A3F"/>
    <w:rsid w:val="00712873"/>
    <w:rsid w:val="00712C04"/>
    <w:rsid w:val="00712FAC"/>
    <w:rsid w:val="007131D0"/>
    <w:rsid w:val="00713317"/>
    <w:rsid w:val="00713975"/>
    <w:rsid w:val="00713DC4"/>
    <w:rsid w:val="00713F16"/>
    <w:rsid w:val="00714699"/>
    <w:rsid w:val="0071483D"/>
    <w:rsid w:val="00714AE3"/>
    <w:rsid w:val="00714B02"/>
    <w:rsid w:val="00715103"/>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2D1"/>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4C5"/>
    <w:rsid w:val="00746543"/>
    <w:rsid w:val="00746940"/>
    <w:rsid w:val="00746D4B"/>
    <w:rsid w:val="00746DCE"/>
    <w:rsid w:val="007473EE"/>
    <w:rsid w:val="00747F97"/>
    <w:rsid w:val="0075049F"/>
    <w:rsid w:val="007504B1"/>
    <w:rsid w:val="007504EF"/>
    <w:rsid w:val="007509D0"/>
    <w:rsid w:val="007518F8"/>
    <w:rsid w:val="00751B3C"/>
    <w:rsid w:val="00751E01"/>
    <w:rsid w:val="00752C6F"/>
    <w:rsid w:val="00752D74"/>
    <w:rsid w:val="007535C2"/>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2C9"/>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02F"/>
    <w:rsid w:val="00772968"/>
    <w:rsid w:val="00772BB4"/>
    <w:rsid w:val="00773488"/>
    <w:rsid w:val="00773496"/>
    <w:rsid w:val="0077362B"/>
    <w:rsid w:val="00773751"/>
    <w:rsid w:val="00773DF2"/>
    <w:rsid w:val="0077424E"/>
    <w:rsid w:val="00774348"/>
    <w:rsid w:val="00774D7D"/>
    <w:rsid w:val="00775A1E"/>
    <w:rsid w:val="00777264"/>
    <w:rsid w:val="007772D9"/>
    <w:rsid w:val="007772EB"/>
    <w:rsid w:val="00777451"/>
    <w:rsid w:val="007777EA"/>
    <w:rsid w:val="0077782C"/>
    <w:rsid w:val="007806DA"/>
    <w:rsid w:val="00780AD9"/>
    <w:rsid w:val="00780B1E"/>
    <w:rsid w:val="00780D2C"/>
    <w:rsid w:val="0078106F"/>
    <w:rsid w:val="00781E53"/>
    <w:rsid w:val="00781F66"/>
    <w:rsid w:val="007822BD"/>
    <w:rsid w:val="00782F6A"/>
    <w:rsid w:val="00782F9A"/>
    <w:rsid w:val="0078308B"/>
    <w:rsid w:val="00783524"/>
    <w:rsid w:val="00783A49"/>
    <w:rsid w:val="00783C55"/>
    <w:rsid w:val="00783E7F"/>
    <w:rsid w:val="00784523"/>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EE0"/>
    <w:rsid w:val="00797F68"/>
    <w:rsid w:val="007A02BC"/>
    <w:rsid w:val="007A0A1F"/>
    <w:rsid w:val="007A0B04"/>
    <w:rsid w:val="007A124F"/>
    <w:rsid w:val="007A17DA"/>
    <w:rsid w:val="007A2161"/>
    <w:rsid w:val="007A2E53"/>
    <w:rsid w:val="007A2F1D"/>
    <w:rsid w:val="007A38F4"/>
    <w:rsid w:val="007A3F23"/>
    <w:rsid w:val="007A47F0"/>
    <w:rsid w:val="007A4C3D"/>
    <w:rsid w:val="007A516A"/>
    <w:rsid w:val="007A55D2"/>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20B"/>
    <w:rsid w:val="007D1644"/>
    <w:rsid w:val="007D1F62"/>
    <w:rsid w:val="007D211C"/>
    <w:rsid w:val="007D21C5"/>
    <w:rsid w:val="007D2F6F"/>
    <w:rsid w:val="007D3B83"/>
    <w:rsid w:val="007D3C0F"/>
    <w:rsid w:val="007D3D8D"/>
    <w:rsid w:val="007D3F61"/>
    <w:rsid w:val="007D4766"/>
    <w:rsid w:val="007D4D53"/>
    <w:rsid w:val="007D68A2"/>
    <w:rsid w:val="007D6F5A"/>
    <w:rsid w:val="007D7A7B"/>
    <w:rsid w:val="007D7A86"/>
    <w:rsid w:val="007D7C1E"/>
    <w:rsid w:val="007E05DD"/>
    <w:rsid w:val="007E1017"/>
    <w:rsid w:val="007E16E6"/>
    <w:rsid w:val="007E20CB"/>
    <w:rsid w:val="007E2D5B"/>
    <w:rsid w:val="007E3012"/>
    <w:rsid w:val="007E30C9"/>
    <w:rsid w:val="007E4195"/>
    <w:rsid w:val="007E4401"/>
    <w:rsid w:val="007E4B5C"/>
    <w:rsid w:val="007E4EAE"/>
    <w:rsid w:val="007E5B12"/>
    <w:rsid w:val="007E5D27"/>
    <w:rsid w:val="007E5F1E"/>
    <w:rsid w:val="007E6125"/>
    <w:rsid w:val="007E6184"/>
    <w:rsid w:val="007E62E5"/>
    <w:rsid w:val="007E634E"/>
    <w:rsid w:val="007E66B8"/>
    <w:rsid w:val="007E6828"/>
    <w:rsid w:val="007E7081"/>
    <w:rsid w:val="007E72AE"/>
    <w:rsid w:val="007E7EDA"/>
    <w:rsid w:val="007F02F8"/>
    <w:rsid w:val="007F0B9F"/>
    <w:rsid w:val="007F0BFB"/>
    <w:rsid w:val="007F0E77"/>
    <w:rsid w:val="007F1155"/>
    <w:rsid w:val="007F29C6"/>
    <w:rsid w:val="007F2C41"/>
    <w:rsid w:val="007F2C76"/>
    <w:rsid w:val="007F2D5E"/>
    <w:rsid w:val="007F3045"/>
    <w:rsid w:val="007F3BF6"/>
    <w:rsid w:val="007F4A83"/>
    <w:rsid w:val="007F4C5F"/>
    <w:rsid w:val="007F60D7"/>
    <w:rsid w:val="007F641D"/>
    <w:rsid w:val="007F654A"/>
    <w:rsid w:val="007F6841"/>
    <w:rsid w:val="007F68FA"/>
    <w:rsid w:val="007F6B6F"/>
    <w:rsid w:val="007F6D99"/>
    <w:rsid w:val="007F7D0D"/>
    <w:rsid w:val="008000F1"/>
    <w:rsid w:val="0080063B"/>
    <w:rsid w:val="00800836"/>
    <w:rsid w:val="008008E3"/>
    <w:rsid w:val="00800B8C"/>
    <w:rsid w:val="00800BAC"/>
    <w:rsid w:val="00801337"/>
    <w:rsid w:val="0080194D"/>
    <w:rsid w:val="0080205F"/>
    <w:rsid w:val="00802258"/>
    <w:rsid w:val="008024EC"/>
    <w:rsid w:val="00802722"/>
    <w:rsid w:val="00802835"/>
    <w:rsid w:val="008028B5"/>
    <w:rsid w:val="008029F5"/>
    <w:rsid w:val="0080384A"/>
    <w:rsid w:val="008038E9"/>
    <w:rsid w:val="00803B45"/>
    <w:rsid w:val="008042D3"/>
    <w:rsid w:val="008046AB"/>
    <w:rsid w:val="008046DA"/>
    <w:rsid w:val="00804B03"/>
    <w:rsid w:val="0080561F"/>
    <w:rsid w:val="00805685"/>
    <w:rsid w:val="00806096"/>
    <w:rsid w:val="00806920"/>
    <w:rsid w:val="00806EFE"/>
    <w:rsid w:val="0080739E"/>
    <w:rsid w:val="00807C71"/>
    <w:rsid w:val="00807FE8"/>
    <w:rsid w:val="00810C0D"/>
    <w:rsid w:val="00811426"/>
    <w:rsid w:val="008114AA"/>
    <w:rsid w:val="00811D67"/>
    <w:rsid w:val="00812450"/>
    <w:rsid w:val="00812AAE"/>
    <w:rsid w:val="00812B05"/>
    <w:rsid w:val="00812DC6"/>
    <w:rsid w:val="0081352F"/>
    <w:rsid w:val="00813972"/>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8F5"/>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91C"/>
    <w:rsid w:val="00836B90"/>
    <w:rsid w:val="00836DC0"/>
    <w:rsid w:val="00836EE3"/>
    <w:rsid w:val="00836FF2"/>
    <w:rsid w:val="008377C7"/>
    <w:rsid w:val="00840546"/>
    <w:rsid w:val="008406CB"/>
    <w:rsid w:val="00840709"/>
    <w:rsid w:val="00841184"/>
    <w:rsid w:val="00841318"/>
    <w:rsid w:val="00841920"/>
    <w:rsid w:val="00841DB1"/>
    <w:rsid w:val="00841DB5"/>
    <w:rsid w:val="00842B94"/>
    <w:rsid w:val="00843082"/>
    <w:rsid w:val="008433E5"/>
    <w:rsid w:val="00843F39"/>
    <w:rsid w:val="00844C3A"/>
    <w:rsid w:val="0084557C"/>
    <w:rsid w:val="00845A05"/>
    <w:rsid w:val="00845C03"/>
    <w:rsid w:val="00845D05"/>
    <w:rsid w:val="00845FDD"/>
    <w:rsid w:val="008463D3"/>
    <w:rsid w:val="00846A34"/>
    <w:rsid w:val="00846ADD"/>
    <w:rsid w:val="00847A63"/>
    <w:rsid w:val="00847B4F"/>
    <w:rsid w:val="00847CFB"/>
    <w:rsid w:val="00847EF9"/>
    <w:rsid w:val="0085043D"/>
    <w:rsid w:val="008505CE"/>
    <w:rsid w:val="00850724"/>
    <w:rsid w:val="00850CB7"/>
    <w:rsid w:val="00852899"/>
    <w:rsid w:val="00852AFA"/>
    <w:rsid w:val="00853A15"/>
    <w:rsid w:val="00853B56"/>
    <w:rsid w:val="00853D62"/>
    <w:rsid w:val="00854088"/>
    <w:rsid w:val="008551B6"/>
    <w:rsid w:val="00855760"/>
    <w:rsid w:val="0085577D"/>
    <w:rsid w:val="00855B28"/>
    <w:rsid w:val="00855DE6"/>
    <w:rsid w:val="0085606F"/>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01E"/>
    <w:rsid w:val="008635AC"/>
    <w:rsid w:val="008640F6"/>
    <w:rsid w:val="0086441B"/>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67FE7"/>
    <w:rsid w:val="00870283"/>
    <w:rsid w:val="008704A0"/>
    <w:rsid w:val="00871AAC"/>
    <w:rsid w:val="00871D70"/>
    <w:rsid w:val="00871F4F"/>
    <w:rsid w:val="0087306A"/>
    <w:rsid w:val="00873DE8"/>
    <w:rsid w:val="00873E91"/>
    <w:rsid w:val="008740C1"/>
    <w:rsid w:val="00875242"/>
    <w:rsid w:val="00875589"/>
    <w:rsid w:val="00875783"/>
    <w:rsid w:val="00875A57"/>
    <w:rsid w:val="008764A4"/>
    <w:rsid w:val="00876C92"/>
    <w:rsid w:val="00876D92"/>
    <w:rsid w:val="008770AF"/>
    <w:rsid w:val="008774EA"/>
    <w:rsid w:val="008800A5"/>
    <w:rsid w:val="00880126"/>
    <w:rsid w:val="008802C6"/>
    <w:rsid w:val="0088090B"/>
    <w:rsid w:val="00881A8E"/>
    <w:rsid w:val="0088215B"/>
    <w:rsid w:val="00882BDA"/>
    <w:rsid w:val="00883205"/>
    <w:rsid w:val="008846B1"/>
    <w:rsid w:val="00884B9F"/>
    <w:rsid w:val="00885C3E"/>
    <w:rsid w:val="008867C9"/>
    <w:rsid w:val="00886932"/>
    <w:rsid w:val="00886A01"/>
    <w:rsid w:val="00887295"/>
    <w:rsid w:val="008877F2"/>
    <w:rsid w:val="00887A6D"/>
    <w:rsid w:val="00887B34"/>
    <w:rsid w:val="00890F3C"/>
    <w:rsid w:val="0089124C"/>
    <w:rsid w:val="00891276"/>
    <w:rsid w:val="00891564"/>
    <w:rsid w:val="00891B4A"/>
    <w:rsid w:val="0089252B"/>
    <w:rsid w:val="0089351B"/>
    <w:rsid w:val="00893B5C"/>
    <w:rsid w:val="00894226"/>
    <w:rsid w:val="008945A9"/>
    <w:rsid w:val="00894C70"/>
    <w:rsid w:val="00894F32"/>
    <w:rsid w:val="008951F4"/>
    <w:rsid w:val="008952B0"/>
    <w:rsid w:val="00895302"/>
    <w:rsid w:val="00895528"/>
    <w:rsid w:val="008955D1"/>
    <w:rsid w:val="00895642"/>
    <w:rsid w:val="00895B9E"/>
    <w:rsid w:val="00895C28"/>
    <w:rsid w:val="00895F35"/>
    <w:rsid w:val="0089602F"/>
    <w:rsid w:val="0089627D"/>
    <w:rsid w:val="00896C66"/>
    <w:rsid w:val="008972B7"/>
    <w:rsid w:val="00897A79"/>
    <w:rsid w:val="00897BA6"/>
    <w:rsid w:val="008A050D"/>
    <w:rsid w:val="008A0586"/>
    <w:rsid w:val="008A0F9B"/>
    <w:rsid w:val="008A1130"/>
    <w:rsid w:val="008A11FD"/>
    <w:rsid w:val="008A1EA5"/>
    <w:rsid w:val="008A1F55"/>
    <w:rsid w:val="008A4157"/>
    <w:rsid w:val="008A4697"/>
    <w:rsid w:val="008A46F8"/>
    <w:rsid w:val="008A47AF"/>
    <w:rsid w:val="008A4B25"/>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1CB"/>
    <w:rsid w:val="008C28FE"/>
    <w:rsid w:val="008C2CAC"/>
    <w:rsid w:val="008C2CCC"/>
    <w:rsid w:val="008C2FB9"/>
    <w:rsid w:val="008C3575"/>
    <w:rsid w:val="008C3746"/>
    <w:rsid w:val="008C3B87"/>
    <w:rsid w:val="008C459B"/>
    <w:rsid w:val="008C4F6C"/>
    <w:rsid w:val="008C5449"/>
    <w:rsid w:val="008C58FC"/>
    <w:rsid w:val="008C5B73"/>
    <w:rsid w:val="008C5B7A"/>
    <w:rsid w:val="008C5C04"/>
    <w:rsid w:val="008C60FF"/>
    <w:rsid w:val="008C6B72"/>
    <w:rsid w:val="008C702F"/>
    <w:rsid w:val="008C7588"/>
    <w:rsid w:val="008D0CD7"/>
    <w:rsid w:val="008D0ED7"/>
    <w:rsid w:val="008D13ED"/>
    <w:rsid w:val="008D1885"/>
    <w:rsid w:val="008D22D9"/>
    <w:rsid w:val="008D263A"/>
    <w:rsid w:val="008D41FE"/>
    <w:rsid w:val="008D4460"/>
    <w:rsid w:val="008D474D"/>
    <w:rsid w:val="008D4E14"/>
    <w:rsid w:val="008D5393"/>
    <w:rsid w:val="008D551F"/>
    <w:rsid w:val="008D61EA"/>
    <w:rsid w:val="008D6662"/>
    <w:rsid w:val="008D6DCE"/>
    <w:rsid w:val="008D71A5"/>
    <w:rsid w:val="008D743C"/>
    <w:rsid w:val="008D75F7"/>
    <w:rsid w:val="008D7F20"/>
    <w:rsid w:val="008E00B0"/>
    <w:rsid w:val="008E035C"/>
    <w:rsid w:val="008E0391"/>
    <w:rsid w:val="008E0987"/>
    <w:rsid w:val="008E0E58"/>
    <w:rsid w:val="008E237B"/>
    <w:rsid w:val="008E2C7F"/>
    <w:rsid w:val="008E2FBC"/>
    <w:rsid w:val="008E3784"/>
    <w:rsid w:val="008E3887"/>
    <w:rsid w:val="008E3B5F"/>
    <w:rsid w:val="008E3F29"/>
    <w:rsid w:val="008E3FD1"/>
    <w:rsid w:val="008E40AE"/>
    <w:rsid w:val="008E4386"/>
    <w:rsid w:val="008E4500"/>
    <w:rsid w:val="008E4A52"/>
    <w:rsid w:val="008E4E13"/>
    <w:rsid w:val="008E52D9"/>
    <w:rsid w:val="008E5434"/>
    <w:rsid w:val="008E5B94"/>
    <w:rsid w:val="008E64ED"/>
    <w:rsid w:val="008E6D88"/>
    <w:rsid w:val="008E7084"/>
    <w:rsid w:val="008E7E6D"/>
    <w:rsid w:val="008F0158"/>
    <w:rsid w:val="008F0583"/>
    <w:rsid w:val="008F0A4F"/>
    <w:rsid w:val="008F0E45"/>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785"/>
    <w:rsid w:val="008F7D2F"/>
    <w:rsid w:val="0090022F"/>
    <w:rsid w:val="009002EC"/>
    <w:rsid w:val="009003F2"/>
    <w:rsid w:val="009007AB"/>
    <w:rsid w:val="00900B09"/>
    <w:rsid w:val="00900C00"/>
    <w:rsid w:val="00901168"/>
    <w:rsid w:val="00901D11"/>
    <w:rsid w:val="00902BD5"/>
    <w:rsid w:val="00902E1E"/>
    <w:rsid w:val="0090322D"/>
    <w:rsid w:val="009037A1"/>
    <w:rsid w:val="00903A96"/>
    <w:rsid w:val="00903AB2"/>
    <w:rsid w:val="00903C14"/>
    <w:rsid w:val="00903F2E"/>
    <w:rsid w:val="00903F5A"/>
    <w:rsid w:val="009053BE"/>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4C9D"/>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1D4F"/>
    <w:rsid w:val="0092221F"/>
    <w:rsid w:val="009232F0"/>
    <w:rsid w:val="00923658"/>
    <w:rsid w:val="00923814"/>
    <w:rsid w:val="00923839"/>
    <w:rsid w:val="00923915"/>
    <w:rsid w:val="00923E10"/>
    <w:rsid w:val="009247A5"/>
    <w:rsid w:val="00924BEF"/>
    <w:rsid w:val="00924D1B"/>
    <w:rsid w:val="0092583A"/>
    <w:rsid w:val="00925B9F"/>
    <w:rsid w:val="0092672A"/>
    <w:rsid w:val="009267E8"/>
    <w:rsid w:val="00926D09"/>
    <w:rsid w:val="00926FF7"/>
    <w:rsid w:val="009272C5"/>
    <w:rsid w:val="009303A2"/>
    <w:rsid w:val="009304D0"/>
    <w:rsid w:val="00930BA8"/>
    <w:rsid w:val="00931228"/>
    <w:rsid w:val="009315C4"/>
    <w:rsid w:val="00932593"/>
    <w:rsid w:val="0093279E"/>
    <w:rsid w:val="009339DD"/>
    <w:rsid w:val="00933BCF"/>
    <w:rsid w:val="009349DF"/>
    <w:rsid w:val="00934D3E"/>
    <w:rsid w:val="00934E31"/>
    <w:rsid w:val="009355FE"/>
    <w:rsid w:val="009359DD"/>
    <w:rsid w:val="00935D7F"/>
    <w:rsid w:val="00936127"/>
    <w:rsid w:val="0093615E"/>
    <w:rsid w:val="0093662A"/>
    <w:rsid w:val="009366B3"/>
    <w:rsid w:val="00940066"/>
    <w:rsid w:val="009402E8"/>
    <w:rsid w:val="00940456"/>
    <w:rsid w:val="00940700"/>
    <w:rsid w:val="009408F1"/>
    <w:rsid w:val="00940A8D"/>
    <w:rsid w:val="009412B4"/>
    <w:rsid w:val="0094152A"/>
    <w:rsid w:val="009416A3"/>
    <w:rsid w:val="009418C7"/>
    <w:rsid w:val="00941A30"/>
    <w:rsid w:val="00941B93"/>
    <w:rsid w:val="00941C93"/>
    <w:rsid w:val="00942BB6"/>
    <w:rsid w:val="0094359A"/>
    <w:rsid w:val="009441EA"/>
    <w:rsid w:val="00944C04"/>
    <w:rsid w:val="00944F04"/>
    <w:rsid w:val="0094544E"/>
    <w:rsid w:val="009458EB"/>
    <w:rsid w:val="00945B45"/>
    <w:rsid w:val="00945D80"/>
    <w:rsid w:val="00946460"/>
    <w:rsid w:val="0094654E"/>
    <w:rsid w:val="009465BA"/>
    <w:rsid w:val="00946E4E"/>
    <w:rsid w:val="009471DD"/>
    <w:rsid w:val="00947429"/>
    <w:rsid w:val="00947DF2"/>
    <w:rsid w:val="0095011F"/>
    <w:rsid w:val="00950808"/>
    <w:rsid w:val="00950DD9"/>
    <w:rsid w:val="00951154"/>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1BB"/>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1F4D"/>
    <w:rsid w:val="00962178"/>
    <w:rsid w:val="00962303"/>
    <w:rsid w:val="00962669"/>
    <w:rsid w:val="00962881"/>
    <w:rsid w:val="00962C1A"/>
    <w:rsid w:val="00963534"/>
    <w:rsid w:val="00963869"/>
    <w:rsid w:val="00963C31"/>
    <w:rsid w:val="00963DEE"/>
    <w:rsid w:val="00964351"/>
    <w:rsid w:val="009647E7"/>
    <w:rsid w:val="00964AAC"/>
    <w:rsid w:val="00965699"/>
    <w:rsid w:val="0096610C"/>
    <w:rsid w:val="00966399"/>
    <w:rsid w:val="00966645"/>
    <w:rsid w:val="009669C6"/>
    <w:rsid w:val="00966B79"/>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7E8"/>
    <w:rsid w:val="009749E2"/>
    <w:rsid w:val="00974E71"/>
    <w:rsid w:val="00975D08"/>
    <w:rsid w:val="009765B5"/>
    <w:rsid w:val="00976C5E"/>
    <w:rsid w:val="00976CF0"/>
    <w:rsid w:val="009775F6"/>
    <w:rsid w:val="00977771"/>
    <w:rsid w:val="009778B5"/>
    <w:rsid w:val="00977C7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D62"/>
    <w:rsid w:val="00990E50"/>
    <w:rsid w:val="0099105B"/>
    <w:rsid w:val="0099171A"/>
    <w:rsid w:val="00991AC6"/>
    <w:rsid w:val="00991AD5"/>
    <w:rsid w:val="00992960"/>
    <w:rsid w:val="00992C35"/>
    <w:rsid w:val="009932AE"/>
    <w:rsid w:val="00995047"/>
    <w:rsid w:val="0099527F"/>
    <w:rsid w:val="00995671"/>
    <w:rsid w:val="009960D1"/>
    <w:rsid w:val="009962B2"/>
    <w:rsid w:val="00996BF9"/>
    <w:rsid w:val="009971A1"/>
    <w:rsid w:val="00997A7A"/>
    <w:rsid w:val="009A02B2"/>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4B9F"/>
    <w:rsid w:val="009B5231"/>
    <w:rsid w:val="009B58E2"/>
    <w:rsid w:val="009B5B24"/>
    <w:rsid w:val="009B62C2"/>
    <w:rsid w:val="009B662C"/>
    <w:rsid w:val="009B6B88"/>
    <w:rsid w:val="009B716C"/>
    <w:rsid w:val="009B719D"/>
    <w:rsid w:val="009C08CB"/>
    <w:rsid w:val="009C0A2F"/>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3EB"/>
    <w:rsid w:val="009C7443"/>
    <w:rsid w:val="009C7C94"/>
    <w:rsid w:val="009D00E4"/>
    <w:rsid w:val="009D0280"/>
    <w:rsid w:val="009D0416"/>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3D4"/>
    <w:rsid w:val="009E4C76"/>
    <w:rsid w:val="009E4EB3"/>
    <w:rsid w:val="009E563B"/>
    <w:rsid w:val="009E5D2B"/>
    <w:rsid w:val="009E6E81"/>
    <w:rsid w:val="009E72E9"/>
    <w:rsid w:val="009F01C1"/>
    <w:rsid w:val="009F025E"/>
    <w:rsid w:val="009F02C4"/>
    <w:rsid w:val="009F0489"/>
    <w:rsid w:val="009F0FC8"/>
    <w:rsid w:val="009F19CC"/>
    <w:rsid w:val="009F208E"/>
    <w:rsid w:val="009F31C7"/>
    <w:rsid w:val="009F3670"/>
    <w:rsid w:val="009F4325"/>
    <w:rsid w:val="009F4604"/>
    <w:rsid w:val="009F4619"/>
    <w:rsid w:val="009F503B"/>
    <w:rsid w:val="009F533A"/>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3CFC"/>
    <w:rsid w:val="00A04354"/>
    <w:rsid w:val="00A04D41"/>
    <w:rsid w:val="00A05069"/>
    <w:rsid w:val="00A050A8"/>
    <w:rsid w:val="00A050B2"/>
    <w:rsid w:val="00A0572D"/>
    <w:rsid w:val="00A067F4"/>
    <w:rsid w:val="00A06A03"/>
    <w:rsid w:val="00A0712A"/>
    <w:rsid w:val="00A07341"/>
    <w:rsid w:val="00A07423"/>
    <w:rsid w:val="00A07450"/>
    <w:rsid w:val="00A0752A"/>
    <w:rsid w:val="00A076F3"/>
    <w:rsid w:val="00A07C33"/>
    <w:rsid w:val="00A07FC3"/>
    <w:rsid w:val="00A10013"/>
    <w:rsid w:val="00A10859"/>
    <w:rsid w:val="00A10C20"/>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5E8"/>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244F"/>
    <w:rsid w:val="00A2304A"/>
    <w:rsid w:val="00A2505B"/>
    <w:rsid w:val="00A253BF"/>
    <w:rsid w:val="00A253FD"/>
    <w:rsid w:val="00A2547D"/>
    <w:rsid w:val="00A256E4"/>
    <w:rsid w:val="00A25C39"/>
    <w:rsid w:val="00A25FF8"/>
    <w:rsid w:val="00A2631C"/>
    <w:rsid w:val="00A26A30"/>
    <w:rsid w:val="00A277BC"/>
    <w:rsid w:val="00A30697"/>
    <w:rsid w:val="00A31388"/>
    <w:rsid w:val="00A31673"/>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908"/>
    <w:rsid w:val="00A54B02"/>
    <w:rsid w:val="00A5534E"/>
    <w:rsid w:val="00A55A16"/>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18E"/>
    <w:rsid w:val="00A724F1"/>
    <w:rsid w:val="00A729E1"/>
    <w:rsid w:val="00A72A1A"/>
    <w:rsid w:val="00A73860"/>
    <w:rsid w:val="00A74154"/>
    <w:rsid w:val="00A745CC"/>
    <w:rsid w:val="00A747A6"/>
    <w:rsid w:val="00A74936"/>
    <w:rsid w:val="00A74B02"/>
    <w:rsid w:val="00A75311"/>
    <w:rsid w:val="00A757B6"/>
    <w:rsid w:val="00A75C3E"/>
    <w:rsid w:val="00A76BE3"/>
    <w:rsid w:val="00A76F8C"/>
    <w:rsid w:val="00A771B1"/>
    <w:rsid w:val="00A8063C"/>
    <w:rsid w:val="00A80E1A"/>
    <w:rsid w:val="00A81013"/>
    <w:rsid w:val="00A8103B"/>
    <w:rsid w:val="00A816C9"/>
    <w:rsid w:val="00A81A41"/>
    <w:rsid w:val="00A8215A"/>
    <w:rsid w:val="00A82314"/>
    <w:rsid w:val="00A82B2F"/>
    <w:rsid w:val="00A8352B"/>
    <w:rsid w:val="00A837DD"/>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B9E"/>
    <w:rsid w:val="00AA0C50"/>
    <w:rsid w:val="00AA0CB4"/>
    <w:rsid w:val="00AA0F11"/>
    <w:rsid w:val="00AA1DAE"/>
    <w:rsid w:val="00AA224E"/>
    <w:rsid w:val="00AA32A5"/>
    <w:rsid w:val="00AA3642"/>
    <w:rsid w:val="00AA378F"/>
    <w:rsid w:val="00AA3B3F"/>
    <w:rsid w:val="00AA4055"/>
    <w:rsid w:val="00AA4478"/>
    <w:rsid w:val="00AA44C1"/>
    <w:rsid w:val="00AA459C"/>
    <w:rsid w:val="00AA499E"/>
    <w:rsid w:val="00AA5829"/>
    <w:rsid w:val="00AA5AC4"/>
    <w:rsid w:val="00AA5D60"/>
    <w:rsid w:val="00AA652C"/>
    <w:rsid w:val="00AA7F43"/>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773"/>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70"/>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788"/>
    <w:rsid w:val="00AD6FA5"/>
    <w:rsid w:val="00AD7230"/>
    <w:rsid w:val="00AD73C3"/>
    <w:rsid w:val="00AD7CAF"/>
    <w:rsid w:val="00AE0181"/>
    <w:rsid w:val="00AE02A9"/>
    <w:rsid w:val="00AE06DD"/>
    <w:rsid w:val="00AE0ADA"/>
    <w:rsid w:val="00AE19F4"/>
    <w:rsid w:val="00AE2374"/>
    <w:rsid w:val="00AE2770"/>
    <w:rsid w:val="00AE29D0"/>
    <w:rsid w:val="00AE2F9F"/>
    <w:rsid w:val="00AE3CC1"/>
    <w:rsid w:val="00AE4259"/>
    <w:rsid w:val="00AE44F6"/>
    <w:rsid w:val="00AE4AEC"/>
    <w:rsid w:val="00AE57AB"/>
    <w:rsid w:val="00AE771C"/>
    <w:rsid w:val="00AE7D8E"/>
    <w:rsid w:val="00AF0868"/>
    <w:rsid w:val="00AF0D81"/>
    <w:rsid w:val="00AF0F0E"/>
    <w:rsid w:val="00AF1373"/>
    <w:rsid w:val="00AF1D91"/>
    <w:rsid w:val="00AF1E10"/>
    <w:rsid w:val="00AF2236"/>
    <w:rsid w:val="00AF246F"/>
    <w:rsid w:val="00AF3824"/>
    <w:rsid w:val="00AF3B96"/>
    <w:rsid w:val="00AF4E83"/>
    <w:rsid w:val="00AF4EE0"/>
    <w:rsid w:val="00AF5214"/>
    <w:rsid w:val="00AF5976"/>
    <w:rsid w:val="00AF5A36"/>
    <w:rsid w:val="00AF5EEF"/>
    <w:rsid w:val="00AF5F35"/>
    <w:rsid w:val="00AF68F4"/>
    <w:rsid w:val="00AF75D8"/>
    <w:rsid w:val="00AF76BF"/>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397"/>
    <w:rsid w:val="00B064E5"/>
    <w:rsid w:val="00B06848"/>
    <w:rsid w:val="00B07079"/>
    <w:rsid w:val="00B07220"/>
    <w:rsid w:val="00B07EC1"/>
    <w:rsid w:val="00B100B3"/>
    <w:rsid w:val="00B10522"/>
    <w:rsid w:val="00B1065D"/>
    <w:rsid w:val="00B10A70"/>
    <w:rsid w:val="00B10D54"/>
    <w:rsid w:val="00B11265"/>
    <w:rsid w:val="00B11D2E"/>
    <w:rsid w:val="00B12699"/>
    <w:rsid w:val="00B1380B"/>
    <w:rsid w:val="00B13C4B"/>
    <w:rsid w:val="00B13E58"/>
    <w:rsid w:val="00B13F39"/>
    <w:rsid w:val="00B14184"/>
    <w:rsid w:val="00B14503"/>
    <w:rsid w:val="00B14A7F"/>
    <w:rsid w:val="00B1511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274"/>
    <w:rsid w:val="00B27EC5"/>
    <w:rsid w:val="00B30303"/>
    <w:rsid w:val="00B30540"/>
    <w:rsid w:val="00B31983"/>
    <w:rsid w:val="00B322E9"/>
    <w:rsid w:val="00B32850"/>
    <w:rsid w:val="00B3295A"/>
    <w:rsid w:val="00B3337E"/>
    <w:rsid w:val="00B337A6"/>
    <w:rsid w:val="00B33E6D"/>
    <w:rsid w:val="00B33F11"/>
    <w:rsid w:val="00B345B1"/>
    <w:rsid w:val="00B3467E"/>
    <w:rsid w:val="00B3536F"/>
    <w:rsid w:val="00B35583"/>
    <w:rsid w:val="00B3649D"/>
    <w:rsid w:val="00B370B7"/>
    <w:rsid w:val="00B372F0"/>
    <w:rsid w:val="00B374E3"/>
    <w:rsid w:val="00B37CFF"/>
    <w:rsid w:val="00B37D02"/>
    <w:rsid w:val="00B40879"/>
    <w:rsid w:val="00B40CD4"/>
    <w:rsid w:val="00B40F6E"/>
    <w:rsid w:val="00B41180"/>
    <w:rsid w:val="00B413AC"/>
    <w:rsid w:val="00B41A33"/>
    <w:rsid w:val="00B42EC8"/>
    <w:rsid w:val="00B42F77"/>
    <w:rsid w:val="00B4305F"/>
    <w:rsid w:val="00B43255"/>
    <w:rsid w:val="00B43E5A"/>
    <w:rsid w:val="00B44598"/>
    <w:rsid w:val="00B457D1"/>
    <w:rsid w:val="00B45B01"/>
    <w:rsid w:val="00B4601E"/>
    <w:rsid w:val="00B47484"/>
    <w:rsid w:val="00B47538"/>
    <w:rsid w:val="00B47E7C"/>
    <w:rsid w:val="00B47FC5"/>
    <w:rsid w:val="00B50191"/>
    <w:rsid w:val="00B50375"/>
    <w:rsid w:val="00B50892"/>
    <w:rsid w:val="00B50DF7"/>
    <w:rsid w:val="00B50F12"/>
    <w:rsid w:val="00B51382"/>
    <w:rsid w:val="00B523DC"/>
    <w:rsid w:val="00B52912"/>
    <w:rsid w:val="00B53477"/>
    <w:rsid w:val="00B5365C"/>
    <w:rsid w:val="00B53866"/>
    <w:rsid w:val="00B53FBC"/>
    <w:rsid w:val="00B54691"/>
    <w:rsid w:val="00B54DCD"/>
    <w:rsid w:val="00B558FD"/>
    <w:rsid w:val="00B55952"/>
    <w:rsid w:val="00B56308"/>
    <w:rsid w:val="00B5751E"/>
    <w:rsid w:val="00B57633"/>
    <w:rsid w:val="00B57D31"/>
    <w:rsid w:val="00B57E3D"/>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6736F"/>
    <w:rsid w:val="00B7004E"/>
    <w:rsid w:val="00B70437"/>
    <w:rsid w:val="00B705EE"/>
    <w:rsid w:val="00B70762"/>
    <w:rsid w:val="00B70A4A"/>
    <w:rsid w:val="00B70FC3"/>
    <w:rsid w:val="00B71143"/>
    <w:rsid w:val="00B7213E"/>
    <w:rsid w:val="00B722E8"/>
    <w:rsid w:val="00B73AC4"/>
    <w:rsid w:val="00B74277"/>
    <w:rsid w:val="00B74555"/>
    <w:rsid w:val="00B75531"/>
    <w:rsid w:val="00B758E6"/>
    <w:rsid w:val="00B75B73"/>
    <w:rsid w:val="00B75BE7"/>
    <w:rsid w:val="00B75F16"/>
    <w:rsid w:val="00B760BD"/>
    <w:rsid w:val="00B76811"/>
    <w:rsid w:val="00B76A39"/>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9F4"/>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03C"/>
    <w:rsid w:val="00BA334F"/>
    <w:rsid w:val="00BA33FC"/>
    <w:rsid w:val="00BA3417"/>
    <w:rsid w:val="00BA3A8B"/>
    <w:rsid w:val="00BA46BC"/>
    <w:rsid w:val="00BA4AC7"/>
    <w:rsid w:val="00BA4E64"/>
    <w:rsid w:val="00BA5AF4"/>
    <w:rsid w:val="00BA67E9"/>
    <w:rsid w:val="00BA6E7A"/>
    <w:rsid w:val="00BA710D"/>
    <w:rsid w:val="00BB01EC"/>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644"/>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20"/>
    <w:rsid w:val="00C051B5"/>
    <w:rsid w:val="00C0541C"/>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23D"/>
    <w:rsid w:val="00C1668F"/>
    <w:rsid w:val="00C1676E"/>
    <w:rsid w:val="00C16906"/>
    <w:rsid w:val="00C16EAA"/>
    <w:rsid w:val="00C1723A"/>
    <w:rsid w:val="00C1763E"/>
    <w:rsid w:val="00C17762"/>
    <w:rsid w:val="00C20A07"/>
    <w:rsid w:val="00C20C2A"/>
    <w:rsid w:val="00C20FF5"/>
    <w:rsid w:val="00C212E2"/>
    <w:rsid w:val="00C21981"/>
    <w:rsid w:val="00C225DA"/>
    <w:rsid w:val="00C22CF9"/>
    <w:rsid w:val="00C22E8E"/>
    <w:rsid w:val="00C22EBC"/>
    <w:rsid w:val="00C230AC"/>
    <w:rsid w:val="00C23AA2"/>
    <w:rsid w:val="00C244CF"/>
    <w:rsid w:val="00C249B8"/>
    <w:rsid w:val="00C24A50"/>
    <w:rsid w:val="00C24FA4"/>
    <w:rsid w:val="00C25579"/>
    <w:rsid w:val="00C256D6"/>
    <w:rsid w:val="00C264A7"/>
    <w:rsid w:val="00C268D7"/>
    <w:rsid w:val="00C274CE"/>
    <w:rsid w:val="00C27626"/>
    <w:rsid w:val="00C2794D"/>
    <w:rsid w:val="00C279A2"/>
    <w:rsid w:val="00C307C6"/>
    <w:rsid w:val="00C30C06"/>
    <w:rsid w:val="00C30C0C"/>
    <w:rsid w:val="00C30D25"/>
    <w:rsid w:val="00C3199E"/>
    <w:rsid w:val="00C31F67"/>
    <w:rsid w:val="00C32311"/>
    <w:rsid w:val="00C32653"/>
    <w:rsid w:val="00C327B8"/>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0F5F"/>
    <w:rsid w:val="00C41806"/>
    <w:rsid w:val="00C41E2E"/>
    <w:rsid w:val="00C41F5F"/>
    <w:rsid w:val="00C42130"/>
    <w:rsid w:val="00C43038"/>
    <w:rsid w:val="00C437CE"/>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E50"/>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673DC"/>
    <w:rsid w:val="00C70DA1"/>
    <w:rsid w:val="00C70E69"/>
    <w:rsid w:val="00C72AE7"/>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1FC"/>
    <w:rsid w:val="00C837AE"/>
    <w:rsid w:val="00C838A2"/>
    <w:rsid w:val="00C8392B"/>
    <w:rsid w:val="00C83D26"/>
    <w:rsid w:val="00C85702"/>
    <w:rsid w:val="00C865F9"/>
    <w:rsid w:val="00C8693D"/>
    <w:rsid w:val="00C86CA8"/>
    <w:rsid w:val="00C86F92"/>
    <w:rsid w:val="00C90605"/>
    <w:rsid w:val="00C90E8D"/>
    <w:rsid w:val="00C927DE"/>
    <w:rsid w:val="00C92B4A"/>
    <w:rsid w:val="00C92DA1"/>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9B8"/>
    <w:rsid w:val="00CA1D07"/>
    <w:rsid w:val="00CA1EF1"/>
    <w:rsid w:val="00CA2822"/>
    <w:rsid w:val="00CA2C91"/>
    <w:rsid w:val="00CA3141"/>
    <w:rsid w:val="00CA3418"/>
    <w:rsid w:val="00CA34F3"/>
    <w:rsid w:val="00CA3708"/>
    <w:rsid w:val="00CA399A"/>
    <w:rsid w:val="00CA39A5"/>
    <w:rsid w:val="00CA40C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0B42"/>
    <w:rsid w:val="00CB111B"/>
    <w:rsid w:val="00CB11EE"/>
    <w:rsid w:val="00CB1978"/>
    <w:rsid w:val="00CB2123"/>
    <w:rsid w:val="00CB287B"/>
    <w:rsid w:val="00CB2F88"/>
    <w:rsid w:val="00CB362E"/>
    <w:rsid w:val="00CB374D"/>
    <w:rsid w:val="00CB3B4C"/>
    <w:rsid w:val="00CB4127"/>
    <w:rsid w:val="00CB4215"/>
    <w:rsid w:val="00CB4728"/>
    <w:rsid w:val="00CB4F74"/>
    <w:rsid w:val="00CB4FBA"/>
    <w:rsid w:val="00CB5304"/>
    <w:rsid w:val="00CB5706"/>
    <w:rsid w:val="00CB5C20"/>
    <w:rsid w:val="00CB5CC5"/>
    <w:rsid w:val="00CB5F08"/>
    <w:rsid w:val="00CB609D"/>
    <w:rsid w:val="00CB60DD"/>
    <w:rsid w:val="00CB65D6"/>
    <w:rsid w:val="00CB71B9"/>
    <w:rsid w:val="00CC03C4"/>
    <w:rsid w:val="00CC07EF"/>
    <w:rsid w:val="00CC09EB"/>
    <w:rsid w:val="00CC0A75"/>
    <w:rsid w:val="00CC0CC1"/>
    <w:rsid w:val="00CC0DD4"/>
    <w:rsid w:val="00CC10C6"/>
    <w:rsid w:val="00CC2F7F"/>
    <w:rsid w:val="00CC3E7A"/>
    <w:rsid w:val="00CC40C6"/>
    <w:rsid w:val="00CC4445"/>
    <w:rsid w:val="00CC4933"/>
    <w:rsid w:val="00CC5642"/>
    <w:rsid w:val="00CC5661"/>
    <w:rsid w:val="00CC5669"/>
    <w:rsid w:val="00CC5D2B"/>
    <w:rsid w:val="00CC634C"/>
    <w:rsid w:val="00CC63C1"/>
    <w:rsid w:val="00CC70FA"/>
    <w:rsid w:val="00CC7403"/>
    <w:rsid w:val="00CC7498"/>
    <w:rsid w:val="00CC74D0"/>
    <w:rsid w:val="00CD060D"/>
    <w:rsid w:val="00CD0DA8"/>
    <w:rsid w:val="00CD0E9F"/>
    <w:rsid w:val="00CD10E1"/>
    <w:rsid w:val="00CD1330"/>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0AD"/>
    <w:rsid w:val="00CE040A"/>
    <w:rsid w:val="00CE0AE3"/>
    <w:rsid w:val="00CE0B2E"/>
    <w:rsid w:val="00CE138F"/>
    <w:rsid w:val="00CE190B"/>
    <w:rsid w:val="00CE2293"/>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C65"/>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205"/>
    <w:rsid w:val="00D07265"/>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17783"/>
    <w:rsid w:val="00D20521"/>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48BF"/>
    <w:rsid w:val="00D451B4"/>
    <w:rsid w:val="00D4571B"/>
    <w:rsid w:val="00D45768"/>
    <w:rsid w:val="00D4596A"/>
    <w:rsid w:val="00D45CF9"/>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1D85"/>
    <w:rsid w:val="00D521C8"/>
    <w:rsid w:val="00D52409"/>
    <w:rsid w:val="00D52BDA"/>
    <w:rsid w:val="00D530D7"/>
    <w:rsid w:val="00D53350"/>
    <w:rsid w:val="00D534F0"/>
    <w:rsid w:val="00D53F1E"/>
    <w:rsid w:val="00D54098"/>
    <w:rsid w:val="00D54431"/>
    <w:rsid w:val="00D5480E"/>
    <w:rsid w:val="00D54913"/>
    <w:rsid w:val="00D54E6C"/>
    <w:rsid w:val="00D54EC8"/>
    <w:rsid w:val="00D550B9"/>
    <w:rsid w:val="00D55291"/>
    <w:rsid w:val="00D55723"/>
    <w:rsid w:val="00D55B7E"/>
    <w:rsid w:val="00D56591"/>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2CF"/>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0B9"/>
    <w:rsid w:val="00D763C1"/>
    <w:rsid w:val="00D77BCD"/>
    <w:rsid w:val="00D77F96"/>
    <w:rsid w:val="00D8032E"/>
    <w:rsid w:val="00D80641"/>
    <w:rsid w:val="00D80856"/>
    <w:rsid w:val="00D808A3"/>
    <w:rsid w:val="00D81303"/>
    <w:rsid w:val="00D8177F"/>
    <w:rsid w:val="00D81871"/>
    <w:rsid w:val="00D8250C"/>
    <w:rsid w:val="00D8292A"/>
    <w:rsid w:val="00D832C6"/>
    <w:rsid w:val="00D837FF"/>
    <w:rsid w:val="00D83995"/>
    <w:rsid w:val="00D839CD"/>
    <w:rsid w:val="00D84223"/>
    <w:rsid w:val="00D842C8"/>
    <w:rsid w:val="00D8432F"/>
    <w:rsid w:val="00D84855"/>
    <w:rsid w:val="00D8492E"/>
    <w:rsid w:val="00D84A24"/>
    <w:rsid w:val="00D84DF3"/>
    <w:rsid w:val="00D85A18"/>
    <w:rsid w:val="00D85CCD"/>
    <w:rsid w:val="00D86613"/>
    <w:rsid w:val="00D86946"/>
    <w:rsid w:val="00D8728F"/>
    <w:rsid w:val="00D87517"/>
    <w:rsid w:val="00D904EF"/>
    <w:rsid w:val="00D91730"/>
    <w:rsid w:val="00D92189"/>
    <w:rsid w:val="00D9252F"/>
    <w:rsid w:val="00D9317B"/>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0A44"/>
    <w:rsid w:val="00DA22E9"/>
    <w:rsid w:val="00DA230D"/>
    <w:rsid w:val="00DA2C4D"/>
    <w:rsid w:val="00DA3148"/>
    <w:rsid w:val="00DA33EF"/>
    <w:rsid w:val="00DA358C"/>
    <w:rsid w:val="00DA3D2F"/>
    <w:rsid w:val="00DA58D2"/>
    <w:rsid w:val="00DA5A73"/>
    <w:rsid w:val="00DA5DAE"/>
    <w:rsid w:val="00DA64BD"/>
    <w:rsid w:val="00DA6C74"/>
    <w:rsid w:val="00DA6D27"/>
    <w:rsid w:val="00DA709E"/>
    <w:rsid w:val="00DA71CF"/>
    <w:rsid w:val="00DA73CE"/>
    <w:rsid w:val="00DA742D"/>
    <w:rsid w:val="00DA79C5"/>
    <w:rsid w:val="00DB036A"/>
    <w:rsid w:val="00DB03F3"/>
    <w:rsid w:val="00DB0772"/>
    <w:rsid w:val="00DB148B"/>
    <w:rsid w:val="00DB1EEE"/>
    <w:rsid w:val="00DB1F69"/>
    <w:rsid w:val="00DB1FE5"/>
    <w:rsid w:val="00DB2365"/>
    <w:rsid w:val="00DB2A4C"/>
    <w:rsid w:val="00DB3726"/>
    <w:rsid w:val="00DB3D09"/>
    <w:rsid w:val="00DB40C3"/>
    <w:rsid w:val="00DB40D9"/>
    <w:rsid w:val="00DB501A"/>
    <w:rsid w:val="00DB5194"/>
    <w:rsid w:val="00DB5258"/>
    <w:rsid w:val="00DB5B97"/>
    <w:rsid w:val="00DB5EC2"/>
    <w:rsid w:val="00DB652E"/>
    <w:rsid w:val="00DB7078"/>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43FF"/>
    <w:rsid w:val="00DD4933"/>
    <w:rsid w:val="00DD565E"/>
    <w:rsid w:val="00DD5704"/>
    <w:rsid w:val="00DD5B7A"/>
    <w:rsid w:val="00DD61D0"/>
    <w:rsid w:val="00DD622B"/>
    <w:rsid w:val="00DD62BE"/>
    <w:rsid w:val="00DD6C99"/>
    <w:rsid w:val="00DD73CE"/>
    <w:rsid w:val="00DD767F"/>
    <w:rsid w:val="00DD78CF"/>
    <w:rsid w:val="00DD7F3D"/>
    <w:rsid w:val="00DE001A"/>
    <w:rsid w:val="00DE0E00"/>
    <w:rsid w:val="00DE0FFA"/>
    <w:rsid w:val="00DE125A"/>
    <w:rsid w:val="00DE228F"/>
    <w:rsid w:val="00DE24E2"/>
    <w:rsid w:val="00DE2B13"/>
    <w:rsid w:val="00DE2F5B"/>
    <w:rsid w:val="00DE2FD0"/>
    <w:rsid w:val="00DE3870"/>
    <w:rsid w:val="00DE3B99"/>
    <w:rsid w:val="00DE3EB2"/>
    <w:rsid w:val="00DE4E4F"/>
    <w:rsid w:val="00DE6F71"/>
    <w:rsid w:val="00DE7CED"/>
    <w:rsid w:val="00DF0A83"/>
    <w:rsid w:val="00DF2739"/>
    <w:rsid w:val="00DF34AD"/>
    <w:rsid w:val="00DF5237"/>
    <w:rsid w:val="00DF57F9"/>
    <w:rsid w:val="00DF606B"/>
    <w:rsid w:val="00DF631F"/>
    <w:rsid w:val="00DF659D"/>
    <w:rsid w:val="00DF683B"/>
    <w:rsid w:val="00DF6EF9"/>
    <w:rsid w:val="00DF780B"/>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650"/>
    <w:rsid w:val="00E057B5"/>
    <w:rsid w:val="00E05D47"/>
    <w:rsid w:val="00E065A6"/>
    <w:rsid w:val="00E06C45"/>
    <w:rsid w:val="00E06D8C"/>
    <w:rsid w:val="00E070C0"/>
    <w:rsid w:val="00E074A1"/>
    <w:rsid w:val="00E0774C"/>
    <w:rsid w:val="00E078CC"/>
    <w:rsid w:val="00E07A42"/>
    <w:rsid w:val="00E07C39"/>
    <w:rsid w:val="00E07CB4"/>
    <w:rsid w:val="00E10027"/>
    <w:rsid w:val="00E10566"/>
    <w:rsid w:val="00E109CF"/>
    <w:rsid w:val="00E10A02"/>
    <w:rsid w:val="00E10D2E"/>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6BE"/>
    <w:rsid w:val="00E16AC2"/>
    <w:rsid w:val="00E16CDB"/>
    <w:rsid w:val="00E17AD4"/>
    <w:rsid w:val="00E17FFC"/>
    <w:rsid w:val="00E200C4"/>
    <w:rsid w:val="00E2019B"/>
    <w:rsid w:val="00E20346"/>
    <w:rsid w:val="00E20410"/>
    <w:rsid w:val="00E20914"/>
    <w:rsid w:val="00E20BB4"/>
    <w:rsid w:val="00E211AA"/>
    <w:rsid w:val="00E212C6"/>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D76"/>
    <w:rsid w:val="00E273A0"/>
    <w:rsid w:val="00E27546"/>
    <w:rsid w:val="00E316F3"/>
    <w:rsid w:val="00E31876"/>
    <w:rsid w:val="00E31A18"/>
    <w:rsid w:val="00E31A1B"/>
    <w:rsid w:val="00E31E8F"/>
    <w:rsid w:val="00E31F78"/>
    <w:rsid w:val="00E3220F"/>
    <w:rsid w:val="00E323AF"/>
    <w:rsid w:val="00E331AF"/>
    <w:rsid w:val="00E331EE"/>
    <w:rsid w:val="00E33BAF"/>
    <w:rsid w:val="00E34254"/>
    <w:rsid w:val="00E35163"/>
    <w:rsid w:val="00E35624"/>
    <w:rsid w:val="00E357A3"/>
    <w:rsid w:val="00E3598B"/>
    <w:rsid w:val="00E36C31"/>
    <w:rsid w:val="00E37E6C"/>
    <w:rsid w:val="00E4008C"/>
    <w:rsid w:val="00E40852"/>
    <w:rsid w:val="00E414EE"/>
    <w:rsid w:val="00E41D9E"/>
    <w:rsid w:val="00E4216C"/>
    <w:rsid w:val="00E4283E"/>
    <w:rsid w:val="00E42E48"/>
    <w:rsid w:val="00E43AC7"/>
    <w:rsid w:val="00E43F72"/>
    <w:rsid w:val="00E443A6"/>
    <w:rsid w:val="00E4448C"/>
    <w:rsid w:val="00E44650"/>
    <w:rsid w:val="00E44A16"/>
    <w:rsid w:val="00E44C45"/>
    <w:rsid w:val="00E45722"/>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5E9"/>
    <w:rsid w:val="00E54C2D"/>
    <w:rsid w:val="00E54C37"/>
    <w:rsid w:val="00E55F01"/>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06A"/>
    <w:rsid w:val="00E643A4"/>
    <w:rsid w:val="00E643DF"/>
    <w:rsid w:val="00E64635"/>
    <w:rsid w:val="00E64C59"/>
    <w:rsid w:val="00E64FDA"/>
    <w:rsid w:val="00E6578B"/>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AA5"/>
    <w:rsid w:val="00E72B99"/>
    <w:rsid w:val="00E72EA4"/>
    <w:rsid w:val="00E736C8"/>
    <w:rsid w:val="00E73CCB"/>
    <w:rsid w:val="00E742E1"/>
    <w:rsid w:val="00E742FC"/>
    <w:rsid w:val="00E74B7B"/>
    <w:rsid w:val="00E74FAA"/>
    <w:rsid w:val="00E7504C"/>
    <w:rsid w:val="00E75081"/>
    <w:rsid w:val="00E752AA"/>
    <w:rsid w:val="00E756F4"/>
    <w:rsid w:val="00E75887"/>
    <w:rsid w:val="00E75FF3"/>
    <w:rsid w:val="00E76078"/>
    <w:rsid w:val="00E7668C"/>
    <w:rsid w:val="00E76915"/>
    <w:rsid w:val="00E76B8D"/>
    <w:rsid w:val="00E77AA5"/>
    <w:rsid w:val="00E77F2F"/>
    <w:rsid w:val="00E80347"/>
    <w:rsid w:val="00E80740"/>
    <w:rsid w:val="00E80A14"/>
    <w:rsid w:val="00E80A31"/>
    <w:rsid w:val="00E80AAA"/>
    <w:rsid w:val="00E82400"/>
    <w:rsid w:val="00E835D1"/>
    <w:rsid w:val="00E8371B"/>
    <w:rsid w:val="00E83B4C"/>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6FF"/>
    <w:rsid w:val="00E90AEF"/>
    <w:rsid w:val="00E91AE3"/>
    <w:rsid w:val="00E91F8F"/>
    <w:rsid w:val="00E93941"/>
    <w:rsid w:val="00E9492E"/>
    <w:rsid w:val="00E95996"/>
    <w:rsid w:val="00E95A78"/>
    <w:rsid w:val="00E95C64"/>
    <w:rsid w:val="00E95E41"/>
    <w:rsid w:val="00E96342"/>
    <w:rsid w:val="00E96546"/>
    <w:rsid w:val="00E96660"/>
    <w:rsid w:val="00E96960"/>
    <w:rsid w:val="00E974ED"/>
    <w:rsid w:val="00E97AF5"/>
    <w:rsid w:val="00EA03B4"/>
    <w:rsid w:val="00EA05C0"/>
    <w:rsid w:val="00EA05DA"/>
    <w:rsid w:val="00EA11CF"/>
    <w:rsid w:val="00EA16D0"/>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A7ED4"/>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BCC"/>
    <w:rsid w:val="00EB7C58"/>
    <w:rsid w:val="00EB7F9F"/>
    <w:rsid w:val="00EC010D"/>
    <w:rsid w:val="00EC0223"/>
    <w:rsid w:val="00EC14C1"/>
    <w:rsid w:val="00EC16FF"/>
    <w:rsid w:val="00EC1762"/>
    <w:rsid w:val="00EC1CE4"/>
    <w:rsid w:val="00EC21B0"/>
    <w:rsid w:val="00EC2504"/>
    <w:rsid w:val="00EC251D"/>
    <w:rsid w:val="00EC27B5"/>
    <w:rsid w:val="00EC2E31"/>
    <w:rsid w:val="00EC3477"/>
    <w:rsid w:val="00EC383A"/>
    <w:rsid w:val="00EC47DB"/>
    <w:rsid w:val="00EC47DC"/>
    <w:rsid w:val="00EC4C5F"/>
    <w:rsid w:val="00EC5A8E"/>
    <w:rsid w:val="00EC5FE1"/>
    <w:rsid w:val="00EC680A"/>
    <w:rsid w:val="00EC6C36"/>
    <w:rsid w:val="00EC6CA4"/>
    <w:rsid w:val="00EC7404"/>
    <w:rsid w:val="00EC74BA"/>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82F"/>
    <w:rsid w:val="00ED6A95"/>
    <w:rsid w:val="00ED6CAA"/>
    <w:rsid w:val="00ED6CED"/>
    <w:rsid w:val="00ED7532"/>
    <w:rsid w:val="00ED7645"/>
    <w:rsid w:val="00EE088C"/>
    <w:rsid w:val="00EE0946"/>
    <w:rsid w:val="00EE09D1"/>
    <w:rsid w:val="00EE0EAE"/>
    <w:rsid w:val="00EE0F77"/>
    <w:rsid w:val="00EE1C3E"/>
    <w:rsid w:val="00EE236E"/>
    <w:rsid w:val="00EE2828"/>
    <w:rsid w:val="00EE29B7"/>
    <w:rsid w:val="00EE40DC"/>
    <w:rsid w:val="00EE42AD"/>
    <w:rsid w:val="00EE4807"/>
    <w:rsid w:val="00EE48FF"/>
    <w:rsid w:val="00EE49F0"/>
    <w:rsid w:val="00EE4A9C"/>
    <w:rsid w:val="00EE5223"/>
    <w:rsid w:val="00EE55B0"/>
    <w:rsid w:val="00EE5A2B"/>
    <w:rsid w:val="00EE5AE2"/>
    <w:rsid w:val="00EE5DF7"/>
    <w:rsid w:val="00EE5FD6"/>
    <w:rsid w:val="00EE63AD"/>
    <w:rsid w:val="00EE679A"/>
    <w:rsid w:val="00EE6870"/>
    <w:rsid w:val="00EE7646"/>
    <w:rsid w:val="00EE77FE"/>
    <w:rsid w:val="00EE7E0D"/>
    <w:rsid w:val="00EF15B9"/>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E54"/>
    <w:rsid w:val="00F03FAC"/>
    <w:rsid w:val="00F0404F"/>
    <w:rsid w:val="00F042F3"/>
    <w:rsid w:val="00F04678"/>
    <w:rsid w:val="00F04B13"/>
    <w:rsid w:val="00F05A6B"/>
    <w:rsid w:val="00F05E98"/>
    <w:rsid w:val="00F06616"/>
    <w:rsid w:val="00F06636"/>
    <w:rsid w:val="00F0692E"/>
    <w:rsid w:val="00F06A05"/>
    <w:rsid w:val="00F06A2C"/>
    <w:rsid w:val="00F06D13"/>
    <w:rsid w:val="00F070E9"/>
    <w:rsid w:val="00F07208"/>
    <w:rsid w:val="00F0755A"/>
    <w:rsid w:val="00F07A38"/>
    <w:rsid w:val="00F106EB"/>
    <w:rsid w:val="00F1169B"/>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BEF"/>
    <w:rsid w:val="00F3047F"/>
    <w:rsid w:val="00F309FD"/>
    <w:rsid w:val="00F30D9A"/>
    <w:rsid w:val="00F31255"/>
    <w:rsid w:val="00F316D6"/>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21"/>
    <w:rsid w:val="00F45060"/>
    <w:rsid w:val="00F452D8"/>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CC7"/>
    <w:rsid w:val="00F57EEA"/>
    <w:rsid w:val="00F600B2"/>
    <w:rsid w:val="00F6064F"/>
    <w:rsid w:val="00F606E5"/>
    <w:rsid w:val="00F60FB3"/>
    <w:rsid w:val="00F610AA"/>
    <w:rsid w:val="00F61611"/>
    <w:rsid w:val="00F61BA4"/>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3DE9"/>
    <w:rsid w:val="00F74370"/>
    <w:rsid w:val="00F745E3"/>
    <w:rsid w:val="00F74877"/>
    <w:rsid w:val="00F752ED"/>
    <w:rsid w:val="00F758A5"/>
    <w:rsid w:val="00F76378"/>
    <w:rsid w:val="00F765B3"/>
    <w:rsid w:val="00F76AB8"/>
    <w:rsid w:val="00F76B13"/>
    <w:rsid w:val="00F76D50"/>
    <w:rsid w:val="00F77380"/>
    <w:rsid w:val="00F80048"/>
    <w:rsid w:val="00F8075A"/>
    <w:rsid w:val="00F80F86"/>
    <w:rsid w:val="00F8124C"/>
    <w:rsid w:val="00F81281"/>
    <w:rsid w:val="00F815AC"/>
    <w:rsid w:val="00F81738"/>
    <w:rsid w:val="00F81A46"/>
    <w:rsid w:val="00F81B4E"/>
    <w:rsid w:val="00F81D45"/>
    <w:rsid w:val="00F82EF7"/>
    <w:rsid w:val="00F83234"/>
    <w:rsid w:val="00F83A18"/>
    <w:rsid w:val="00F840E8"/>
    <w:rsid w:val="00F8424C"/>
    <w:rsid w:val="00F84B97"/>
    <w:rsid w:val="00F84DF4"/>
    <w:rsid w:val="00F85084"/>
    <w:rsid w:val="00F858A6"/>
    <w:rsid w:val="00F85D96"/>
    <w:rsid w:val="00F8631C"/>
    <w:rsid w:val="00F86380"/>
    <w:rsid w:val="00F86ABD"/>
    <w:rsid w:val="00F86EAC"/>
    <w:rsid w:val="00F87127"/>
    <w:rsid w:val="00F90948"/>
    <w:rsid w:val="00F910E1"/>
    <w:rsid w:val="00F91941"/>
    <w:rsid w:val="00F9253E"/>
    <w:rsid w:val="00F9265D"/>
    <w:rsid w:val="00F92A17"/>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2D8"/>
    <w:rsid w:val="00FB3451"/>
    <w:rsid w:val="00FB41DA"/>
    <w:rsid w:val="00FB51A2"/>
    <w:rsid w:val="00FB5948"/>
    <w:rsid w:val="00FB5A7A"/>
    <w:rsid w:val="00FB5B9A"/>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398"/>
    <w:rsid w:val="00FC4901"/>
    <w:rsid w:val="00FC49B6"/>
    <w:rsid w:val="00FC4AB6"/>
    <w:rsid w:val="00FC4BD4"/>
    <w:rsid w:val="00FC603C"/>
    <w:rsid w:val="00FC678B"/>
    <w:rsid w:val="00FC6ACA"/>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537"/>
    <w:rsid w:val="00FE17B2"/>
    <w:rsid w:val="00FE184D"/>
    <w:rsid w:val="00FE26C6"/>
    <w:rsid w:val="00FE2C1B"/>
    <w:rsid w:val="00FE37FB"/>
    <w:rsid w:val="00FE45B6"/>
    <w:rsid w:val="00FE4ED4"/>
    <w:rsid w:val="00FE5DF8"/>
    <w:rsid w:val="00FE6491"/>
    <w:rsid w:val="00FE6E1A"/>
    <w:rsid w:val="00FE6F16"/>
    <w:rsid w:val="00FE7622"/>
    <w:rsid w:val="00FE76B0"/>
    <w:rsid w:val="00FE78A8"/>
    <w:rsid w:val="00FE7C20"/>
    <w:rsid w:val="00FF02F6"/>
    <w:rsid w:val="00FF1136"/>
    <w:rsid w:val="00FF18A9"/>
    <w:rsid w:val="00FF1D34"/>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3B"/>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655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semiHidden="0" w:unhideWhenUsed="0" w:qFormat="1"/>
    <w:lsdException w:name="heading 6" w:locked="1"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qFormat="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semiHidden="0" w:uiPriority="22" w:unhideWhenUsed="0" w:qFormat="1"/>
    <w:lsdException w:name="Emphasis" w:locked="1" w:semiHidden="0" w:unhideWhenUsed="0"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6"/>
      </w:numPr>
      <w:spacing w:before="120"/>
      <w:jc w:val="center"/>
      <w:outlineLvl w:val="0"/>
    </w:pPr>
    <w:rPr>
      <w:b/>
      <w:bCs/>
      <w:lang w:eastAsia="en-US"/>
    </w:rPr>
  </w:style>
  <w:style w:type="paragraph" w:styleId="2">
    <w:name w:val="heading 2"/>
    <w:basedOn w:val="1"/>
    <w:next w:val="a2"/>
    <w:link w:val="20"/>
    <w:qFormat/>
    <w:rsid w:val="002634FF"/>
    <w:pPr>
      <w:numPr>
        <w:ilvl w:val="1"/>
        <w:numId w:val="5"/>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uiPriority w:val="99"/>
    <w:rsid w:val="00386128"/>
    <w:rPr>
      <w:sz w:val="20"/>
      <w:szCs w:val="20"/>
    </w:rPr>
  </w:style>
  <w:style w:type="character" w:customStyle="1" w:styleId="affa">
    <w:name w:val="Текст сноски Знак"/>
    <w:link w:val="aff9"/>
    <w:uiPriority w:val="9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6"/>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8"/>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 w:type="paragraph" w:customStyle="1" w:styleId="-">
    <w:name w:val="Контракт-раздел"/>
    <w:basedOn w:val="a2"/>
    <w:next w:val="-0"/>
    <w:rsid w:val="00896C66"/>
    <w:pPr>
      <w:keepNext/>
      <w:numPr>
        <w:numId w:val="84"/>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896C66"/>
    <w:pPr>
      <w:numPr>
        <w:ilvl w:val="1"/>
        <w:numId w:val="84"/>
      </w:numPr>
    </w:pPr>
    <w:rPr>
      <w:rFonts w:eastAsia="Times New Roman"/>
      <w:sz w:val="24"/>
      <w:szCs w:val="24"/>
    </w:rPr>
  </w:style>
  <w:style w:type="paragraph" w:customStyle="1" w:styleId="-1">
    <w:name w:val="Контракт-подпункт"/>
    <w:basedOn w:val="a2"/>
    <w:rsid w:val="00896C66"/>
    <w:pPr>
      <w:numPr>
        <w:ilvl w:val="2"/>
        <w:numId w:val="84"/>
      </w:numPr>
    </w:pPr>
    <w:rPr>
      <w:rFonts w:eastAsia="Times New Roman"/>
      <w:sz w:val="24"/>
      <w:szCs w:val="24"/>
    </w:rPr>
  </w:style>
  <w:style w:type="paragraph" w:customStyle="1" w:styleId="-2">
    <w:name w:val="Контракт-подподпункт"/>
    <w:basedOn w:val="a2"/>
    <w:rsid w:val="00896C66"/>
    <w:pPr>
      <w:numPr>
        <w:ilvl w:val="3"/>
        <w:numId w:val="84"/>
      </w:numPr>
    </w:pPr>
    <w:rPr>
      <w:rFonts w:eastAsia="Times New Roman"/>
      <w:sz w:val="24"/>
      <w:szCs w:val="24"/>
    </w:rPr>
  </w:style>
  <w:style w:type="character" w:customStyle="1" w:styleId="-8">
    <w:name w:val="Контракт-пункт Знак"/>
    <w:link w:val="-0"/>
    <w:rsid w:val="00896C66"/>
    <w:rPr>
      <w:rFonts w:eastAsia="Times New Roman"/>
      <w:sz w:val="24"/>
      <w:szCs w:val="24"/>
    </w:rPr>
  </w:style>
  <w:style w:type="numbering" w:customStyle="1" w:styleId="212">
    <w:name w:val="Нет списка21"/>
    <w:next w:val="a5"/>
    <w:uiPriority w:val="99"/>
    <w:semiHidden/>
    <w:unhideWhenUsed/>
    <w:rsid w:val="00896C66"/>
  </w:style>
  <w:style w:type="numbering" w:customStyle="1" w:styleId="313">
    <w:name w:val="Нет списка31"/>
    <w:next w:val="a5"/>
    <w:uiPriority w:val="99"/>
    <w:semiHidden/>
    <w:unhideWhenUsed/>
    <w:rsid w:val="00896C66"/>
  </w:style>
  <w:style w:type="numbering" w:customStyle="1" w:styleId="1110">
    <w:name w:val="Нет списка111"/>
    <w:next w:val="a5"/>
    <w:uiPriority w:val="99"/>
    <w:semiHidden/>
    <w:unhideWhenUsed/>
    <w:rsid w:val="00896C66"/>
  </w:style>
  <w:style w:type="paragraph" w:customStyle="1" w:styleId="afffe">
    <w:name w:val="Знак Знак Знак Знак Знак Знак"/>
    <w:basedOn w:val="a2"/>
    <w:rsid w:val="00896C66"/>
    <w:pPr>
      <w:jc w:val="left"/>
    </w:pPr>
    <w:rPr>
      <w:rFonts w:ascii="Verdana" w:eastAsia="Times New Roman" w:hAnsi="Verdana" w:cs="Verdana"/>
      <w:sz w:val="20"/>
      <w:szCs w:val="20"/>
      <w:lang w:val="en-US" w:eastAsia="en-US"/>
    </w:rPr>
  </w:style>
  <w:style w:type="numbering" w:customStyle="1" w:styleId="52">
    <w:name w:val="Нет списка5"/>
    <w:next w:val="a5"/>
    <w:uiPriority w:val="99"/>
    <w:semiHidden/>
    <w:unhideWhenUsed/>
    <w:rsid w:val="00896C66"/>
  </w:style>
  <w:style w:type="character" w:customStyle="1" w:styleId="2e">
    <w:name w:val="Основной текст (2)_"/>
    <w:basedOn w:val="a3"/>
    <w:link w:val="2f"/>
    <w:rsid w:val="00896C66"/>
    <w:rPr>
      <w:rFonts w:eastAsia="Times New Roman"/>
      <w:sz w:val="18"/>
      <w:szCs w:val="18"/>
      <w:shd w:val="clear" w:color="auto" w:fill="FFFFFF"/>
    </w:rPr>
  </w:style>
  <w:style w:type="paragraph" w:customStyle="1" w:styleId="2f">
    <w:name w:val="Основной текст (2)"/>
    <w:basedOn w:val="a2"/>
    <w:link w:val="2e"/>
    <w:rsid w:val="00896C66"/>
    <w:pPr>
      <w:widowControl w:val="0"/>
      <w:shd w:val="clear" w:color="auto" w:fill="FFFFFF"/>
      <w:spacing w:line="0" w:lineRule="atLeast"/>
      <w:jc w:val="left"/>
    </w:pPr>
    <w:rPr>
      <w:rFonts w:eastAsia="Times New Roman"/>
      <w:sz w:val="18"/>
      <w:szCs w:val="18"/>
    </w:rPr>
  </w:style>
  <w:style w:type="numbering" w:customStyle="1" w:styleId="62">
    <w:name w:val="Нет списка6"/>
    <w:next w:val="a5"/>
    <w:uiPriority w:val="99"/>
    <w:semiHidden/>
    <w:unhideWhenUsed/>
    <w:rsid w:val="00896C66"/>
  </w:style>
  <w:style w:type="numbering" w:customStyle="1" w:styleId="121">
    <w:name w:val="Нет списка12"/>
    <w:next w:val="a5"/>
    <w:uiPriority w:val="99"/>
    <w:semiHidden/>
    <w:unhideWhenUsed/>
    <w:rsid w:val="00896C66"/>
  </w:style>
  <w:style w:type="numbering" w:customStyle="1" w:styleId="220">
    <w:name w:val="Нет списка22"/>
    <w:next w:val="a5"/>
    <w:uiPriority w:val="99"/>
    <w:semiHidden/>
    <w:unhideWhenUsed/>
    <w:rsid w:val="00896C66"/>
  </w:style>
  <w:style w:type="numbering" w:customStyle="1" w:styleId="320">
    <w:name w:val="Нет списка32"/>
    <w:next w:val="a5"/>
    <w:uiPriority w:val="99"/>
    <w:semiHidden/>
    <w:unhideWhenUsed/>
    <w:rsid w:val="00896C66"/>
  </w:style>
  <w:style w:type="numbering" w:customStyle="1" w:styleId="112">
    <w:name w:val="Нет списка112"/>
    <w:next w:val="a5"/>
    <w:uiPriority w:val="99"/>
    <w:semiHidden/>
    <w:unhideWhenUsed/>
    <w:rsid w:val="00896C66"/>
  </w:style>
  <w:style w:type="numbering" w:customStyle="1" w:styleId="410">
    <w:name w:val="Нет списка41"/>
    <w:next w:val="a5"/>
    <w:uiPriority w:val="99"/>
    <w:semiHidden/>
    <w:unhideWhenUsed/>
    <w:rsid w:val="00896C66"/>
  </w:style>
  <w:style w:type="numbering" w:customStyle="1" w:styleId="72">
    <w:name w:val="Нет списка7"/>
    <w:next w:val="a5"/>
    <w:uiPriority w:val="99"/>
    <w:semiHidden/>
    <w:unhideWhenUsed/>
    <w:rsid w:val="00896C66"/>
  </w:style>
  <w:style w:type="numbering" w:customStyle="1" w:styleId="82">
    <w:name w:val="Нет списка8"/>
    <w:next w:val="a5"/>
    <w:uiPriority w:val="99"/>
    <w:semiHidden/>
    <w:unhideWhenUsed/>
    <w:rsid w:val="00DE38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9" w:qFormat="1"/>
    <w:lsdException w:name="heading 5" w:locked="1" w:semiHidden="0" w:unhideWhenUsed="0" w:qFormat="1"/>
    <w:lsdException w:name="heading 6" w:locked="1"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qFormat="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semiHidden="0" w:uiPriority="22" w:unhideWhenUsed="0" w:qFormat="1"/>
    <w:lsdException w:name="Emphasis" w:locked="1" w:semiHidden="0" w:unhideWhenUsed="0"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6"/>
      </w:numPr>
      <w:spacing w:before="120"/>
      <w:jc w:val="center"/>
      <w:outlineLvl w:val="0"/>
    </w:pPr>
    <w:rPr>
      <w:b/>
      <w:bCs/>
      <w:lang w:eastAsia="en-US"/>
    </w:rPr>
  </w:style>
  <w:style w:type="paragraph" w:styleId="2">
    <w:name w:val="heading 2"/>
    <w:basedOn w:val="1"/>
    <w:next w:val="a2"/>
    <w:link w:val="20"/>
    <w:qFormat/>
    <w:rsid w:val="002634FF"/>
    <w:pPr>
      <w:numPr>
        <w:ilvl w:val="1"/>
        <w:numId w:val="5"/>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uiPriority w:val="99"/>
    <w:rsid w:val="00386128"/>
    <w:rPr>
      <w:sz w:val="20"/>
      <w:szCs w:val="20"/>
    </w:rPr>
  </w:style>
  <w:style w:type="character" w:customStyle="1" w:styleId="affa">
    <w:name w:val="Текст сноски Знак"/>
    <w:link w:val="aff9"/>
    <w:uiPriority w:val="9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6"/>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8"/>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paragraph" w:customStyle="1" w:styleId="afffd">
    <w:name w:val="Îáû÷íûé"/>
    <w:rsid w:val="007464C5"/>
    <w:rPr>
      <w:rFonts w:eastAsia="Times New Roman"/>
    </w:rPr>
  </w:style>
  <w:style w:type="character" w:customStyle="1" w:styleId="afff">
    <w:name w:val="Абзац списка Знак"/>
    <w:link w:val="affe"/>
    <w:uiPriority w:val="34"/>
    <w:locked/>
    <w:rsid w:val="00CB5706"/>
    <w:rPr>
      <w:rFonts w:ascii="Calibri" w:hAnsi="Calibri"/>
      <w:sz w:val="22"/>
      <w:szCs w:val="22"/>
    </w:rPr>
  </w:style>
  <w:style w:type="paragraph" w:customStyle="1" w:styleId="-">
    <w:name w:val="Контракт-раздел"/>
    <w:basedOn w:val="a2"/>
    <w:next w:val="-0"/>
    <w:rsid w:val="00896C66"/>
    <w:pPr>
      <w:keepNext/>
      <w:numPr>
        <w:numId w:val="84"/>
      </w:numPr>
      <w:tabs>
        <w:tab w:val="left" w:pos="540"/>
      </w:tabs>
      <w:suppressAutoHyphens/>
      <w:spacing w:before="360" w:after="120"/>
      <w:jc w:val="center"/>
      <w:outlineLvl w:val="3"/>
    </w:pPr>
    <w:rPr>
      <w:rFonts w:eastAsia="Times New Roman"/>
      <w:b/>
      <w:bCs/>
      <w:caps/>
      <w:smallCaps/>
      <w:sz w:val="24"/>
      <w:szCs w:val="24"/>
    </w:rPr>
  </w:style>
  <w:style w:type="paragraph" w:customStyle="1" w:styleId="-0">
    <w:name w:val="Контракт-пункт"/>
    <w:basedOn w:val="a2"/>
    <w:link w:val="-8"/>
    <w:rsid w:val="00896C66"/>
    <w:pPr>
      <w:numPr>
        <w:ilvl w:val="1"/>
        <w:numId w:val="84"/>
      </w:numPr>
    </w:pPr>
    <w:rPr>
      <w:rFonts w:eastAsia="Times New Roman"/>
      <w:sz w:val="24"/>
      <w:szCs w:val="24"/>
    </w:rPr>
  </w:style>
  <w:style w:type="paragraph" w:customStyle="1" w:styleId="-1">
    <w:name w:val="Контракт-подпункт"/>
    <w:basedOn w:val="a2"/>
    <w:rsid w:val="00896C66"/>
    <w:pPr>
      <w:numPr>
        <w:ilvl w:val="2"/>
        <w:numId w:val="84"/>
      </w:numPr>
    </w:pPr>
    <w:rPr>
      <w:rFonts w:eastAsia="Times New Roman"/>
      <w:sz w:val="24"/>
      <w:szCs w:val="24"/>
    </w:rPr>
  </w:style>
  <w:style w:type="paragraph" w:customStyle="1" w:styleId="-2">
    <w:name w:val="Контракт-подподпункт"/>
    <w:basedOn w:val="a2"/>
    <w:rsid w:val="00896C66"/>
    <w:pPr>
      <w:numPr>
        <w:ilvl w:val="3"/>
        <w:numId w:val="84"/>
      </w:numPr>
    </w:pPr>
    <w:rPr>
      <w:rFonts w:eastAsia="Times New Roman"/>
      <w:sz w:val="24"/>
      <w:szCs w:val="24"/>
    </w:rPr>
  </w:style>
  <w:style w:type="character" w:customStyle="1" w:styleId="-8">
    <w:name w:val="Контракт-пункт Знак"/>
    <w:link w:val="-0"/>
    <w:rsid w:val="00896C66"/>
    <w:rPr>
      <w:rFonts w:eastAsia="Times New Roman"/>
      <w:sz w:val="24"/>
      <w:szCs w:val="24"/>
    </w:rPr>
  </w:style>
  <w:style w:type="numbering" w:customStyle="1" w:styleId="212">
    <w:name w:val="Нет списка21"/>
    <w:next w:val="a5"/>
    <w:uiPriority w:val="99"/>
    <w:semiHidden/>
    <w:unhideWhenUsed/>
    <w:rsid w:val="00896C66"/>
  </w:style>
  <w:style w:type="numbering" w:customStyle="1" w:styleId="313">
    <w:name w:val="Нет списка31"/>
    <w:next w:val="a5"/>
    <w:uiPriority w:val="99"/>
    <w:semiHidden/>
    <w:unhideWhenUsed/>
    <w:rsid w:val="00896C66"/>
  </w:style>
  <w:style w:type="numbering" w:customStyle="1" w:styleId="1110">
    <w:name w:val="Нет списка111"/>
    <w:next w:val="a5"/>
    <w:uiPriority w:val="99"/>
    <w:semiHidden/>
    <w:unhideWhenUsed/>
    <w:rsid w:val="00896C66"/>
  </w:style>
  <w:style w:type="paragraph" w:customStyle="1" w:styleId="afffe">
    <w:name w:val="Знак Знак Знак Знак Знак Знак"/>
    <w:basedOn w:val="a2"/>
    <w:rsid w:val="00896C66"/>
    <w:pPr>
      <w:jc w:val="left"/>
    </w:pPr>
    <w:rPr>
      <w:rFonts w:ascii="Verdana" w:eastAsia="Times New Roman" w:hAnsi="Verdana" w:cs="Verdana"/>
      <w:sz w:val="20"/>
      <w:szCs w:val="20"/>
      <w:lang w:val="en-US" w:eastAsia="en-US"/>
    </w:rPr>
  </w:style>
  <w:style w:type="numbering" w:customStyle="1" w:styleId="52">
    <w:name w:val="Нет списка5"/>
    <w:next w:val="a5"/>
    <w:uiPriority w:val="99"/>
    <w:semiHidden/>
    <w:unhideWhenUsed/>
    <w:rsid w:val="00896C66"/>
  </w:style>
  <w:style w:type="character" w:customStyle="1" w:styleId="2e">
    <w:name w:val="Основной текст (2)_"/>
    <w:basedOn w:val="a3"/>
    <w:link w:val="2f"/>
    <w:rsid w:val="00896C66"/>
    <w:rPr>
      <w:rFonts w:eastAsia="Times New Roman"/>
      <w:sz w:val="18"/>
      <w:szCs w:val="18"/>
      <w:shd w:val="clear" w:color="auto" w:fill="FFFFFF"/>
    </w:rPr>
  </w:style>
  <w:style w:type="paragraph" w:customStyle="1" w:styleId="2f">
    <w:name w:val="Основной текст (2)"/>
    <w:basedOn w:val="a2"/>
    <w:link w:val="2e"/>
    <w:rsid w:val="00896C66"/>
    <w:pPr>
      <w:widowControl w:val="0"/>
      <w:shd w:val="clear" w:color="auto" w:fill="FFFFFF"/>
      <w:spacing w:line="0" w:lineRule="atLeast"/>
      <w:jc w:val="left"/>
    </w:pPr>
    <w:rPr>
      <w:rFonts w:eastAsia="Times New Roman"/>
      <w:sz w:val="18"/>
      <w:szCs w:val="18"/>
    </w:rPr>
  </w:style>
  <w:style w:type="numbering" w:customStyle="1" w:styleId="62">
    <w:name w:val="Нет списка6"/>
    <w:next w:val="a5"/>
    <w:uiPriority w:val="99"/>
    <w:semiHidden/>
    <w:unhideWhenUsed/>
    <w:rsid w:val="00896C66"/>
  </w:style>
  <w:style w:type="numbering" w:customStyle="1" w:styleId="121">
    <w:name w:val="Нет списка12"/>
    <w:next w:val="a5"/>
    <w:uiPriority w:val="99"/>
    <w:semiHidden/>
    <w:unhideWhenUsed/>
    <w:rsid w:val="00896C66"/>
  </w:style>
  <w:style w:type="numbering" w:customStyle="1" w:styleId="220">
    <w:name w:val="Нет списка22"/>
    <w:next w:val="a5"/>
    <w:uiPriority w:val="99"/>
    <w:semiHidden/>
    <w:unhideWhenUsed/>
    <w:rsid w:val="00896C66"/>
  </w:style>
  <w:style w:type="numbering" w:customStyle="1" w:styleId="320">
    <w:name w:val="Нет списка32"/>
    <w:next w:val="a5"/>
    <w:uiPriority w:val="99"/>
    <w:semiHidden/>
    <w:unhideWhenUsed/>
    <w:rsid w:val="00896C66"/>
  </w:style>
  <w:style w:type="numbering" w:customStyle="1" w:styleId="112">
    <w:name w:val="Нет списка112"/>
    <w:next w:val="a5"/>
    <w:uiPriority w:val="99"/>
    <w:semiHidden/>
    <w:unhideWhenUsed/>
    <w:rsid w:val="00896C66"/>
  </w:style>
  <w:style w:type="numbering" w:customStyle="1" w:styleId="410">
    <w:name w:val="Нет списка41"/>
    <w:next w:val="a5"/>
    <w:uiPriority w:val="99"/>
    <w:semiHidden/>
    <w:unhideWhenUsed/>
    <w:rsid w:val="00896C66"/>
  </w:style>
  <w:style w:type="numbering" w:customStyle="1" w:styleId="72">
    <w:name w:val="Нет списка7"/>
    <w:next w:val="a5"/>
    <w:uiPriority w:val="99"/>
    <w:semiHidden/>
    <w:unhideWhenUsed/>
    <w:rsid w:val="00896C66"/>
  </w:style>
  <w:style w:type="numbering" w:customStyle="1" w:styleId="82">
    <w:name w:val="Нет списка8"/>
    <w:next w:val="a5"/>
    <w:uiPriority w:val="99"/>
    <w:semiHidden/>
    <w:unhideWhenUsed/>
    <w:rsid w:val="00DE3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9914865">
      <w:bodyDiv w:val="1"/>
      <w:marLeft w:val="0"/>
      <w:marRight w:val="0"/>
      <w:marTop w:val="0"/>
      <w:marBottom w:val="0"/>
      <w:divBdr>
        <w:top w:val="none" w:sz="0" w:space="0" w:color="auto"/>
        <w:left w:val="none" w:sz="0" w:space="0" w:color="auto"/>
        <w:bottom w:val="none" w:sz="0" w:space="0" w:color="auto"/>
        <w:right w:val="none" w:sz="0" w:space="0" w:color="auto"/>
      </w:divBdr>
    </w:div>
    <w:div w:id="50420436">
      <w:bodyDiv w:val="1"/>
      <w:marLeft w:val="0"/>
      <w:marRight w:val="0"/>
      <w:marTop w:val="0"/>
      <w:marBottom w:val="0"/>
      <w:divBdr>
        <w:top w:val="none" w:sz="0" w:space="0" w:color="auto"/>
        <w:left w:val="none" w:sz="0" w:space="0" w:color="auto"/>
        <w:bottom w:val="none" w:sz="0" w:space="0" w:color="auto"/>
        <w:right w:val="none" w:sz="0" w:space="0" w:color="auto"/>
      </w:divBdr>
    </w:div>
    <w:div w:id="52582382">
      <w:bodyDiv w:val="1"/>
      <w:marLeft w:val="0"/>
      <w:marRight w:val="0"/>
      <w:marTop w:val="0"/>
      <w:marBottom w:val="0"/>
      <w:divBdr>
        <w:top w:val="none" w:sz="0" w:space="0" w:color="auto"/>
        <w:left w:val="none" w:sz="0" w:space="0" w:color="auto"/>
        <w:bottom w:val="none" w:sz="0" w:space="0" w:color="auto"/>
        <w:right w:val="none" w:sz="0" w:space="0" w:color="auto"/>
      </w:divBdr>
    </w:div>
    <w:div w:id="98189066">
      <w:bodyDiv w:val="1"/>
      <w:marLeft w:val="0"/>
      <w:marRight w:val="0"/>
      <w:marTop w:val="0"/>
      <w:marBottom w:val="0"/>
      <w:divBdr>
        <w:top w:val="none" w:sz="0" w:space="0" w:color="auto"/>
        <w:left w:val="none" w:sz="0" w:space="0" w:color="auto"/>
        <w:bottom w:val="none" w:sz="0" w:space="0" w:color="auto"/>
        <w:right w:val="none" w:sz="0" w:space="0" w:color="auto"/>
      </w:divBdr>
    </w:div>
    <w:div w:id="118885550">
      <w:bodyDiv w:val="1"/>
      <w:marLeft w:val="0"/>
      <w:marRight w:val="0"/>
      <w:marTop w:val="0"/>
      <w:marBottom w:val="0"/>
      <w:divBdr>
        <w:top w:val="none" w:sz="0" w:space="0" w:color="auto"/>
        <w:left w:val="none" w:sz="0" w:space="0" w:color="auto"/>
        <w:bottom w:val="none" w:sz="0" w:space="0" w:color="auto"/>
        <w:right w:val="none" w:sz="0" w:space="0" w:color="auto"/>
      </w:divBdr>
    </w:div>
    <w:div w:id="125202126">
      <w:bodyDiv w:val="1"/>
      <w:marLeft w:val="0"/>
      <w:marRight w:val="0"/>
      <w:marTop w:val="0"/>
      <w:marBottom w:val="0"/>
      <w:divBdr>
        <w:top w:val="none" w:sz="0" w:space="0" w:color="auto"/>
        <w:left w:val="none" w:sz="0" w:space="0" w:color="auto"/>
        <w:bottom w:val="none" w:sz="0" w:space="0" w:color="auto"/>
        <w:right w:val="none" w:sz="0" w:space="0" w:color="auto"/>
      </w:divBdr>
    </w:div>
    <w:div w:id="150484227">
      <w:bodyDiv w:val="1"/>
      <w:marLeft w:val="0"/>
      <w:marRight w:val="0"/>
      <w:marTop w:val="0"/>
      <w:marBottom w:val="0"/>
      <w:divBdr>
        <w:top w:val="none" w:sz="0" w:space="0" w:color="auto"/>
        <w:left w:val="none" w:sz="0" w:space="0" w:color="auto"/>
        <w:bottom w:val="none" w:sz="0" w:space="0" w:color="auto"/>
        <w:right w:val="none" w:sz="0" w:space="0" w:color="auto"/>
      </w:divBdr>
    </w:div>
    <w:div w:id="184634279">
      <w:bodyDiv w:val="1"/>
      <w:marLeft w:val="0"/>
      <w:marRight w:val="0"/>
      <w:marTop w:val="0"/>
      <w:marBottom w:val="0"/>
      <w:divBdr>
        <w:top w:val="none" w:sz="0" w:space="0" w:color="auto"/>
        <w:left w:val="none" w:sz="0" w:space="0" w:color="auto"/>
        <w:bottom w:val="none" w:sz="0" w:space="0" w:color="auto"/>
        <w:right w:val="none" w:sz="0" w:space="0" w:color="auto"/>
      </w:divBdr>
    </w:div>
    <w:div w:id="186217404">
      <w:bodyDiv w:val="1"/>
      <w:marLeft w:val="0"/>
      <w:marRight w:val="0"/>
      <w:marTop w:val="0"/>
      <w:marBottom w:val="0"/>
      <w:divBdr>
        <w:top w:val="none" w:sz="0" w:space="0" w:color="auto"/>
        <w:left w:val="none" w:sz="0" w:space="0" w:color="auto"/>
        <w:bottom w:val="none" w:sz="0" w:space="0" w:color="auto"/>
        <w:right w:val="none" w:sz="0" w:space="0" w:color="auto"/>
      </w:divBdr>
    </w:div>
    <w:div w:id="229462991">
      <w:bodyDiv w:val="1"/>
      <w:marLeft w:val="0"/>
      <w:marRight w:val="0"/>
      <w:marTop w:val="0"/>
      <w:marBottom w:val="0"/>
      <w:divBdr>
        <w:top w:val="none" w:sz="0" w:space="0" w:color="auto"/>
        <w:left w:val="none" w:sz="0" w:space="0" w:color="auto"/>
        <w:bottom w:val="none" w:sz="0" w:space="0" w:color="auto"/>
        <w:right w:val="none" w:sz="0" w:space="0" w:color="auto"/>
      </w:divBdr>
    </w:div>
    <w:div w:id="265818047">
      <w:bodyDiv w:val="1"/>
      <w:marLeft w:val="0"/>
      <w:marRight w:val="0"/>
      <w:marTop w:val="0"/>
      <w:marBottom w:val="0"/>
      <w:divBdr>
        <w:top w:val="none" w:sz="0" w:space="0" w:color="auto"/>
        <w:left w:val="none" w:sz="0" w:space="0" w:color="auto"/>
        <w:bottom w:val="none" w:sz="0" w:space="0" w:color="auto"/>
        <w:right w:val="none" w:sz="0" w:space="0" w:color="auto"/>
      </w:divBdr>
    </w:div>
    <w:div w:id="286788586">
      <w:bodyDiv w:val="1"/>
      <w:marLeft w:val="0"/>
      <w:marRight w:val="0"/>
      <w:marTop w:val="0"/>
      <w:marBottom w:val="0"/>
      <w:divBdr>
        <w:top w:val="none" w:sz="0" w:space="0" w:color="auto"/>
        <w:left w:val="none" w:sz="0" w:space="0" w:color="auto"/>
        <w:bottom w:val="none" w:sz="0" w:space="0" w:color="auto"/>
        <w:right w:val="none" w:sz="0" w:space="0" w:color="auto"/>
      </w:divBdr>
    </w:div>
    <w:div w:id="293562561">
      <w:bodyDiv w:val="1"/>
      <w:marLeft w:val="0"/>
      <w:marRight w:val="0"/>
      <w:marTop w:val="0"/>
      <w:marBottom w:val="0"/>
      <w:divBdr>
        <w:top w:val="none" w:sz="0" w:space="0" w:color="auto"/>
        <w:left w:val="none" w:sz="0" w:space="0" w:color="auto"/>
        <w:bottom w:val="none" w:sz="0" w:space="0" w:color="auto"/>
        <w:right w:val="none" w:sz="0" w:space="0" w:color="auto"/>
      </w:divBdr>
    </w:div>
    <w:div w:id="311908150">
      <w:bodyDiv w:val="1"/>
      <w:marLeft w:val="0"/>
      <w:marRight w:val="0"/>
      <w:marTop w:val="0"/>
      <w:marBottom w:val="0"/>
      <w:divBdr>
        <w:top w:val="none" w:sz="0" w:space="0" w:color="auto"/>
        <w:left w:val="none" w:sz="0" w:space="0" w:color="auto"/>
        <w:bottom w:val="none" w:sz="0" w:space="0" w:color="auto"/>
        <w:right w:val="none" w:sz="0" w:space="0" w:color="auto"/>
      </w:divBdr>
    </w:div>
    <w:div w:id="320626500">
      <w:bodyDiv w:val="1"/>
      <w:marLeft w:val="0"/>
      <w:marRight w:val="0"/>
      <w:marTop w:val="0"/>
      <w:marBottom w:val="0"/>
      <w:divBdr>
        <w:top w:val="none" w:sz="0" w:space="0" w:color="auto"/>
        <w:left w:val="none" w:sz="0" w:space="0" w:color="auto"/>
        <w:bottom w:val="none" w:sz="0" w:space="0" w:color="auto"/>
        <w:right w:val="none" w:sz="0" w:space="0" w:color="auto"/>
      </w:divBdr>
    </w:div>
    <w:div w:id="330523679">
      <w:bodyDiv w:val="1"/>
      <w:marLeft w:val="0"/>
      <w:marRight w:val="0"/>
      <w:marTop w:val="0"/>
      <w:marBottom w:val="0"/>
      <w:divBdr>
        <w:top w:val="none" w:sz="0" w:space="0" w:color="auto"/>
        <w:left w:val="none" w:sz="0" w:space="0" w:color="auto"/>
        <w:bottom w:val="none" w:sz="0" w:space="0" w:color="auto"/>
        <w:right w:val="none" w:sz="0" w:space="0" w:color="auto"/>
      </w:divBdr>
    </w:div>
    <w:div w:id="346054521">
      <w:bodyDiv w:val="1"/>
      <w:marLeft w:val="0"/>
      <w:marRight w:val="0"/>
      <w:marTop w:val="0"/>
      <w:marBottom w:val="0"/>
      <w:divBdr>
        <w:top w:val="none" w:sz="0" w:space="0" w:color="auto"/>
        <w:left w:val="none" w:sz="0" w:space="0" w:color="auto"/>
        <w:bottom w:val="none" w:sz="0" w:space="0" w:color="auto"/>
        <w:right w:val="none" w:sz="0" w:space="0" w:color="auto"/>
      </w:divBdr>
    </w:div>
    <w:div w:id="355813714">
      <w:bodyDiv w:val="1"/>
      <w:marLeft w:val="0"/>
      <w:marRight w:val="0"/>
      <w:marTop w:val="0"/>
      <w:marBottom w:val="0"/>
      <w:divBdr>
        <w:top w:val="none" w:sz="0" w:space="0" w:color="auto"/>
        <w:left w:val="none" w:sz="0" w:space="0" w:color="auto"/>
        <w:bottom w:val="none" w:sz="0" w:space="0" w:color="auto"/>
        <w:right w:val="none" w:sz="0" w:space="0" w:color="auto"/>
      </w:divBdr>
    </w:div>
    <w:div w:id="358430537">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376709749">
      <w:bodyDiv w:val="1"/>
      <w:marLeft w:val="0"/>
      <w:marRight w:val="0"/>
      <w:marTop w:val="0"/>
      <w:marBottom w:val="0"/>
      <w:divBdr>
        <w:top w:val="none" w:sz="0" w:space="0" w:color="auto"/>
        <w:left w:val="none" w:sz="0" w:space="0" w:color="auto"/>
        <w:bottom w:val="none" w:sz="0" w:space="0" w:color="auto"/>
        <w:right w:val="none" w:sz="0" w:space="0" w:color="auto"/>
      </w:divBdr>
    </w:div>
    <w:div w:id="398216585">
      <w:bodyDiv w:val="1"/>
      <w:marLeft w:val="0"/>
      <w:marRight w:val="0"/>
      <w:marTop w:val="0"/>
      <w:marBottom w:val="0"/>
      <w:divBdr>
        <w:top w:val="none" w:sz="0" w:space="0" w:color="auto"/>
        <w:left w:val="none" w:sz="0" w:space="0" w:color="auto"/>
        <w:bottom w:val="none" w:sz="0" w:space="0" w:color="auto"/>
        <w:right w:val="none" w:sz="0" w:space="0" w:color="auto"/>
      </w:divBdr>
    </w:div>
    <w:div w:id="403649817">
      <w:bodyDiv w:val="1"/>
      <w:marLeft w:val="0"/>
      <w:marRight w:val="0"/>
      <w:marTop w:val="0"/>
      <w:marBottom w:val="0"/>
      <w:divBdr>
        <w:top w:val="none" w:sz="0" w:space="0" w:color="auto"/>
        <w:left w:val="none" w:sz="0" w:space="0" w:color="auto"/>
        <w:bottom w:val="none" w:sz="0" w:space="0" w:color="auto"/>
        <w:right w:val="none" w:sz="0" w:space="0" w:color="auto"/>
      </w:divBdr>
    </w:div>
    <w:div w:id="434206638">
      <w:bodyDiv w:val="1"/>
      <w:marLeft w:val="0"/>
      <w:marRight w:val="0"/>
      <w:marTop w:val="0"/>
      <w:marBottom w:val="0"/>
      <w:divBdr>
        <w:top w:val="none" w:sz="0" w:space="0" w:color="auto"/>
        <w:left w:val="none" w:sz="0" w:space="0" w:color="auto"/>
        <w:bottom w:val="none" w:sz="0" w:space="0" w:color="auto"/>
        <w:right w:val="none" w:sz="0" w:space="0" w:color="auto"/>
      </w:divBdr>
    </w:div>
    <w:div w:id="467750123">
      <w:bodyDiv w:val="1"/>
      <w:marLeft w:val="0"/>
      <w:marRight w:val="0"/>
      <w:marTop w:val="0"/>
      <w:marBottom w:val="0"/>
      <w:divBdr>
        <w:top w:val="none" w:sz="0" w:space="0" w:color="auto"/>
        <w:left w:val="none" w:sz="0" w:space="0" w:color="auto"/>
        <w:bottom w:val="none" w:sz="0" w:space="0" w:color="auto"/>
        <w:right w:val="none" w:sz="0" w:space="0" w:color="auto"/>
      </w:divBdr>
    </w:div>
    <w:div w:id="484248203">
      <w:bodyDiv w:val="1"/>
      <w:marLeft w:val="0"/>
      <w:marRight w:val="0"/>
      <w:marTop w:val="0"/>
      <w:marBottom w:val="0"/>
      <w:divBdr>
        <w:top w:val="none" w:sz="0" w:space="0" w:color="auto"/>
        <w:left w:val="none" w:sz="0" w:space="0" w:color="auto"/>
        <w:bottom w:val="none" w:sz="0" w:space="0" w:color="auto"/>
        <w:right w:val="none" w:sz="0" w:space="0" w:color="auto"/>
      </w:divBdr>
    </w:div>
    <w:div w:id="484474874">
      <w:bodyDiv w:val="1"/>
      <w:marLeft w:val="0"/>
      <w:marRight w:val="0"/>
      <w:marTop w:val="0"/>
      <w:marBottom w:val="0"/>
      <w:divBdr>
        <w:top w:val="none" w:sz="0" w:space="0" w:color="auto"/>
        <w:left w:val="none" w:sz="0" w:space="0" w:color="auto"/>
        <w:bottom w:val="none" w:sz="0" w:space="0" w:color="auto"/>
        <w:right w:val="none" w:sz="0" w:space="0" w:color="auto"/>
      </w:divBdr>
    </w:div>
    <w:div w:id="512190367">
      <w:bodyDiv w:val="1"/>
      <w:marLeft w:val="0"/>
      <w:marRight w:val="0"/>
      <w:marTop w:val="0"/>
      <w:marBottom w:val="0"/>
      <w:divBdr>
        <w:top w:val="none" w:sz="0" w:space="0" w:color="auto"/>
        <w:left w:val="none" w:sz="0" w:space="0" w:color="auto"/>
        <w:bottom w:val="none" w:sz="0" w:space="0" w:color="auto"/>
        <w:right w:val="none" w:sz="0" w:space="0" w:color="auto"/>
      </w:divBdr>
    </w:div>
    <w:div w:id="564292198">
      <w:bodyDiv w:val="1"/>
      <w:marLeft w:val="0"/>
      <w:marRight w:val="0"/>
      <w:marTop w:val="0"/>
      <w:marBottom w:val="0"/>
      <w:divBdr>
        <w:top w:val="none" w:sz="0" w:space="0" w:color="auto"/>
        <w:left w:val="none" w:sz="0" w:space="0" w:color="auto"/>
        <w:bottom w:val="none" w:sz="0" w:space="0" w:color="auto"/>
        <w:right w:val="none" w:sz="0" w:space="0" w:color="auto"/>
      </w:divBdr>
    </w:div>
    <w:div w:id="583953151">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621156632">
      <w:bodyDiv w:val="1"/>
      <w:marLeft w:val="0"/>
      <w:marRight w:val="0"/>
      <w:marTop w:val="0"/>
      <w:marBottom w:val="0"/>
      <w:divBdr>
        <w:top w:val="none" w:sz="0" w:space="0" w:color="auto"/>
        <w:left w:val="none" w:sz="0" w:space="0" w:color="auto"/>
        <w:bottom w:val="none" w:sz="0" w:space="0" w:color="auto"/>
        <w:right w:val="none" w:sz="0" w:space="0" w:color="auto"/>
      </w:divBdr>
    </w:div>
    <w:div w:id="634531155">
      <w:bodyDiv w:val="1"/>
      <w:marLeft w:val="0"/>
      <w:marRight w:val="0"/>
      <w:marTop w:val="0"/>
      <w:marBottom w:val="0"/>
      <w:divBdr>
        <w:top w:val="none" w:sz="0" w:space="0" w:color="auto"/>
        <w:left w:val="none" w:sz="0" w:space="0" w:color="auto"/>
        <w:bottom w:val="none" w:sz="0" w:space="0" w:color="auto"/>
        <w:right w:val="none" w:sz="0" w:space="0" w:color="auto"/>
      </w:divBdr>
    </w:div>
    <w:div w:id="651563162">
      <w:bodyDiv w:val="1"/>
      <w:marLeft w:val="0"/>
      <w:marRight w:val="0"/>
      <w:marTop w:val="0"/>
      <w:marBottom w:val="0"/>
      <w:divBdr>
        <w:top w:val="none" w:sz="0" w:space="0" w:color="auto"/>
        <w:left w:val="none" w:sz="0" w:space="0" w:color="auto"/>
        <w:bottom w:val="none" w:sz="0" w:space="0" w:color="auto"/>
        <w:right w:val="none" w:sz="0" w:space="0" w:color="auto"/>
      </w:divBdr>
    </w:div>
    <w:div w:id="694499534">
      <w:bodyDiv w:val="1"/>
      <w:marLeft w:val="0"/>
      <w:marRight w:val="0"/>
      <w:marTop w:val="0"/>
      <w:marBottom w:val="0"/>
      <w:divBdr>
        <w:top w:val="none" w:sz="0" w:space="0" w:color="auto"/>
        <w:left w:val="none" w:sz="0" w:space="0" w:color="auto"/>
        <w:bottom w:val="none" w:sz="0" w:space="0" w:color="auto"/>
        <w:right w:val="none" w:sz="0" w:space="0" w:color="auto"/>
      </w:divBdr>
    </w:div>
    <w:div w:id="728263794">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756287400">
      <w:bodyDiv w:val="1"/>
      <w:marLeft w:val="0"/>
      <w:marRight w:val="0"/>
      <w:marTop w:val="0"/>
      <w:marBottom w:val="0"/>
      <w:divBdr>
        <w:top w:val="none" w:sz="0" w:space="0" w:color="auto"/>
        <w:left w:val="none" w:sz="0" w:space="0" w:color="auto"/>
        <w:bottom w:val="none" w:sz="0" w:space="0" w:color="auto"/>
        <w:right w:val="none" w:sz="0" w:space="0" w:color="auto"/>
      </w:divBdr>
    </w:div>
    <w:div w:id="761072998">
      <w:bodyDiv w:val="1"/>
      <w:marLeft w:val="0"/>
      <w:marRight w:val="0"/>
      <w:marTop w:val="0"/>
      <w:marBottom w:val="0"/>
      <w:divBdr>
        <w:top w:val="none" w:sz="0" w:space="0" w:color="auto"/>
        <w:left w:val="none" w:sz="0" w:space="0" w:color="auto"/>
        <w:bottom w:val="none" w:sz="0" w:space="0" w:color="auto"/>
        <w:right w:val="none" w:sz="0" w:space="0" w:color="auto"/>
      </w:divBdr>
    </w:div>
    <w:div w:id="786197088">
      <w:bodyDiv w:val="1"/>
      <w:marLeft w:val="0"/>
      <w:marRight w:val="0"/>
      <w:marTop w:val="0"/>
      <w:marBottom w:val="0"/>
      <w:divBdr>
        <w:top w:val="none" w:sz="0" w:space="0" w:color="auto"/>
        <w:left w:val="none" w:sz="0" w:space="0" w:color="auto"/>
        <w:bottom w:val="none" w:sz="0" w:space="0" w:color="auto"/>
        <w:right w:val="none" w:sz="0" w:space="0" w:color="auto"/>
      </w:divBdr>
    </w:div>
    <w:div w:id="790590579">
      <w:bodyDiv w:val="1"/>
      <w:marLeft w:val="0"/>
      <w:marRight w:val="0"/>
      <w:marTop w:val="0"/>
      <w:marBottom w:val="0"/>
      <w:divBdr>
        <w:top w:val="none" w:sz="0" w:space="0" w:color="auto"/>
        <w:left w:val="none" w:sz="0" w:space="0" w:color="auto"/>
        <w:bottom w:val="none" w:sz="0" w:space="0" w:color="auto"/>
        <w:right w:val="none" w:sz="0" w:space="0" w:color="auto"/>
      </w:divBdr>
    </w:div>
    <w:div w:id="839588109">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870655894">
      <w:bodyDiv w:val="1"/>
      <w:marLeft w:val="0"/>
      <w:marRight w:val="0"/>
      <w:marTop w:val="0"/>
      <w:marBottom w:val="0"/>
      <w:divBdr>
        <w:top w:val="none" w:sz="0" w:space="0" w:color="auto"/>
        <w:left w:val="none" w:sz="0" w:space="0" w:color="auto"/>
        <w:bottom w:val="none" w:sz="0" w:space="0" w:color="auto"/>
        <w:right w:val="none" w:sz="0" w:space="0" w:color="auto"/>
      </w:divBdr>
    </w:div>
    <w:div w:id="891690726">
      <w:bodyDiv w:val="1"/>
      <w:marLeft w:val="0"/>
      <w:marRight w:val="0"/>
      <w:marTop w:val="0"/>
      <w:marBottom w:val="0"/>
      <w:divBdr>
        <w:top w:val="none" w:sz="0" w:space="0" w:color="auto"/>
        <w:left w:val="none" w:sz="0" w:space="0" w:color="auto"/>
        <w:bottom w:val="none" w:sz="0" w:space="0" w:color="auto"/>
        <w:right w:val="none" w:sz="0" w:space="0" w:color="auto"/>
      </w:divBdr>
    </w:div>
    <w:div w:id="897284809">
      <w:bodyDiv w:val="1"/>
      <w:marLeft w:val="0"/>
      <w:marRight w:val="0"/>
      <w:marTop w:val="0"/>
      <w:marBottom w:val="0"/>
      <w:divBdr>
        <w:top w:val="none" w:sz="0" w:space="0" w:color="auto"/>
        <w:left w:val="none" w:sz="0" w:space="0" w:color="auto"/>
        <w:bottom w:val="none" w:sz="0" w:space="0" w:color="auto"/>
        <w:right w:val="none" w:sz="0" w:space="0" w:color="auto"/>
      </w:divBdr>
    </w:div>
    <w:div w:id="915356212">
      <w:bodyDiv w:val="1"/>
      <w:marLeft w:val="0"/>
      <w:marRight w:val="0"/>
      <w:marTop w:val="0"/>
      <w:marBottom w:val="0"/>
      <w:divBdr>
        <w:top w:val="none" w:sz="0" w:space="0" w:color="auto"/>
        <w:left w:val="none" w:sz="0" w:space="0" w:color="auto"/>
        <w:bottom w:val="none" w:sz="0" w:space="0" w:color="auto"/>
        <w:right w:val="none" w:sz="0" w:space="0" w:color="auto"/>
      </w:divBdr>
    </w:div>
    <w:div w:id="920797336">
      <w:bodyDiv w:val="1"/>
      <w:marLeft w:val="0"/>
      <w:marRight w:val="0"/>
      <w:marTop w:val="0"/>
      <w:marBottom w:val="0"/>
      <w:divBdr>
        <w:top w:val="none" w:sz="0" w:space="0" w:color="auto"/>
        <w:left w:val="none" w:sz="0" w:space="0" w:color="auto"/>
        <w:bottom w:val="none" w:sz="0" w:space="0" w:color="auto"/>
        <w:right w:val="none" w:sz="0" w:space="0" w:color="auto"/>
      </w:divBdr>
    </w:div>
    <w:div w:id="921571068">
      <w:bodyDiv w:val="1"/>
      <w:marLeft w:val="0"/>
      <w:marRight w:val="0"/>
      <w:marTop w:val="0"/>
      <w:marBottom w:val="0"/>
      <w:divBdr>
        <w:top w:val="none" w:sz="0" w:space="0" w:color="auto"/>
        <w:left w:val="none" w:sz="0" w:space="0" w:color="auto"/>
        <w:bottom w:val="none" w:sz="0" w:space="0" w:color="auto"/>
        <w:right w:val="none" w:sz="0" w:space="0" w:color="auto"/>
      </w:divBdr>
    </w:div>
    <w:div w:id="934828136">
      <w:bodyDiv w:val="1"/>
      <w:marLeft w:val="0"/>
      <w:marRight w:val="0"/>
      <w:marTop w:val="0"/>
      <w:marBottom w:val="0"/>
      <w:divBdr>
        <w:top w:val="none" w:sz="0" w:space="0" w:color="auto"/>
        <w:left w:val="none" w:sz="0" w:space="0" w:color="auto"/>
        <w:bottom w:val="none" w:sz="0" w:space="0" w:color="auto"/>
        <w:right w:val="none" w:sz="0" w:space="0" w:color="auto"/>
      </w:divBdr>
    </w:div>
    <w:div w:id="934945103">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998311844">
      <w:bodyDiv w:val="1"/>
      <w:marLeft w:val="0"/>
      <w:marRight w:val="0"/>
      <w:marTop w:val="0"/>
      <w:marBottom w:val="0"/>
      <w:divBdr>
        <w:top w:val="none" w:sz="0" w:space="0" w:color="auto"/>
        <w:left w:val="none" w:sz="0" w:space="0" w:color="auto"/>
        <w:bottom w:val="none" w:sz="0" w:space="0" w:color="auto"/>
        <w:right w:val="none" w:sz="0" w:space="0" w:color="auto"/>
      </w:divBdr>
    </w:div>
    <w:div w:id="999965021">
      <w:bodyDiv w:val="1"/>
      <w:marLeft w:val="0"/>
      <w:marRight w:val="0"/>
      <w:marTop w:val="0"/>
      <w:marBottom w:val="0"/>
      <w:divBdr>
        <w:top w:val="none" w:sz="0" w:space="0" w:color="auto"/>
        <w:left w:val="none" w:sz="0" w:space="0" w:color="auto"/>
        <w:bottom w:val="none" w:sz="0" w:space="0" w:color="auto"/>
        <w:right w:val="none" w:sz="0" w:space="0" w:color="auto"/>
      </w:divBdr>
    </w:div>
    <w:div w:id="1003700132">
      <w:bodyDiv w:val="1"/>
      <w:marLeft w:val="0"/>
      <w:marRight w:val="0"/>
      <w:marTop w:val="0"/>
      <w:marBottom w:val="0"/>
      <w:divBdr>
        <w:top w:val="none" w:sz="0" w:space="0" w:color="auto"/>
        <w:left w:val="none" w:sz="0" w:space="0" w:color="auto"/>
        <w:bottom w:val="none" w:sz="0" w:space="0" w:color="auto"/>
        <w:right w:val="none" w:sz="0" w:space="0" w:color="auto"/>
      </w:divBdr>
    </w:div>
    <w:div w:id="1004014383">
      <w:bodyDiv w:val="1"/>
      <w:marLeft w:val="0"/>
      <w:marRight w:val="0"/>
      <w:marTop w:val="0"/>
      <w:marBottom w:val="0"/>
      <w:divBdr>
        <w:top w:val="none" w:sz="0" w:space="0" w:color="auto"/>
        <w:left w:val="none" w:sz="0" w:space="0" w:color="auto"/>
        <w:bottom w:val="none" w:sz="0" w:space="0" w:color="auto"/>
        <w:right w:val="none" w:sz="0" w:space="0" w:color="auto"/>
      </w:divBdr>
    </w:div>
    <w:div w:id="1008408108">
      <w:bodyDiv w:val="1"/>
      <w:marLeft w:val="0"/>
      <w:marRight w:val="0"/>
      <w:marTop w:val="0"/>
      <w:marBottom w:val="0"/>
      <w:divBdr>
        <w:top w:val="none" w:sz="0" w:space="0" w:color="auto"/>
        <w:left w:val="none" w:sz="0" w:space="0" w:color="auto"/>
        <w:bottom w:val="none" w:sz="0" w:space="0" w:color="auto"/>
        <w:right w:val="none" w:sz="0" w:space="0" w:color="auto"/>
      </w:divBdr>
    </w:div>
    <w:div w:id="1033071184">
      <w:bodyDiv w:val="1"/>
      <w:marLeft w:val="0"/>
      <w:marRight w:val="0"/>
      <w:marTop w:val="0"/>
      <w:marBottom w:val="0"/>
      <w:divBdr>
        <w:top w:val="none" w:sz="0" w:space="0" w:color="auto"/>
        <w:left w:val="none" w:sz="0" w:space="0" w:color="auto"/>
        <w:bottom w:val="none" w:sz="0" w:space="0" w:color="auto"/>
        <w:right w:val="none" w:sz="0" w:space="0" w:color="auto"/>
      </w:divBdr>
    </w:div>
    <w:div w:id="1062365759">
      <w:bodyDiv w:val="1"/>
      <w:marLeft w:val="0"/>
      <w:marRight w:val="0"/>
      <w:marTop w:val="0"/>
      <w:marBottom w:val="0"/>
      <w:divBdr>
        <w:top w:val="none" w:sz="0" w:space="0" w:color="auto"/>
        <w:left w:val="none" w:sz="0" w:space="0" w:color="auto"/>
        <w:bottom w:val="none" w:sz="0" w:space="0" w:color="auto"/>
        <w:right w:val="none" w:sz="0" w:space="0" w:color="auto"/>
      </w:divBdr>
    </w:div>
    <w:div w:id="1066301016">
      <w:bodyDiv w:val="1"/>
      <w:marLeft w:val="0"/>
      <w:marRight w:val="0"/>
      <w:marTop w:val="0"/>
      <w:marBottom w:val="0"/>
      <w:divBdr>
        <w:top w:val="none" w:sz="0" w:space="0" w:color="auto"/>
        <w:left w:val="none" w:sz="0" w:space="0" w:color="auto"/>
        <w:bottom w:val="none" w:sz="0" w:space="0" w:color="auto"/>
        <w:right w:val="none" w:sz="0" w:space="0" w:color="auto"/>
      </w:divBdr>
    </w:div>
    <w:div w:id="1066731112">
      <w:bodyDiv w:val="1"/>
      <w:marLeft w:val="0"/>
      <w:marRight w:val="0"/>
      <w:marTop w:val="0"/>
      <w:marBottom w:val="0"/>
      <w:divBdr>
        <w:top w:val="none" w:sz="0" w:space="0" w:color="auto"/>
        <w:left w:val="none" w:sz="0" w:space="0" w:color="auto"/>
        <w:bottom w:val="none" w:sz="0" w:space="0" w:color="auto"/>
        <w:right w:val="none" w:sz="0" w:space="0" w:color="auto"/>
      </w:divBdr>
    </w:div>
    <w:div w:id="1106730663">
      <w:bodyDiv w:val="1"/>
      <w:marLeft w:val="0"/>
      <w:marRight w:val="0"/>
      <w:marTop w:val="0"/>
      <w:marBottom w:val="0"/>
      <w:divBdr>
        <w:top w:val="none" w:sz="0" w:space="0" w:color="auto"/>
        <w:left w:val="none" w:sz="0" w:space="0" w:color="auto"/>
        <w:bottom w:val="none" w:sz="0" w:space="0" w:color="auto"/>
        <w:right w:val="none" w:sz="0" w:space="0" w:color="auto"/>
      </w:divBdr>
    </w:div>
    <w:div w:id="1202748252">
      <w:bodyDiv w:val="1"/>
      <w:marLeft w:val="0"/>
      <w:marRight w:val="0"/>
      <w:marTop w:val="0"/>
      <w:marBottom w:val="0"/>
      <w:divBdr>
        <w:top w:val="none" w:sz="0" w:space="0" w:color="auto"/>
        <w:left w:val="none" w:sz="0" w:space="0" w:color="auto"/>
        <w:bottom w:val="none" w:sz="0" w:space="0" w:color="auto"/>
        <w:right w:val="none" w:sz="0" w:space="0" w:color="auto"/>
      </w:divBdr>
    </w:div>
    <w:div w:id="1269695964">
      <w:bodyDiv w:val="1"/>
      <w:marLeft w:val="0"/>
      <w:marRight w:val="0"/>
      <w:marTop w:val="0"/>
      <w:marBottom w:val="0"/>
      <w:divBdr>
        <w:top w:val="none" w:sz="0" w:space="0" w:color="auto"/>
        <w:left w:val="none" w:sz="0" w:space="0" w:color="auto"/>
        <w:bottom w:val="none" w:sz="0" w:space="0" w:color="auto"/>
        <w:right w:val="none" w:sz="0" w:space="0" w:color="auto"/>
      </w:divBdr>
    </w:div>
    <w:div w:id="1289817038">
      <w:bodyDiv w:val="1"/>
      <w:marLeft w:val="0"/>
      <w:marRight w:val="0"/>
      <w:marTop w:val="0"/>
      <w:marBottom w:val="0"/>
      <w:divBdr>
        <w:top w:val="none" w:sz="0" w:space="0" w:color="auto"/>
        <w:left w:val="none" w:sz="0" w:space="0" w:color="auto"/>
        <w:bottom w:val="none" w:sz="0" w:space="0" w:color="auto"/>
        <w:right w:val="none" w:sz="0" w:space="0" w:color="auto"/>
      </w:divBdr>
    </w:div>
    <w:div w:id="135484692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375496562">
      <w:bodyDiv w:val="1"/>
      <w:marLeft w:val="0"/>
      <w:marRight w:val="0"/>
      <w:marTop w:val="0"/>
      <w:marBottom w:val="0"/>
      <w:divBdr>
        <w:top w:val="none" w:sz="0" w:space="0" w:color="auto"/>
        <w:left w:val="none" w:sz="0" w:space="0" w:color="auto"/>
        <w:bottom w:val="none" w:sz="0" w:space="0" w:color="auto"/>
        <w:right w:val="none" w:sz="0" w:space="0" w:color="auto"/>
      </w:divBdr>
    </w:div>
    <w:div w:id="1400981102">
      <w:bodyDiv w:val="1"/>
      <w:marLeft w:val="0"/>
      <w:marRight w:val="0"/>
      <w:marTop w:val="0"/>
      <w:marBottom w:val="0"/>
      <w:divBdr>
        <w:top w:val="none" w:sz="0" w:space="0" w:color="auto"/>
        <w:left w:val="none" w:sz="0" w:space="0" w:color="auto"/>
        <w:bottom w:val="none" w:sz="0" w:space="0" w:color="auto"/>
        <w:right w:val="none" w:sz="0" w:space="0" w:color="auto"/>
      </w:divBdr>
    </w:div>
    <w:div w:id="1448357191">
      <w:bodyDiv w:val="1"/>
      <w:marLeft w:val="0"/>
      <w:marRight w:val="0"/>
      <w:marTop w:val="0"/>
      <w:marBottom w:val="0"/>
      <w:divBdr>
        <w:top w:val="none" w:sz="0" w:space="0" w:color="auto"/>
        <w:left w:val="none" w:sz="0" w:space="0" w:color="auto"/>
        <w:bottom w:val="none" w:sz="0" w:space="0" w:color="auto"/>
        <w:right w:val="none" w:sz="0" w:space="0" w:color="auto"/>
      </w:divBdr>
    </w:div>
    <w:div w:id="1449082301">
      <w:bodyDiv w:val="1"/>
      <w:marLeft w:val="0"/>
      <w:marRight w:val="0"/>
      <w:marTop w:val="0"/>
      <w:marBottom w:val="0"/>
      <w:divBdr>
        <w:top w:val="none" w:sz="0" w:space="0" w:color="auto"/>
        <w:left w:val="none" w:sz="0" w:space="0" w:color="auto"/>
        <w:bottom w:val="none" w:sz="0" w:space="0" w:color="auto"/>
        <w:right w:val="none" w:sz="0" w:space="0" w:color="auto"/>
      </w:divBdr>
    </w:div>
    <w:div w:id="1453091915">
      <w:bodyDiv w:val="1"/>
      <w:marLeft w:val="0"/>
      <w:marRight w:val="0"/>
      <w:marTop w:val="0"/>
      <w:marBottom w:val="0"/>
      <w:divBdr>
        <w:top w:val="none" w:sz="0" w:space="0" w:color="auto"/>
        <w:left w:val="none" w:sz="0" w:space="0" w:color="auto"/>
        <w:bottom w:val="none" w:sz="0" w:space="0" w:color="auto"/>
        <w:right w:val="none" w:sz="0" w:space="0" w:color="auto"/>
      </w:divBdr>
    </w:div>
    <w:div w:id="1458523093">
      <w:bodyDiv w:val="1"/>
      <w:marLeft w:val="0"/>
      <w:marRight w:val="0"/>
      <w:marTop w:val="0"/>
      <w:marBottom w:val="0"/>
      <w:divBdr>
        <w:top w:val="none" w:sz="0" w:space="0" w:color="auto"/>
        <w:left w:val="none" w:sz="0" w:space="0" w:color="auto"/>
        <w:bottom w:val="none" w:sz="0" w:space="0" w:color="auto"/>
        <w:right w:val="none" w:sz="0" w:space="0" w:color="auto"/>
      </w:divBdr>
    </w:div>
    <w:div w:id="1460953573">
      <w:bodyDiv w:val="1"/>
      <w:marLeft w:val="0"/>
      <w:marRight w:val="0"/>
      <w:marTop w:val="0"/>
      <w:marBottom w:val="0"/>
      <w:divBdr>
        <w:top w:val="none" w:sz="0" w:space="0" w:color="auto"/>
        <w:left w:val="none" w:sz="0" w:space="0" w:color="auto"/>
        <w:bottom w:val="none" w:sz="0" w:space="0" w:color="auto"/>
        <w:right w:val="none" w:sz="0" w:space="0" w:color="auto"/>
      </w:divBdr>
    </w:div>
    <w:div w:id="1489443161">
      <w:bodyDiv w:val="1"/>
      <w:marLeft w:val="0"/>
      <w:marRight w:val="0"/>
      <w:marTop w:val="0"/>
      <w:marBottom w:val="0"/>
      <w:divBdr>
        <w:top w:val="none" w:sz="0" w:space="0" w:color="auto"/>
        <w:left w:val="none" w:sz="0" w:space="0" w:color="auto"/>
        <w:bottom w:val="none" w:sz="0" w:space="0" w:color="auto"/>
        <w:right w:val="none" w:sz="0" w:space="0" w:color="auto"/>
      </w:divBdr>
    </w:div>
    <w:div w:id="1497259216">
      <w:bodyDiv w:val="1"/>
      <w:marLeft w:val="0"/>
      <w:marRight w:val="0"/>
      <w:marTop w:val="0"/>
      <w:marBottom w:val="0"/>
      <w:divBdr>
        <w:top w:val="none" w:sz="0" w:space="0" w:color="auto"/>
        <w:left w:val="none" w:sz="0" w:space="0" w:color="auto"/>
        <w:bottom w:val="none" w:sz="0" w:space="0" w:color="auto"/>
        <w:right w:val="none" w:sz="0" w:space="0" w:color="auto"/>
      </w:divBdr>
    </w:div>
    <w:div w:id="1529676889">
      <w:bodyDiv w:val="1"/>
      <w:marLeft w:val="0"/>
      <w:marRight w:val="0"/>
      <w:marTop w:val="0"/>
      <w:marBottom w:val="0"/>
      <w:divBdr>
        <w:top w:val="none" w:sz="0" w:space="0" w:color="auto"/>
        <w:left w:val="none" w:sz="0" w:space="0" w:color="auto"/>
        <w:bottom w:val="none" w:sz="0" w:space="0" w:color="auto"/>
        <w:right w:val="none" w:sz="0" w:space="0" w:color="auto"/>
      </w:divBdr>
    </w:div>
    <w:div w:id="1531263788">
      <w:bodyDiv w:val="1"/>
      <w:marLeft w:val="0"/>
      <w:marRight w:val="0"/>
      <w:marTop w:val="0"/>
      <w:marBottom w:val="0"/>
      <w:divBdr>
        <w:top w:val="none" w:sz="0" w:space="0" w:color="auto"/>
        <w:left w:val="none" w:sz="0" w:space="0" w:color="auto"/>
        <w:bottom w:val="none" w:sz="0" w:space="0" w:color="auto"/>
        <w:right w:val="none" w:sz="0" w:space="0" w:color="auto"/>
      </w:divBdr>
    </w:div>
    <w:div w:id="1576354386">
      <w:bodyDiv w:val="1"/>
      <w:marLeft w:val="0"/>
      <w:marRight w:val="0"/>
      <w:marTop w:val="0"/>
      <w:marBottom w:val="0"/>
      <w:divBdr>
        <w:top w:val="none" w:sz="0" w:space="0" w:color="auto"/>
        <w:left w:val="none" w:sz="0" w:space="0" w:color="auto"/>
        <w:bottom w:val="none" w:sz="0" w:space="0" w:color="auto"/>
        <w:right w:val="none" w:sz="0" w:space="0" w:color="auto"/>
      </w:divBdr>
    </w:div>
    <w:div w:id="1579901928">
      <w:bodyDiv w:val="1"/>
      <w:marLeft w:val="0"/>
      <w:marRight w:val="0"/>
      <w:marTop w:val="0"/>
      <w:marBottom w:val="0"/>
      <w:divBdr>
        <w:top w:val="none" w:sz="0" w:space="0" w:color="auto"/>
        <w:left w:val="none" w:sz="0" w:space="0" w:color="auto"/>
        <w:bottom w:val="none" w:sz="0" w:space="0" w:color="auto"/>
        <w:right w:val="none" w:sz="0" w:space="0" w:color="auto"/>
      </w:divBdr>
    </w:div>
    <w:div w:id="1587492179">
      <w:bodyDiv w:val="1"/>
      <w:marLeft w:val="0"/>
      <w:marRight w:val="0"/>
      <w:marTop w:val="0"/>
      <w:marBottom w:val="0"/>
      <w:divBdr>
        <w:top w:val="none" w:sz="0" w:space="0" w:color="auto"/>
        <w:left w:val="none" w:sz="0" w:space="0" w:color="auto"/>
        <w:bottom w:val="none" w:sz="0" w:space="0" w:color="auto"/>
        <w:right w:val="none" w:sz="0" w:space="0" w:color="auto"/>
      </w:divBdr>
    </w:div>
    <w:div w:id="1606615402">
      <w:bodyDiv w:val="1"/>
      <w:marLeft w:val="0"/>
      <w:marRight w:val="0"/>
      <w:marTop w:val="0"/>
      <w:marBottom w:val="0"/>
      <w:divBdr>
        <w:top w:val="none" w:sz="0" w:space="0" w:color="auto"/>
        <w:left w:val="none" w:sz="0" w:space="0" w:color="auto"/>
        <w:bottom w:val="none" w:sz="0" w:space="0" w:color="auto"/>
        <w:right w:val="none" w:sz="0" w:space="0" w:color="auto"/>
      </w:divBdr>
    </w:div>
    <w:div w:id="1638994108">
      <w:bodyDiv w:val="1"/>
      <w:marLeft w:val="0"/>
      <w:marRight w:val="0"/>
      <w:marTop w:val="0"/>
      <w:marBottom w:val="0"/>
      <w:divBdr>
        <w:top w:val="none" w:sz="0" w:space="0" w:color="auto"/>
        <w:left w:val="none" w:sz="0" w:space="0" w:color="auto"/>
        <w:bottom w:val="none" w:sz="0" w:space="0" w:color="auto"/>
        <w:right w:val="none" w:sz="0" w:space="0" w:color="auto"/>
      </w:divBdr>
    </w:div>
    <w:div w:id="1660646910">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77613953">
      <w:bodyDiv w:val="1"/>
      <w:marLeft w:val="0"/>
      <w:marRight w:val="0"/>
      <w:marTop w:val="0"/>
      <w:marBottom w:val="0"/>
      <w:divBdr>
        <w:top w:val="none" w:sz="0" w:space="0" w:color="auto"/>
        <w:left w:val="none" w:sz="0" w:space="0" w:color="auto"/>
        <w:bottom w:val="none" w:sz="0" w:space="0" w:color="auto"/>
        <w:right w:val="none" w:sz="0" w:space="0" w:color="auto"/>
      </w:divBdr>
    </w:div>
    <w:div w:id="1681853822">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699427981">
      <w:bodyDiv w:val="1"/>
      <w:marLeft w:val="0"/>
      <w:marRight w:val="0"/>
      <w:marTop w:val="0"/>
      <w:marBottom w:val="0"/>
      <w:divBdr>
        <w:top w:val="none" w:sz="0" w:space="0" w:color="auto"/>
        <w:left w:val="none" w:sz="0" w:space="0" w:color="auto"/>
        <w:bottom w:val="none" w:sz="0" w:space="0" w:color="auto"/>
        <w:right w:val="none" w:sz="0" w:space="0" w:color="auto"/>
      </w:divBdr>
    </w:div>
    <w:div w:id="1705785476">
      <w:bodyDiv w:val="1"/>
      <w:marLeft w:val="0"/>
      <w:marRight w:val="0"/>
      <w:marTop w:val="0"/>
      <w:marBottom w:val="0"/>
      <w:divBdr>
        <w:top w:val="none" w:sz="0" w:space="0" w:color="auto"/>
        <w:left w:val="none" w:sz="0" w:space="0" w:color="auto"/>
        <w:bottom w:val="none" w:sz="0" w:space="0" w:color="auto"/>
        <w:right w:val="none" w:sz="0" w:space="0" w:color="auto"/>
      </w:divBdr>
    </w:div>
    <w:div w:id="1734890614">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1765301560">
      <w:bodyDiv w:val="1"/>
      <w:marLeft w:val="0"/>
      <w:marRight w:val="0"/>
      <w:marTop w:val="0"/>
      <w:marBottom w:val="0"/>
      <w:divBdr>
        <w:top w:val="none" w:sz="0" w:space="0" w:color="auto"/>
        <w:left w:val="none" w:sz="0" w:space="0" w:color="auto"/>
        <w:bottom w:val="none" w:sz="0" w:space="0" w:color="auto"/>
        <w:right w:val="none" w:sz="0" w:space="0" w:color="auto"/>
      </w:divBdr>
    </w:div>
    <w:div w:id="1765347457">
      <w:bodyDiv w:val="1"/>
      <w:marLeft w:val="0"/>
      <w:marRight w:val="0"/>
      <w:marTop w:val="0"/>
      <w:marBottom w:val="0"/>
      <w:divBdr>
        <w:top w:val="none" w:sz="0" w:space="0" w:color="auto"/>
        <w:left w:val="none" w:sz="0" w:space="0" w:color="auto"/>
        <w:bottom w:val="none" w:sz="0" w:space="0" w:color="auto"/>
        <w:right w:val="none" w:sz="0" w:space="0" w:color="auto"/>
      </w:divBdr>
    </w:div>
    <w:div w:id="1779829681">
      <w:bodyDiv w:val="1"/>
      <w:marLeft w:val="0"/>
      <w:marRight w:val="0"/>
      <w:marTop w:val="0"/>
      <w:marBottom w:val="0"/>
      <w:divBdr>
        <w:top w:val="none" w:sz="0" w:space="0" w:color="auto"/>
        <w:left w:val="none" w:sz="0" w:space="0" w:color="auto"/>
        <w:bottom w:val="none" w:sz="0" w:space="0" w:color="auto"/>
        <w:right w:val="none" w:sz="0" w:space="0" w:color="auto"/>
      </w:divBdr>
    </w:div>
    <w:div w:id="1780300674">
      <w:bodyDiv w:val="1"/>
      <w:marLeft w:val="0"/>
      <w:marRight w:val="0"/>
      <w:marTop w:val="0"/>
      <w:marBottom w:val="0"/>
      <w:divBdr>
        <w:top w:val="none" w:sz="0" w:space="0" w:color="auto"/>
        <w:left w:val="none" w:sz="0" w:space="0" w:color="auto"/>
        <w:bottom w:val="none" w:sz="0" w:space="0" w:color="auto"/>
        <w:right w:val="none" w:sz="0" w:space="0" w:color="auto"/>
      </w:divBdr>
    </w:div>
    <w:div w:id="1832408719">
      <w:bodyDiv w:val="1"/>
      <w:marLeft w:val="0"/>
      <w:marRight w:val="0"/>
      <w:marTop w:val="0"/>
      <w:marBottom w:val="0"/>
      <w:divBdr>
        <w:top w:val="none" w:sz="0" w:space="0" w:color="auto"/>
        <w:left w:val="none" w:sz="0" w:space="0" w:color="auto"/>
        <w:bottom w:val="none" w:sz="0" w:space="0" w:color="auto"/>
        <w:right w:val="none" w:sz="0" w:space="0" w:color="auto"/>
      </w:divBdr>
    </w:div>
    <w:div w:id="1845121518">
      <w:bodyDiv w:val="1"/>
      <w:marLeft w:val="0"/>
      <w:marRight w:val="0"/>
      <w:marTop w:val="0"/>
      <w:marBottom w:val="0"/>
      <w:divBdr>
        <w:top w:val="none" w:sz="0" w:space="0" w:color="auto"/>
        <w:left w:val="none" w:sz="0" w:space="0" w:color="auto"/>
        <w:bottom w:val="none" w:sz="0" w:space="0" w:color="auto"/>
        <w:right w:val="none" w:sz="0" w:space="0" w:color="auto"/>
      </w:divBdr>
    </w:div>
    <w:div w:id="1848518460">
      <w:bodyDiv w:val="1"/>
      <w:marLeft w:val="0"/>
      <w:marRight w:val="0"/>
      <w:marTop w:val="0"/>
      <w:marBottom w:val="0"/>
      <w:divBdr>
        <w:top w:val="none" w:sz="0" w:space="0" w:color="auto"/>
        <w:left w:val="none" w:sz="0" w:space="0" w:color="auto"/>
        <w:bottom w:val="none" w:sz="0" w:space="0" w:color="auto"/>
        <w:right w:val="none" w:sz="0" w:space="0" w:color="auto"/>
      </w:divBdr>
    </w:div>
    <w:div w:id="1849977052">
      <w:bodyDiv w:val="1"/>
      <w:marLeft w:val="0"/>
      <w:marRight w:val="0"/>
      <w:marTop w:val="0"/>
      <w:marBottom w:val="0"/>
      <w:divBdr>
        <w:top w:val="none" w:sz="0" w:space="0" w:color="auto"/>
        <w:left w:val="none" w:sz="0" w:space="0" w:color="auto"/>
        <w:bottom w:val="none" w:sz="0" w:space="0" w:color="auto"/>
        <w:right w:val="none" w:sz="0" w:space="0" w:color="auto"/>
      </w:divBdr>
    </w:div>
    <w:div w:id="1880124995">
      <w:bodyDiv w:val="1"/>
      <w:marLeft w:val="0"/>
      <w:marRight w:val="0"/>
      <w:marTop w:val="0"/>
      <w:marBottom w:val="0"/>
      <w:divBdr>
        <w:top w:val="none" w:sz="0" w:space="0" w:color="auto"/>
        <w:left w:val="none" w:sz="0" w:space="0" w:color="auto"/>
        <w:bottom w:val="none" w:sz="0" w:space="0" w:color="auto"/>
        <w:right w:val="none" w:sz="0" w:space="0" w:color="auto"/>
      </w:divBdr>
    </w:div>
    <w:div w:id="1884436404">
      <w:bodyDiv w:val="1"/>
      <w:marLeft w:val="0"/>
      <w:marRight w:val="0"/>
      <w:marTop w:val="0"/>
      <w:marBottom w:val="0"/>
      <w:divBdr>
        <w:top w:val="none" w:sz="0" w:space="0" w:color="auto"/>
        <w:left w:val="none" w:sz="0" w:space="0" w:color="auto"/>
        <w:bottom w:val="none" w:sz="0" w:space="0" w:color="auto"/>
        <w:right w:val="none" w:sz="0" w:space="0" w:color="auto"/>
      </w:divBdr>
    </w:div>
    <w:div w:id="1886982364">
      <w:bodyDiv w:val="1"/>
      <w:marLeft w:val="0"/>
      <w:marRight w:val="0"/>
      <w:marTop w:val="0"/>
      <w:marBottom w:val="0"/>
      <w:divBdr>
        <w:top w:val="none" w:sz="0" w:space="0" w:color="auto"/>
        <w:left w:val="none" w:sz="0" w:space="0" w:color="auto"/>
        <w:bottom w:val="none" w:sz="0" w:space="0" w:color="auto"/>
        <w:right w:val="none" w:sz="0" w:space="0" w:color="auto"/>
      </w:divBdr>
    </w:div>
    <w:div w:id="1933472701">
      <w:bodyDiv w:val="1"/>
      <w:marLeft w:val="0"/>
      <w:marRight w:val="0"/>
      <w:marTop w:val="0"/>
      <w:marBottom w:val="0"/>
      <w:divBdr>
        <w:top w:val="none" w:sz="0" w:space="0" w:color="auto"/>
        <w:left w:val="none" w:sz="0" w:space="0" w:color="auto"/>
        <w:bottom w:val="none" w:sz="0" w:space="0" w:color="auto"/>
        <w:right w:val="none" w:sz="0" w:space="0" w:color="auto"/>
      </w:divBdr>
    </w:div>
    <w:div w:id="1942643011">
      <w:bodyDiv w:val="1"/>
      <w:marLeft w:val="0"/>
      <w:marRight w:val="0"/>
      <w:marTop w:val="0"/>
      <w:marBottom w:val="0"/>
      <w:divBdr>
        <w:top w:val="none" w:sz="0" w:space="0" w:color="auto"/>
        <w:left w:val="none" w:sz="0" w:space="0" w:color="auto"/>
        <w:bottom w:val="none" w:sz="0" w:space="0" w:color="auto"/>
        <w:right w:val="none" w:sz="0" w:space="0" w:color="auto"/>
      </w:divBdr>
    </w:div>
    <w:div w:id="1960456437">
      <w:bodyDiv w:val="1"/>
      <w:marLeft w:val="0"/>
      <w:marRight w:val="0"/>
      <w:marTop w:val="0"/>
      <w:marBottom w:val="0"/>
      <w:divBdr>
        <w:top w:val="none" w:sz="0" w:space="0" w:color="auto"/>
        <w:left w:val="none" w:sz="0" w:space="0" w:color="auto"/>
        <w:bottom w:val="none" w:sz="0" w:space="0" w:color="auto"/>
        <w:right w:val="none" w:sz="0" w:space="0" w:color="auto"/>
      </w:divBdr>
    </w:div>
    <w:div w:id="1966547266">
      <w:bodyDiv w:val="1"/>
      <w:marLeft w:val="0"/>
      <w:marRight w:val="0"/>
      <w:marTop w:val="0"/>
      <w:marBottom w:val="0"/>
      <w:divBdr>
        <w:top w:val="none" w:sz="0" w:space="0" w:color="auto"/>
        <w:left w:val="none" w:sz="0" w:space="0" w:color="auto"/>
        <w:bottom w:val="none" w:sz="0" w:space="0" w:color="auto"/>
        <w:right w:val="none" w:sz="0" w:space="0" w:color="auto"/>
      </w:divBdr>
    </w:div>
    <w:div w:id="1971206441">
      <w:bodyDiv w:val="1"/>
      <w:marLeft w:val="0"/>
      <w:marRight w:val="0"/>
      <w:marTop w:val="0"/>
      <w:marBottom w:val="0"/>
      <w:divBdr>
        <w:top w:val="none" w:sz="0" w:space="0" w:color="auto"/>
        <w:left w:val="none" w:sz="0" w:space="0" w:color="auto"/>
        <w:bottom w:val="none" w:sz="0" w:space="0" w:color="auto"/>
        <w:right w:val="none" w:sz="0" w:space="0" w:color="auto"/>
      </w:divBdr>
    </w:div>
    <w:div w:id="2015961120">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43822531">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058779314">
      <w:bodyDiv w:val="1"/>
      <w:marLeft w:val="0"/>
      <w:marRight w:val="0"/>
      <w:marTop w:val="0"/>
      <w:marBottom w:val="0"/>
      <w:divBdr>
        <w:top w:val="none" w:sz="0" w:space="0" w:color="auto"/>
        <w:left w:val="none" w:sz="0" w:space="0" w:color="auto"/>
        <w:bottom w:val="none" w:sz="0" w:space="0" w:color="auto"/>
        <w:right w:val="none" w:sz="0" w:space="0" w:color="auto"/>
      </w:divBdr>
    </w:div>
    <w:div w:id="2096705750">
      <w:bodyDiv w:val="1"/>
      <w:marLeft w:val="0"/>
      <w:marRight w:val="0"/>
      <w:marTop w:val="0"/>
      <w:marBottom w:val="0"/>
      <w:divBdr>
        <w:top w:val="none" w:sz="0" w:space="0" w:color="auto"/>
        <w:left w:val="none" w:sz="0" w:space="0" w:color="auto"/>
        <w:bottom w:val="none" w:sz="0" w:space="0" w:color="auto"/>
        <w:right w:val="none" w:sz="0" w:space="0" w:color="auto"/>
      </w:divBdr>
    </w:div>
    <w:div w:id="209866838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 w:id="2139567556">
      <w:bodyDiv w:val="1"/>
      <w:marLeft w:val="0"/>
      <w:marRight w:val="0"/>
      <w:marTop w:val="0"/>
      <w:marBottom w:val="0"/>
      <w:divBdr>
        <w:top w:val="none" w:sz="0" w:space="0" w:color="auto"/>
        <w:left w:val="none" w:sz="0" w:space="0" w:color="auto"/>
        <w:bottom w:val="none" w:sz="0" w:space="0" w:color="auto"/>
        <w:right w:val="none" w:sz="0" w:space="0" w:color="auto"/>
      </w:divBdr>
    </w:div>
    <w:div w:id="2140567850">
      <w:bodyDiv w:val="1"/>
      <w:marLeft w:val="0"/>
      <w:marRight w:val="0"/>
      <w:marTop w:val="0"/>
      <w:marBottom w:val="0"/>
      <w:divBdr>
        <w:top w:val="none" w:sz="0" w:space="0" w:color="auto"/>
        <w:left w:val="none" w:sz="0" w:space="0" w:color="auto"/>
        <w:bottom w:val="none" w:sz="0" w:space="0" w:color="auto"/>
        <w:right w:val="none" w:sz="0" w:space="0" w:color="auto"/>
      </w:divBdr>
    </w:div>
    <w:div w:id="214715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hyperlink" Target="consultantplus://offline/ref=69B85EA07889EA6A71AE0206037D72026194CB157D623FB482557E3D8B33AA8BAE206E94E96117BB14DB3B2521BB1F7E9C2F3C9B61743778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32" Type="http://schemas.openxmlformats.org/officeDocument/2006/relationships/hyperlink" Target="consultantplus://offline/ref=43CBBA41CE5B6B9D88DCFF755FD112197DBD54A74EA924775056A3176DC44AE53BD762010E9B53AB9B7075BEv9DBH"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footer" Target="footer1.xml"/><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hyperlink" Target="consultantplus://offline/ref=B8CD10EE2798E0C8187695843A5F49B75DB820ADE97C02F16076C9DCED225EF5469270DD808C561B42261FA2o376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hyperlink" Target="consultantplus://offline/ref=B8CD10EE2798E0C8187695843A5F49B75DB820ADE97C02F16076C9DCED225EF5469270DD808C561B42261FA2o376D"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3748CD1EC04BE2AED763093D96C9EC"/>
        <w:category>
          <w:name w:val="Общие"/>
          <w:gallery w:val="placeholder"/>
        </w:category>
        <w:types>
          <w:type w:val="bbPlcHdr"/>
        </w:types>
        <w:behaviors>
          <w:behavior w:val="content"/>
        </w:behaviors>
        <w:guid w:val="{A0939A08-EE21-415C-9040-1442A94D8FBB}"/>
      </w:docPartPr>
      <w:docPartBody>
        <w:p w:rsidR="00C951A7" w:rsidRDefault="004501F9" w:rsidP="004501F9">
          <w:pPr>
            <w:pStyle w:val="CA3748CD1EC04BE2AED763093D96C9EC"/>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FBE08F77F36D4768A6DBC5A6A33502AF"/>
        <w:category>
          <w:name w:val="Общие"/>
          <w:gallery w:val="placeholder"/>
        </w:category>
        <w:types>
          <w:type w:val="bbPlcHdr"/>
        </w:types>
        <w:behaviors>
          <w:behavior w:val="content"/>
        </w:behaviors>
        <w:guid w:val="{A30039B0-931D-43C6-B2D1-69A472642E42}"/>
      </w:docPartPr>
      <w:docPartBody>
        <w:p w:rsidR="00C951A7" w:rsidRDefault="004501F9" w:rsidP="004501F9">
          <w:pPr>
            <w:pStyle w:val="FBE08F77F36D4768A6DBC5A6A33502AF"/>
          </w:pPr>
          <w:r w:rsidRPr="001F498B">
            <w:rPr>
              <w:rStyle w:val="a3"/>
            </w:rPr>
            <w:t xml:space="preserve"> (наименование Претендента)</w:t>
          </w:r>
        </w:p>
      </w:docPartBody>
    </w:docPart>
    <w:docPart>
      <w:docPartPr>
        <w:name w:val="42A39FB83985409A987D031BBBA62F32"/>
        <w:category>
          <w:name w:val="Общие"/>
          <w:gallery w:val="placeholder"/>
        </w:category>
        <w:types>
          <w:type w:val="bbPlcHdr"/>
        </w:types>
        <w:behaviors>
          <w:behavior w:val="content"/>
        </w:behaviors>
        <w:guid w:val="{B278F384-E6A5-4FA2-BCB4-61BFF92874B4}"/>
      </w:docPartPr>
      <w:docPartBody>
        <w:p w:rsidR="00C951A7" w:rsidRDefault="004501F9" w:rsidP="004501F9">
          <w:pPr>
            <w:pStyle w:val="42A39FB83985409A987D031BBBA62F32"/>
          </w:pPr>
          <w:r w:rsidRPr="001F498B">
            <w:rPr>
              <w:rStyle w:val="a3"/>
            </w:rPr>
            <w:t xml:space="preserve"> (наименование Претендента)</w:t>
          </w:r>
        </w:p>
      </w:docPartBody>
    </w:docPart>
    <w:docPart>
      <w:docPartPr>
        <w:name w:val="E6243E1DAAC84E508B7C6AE2ACDD6191"/>
        <w:category>
          <w:name w:val="Общие"/>
          <w:gallery w:val="placeholder"/>
        </w:category>
        <w:types>
          <w:type w:val="bbPlcHdr"/>
        </w:types>
        <w:behaviors>
          <w:behavior w:val="content"/>
        </w:behaviors>
        <w:guid w:val="{067B30A5-AF8F-4A27-8401-8548330DDFEB}"/>
      </w:docPartPr>
      <w:docPartBody>
        <w:p w:rsidR="00C951A7" w:rsidRDefault="004501F9" w:rsidP="004501F9">
          <w:pPr>
            <w:pStyle w:val="E6243E1DAAC84E508B7C6AE2ACDD6191"/>
          </w:pPr>
          <w:r w:rsidRPr="001F498B">
            <w:rPr>
              <w:rStyle w:val="a3"/>
            </w:rPr>
            <w:t xml:space="preserve"> (наименование Претендента)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20CF2"/>
    <w:rsid w:val="000315F6"/>
    <w:rsid w:val="00075ECB"/>
    <w:rsid w:val="000E0D6B"/>
    <w:rsid w:val="001052B6"/>
    <w:rsid w:val="0011327C"/>
    <w:rsid w:val="00131E1B"/>
    <w:rsid w:val="001447A0"/>
    <w:rsid w:val="0016035E"/>
    <w:rsid w:val="001A51F3"/>
    <w:rsid w:val="001C4A5B"/>
    <w:rsid w:val="001E3024"/>
    <w:rsid w:val="002010F8"/>
    <w:rsid w:val="0020185B"/>
    <w:rsid w:val="002071DF"/>
    <w:rsid w:val="002472BB"/>
    <w:rsid w:val="002602D4"/>
    <w:rsid w:val="002871C0"/>
    <w:rsid w:val="002B1304"/>
    <w:rsid w:val="002B170E"/>
    <w:rsid w:val="002B3BA6"/>
    <w:rsid w:val="003244E3"/>
    <w:rsid w:val="003269A6"/>
    <w:rsid w:val="00335ACF"/>
    <w:rsid w:val="0033747B"/>
    <w:rsid w:val="00364D05"/>
    <w:rsid w:val="00384193"/>
    <w:rsid w:val="003979FA"/>
    <w:rsid w:val="004106ED"/>
    <w:rsid w:val="004241C4"/>
    <w:rsid w:val="004501F9"/>
    <w:rsid w:val="00473075"/>
    <w:rsid w:val="00474AE9"/>
    <w:rsid w:val="00493698"/>
    <w:rsid w:val="0049790D"/>
    <w:rsid w:val="0049791D"/>
    <w:rsid w:val="004B2C95"/>
    <w:rsid w:val="004F3699"/>
    <w:rsid w:val="005023EE"/>
    <w:rsid w:val="00573C93"/>
    <w:rsid w:val="00586E7D"/>
    <w:rsid w:val="0058704E"/>
    <w:rsid w:val="005B25B1"/>
    <w:rsid w:val="005D4B52"/>
    <w:rsid w:val="005E0FCE"/>
    <w:rsid w:val="005E6B3B"/>
    <w:rsid w:val="00610A6B"/>
    <w:rsid w:val="00631FC0"/>
    <w:rsid w:val="006663EF"/>
    <w:rsid w:val="00694BF4"/>
    <w:rsid w:val="006D78F0"/>
    <w:rsid w:val="006D7B58"/>
    <w:rsid w:val="00707E7F"/>
    <w:rsid w:val="007166DF"/>
    <w:rsid w:val="00731787"/>
    <w:rsid w:val="00733B65"/>
    <w:rsid w:val="0078481F"/>
    <w:rsid w:val="00795920"/>
    <w:rsid w:val="007B5B3F"/>
    <w:rsid w:val="007C3E4C"/>
    <w:rsid w:val="007D259E"/>
    <w:rsid w:val="007D2AFC"/>
    <w:rsid w:val="0083405F"/>
    <w:rsid w:val="008545FB"/>
    <w:rsid w:val="008B38FE"/>
    <w:rsid w:val="00917B9B"/>
    <w:rsid w:val="00940C47"/>
    <w:rsid w:val="00965939"/>
    <w:rsid w:val="009A28FC"/>
    <w:rsid w:val="009C020F"/>
    <w:rsid w:val="009F7CC5"/>
    <w:rsid w:val="00A03914"/>
    <w:rsid w:val="00A620E1"/>
    <w:rsid w:val="00AA4F5D"/>
    <w:rsid w:val="00AB4A3F"/>
    <w:rsid w:val="00AF1DDF"/>
    <w:rsid w:val="00B0211D"/>
    <w:rsid w:val="00B138EE"/>
    <w:rsid w:val="00B6686F"/>
    <w:rsid w:val="00B804AE"/>
    <w:rsid w:val="00BE234F"/>
    <w:rsid w:val="00C42499"/>
    <w:rsid w:val="00C83D67"/>
    <w:rsid w:val="00C94D46"/>
    <w:rsid w:val="00C951A7"/>
    <w:rsid w:val="00C97BDA"/>
    <w:rsid w:val="00CA5B3F"/>
    <w:rsid w:val="00CF0013"/>
    <w:rsid w:val="00D21035"/>
    <w:rsid w:val="00D30998"/>
    <w:rsid w:val="00D475A3"/>
    <w:rsid w:val="00D7458A"/>
    <w:rsid w:val="00D75B1B"/>
    <w:rsid w:val="00DB44C8"/>
    <w:rsid w:val="00E12644"/>
    <w:rsid w:val="00F35E16"/>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D7B58"/>
    <w:rPr>
      <w:color w:val="A6A6A6" w:themeColor="background1" w:themeShade="A6"/>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D146CC53BF0F4CBD96508FD4E10310D4">
    <w:name w:val="D146CC53BF0F4CBD96508FD4E10310D4"/>
    <w:rsid w:val="00573C93"/>
  </w:style>
  <w:style w:type="paragraph" w:customStyle="1" w:styleId="CDE86B41783E46EC91A0101C45F983EA">
    <w:name w:val="CDE86B41783E46EC91A0101C45F983EA"/>
    <w:rsid w:val="00573C93"/>
  </w:style>
  <w:style w:type="paragraph" w:customStyle="1" w:styleId="A5CA82A744A440C3B119E024A1C85B67">
    <w:name w:val="A5CA82A744A440C3B119E024A1C85B67"/>
    <w:rsid w:val="00573C93"/>
  </w:style>
  <w:style w:type="paragraph" w:customStyle="1" w:styleId="AA4B8E0913844B5C82A6BF75AEE970F4">
    <w:name w:val="AA4B8E0913844B5C82A6BF75AEE970F4"/>
    <w:rsid w:val="00573C93"/>
  </w:style>
  <w:style w:type="paragraph" w:customStyle="1" w:styleId="D77D44A166D04BF0BDA2BC4718026884">
    <w:name w:val="D77D44A166D04BF0BDA2BC4718026884"/>
    <w:rsid w:val="006D7B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D7B58"/>
    <w:rPr>
      <w:color w:val="A6A6A6" w:themeColor="background1" w:themeShade="A6"/>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D146CC53BF0F4CBD96508FD4E10310D4">
    <w:name w:val="D146CC53BF0F4CBD96508FD4E10310D4"/>
    <w:rsid w:val="00573C93"/>
  </w:style>
  <w:style w:type="paragraph" w:customStyle="1" w:styleId="CDE86B41783E46EC91A0101C45F983EA">
    <w:name w:val="CDE86B41783E46EC91A0101C45F983EA"/>
    <w:rsid w:val="00573C93"/>
  </w:style>
  <w:style w:type="paragraph" w:customStyle="1" w:styleId="A5CA82A744A440C3B119E024A1C85B67">
    <w:name w:val="A5CA82A744A440C3B119E024A1C85B67"/>
    <w:rsid w:val="00573C93"/>
  </w:style>
  <w:style w:type="paragraph" w:customStyle="1" w:styleId="AA4B8E0913844B5C82A6BF75AEE970F4">
    <w:name w:val="AA4B8E0913844B5C82A6BF75AEE970F4"/>
    <w:rsid w:val="00573C93"/>
  </w:style>
  <w:style w:type="paragraph" w:customStyle="1" w:styleId="D77D44A166D04BF0BDA2BC4718026884">
    <w:name w:val="D77D44A166D04BF0BDA2BC4718026884"/>
    <w:rsid w:val="006D7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0AF9AAF-F317-4D6A-A486-798D7A29D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195BECD1</Template>
  <TotalTime>1</TotalTime>
  <Pages>87</Pages>
  <Words>29851</Words>
  <Characters>170154</Characters>
  <Application>Microsoft Office Word</Application>
  <DocSecurity>4</DocSecurity>
  <Lines>1417</Lines>
  <Paragraphs>399</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199606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2023-03-02T03:14:00Z</cp:lastPrinted>
  <dcterms:created xsi:type="dcterms:W3CDTF">2023-03-03T08:36:00Z</dcterms:created>
  <dcterms:modified xsi:type="dcterms:W3CDTF">2023-03-03T08:36:00Z</dcterms:modified>
</cp:coreProperties>
</file>